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E6DF0" w14:textId="77148D0A" w:rsidR="007E7E14" w:rsidRPr="003C10FD" w:rsidRDefault="00927C26" w:rsidP="003771F2">
      <w:pPr>
        <w:spacing w:line="480" w:lineRule="auto"/>
        <w:jc w:val="center"/>
        <w:rPr>
          <w:rFonts w:cs="Arial"/>
          <w:b/>
        </w:rPr>
      </w:pPr>
      <w:proofErr w:type="gramStart"/>
      <w:r w:rsidRPr="003C10FD">
        <w:rPr>
          <w:rFonts w:cs="Arial"/>
          <w:b/>
        </w:rPr>
        <w:t xml:space="preserve">DRAFT  </w:t>
      </w:r>
      <w:r w:rsidR="00F84034" w:rsidRPr="003C10FD">
        <w:rPr>
          <w:rFonts w:cs="Arial"/>
          <w:b/>
        </w:rPr>
        <w:t>MINUTE</w:t>
      </w:r>
      <w:proofErr w:type="gramEnd"/>
      <w:r w:rsidR="00F84034" w:rsidRPr="003C10FD">
        <w:rPr>
          <w:rFonts w:cs="Arial"/>
          <w:b/>
        </w:rPr>
        <w:t xml:space="preserve">  </w:t>
      </w:r>
      <w:proofErr w:type="gramStart"/>
      <w:r w:rsidR="006939AB" w:rsidRPr="003C10FD">
        <w:rPr>
          <w:rFonts w:cs="Arial"/>
          <w:b/>
        </w:rPr>
        <w:t>OF</w:t>
      </w:r>
      <w:r w:rsidR="00A55D65" w:rsidRPr="003C10FD">
        <w:rPr>
          <w:rFonts w:cs="Arial"/>
          <w:b/>
        </w:rPr>
        <w:t xml:space="preserve">  </w:t>
      </w:r>
      <w:r w:rsidR="006939AB" w:rsidRPr="003C10FD">
        <w:rPr>
          <w:rFonts w:cs="Arial"/>
          <w:b/>
        </w:rPr>
        <w:t>THE</w:t>
      </w:r>
      <w:proofErr w:type="gramEnd"/>
      <w:r w:rsidR="00A55D65" w:rsidRPr="003C10FD">
        <w:rPr>
          <w:rFonts w:cs="Arial"/>
          <w:b/>
        </w:rPr>
        <w:t xml:space="preserve">  </w:t>
      </w:r>
      <w:proofErr w:type="gramStart"/>
      <w:r w:rsidR="005A0B8D" w:rsidRPr="003C10FD">
        <w:rPr>
          <w:rFonts w:cs="Arial"/>
          <w:b/>
        </w:rPr>
        <w:t>STRATEGIC  LEADERSHIP</w:t>
      </w:r>
      <w:proofErr w:type="gramEnd"/>
      <w:r w:rsidR="00A55D65" w:rsidRPr="003C10FD">
        <w:rPr>
          <w:rFonts w:cs="Arial"/>
          <w:b/>
        </w:rPr>
        <w:t xml:space="preserve">  </w:t>
      </w:r>
      <w:r w:rsidR="006939AB" w:rsidRPr="003C10FD">
        <w:rPr>
          <w:rFonts w:cs="Arial"/>
          <w:b/>
        </w:rPr>
        <w:t>BOARD</w:t>
      </w:r>
    </w:p>
    <w:p w14:paraId="784C6FA5" w14:textId="77777777" w:rsidR="007E7E14" w:rsidRPr="003C10FD" w:rsidRDefault="007E7E14" w:rsidP="003771F2">
      <w:pPr>
        <w:spacing w:line="480" w:lineRule="auto"/>
        <w:jc w:val="center"/>
        <w:rPr>
          <w:rFonts w:cs="Arial"/>
          <w:b/>
        </w:rPr>
      </w:pPr>
    </w:p>
    <w:p w14:paraId="2763F684" w14:textId="6EB9FDE3" w:rsidR="007E7E14" w:rsidRPr="003C10FD" w:rsidRDefault="00394992" w:rsidP="003771F2">
      <w:pPr>
        <w:spacing w:line="480" w:lineRule="auto"/>
        <w:jc w:val="center"/>
        <w:rPr>
          <w:rFonts w:cs="Arial"/>
          <w:b/>
        </w:rPr>
      </w:pPr>
      <w:proofErr w:type="gramStart"/>
      <w:r w:rsidRPr="003C10FD">
        <w:rPr>
          <w:rFonts w:cs="Arial"/>
          <w:b/>
        </w:rPr>
        <w:t>FRI</w:t>
      </w:r>
      <w:r w:rsidR="00AA303D" w:rsidRPr="003C10FD">
        <w:rPr>
          <w:rFonts w:cs="Arial"/>
          <w:b/>
        </w:rPr>
        <w:t xml:space="preserve">DAY,  </w:t>
      </w:r>
      <w:r w:rsidR="00DD2522">
        <w:rPr>
          <w:rFonts w:cs="Arial"/>
          <w:b/>
        </w:rPr>
        <w:t>13</w:t>
      </w:r>
      <w:proofErr w:type="gramEnd"/>
      <w:r w:rsidR="00DD2522">
        <w:rPr>
          <w:rFonts w:cs="Arial"/>
          <w:b/>
        </w:rPr>
        <w:t xml:space="preserve"> JUNE </w:t>
      </w:r>
      <w:proofErr w:type="gramStart"/>
      <w:r w:rsidR="0093308E">
        <w:rPr>
          <w:rFonts w:cs="Arial"/>
          <w:b/>
        </w:rPr>
        <w:t>2025</w:t>
      </w:r>
      <w:r w:rsidR="00A55D65" w:rsidRPr="003C10FD">
        <w:rPr>
          <w:rFonts w:cs="Arial"/>
          <w:b/>
        </w:rPr>
        <w:t xml:space="preserve">  AT</w:t>
      </w:r>
      <w:proofErr w:type="gramEnd"/>
      <w:r w:rsidR="00A55D65" w:rsidRPr="003C10FD">
        <w:rPr>
          <w:rFonts w:cs="Arial"/>
          <w:b/>
        </w:rPr>
        <w:t xml:space="preserve">  </w:t>
      </w:r>
      <w:proofErr w:type="gramStart"/>
      <w:r w:rsidRPr="003C10FD">
        <w:rPr>
          <w:rFonts w:cs="Arial"/>
          <w:b/>
        </w:rPr>
        <w:t>10  </w:t>
      </w:r>
      <w:r w:rsidR="002652AA" w:rsidRPr="003C10FD">
        <w:rPr>
          <w:rFonts w:cs="Arial"/>
          <w:b/>
        </w:rPr>
        <w:t>A</w:t>
      </w:r>
      <w:r w:rsidR="00A55D65" w:rsidRPr="003C10FD">
        <w:rPr>
          <w:rFonts w:cs="Arial"/>
          <w:b/>
        </w:rPr>
        <w:t>M</w:t>
      </w:r>
      <w:proofErr w:type="gramEnd"/>
    </w:p>
    <w:p w14:paraId="30D58CFF" w14:textId="77777777" w:rsidR="00012900" w:rsidRPr="003C10FD" w:rsidRDefault="00012900" w:rsidP="003771F2">
      <w:pPr>
        <w:spacing w:line="480" w:lineRule="auto"/>
        <w:jc w:val="center"/>
        <w:rPr>
          <w:rFonts w:cs="Arial"/>
          <w:b/>
        </w:rPr>
      </w:pPr>
    </w:p>
    <w:p w14:paraId="053DF40E" w14:textId="19B31CDD" w:rsidR="00012900" w:rsidRPr="003C10FD" w:rsidRDefault="00CE74B3" w:rsidP="003771F2">
      <w:pPr>
        <w:spacing w:line="480" w:lineRule="auto"/>
        <w:jc w:val="center"/>
        <w:rPr>
          <w:rFonts w:cs="Arial"/>
        </w:rPr>
      </w:pPr>
      <w:r w:rsidRPr="003C10FD">
        <w:rPr>
          <w:rFonts w:cs="Arial"/>
          <w:b/>
        </w:rPr>
        <w:t>CIVIC CENTRE, MOTHERWELL</w:t>
      </w:r>
    </w:p>
    <w:p w14:paraId="4A2D2153" w14:textId="77777777" w:rsidR="005527DC" w:rsidRDefault="005527DC" w:rsidP="00C82A1C">
      <w:pPr>
        <w:spacing w:line="480" w:lineRule="auto"/>
        <w:rPr>
          <w:rFonts w:cs="Arial"/>
          <w:b/>
        </w:rPr>
      </w:pPr>
    </w:p>
    <w:p w14:paraId="4A36E6A5" w14:textId="0EDCDD94" w:rsidR="00332E9C" w:rsidRPr="003C10FD" w:rsidRDefault="007E7E14" w:rsidP="00FF1A50">
      <w:pPr>
        <w:spacing w:line="480" w:lineRule="auto"/>
        <w:rPr>
          <w:rFonts w:cs="Arial"/>
          <w:b/>
        </w:rPr>
      </w:pPr>
      <w:r w:rsidRPr="003C10FD">
        <w:rPr>
          <w:rFonts w:cs="Arial"/>
          <w:b/>
        </w:rPr>
        <w:t>PRESENT</w:t>
      </w:r>
    </w:p>
    <w:p w14:paraId="1C4FF3D1" w14:textId="77777777" w:rsidR="00855C3C" w:rsidRPr="00635E20" w:rsidRDefault="00855C3C" w:rsidP="00FF1A50">
      <w:pPr>
        <w:spacing w:line="480" w:lineRule="auto"/>
        <w:rPr>
          <w:rFonts w:cs="Arial"/>
          <w:b/>
        </w:rPr>
      </w:pPr>
    </w:p>
    <w:tbl>
      <w:tblPr>
        <w:tblW w:w="10003" w:type="dxa"/>
        <w:tblInd w:w="-90" w:type="dxa"/>
        <w:tblLook w:val="00A0" w:firstRow="1" w:lastRow="0" w:firstColumn="1" w:lastColumn="0" w:noHBand="0" w:noVBand="0"/>
      </w:tblPr>
      <w:tblGrid>
        <w:gridCol w:w="4301"/>
        <w:gridCol w:w="5702"/>
      </w:tblGrid>
      <w:tr w:rsidR="00422D8E" w:rsidRPr="00422D8E" w14:paraId="28A795CB" w14:textId="77777777" w:rsidTr="00280753">
        <w:trPr>
          <w:cantSplit/>
        </w:trPr>
        <w:tc>
          <w:tcPr>
            <w:tcW w:w="4301" w:type="dxa"/>
          </w:tcPr>
          <w:p w14:paraId="1D71D26F" w14:textId="523C47D6" w:rsidR="002F3577" w:rsidRPr="00422D8E" w:rsidRDefault="002F3577" w:rsidP="00FF1A50">
            <w:pPr>
              <w:spacing w:line="480" w:lineRule="auto"/>
              <w:rPr>
                <w:rFonts w:cs="Arial"/>
                <w:b/>
                <w:bCs/>
              </w:rPr>
            </w:pPr>
            <w:proofErr w:type="gramStart"/>
            <w:r w:rsidRPr="00422D8E">
              <w:rPr>
                <w:rFonts w:cs="Arial"/>
                <w:b/>
                <w:bCs/>
              </w:rPr>
              <w:t xml:space="preserve">BOARD </w:t>
            </w:r>
            <w:r w:rsidR="00200B1F" w:rsidRPr="00422D8E">
              <w:rPr>
                <w:rFonts w:cs="Arial"/>
                <w:b/>
                <w:bCs/>
              </w:rPr>
              <w:t xml:space="preserve"> </w:t>
            </w:r>
            <w:r w:rsidRPr="00422D8E">
              <w:rPr>
                <w:rFonts w:cs="Arial"/>
                <w:b/>
                <w:bCs/>
              </w:rPr>
              <w:t>MEMBERS</w:t>
            </w:r>
            <w:proofErr w:type="gramEnd"/>
          </w:p>
        </w:tc>
        <w:tc>
          <w:tcPr>
            <w:tcW w:w="5702" w:type="dxa"/>
          </w:tcPr>
          <w:p w14:paraId="32A2BFDF" w14:textId="77777777" w:rsidR="002F3577" w:rsidRPr="00422D8E" w:rsidRDefault="002F3577" w:rsidP="00FF1A50">
            <w:pPr>
              <w:spacing w:line="480" w:lineRule="auto"/>
              <w:rPr>
                <w:rFonts w:cs="Arial"/>
              </w:rPr>
            </w:pPr>
          </w:p>
        </w:tc>
      </w:tr>
      <w:tr w:rsidR="00723202" w:rsidRPr="00723202" w14:paraId="6E0AEEF6" w14:textId="77777777" w:rsidTr="00280753">
        <w:trPr>
          <w:cantSplit/>
        </w:trPr>
        <w:tc>
          <w:tcPr>
            <w:tcW w:w="4301" w:type="dxa"/>
          </w:tcPr>
          <w:p w14:paraId="4CE41070" w14:textId="0DE31487" w:rsidR="00A74556" w:rsidRPr="00723202" w:rsidRDefault="00DD2522" w:rsidP="00FF1A50">
            <w:pPr>
              <w:spacing w:line="480" w:lineRule="auto"/>
              <w:rPr>
                <w:rFonts w:cs="Arial"/>
              </w:rPr>
            </w:pPr>
            <w:r w:rsidRPr="00723202">
              <w:rPr>
                <w:rFonts w:cs="Arial"/>
              </w:rPr>
              <w:t xml:space="preserve">V Watson </w:t>
            </w:r>
          </w:p>
          <w:p w14:paraId="2FBE3776" w14:textId="4D881D2D" w:rsidR="00F47011" w:rsidRPr="00723202" w:rsidRDefault="00225EB0" w:rsidP="00FF1A50">
            <w:pPr>
              <w:spacing w:line="480" w:lineRule="auto"/>
              <w:rPr>
                <w:rFonts w:cs="Arial"/>
              </w:rPr>
            </w:pPr>
            <w:r w:rsidRPr="00723202">
              <w:rPr>
                <w:rFonts w:cs="Arial"/>
              </w:rPr>
              <w:t>T Keay</w:t>
            </w:r>
            <w:r w:rsidR="00DD2522" w:rsidRPr="00723202">
              <w:rPr>
                <w:rFonts w:cs="Arial"/>
              </w:rPr>
              <w:t xml:space="preserve"> </w:t>
            </w:r>
            <w:r w:rsidR="00F21EE2" w:rsidRPr="00723202">
              <w:rPr>
                <w:rFonts w:cs="Arial"/>
              </w:rPr>
              <w:t>(</w:t>
            </w:r>
            <w:r w:rsidR="001D7B02" w:rsidRPr="00723202">
              <w:rPr>
                <w:rFonts w:cs="Arial"/>
              </w:rPr>
              <w:t xml:space="preserve">as </w:t>
            </w:r>
            <w:r w:rsidR="00723202" w:rsidRPr="00723202">
              <w:rPr>
                <w:rFonts w:cs="Arial"/>
              </w:rPr>
              <w:t xml:space="preserve">substitute for </w:t>
            </w:r>
            <w:r w:rsidR="00F21EE2" w:rsidRPr="00723202">
              <w:rPr>
                <w:rFonts w:cs="Arial"/>
              </w:rPr>
              <w:t>S Nesbit)</w:t>
            </w:r>
          </w:p>
        </w:tc>
        <w:tc>
          <w:tcPr>
            <w:tcW w:w="5702" w:type="dxa"/>
          </w:tcPr>
          <w:p w14:paraId="7793E170" w14:textId="77777777" w:rsidR="00F47011" w:rsidRPr="00723202" w:rsidRDefault="00A74556" w:rsidP="00FF1A50">
            <w:pPr>
              <w:spacing w:line="480" w:lineRule="auto"/>
              <w:rPr>
                <w:rFonts w:cs="Arial"/>
              </w:rPr>
            </w:pPr>
            <w:r w:rsidRPr="00723202">
              <w:rPr>
                <w:rFonts w:cs="Arial"/>
              </w:rPr>
              <w:t xml:space="preserve">Police Scotland </w:t>
            </w:r>
          </w:p>
          <w:p w14:paraId="2F626D61" w14:textId="79A8EF9B" w:rsidR="00F47011" w:rsidRPr="00723202" w:rsidRDefault="00F47011" w:rsidP="00FF1A50">
            <w:pPr>
              <w:spacing w:line="480" w:lineRule="auto"/>
              <w:rPr>
                <w:rFonts w:cs="Arial"/>
              </w:rPr>
            </w:pPr>
            <w:r w:rsidRPr="00723202">
              <w:rPr>
                <w:rFonts w:cs="Arial"/>
              </w:rPr>
              <w:t xml:space="preserve">Scottish Fire and Rescue Service </w:t>
            </w:r>
          </w:p>
        </w:tc>
      </w:tr>
      <w:tr w:rsidR="00DC379B" w:rsidRPr="00723202" w14:paraId="5D67B7D5" w14:textId="77777777" w:rsidTr="00280753">
        <w:trPr>
          <w:cantSplit/>
        </w:trPr>
        <w:tc>
          <w:tcPr>
            <w:tcW w:w="4301" w:type="dxa"/>
          </w:tcPr>
          <w:p w14:paraId="0C26C833" w14:textId="6B32DB7D" w:rsidR="00DC379B" w:rsidRPr="00723202" w:rsidRDefault="00DC379B" w:rsidP="00DC379B">
            <w:pPr>
              <w:spacing w:line="480" w:lineRule="auto"/>
              <w:rPr>
                <w:rFonts w:cs="Arial"/>
              </w:rPr>
            </w:pPr>
            <w:r w:rsidRPr="00723202">
              <w:rPr>
                <w:rFonts w:cs="Arial"/>
              </w:rPr>
              <w:t>N Brown</w:t>
            </w:r>
          </w:p>
        </w:tc>
        <w:tc>
          <w:tcPr>
            <w:tcW w:w="5702" w:type="dxa"/>
          </w:tcPr>
          <w:p w14:paraId="46DB12A9" w14:textId="191B3F9A" w:rsidR="00DC379B" w:rsidRPr="00723202" w:rsidRDefault="00DC379B" w:rsidP="00DC379B">
            <w:pPr>
              <w:spacing w:line="480" w:lineRule="auto"/>
              <w:rPr>
                <w:rFonts w:cs="Arial"/>
              </w:rPr>
            </w:pPr>
            <w:r w:rsidRPr="00723202">
              <w:rPr>
                <w:rFonts w:cs="Arial"/>
              </w:rPr>
              <w:t>Community and Voluntary Sector Partnership Group</w:t>
            </w:r>
          </w:p>
        </w:tc>
      </w:tr>
      <w:tr w:rsidR="00723202" w:rsidRPr="00723202" w14:paraId="6F6A03CF" w14:textId="77777777" w:rsidTr="00280753">
        <w:trPr>
          <w:cantSplit/>
        </w:trPr>
        <w:tc>
          <w:tcPr>
            <w:tcW w:w="4301" w:type="dxa"/>
          </w:tcPr>
          <w:p w14:paraId="02D6318E" w14:textId="170372BB" w:rsidR="00DC379B" w:rsidRPr="00723202" w:rsidRDefault="00DC379B" w:rsidP="00DC379B">
            <w:pPr>
              <w:spacing w:line="480" w:lineRule="auto"/>
              <w:rPr>
                <w:rFonts w:cs="Arial"/>
              </w:rPr>
            </w:pPr>
            <w:r w:rsidRPr="00723202">
              <w:rPr>
                <w:rFonts w:cs="Arial"/>
              </w:rPr>
              <w:t>S Frew</w:t>
            </w:r>
          </w:p>
        </w:tc>
        <w:tc>
          <w:tcPr>
            <w:tcW w:w="5702" w:type="dxa"/>
          </w:tcPr>
          <w:p w14:paraId="6E37D818" w14:textId="7A552188" w:rsidR="00DC379B" w:rsidRPr="00723202" w:rsidRDefault="00DC379B" w:rsidP="00DC379B">
            <w:pPr>
              <w:spacing w:line="480" w:lineRule="auto"/>
              <w:rPr>
                <w:rFonts w:cs="Arial"/>
              </w:rPr>
            </w:pPr>
            <w:r w:rsidRPr="00723202">
              <w:rPr>
                <w:rFonts w:cs="Arial"/>
              </w:rPr>
              <w:t>Scottish Enterprise</w:t>
            </w:r>
          </w:p>
        </w:tc>
      </w:tr>
      <w:tr w:rsidR="00723202" w:rsidRPr="00723202" w14:paraId="0907E492" w14:textId="77777777" w:rsidTr="00280753">
        <w:trPr>
          <w:cantSplit/>
        </w:trPr>
        <w:tc>
          <w:tcPr>
            <w:tcW w:w="4301" w:type="dxa"/>
          </w:tcPr>
          <w:p w14:paraId="4014D15D" w14:textId="2C5072C6" w:rsidR="000C7353" w:rsidRPr="00723202" w:rsidRDefault="000C7353" w:rsidP="000C7353">
            <w:pPr>
              <w:spacing w:line="480" w:lineRule="auto"/>
              <w:rPr>
                <w:rFonts w:cs="Arial"/>
              </w:rPr>
            </w:pPr>
            <w:r w:rsidRPr="00723202">
              <w:rPr>
                <w:rFonts w:cs="Arial"/>
              </w:rPr>
              <w:t xml:space="preserve">M Hill </w:t>
            </w:r>
          </w:p>
        </w:tc>
        <w:tc>
          <w:tcPr>
            <w:tcW w:w="5702" w:type="dxa"/>
          </w:tcPr>
          <w:p w14:paraId="79B0A71C" w14:textId="254FE67B" w:rsidR="000C7353" w:rsidRPr="00723202" w:rsidRDefault="000C7353" w:rsidP="000C7353">
            <w:pPr>
              <w:spacing w:line="480" w:lineRule="auto"/>
              <w:rPr>
                <w:rFonts w:cs="Arial"/>
              </w:rPr>
            </w:pPr>
            <w:r w:rsidRPr="00723202">
              <w:rPr>
                <w:rFonts w:cs="Arial"/>
              </w:rPr>
              <w:t>NHS Lanarkshire Board</w:t>
            </w:r>
          </w:p>
        </w:tc>
      </w:tr>
      <w:tr w:rsidR="00723202" w:rsidRPr="00723202" w14:paraId="60F99F17" w14:textId="77777777" w:rsidTr="00280753">
        <w:trPr>
          <w:cantSplit/>
        </w:trPr>
        <w:tc>
          <w:tcPr>
            <w:tcW w:w="4301" w:type="dxa"/>
          </w:tcPr>
          <w:p w14:paraId="57656E2B" w14:textId="11687B64" w:rsidR="000C7353" w:rsidRPr="00723202" w:rsidRDefault="000C7353" w:rsidP="000C7353">
            <w:pPr>
              <w:spacing w:line="480" w:lineRule="auto"/>
              <w:rPr>
                <w:rFonts w:cs="Arial"/>
              </w:rPr>
            </w:pPr>
            <w:r w:rsidRPr="00723202">
              <w:rPr>
                <w:rFonts w:cs="Arial"/>
              </w:rPr>
              <w:t xml:space="preserve">L Long </w:t>
            </w:r>
          </w:p>
        </w:tc>
        <w:tc>
          <w:tcPr>
            <w:tcW w:w="5702" w:type="dxa"/>
          </w:tcPr>
          <w:p w14:paraId="6940408F" w14:textId="70526C83" w:rsidR="000C7353" w:rsidRPr="00723202" w:rsidRDefault="000C7353" w:rsidP="000C7353">
            <w:pPr>
              <w:spacing w:line="480" w:lineRule="auto"/>
              <w:rPr>
                <w:rFonts w:cs="Arial"/>
              </w:rPr>
            </w:pPr>
            <w:r w:rsidRPr="00723202">
              <w:rPr>
                <w:rFonts w:cs="Arial"/>
              </w:rPr>
              <w:t xml:space="preserve">NHS Lanarkshire </w:t>
            </w:r>
          </w:p>
        </w:tc>
      </w:tr>
      <w:tr w:rsidR="00723202" w:rsidRPr="00723202" w14:paraId="0A9A111D" w14:textId="77777777" w:rsidTr="00280753">
        <w:trPr>
          <w:cantSplit/>
        </w:trPr>
        <w:tc>
          <w:tcPr>
            <w:tcW w:w="4301" w:type="dxa"/>
          </w:tcPr>
          <w:p w14:paraId="75DBAA06" w14:textId="2519DED8" w:rsidR="000C7353" w:rsidRPr="00723202" w:rsidRDefault="000C7353" w:rsidP="000C7353">
            <w:pPr>
              <w:spacing w:line="480" w:lineRule="auto"/>
              <w:rPr>
                <w:rFonts w:cs="Arial"/>
              </w:rPr>
            </w:pPr>
            <w:r w:rsidRPr="00723202">
              <w:rPr>
                <w:rFonts w:cs="Arial"/>
              </w:rPr>
              <w:t xml:space="preserve">D Murray </w:t>
            </w:r>
          </w:p>
        </w:tc>
        <w:tc>
          <w:tcPr>
            <w:tcW w:w="5702" w:type="dxa"/>
          </w:tcPr>
          <w:p w14:paraId="0716A3E4" w14:textId="6C86C4AE" w:rsidR="000C7353" w:rsidRPr="00723202" w:rsidRDefault="000C7353" w:rsidP="000C7353">
            <w:pPr>
              <w:spacing w:line="480" w:lineRule="auto"/>
              <w:rPr>
                <w:rFonts w:cs="Arial"/>
              </w:rPr>
            </w:pPr>
            <w:r w:rsidRPr="00723202">
              <w:rPr>
                <w:rFonts w:cs="Arial"/>
              </w:rPr>
              <w:t>North Lanarkshire Council</w:t>
            </w:r>
          </w:p>
        </w:tc>
      </w:tr>
      <w:tr w:rsidR="00723202" w:rsidRPr="00723202" w14:paraId="2765F528" w14:textId="77777777" w:rsidTr="00280753">
        <w:trPr>
          <w:cantSplit/>
        </w:trPr>
        <w:tc>
          <w:tcPr>
            <w:tcW w:w="4301" w:type="dxa"/>
          </w:tcPr>
          <w:p w14:paraId="0E4A0C16" w14:textId="6CC7E9A0" w:rsidR="000C7353" w:rsidRPr="00723202" w:rsidRDefault="000C7353" w:rsidP="000C7353">
            <w:pPr>
              <w:spacing w:line="480" w:lineRule="auto"/>
              <w:rPr>
                <w:rFonts w:cs="Arial"/>
              </w:rPr>
            </w:pPr>
            <w:r w:rsidRPr="00723202">
              <w:rPr>
                <w:rFonts w:cs="Arial"/>
              </w:rPr>
              <w:t>C Rae</w:t>
            </w:r>
          </w:p>
        </w:tc>
        <w:tc>
          <w:tcPr>
            <w:tcW w:w="5702" w:type="dxa"/>
          </w:tcPr>
          <w:p w14:paraId="49BE5F97" w14:textId="4C5A9FDB" w:rsidR="000C7353" w:rsidRPr="00723202" w:rsidRDefault="000C7353" w:rsidP="000C7353">
            <w:pPr>
              <w:spacing w:line="480" w:lineRule="auto"/>
              <w:rPr>
                <w:rFonts w:cs="Arial"/>
              </w:rPr>
            </w:pPr>
            <w:r w:rsidRPr="00723202">
              <w:rPr>
                <w:rFonts w:cs="Arial"/>
              </w:rPr>
              <w:t>University Health and Social Care North Lanarkshire</w:t>
            </w:r>
          </w:p>
        </w:tc>
      </w:tr>
      <w:tr w:rsidR="000C7353" w:rsidRPr="00E83C32" w14:paraId="4DA86BD6" w14:textId="77777777" w:rsidTr="00280753">
        <w:trPr>
          <w:cantSplit/>
        </w:trPr>
        <w:tc>
          <w:tcPr>
            <w:tcW w:w="4301" w:type="dxa"/>
          </w:tcPr>
          <w:p w14:paraId="130DCF11" w14:textId="20525C49" w:rsidR="000C7353" w:rsidRPr="004B2192" w:rsidRDefault="000C7353" w:rsidP="000C7353">
            <w:pPr>
              <w:spacing w:line="480" w:lineRule="auto"/>
              <w:rPr>
                <w:rFonts w:cs="Arial"/>
              </w:rPr>
            </w:pPr>
          </w:p>
        </w:tc>
        <w:tc>
          <w:tcPr>
            <w:tcW w:w="5702" w:type="dxa"/>
          </w:tcPr>
          <w:p w14:paraId="13CD7FB1" w14:textId="1E1ED808" w:rsidR="000C7353" w:rsidRPr="004B2192" w:rsidRDefault="000C7353" w:rsidP="000C7353">
            <w:pPr>
              <w:spacing w:line="480" w:lineRule="auto"/>
              <w:rPr>
                <w:rFonts w:cs="Arial"/>
              </w:rPr>
            </w:pPr>
          </w:p>
        </w:tc>
      </w:tr>
      <w:tr w:rsidR="000C7353" w:rsidRPr="00E83C32" w14:paraId="43D8411F" w14:textId="77777777" w:rsidTr="00280753">
        <w:trPr>
          <w:cantSplit/>
        </w:trPr>
        <w:tc>
          <w:tcPr>
            <w:tcW w:w="4301" w:type="dxa"/>
          </w:tcPr>
          <w:p w14:paraId="5D88944D" w14:textId="086EE935" w:rsidR="000C7353" w:rsidRPr="004B2192" w:rsidRDefault="000C7353" w:rsidP="000C7353">
            <w:pPr>
              <w:spacing w:line="480" w:lineRule="auto"/>
              <w:rPr>
                <w:rFonts w:cs="Arial"/>
              </w:rPr>
            </w:pPr>
            <w:r w:rsidRPr="004B2192">
              <w:rPr>
                <w:rFonts w:cs="Arial"/>
                <w:b/>
                <w:bCs/>
              </w:rPr>
              <w:t>OFFICERS</w:t>
            </w:r>
          </w:p>
        </w:tc>
        <w:tc>
          <w:tcPr>
            <w:tcW w:w="5702" w:type="dxa"/>
          </w:tcPr>
          <w:p w14:paraId="5BAE2BEE" w14:textId="4AC354C5" w:rsidR="000C7353" w:rsidRPr="004B2192" w:rsidRDefault="000C7353" w:rsidP="000C7353">
            <w:pPr>
              <w:spacing w:line="480" w:lineRule="auto"/>
              <w:rPr>
                <w:rFonts w:cs="Arial"/>
              </w:rPr>
            </w:pPr>
          </w:p>
        </w:tc>
      </w:tr>
      <w:tr w:rsidR="00F666EC" w:rsidRPr="00422D8E" w14:paraId="0BDC0856" w14:textId="77777777" w:rsidTr="00280753">
        <w:trPr>
          <w:cantSplit/>
        </w:trPr>
        <w:tc>
          <w:tcPr>
            <w:tcW w:w="4301" w:type="dxa"/>
          </w:tcPr>
          <w:p w14:paraId="2C1DAB31" w14:textId="149A2F9C" w:rsidR="00F666EC" w:rsidRPr="004B2192" w:rsidRDefault="00F666EC" w:rsidP="00F666EC">
            <w:pPr>
              <w:spacing w:line="480" w:lineRule="auto"/>
              <w:rPr>
                <w:rFonts w:cs="Arial"/>
              </w:rPr>
            </w:pPr>
            <w:r w:rsidRPr="004B2192">
              <w:rPr>
                <w:rFonts w:cs="Arial"/>
              </w:rPr>
              <w:t xml:space="preserve">J Boyce </w:t>
            </w:r>
          </w:p>
        </w:tc>
        <w:tc>
          <w:tcPr>
            <w:tcW w:w="5702" w:type="dxa"/>
          </w:tcPr>
          <w:p w14:paraId="093D330C" w14:textId="7A213A07" w:rsidR="00F666EC" w:rsidRPr="004B2192" w:rsidRDefault="00F666EC" w:rsidP="00F666EC">
            <w:pPr>
              <w:spacing w:line="480" w:lineRule="auto"/>
              <w:rPr>
                <w:rFonts w:cs="Arial"/>
              </w:rPr>
            </w:pPr>
            <w:r w:rsidRPr="004B2192">
              <w:rPr>
                <w:rFonts w:cs="Arial"/>
              </w:rPr>
              <w:t xml:space="preserve">Scottish Government </w:t>
            </w:r>
          </w:p>
        </w:tc>
      </w:tr>
      <w:tr w:rsidR="00F666EC" w:rsidRPr="00422D8E" w14:paraId="2A15DE85" w14:textId="77777777" w:rsidTr="00280753">
        <w:trPr>
          <w:cantSplit/>
        </w:trPr>
        <w:tc>
          <w:tcPr>
            <w:tcW w:w="4301" w:type="dxa"/>
          </w:tcPr>
          <w:p w14:paraId="490000C9" w14:textId="446CE69C" w:rsidR="00F666EC" w:rsidRPr="004B2192" w:rsidRDefault="00F666EC" w:rsidP="00F666EC">
            <w:pPr>
              <w:spacing w:line="480" w:lineRule="auto"/>
              <w:rPr>
                <w:rFonts w:cs="Arial"/>
              </w:rPr>
            </w:pPr>
            <w:r w:rsidRPr="004B2192">
              <w:rPr>
                <w:rFonts w:cs="Arial"/>
              </w:rPr>
              <w:t>W Cunningham</w:t>
            </w:r>
          </w:p>
        </w:tc>
        <w:tc>
          <w:tcPr>
            <w:tcW w:w="5702" w:type="dxa"/>
          </w:tcPr>
          <w:p w14:paraId="202AEEBF" w14:textId="20D7B9C1" w:rsidR="00F666EC" w:rsidRPr="004B2192" w:rsidRDefault="00F666EC" w:rsidP="00F666EC">
            <w:pPr>
              <w:spacing w:line="480" w:lineRule="auto"/>
              <w:rPr>
                <w:rFonts w:cs="Arial"/>
              </w:rPr>
            </w:pPr>
            <w:r w:rsidRPr="004B2192">
              <w:rPr>
                <w:rFonts w:cs="Arial"/>
              </w:rPr>
              <w:t>North Lanarkshire Council</w:t>
            </w:r>
          </w:p>
        </w:tc>
      </w:tr>
      <w:tr w:rsidR="00F666EC" w:rsidRPr="00422D8E" w14:paraId="77A0873A" w14:textId="77777777" w:rsidTr="00280753">
        <w:trPr>
          <w:cantSplit/>
        </w:trPr>
        <w:tc>
          <w:tcPr>
            <w:tcW w:w="4301" w:type="dxa"/>
          </w:tcPr>
          <w:p w14:paraId="7F820417" w14:textId="1FBAAEA9" w:rsidR="00F666EC" w:rsidRPr="004B2192" w:rsidRDefault="00F666EC" w:rsidP="00F666EC">
            <w:pPr>
              <w:spacing w:line="480" w:lineRule="auto"/>
              <w:rPr>
                <w:rFonts w:cs="Arial"/>
              </w:rPr>
            </w:pPr>
            <w:r w:rsidRPr="004B2192">
              <w:rPr>
                <w:rFonts w:cs="Arial"/>
              </w:rPr>
              <w:t xml:space="preserve">A Gordon </w:t>
            </w:r>
          </w:p>
        </w:tc>
        <w:tc>
          <w:tcPr>
            <w:tcW w:w="5702" w:type="dxa"/>
          </w:tcPr>
          <w:p w14:paraId="39E3EA4E" w14:textId="57CB427D" w:rsidR="00F666EC" w:rsidRPr="004B2192" w:rsidRDefault="00F666EC" w:rsidP="00F666EC">
            <w:pPr>
              <w:spacing w:line="480" w:lineRule="auto"/>
              <w:rPr>
                <w:rFonts w:cs="Arial"/>
              </w:rPr>
            </w:pPr>
            <w:r w:rsidRPr="004B2192">
              <w:rPr>
                <w:rFonts w:cs="Arial"/>
              </w:rPr>
              <w:t xml:space="preserve">North Lanarkshire Council </w:t>
            </w:r>
          </w:p>
        </w:tc>
      </w:tr>
      <w:tr w:rsidR="00F666EC" w:rsidRPr="00422D8E" w14:paraId="6032D067" w14:textId="77777777" w:rsidTr="00280753">
        <w:trPr>
          <w:cantSplit/>
        </w:trPr>
        <w:tc>
          <w:tcPr>
            <w:tcW w:w="4301" w:type="dxa"/>
          </w:tcPr>
          <w:p w14:paraId="7F9225D8" w14:textId="4394F7C7" w:rsidR="00F666EC" w:rsidRPr="004B2192" w:rsidRDefault="00F666EC" w:rsidP="00F666EC">
            <w:pPr>
              <w:spacing w:line="480" w:lineRule="auto"/>
              <w:rPr>
                <w:rFonts w:cs="Arial"/>
              </w:rPr>
            </w:pPr>
            <w:r w:rsidRPr="004B2192">
              <w:rPr>
                <w:rFonts w:cs="Arial"/>
              </w:rPr>
              <w:t>J Hutton</w:t>
            </w:r>
          </w:p>
        </w:tc>
        <w:tc>
          <w:tcPr>
            <w:tcW w:w="5702" w:type="dxa"/>
          </w:tcPr>
          <w:p w14:paraId="24C2CCAD" w14:textId="44F2724C" w:rsidR="00F666EC" w:rsidRPr="004B2192" w:rsidRDefault="00F666EC" w:rsidP="00F666EC">
            <w:pPr>
              <w:spacing w:line="480" w:lineRule="auto"/>
              <w:rPr>
                <w:rFonts w:cs="Arial"/>
              </w:rPr>
            </w:pPr>
            <w:r w:rsidRPr="004B2192">
              <w:rPr>
                <w:rFonts w:cs="Arial"/>
              </w:rPr>
              <w:t>NHS Lanarkshire</w:t>
            </w:r>
          </w:p>
        </w:tc>
      </w:tr>
      <w:tr w:rsidR="00F666EC" w:rsidRPr="00422D8E" w14:paraId="1F602134" w14:textId="77777777" w:rsidTr="00280753">
        <w:trPr>
          <w:cantSplit/>
        </w:trPr>
        <w:tc>
          <w:tcPr>
            <w:tcW w:w="4301" w:type="dxa"/>
          </w:tcPr>
          <w:p w14:paraId="24EA3EFA" w14:textId="0E0FD668" w:rsidR="00F666EC" w:rsidRPr="004B2192" w:rsidRDefault="00F666EC" w:rsidP="00F666EC">
            <w:pPr>
              <w:spacing w:line="480" w:lineRule="auto"/>
              <w:rPr>
                <w:rFonts w:cs="Arial"/>
              </w:rPr>
            </w:pPr>
            <w:r w:rsidRPr="004B2192">
              <w:rPr>
                <w:rFonts w:cs="Arial"/>
              </w:rPr>
              <w:t>L Johnston</w:t>
            </w:r>
          </w:p>
        </w:tc>
        <w:tc>
          <w:tcPr>
            <w:tcW w:w="5702" w:type="dxa"/>
          </w:tcPr>
          <w:p w14:paraId="497EC533" w14:textId="10A1113A" w:rsidR="00F666EC" w:rsidRPr="004B2192" w:rsidRDefault="00F666EC" w:rsidP="00F666EC">
            <w:pPr>
              <w:spacing w:line="480" w:lineRule="auto"/>
              <w:rPr>
                <w:rFonts w:cs="Arial"/>
              </w:rPr>
            </w:pPr>
            <w:r w:rsidRPr="004B2192">
              <w:rPr>
                <w:rFonts w:cs="Arial"/>
              </w:rPr>
              <w:t>North Lanarkshire Council</w:t>
            </w:r>
          </w:p>
        </w:tc>
      </w:tr>
      <w:tr w:rsidR="00A51F0C" w:rsidRPr="00422D8E" w14:paraId="13896AC4" w14:textId="77777777" w:rsidTr="00280753">
        <w:trPr>
          <w:cantSplit/>
        </w:trPr>
        <w:tc>
          <w:tcPr>
            <w:tcW w:w="4301" w:type="dxa"/>
          </w:tcPr>
          <w:p w14:paraId="227B88B2" w14:textId="13E536A3" w:rsidR="00A51F0C" w:rsidRPr="004B2192" w:rsidRDefault="00A51F0C" w:rsidP="00A51F0C">
            <w:pPr>
              <w:spacing w:line="480" w:lineRule="auto"/>
              <w:rPr>
                <w:rFonts w:cs="Arial"/>
              </w:rPr>
            </w:pPr>
            <w:r w:rsidRPr="004B2192">
              <w:rPr>
                <w:rFonts w:cs="Arial"/>
              </w:rPr>
              <w:t>A McGuire</w:t>
            </w:r>
          </w:p>
        </w:tc>
        <w:tc>
          <w:tcPr>
            <w:tcW w:w="5702" w:type="dxa"/>
          </w:tcPr>
          <w:p w14:paraId="7837E642" w14:textId="28F3A139" w:rsidR="00A51F0C" w:rsidRPr="004B2192" w:rsidRDefault="00A51F0C" w:rsidP="00A51F0C">
            <w:pPr>
              <w:spacing w:line="480" w:lineRule="auto"/>
              <w:rPr>
                <w:rFonts w:cs="Arial"/>
              </w:rPr>
            </w:pPr>
            <w:r w:rsidRPr="004B2192">
              <w:rPr>
                <w:rFonts w:cs="Arial"/>
              </w:rPr>
              <w:t>North Lanarkshire Council</w:t>
            </w:r>
          </w:p>
        </w:tc>
      </w:tr>
      <w:tr w:rsidR="00EC7138" w:rsidRPr="00422D8E" w14:paraId="6CA83BC3" w14:textId="77777777" w:rsidTr="00280753">
        <w:trPr>
          <w:cantSplit/>
        </w:trPr>
        <w:tc>
          <w:tcPr>
            <w:tcW w:w="4301" w:type="dxa"/>
          </w:tcPr>
          <w:p w14:paraId="57B6574B" w14:textId="73B2D997" w:rsidR="00EC7138" w:rsidRPr="004B2192" w:rsidRDefault="00A7269F" w:rsidP="00A51F0C">
            <w:pPr>
              <w:spacing w:line="480" w:lineRule="auto"/>
              <w:rPr>
                <w:rFonts w:cs="Arial"/>
              </w:rPr>
            </w:pPr>
            <w:r>
              <w:rPr>
                <w:rFonts w:cs="Arial"/>
              </w:rPr>
              <w:t>Niamh O’Connor</w:t>
            </w:r>
          </w:p>
        </w:tc>
        <w:tc>
          <w:tcPr>
            <w:tcW w:w="5702" w:type="dxa"/>
          </w:tcPr>
          <w:p w14:paraId="093FB8FB" w14:textId="4A8ADBB5" w:rsidR="00EC7138" w:rsidRPr="004B2192" w:rsidRDefault="00A7269F" w:rsidP="00A51F0C">
            <w:pPr>
              <w:spacing w:line="480" w:lineRule="auto"/>
              <w:rPr>
                <w:rFonts w:cs="Arial"/>
              </w:rPr>
            </w:pPr>
            <w:r>
              <w:rPr>
                <w:rFonts w:cs="Arial"/>
              </w:rPr>
              <w:t>Scottish Government</w:t>
            </w:r>
          </w:p>
        </w:tc>
      </w:tr>
      <w:tr w:rsidR="00A51F0C" w:rsidRPr="00422D8E" w14:paraId="531281AA" w14:textId="77777777" w:rsidTr="00280753">
        <w:trPr>
          <w:cantSplit/>
        </w:trPr>
        <w:tc>
          <w:tcPr>
            <w:tcW w:w="4301" w:type="dxa"/>
          </w:tcPr>
          <w:p w14:paraId="0A3D1DBC" w14:textId="06468CEC" w:rsidR="00A51F0C" w:rsidRPr="004B2192" w:rsidRDefault="00A51F0C" w:rsidP="00A51F0C">
            <w:pPr>
              <w:spacing w:line="480" w:lineRule="auto"/>
              <w:rPr>
                <w:rFonts w:cs="Arial"/>
              </w:rPr>
            </w:pPr>
            <w:r w:rsidRPr="004B2192">
              <w:rPr>
                <w:rFonts w:cs="Arial"/>
              </w:rPr>
              <w:t xml:space="preserve">S Penman </w:t>
            </w:r>
          </w:p>
        </w:tc>
        <w:tc>
          <w:tcPr>
            <w:tcW w:w="5702" w:type="dxa"/>
          </w:tcPr>
          <w:p w14:paraId="65AA5883" w14:textId="5B98DDEC" w:rsidR="00A51F0C" w:rsidRPr="004B2192" w:rsidRDefault="00A51F0C" w:rsidP="00A51F0C">
            <w:pPr>
              <w:spacing w:line="480" w:lineRule="auto"/>
              <w:rPr>
                <w:rFonts w:cs="Arial"/>
              </w:rPr>
            </w:pPr>
            <w:r w:rsidRPr="004B2192">
              <w:rPr>
                <w:rFonts w:cs="Arial"/>
              </w:rPr>
              <w:t xml:space="preserve">North Lanarkshire Council </w:t>
            </w:r>
          </w:p>
        </w:tc>
      </w:tr>
      <w:tr w:rsidR="00A51F0C" w:rsidRPr="00422D8E" w14:paraId="3D33D1B7" w14:textId="77777777" w:rsidTr="00280753">
        <w:trPr>
          <w:cantSplit/>
        </w:trPr>
        <w:tc>
          <w:tcPr>
            <w:tcW w:w="4301" w:type="dxa"/>
          </w:tcPr>
          <w:p w14:paraId="1E8C42E5" w14:textId="12869CAD" w:rsidR="00A51F0C" w:rsidRPr="004B2192" w:rsidRDefault="00A51F0C" w:rsidP="00A51F0C">
            <w:pPr>
              <w:spacing w:line="480" w:lineRule="auto"/>
              <w:rPr>
                <w:rFonts w:cs="Arial"/>
              </w:rPr>
            </w:pPr>
            <w:r w:rsidRPr="004B2192">
              <w:rPr>
                <w:rFonts w:cs="Arial"/>
              </w:rPr>
              <w:t>L Pollock</w:t>
            </w:r>
          </w:p>
        </w:tc>
        <w:tc>
          <w:tcPr>
            <w:tcW w:w="5702" w:type="dxa"/>
          </w:tcPr>
          <w:p w14:paraId="05EF0231" w14:textId="51354894" w:rsidR="00A51F0C" w:rsidRPr="004B2192" w:rsidRDefault="00A51F0C" w:rsidP="00A51F0C">
            <w:pPr>
              <w:spacing w:line="480" w:lineRule="auto"/>
              <w:rPr>
                <w:rFonts w:cs="Arial"/>
              </w:rPr>
            </w:pPr>
            <w:r w:rsidRPr="004B2192">
              <w:rPr>
                <w:rFonts w:cs="Arial"/>
              </w:rPr>
              <w:t>North Lanarkshire Council</w:t>
            </w:r>
          </w:p>
        </w:tc>
      </w:tr>
      <w:tr w:rsidR="00A51F0C" w:rsidRPr="00422D8E" w14:paraId="75D2064F" w14:textId="77777777" w:rsidTr="00280753">
        <w:trPr>
          <w:cantSplit/>
        </w:trPr>
        <w:tc>
          <w:tcPr>
            <w:tcW w:w="4301" w:type="dxa"/>
          </w:tcPr>
          <w:p w14:paraId="5BAF89AA" w14:textId="042E244B" w:rsidR="00A51F0C" w:rsidRPr="004B2192" w:rsidRDefault="00A51F0C" w:rsidP="00A51F0C">
            <w:pPr>
              <w:spacing w:line="480" w:lineRule="auto"/>
              <w:rPr>
                <w:rFonts w:cs="Arial"/>
              </w:rPr>
            </w:pPr>
            <w:bookmarkStart w:id="0" w:name="_Hlk192147289"/>
            <w:r w:rsidRPr="004B2192">
              <w:rPr>
                <w:rFonts w:cs="Arial"/>
              </w:rPr>
              <w:t xml:space="preserve">Professor J Pravinkumar </w:t>
            </w:r>
            <w:bookmarkEnd w:id="0"/>
          </w:p>
        </w:tc>
        <w:tc>
          <w:tcPr>
            <w:tcW w:w="5702" w:type="dxa"/>
          </w:tcPr>
          <w:p w14:paraId="78412269" w14:textId="79331281" w:rsidR="00A51F0C" w:rsidRPr="004B2192" w:rsidRDefault="00A51F0C" w:rsidP="00A51F0C">
            <w:pPr>
              <w:spacing w:line="480" w:lineRule="auto"/>
              <w:rPr>
                <w:rFonts w:cs="Arial"/>
              </w:rPr>
            </w:pPr>
            <w:r w:rsidRPr="004B2192">
              <w:rPr>
                <w:rFonts w:cs="Arial"/>
              </w:rPr>
              <w:t>NHS Lanarkshire</w:t>
            </w:r>
          </w:p>
        </w:tc>
      </w:tr>
      <w:tr w:rsidR="00A51F0C" w:rsidRPr="00422D8E" w14:paraId="5CFB9B34" w14:textId="77777777" w:rsidTr="00280753">
        <w:trPr>
          <w:cantSplit/>
        </w:trPr>
        <w:tc>
          <w:tcPr>
            <w:tcW w:w="4301" w:type="dxa"/>
          </w:tcPr>
          <w:p w14:paraId="015CDA0C" w14:textId="3759E715" w:rsidR="00A51F0C" w:rsidRPr="004B2192" w:rsidRDefault="00A51F0C" w:rsidP="00A51F0C">
            <w:pPr>
              <w:spacing w:line="480" w:lineRule="auto"/>
              <w:rPr>
                <w:rFonts w:cs="Arial"/>
              </w:rPr>
            </w:pPr>
            <w:r w:rsidRPr="004B2192">
              <w:rPr>
                <w:rFonts w:cs="Arial"/>
              </w:rPr>
              <w:t>K Swan</w:t>
            </w:r>
          </w:p>
        </w:tc>
        <w:tc>
          <w:tcPr>
            <w:tcW w:w="5702" w:type="dxa"/>
          </w:tcPr>
          <w:p w14:paraId="6225BE1F" w14:textId="0F02F32A" w:rsidR="00A51F0C" w:rsidRPr="004B2192" w:rsidRDefault="00A51F0C" w:rsidP="00A51F0C">
            <w:pPr>
              <w:spacing w:line="480" w:lineRule="auto"/>
              <w:rPr>
                <w:rFonts w:cs="Arial"/>
              </w:rPr>
            </w:pPr>
            <w:r w:rsidRPr="004B2192">
              <w:rPr>
                <w:rFonts w:cs="Arial"/>
              </w:rPr>
              <w:t>North Lanarkshire Council</w:t>
            </w:r>
          </w:p>
        </w:tc>
      </w:tr>
      <w:tr w:rsidR="00A51F0C" w:rsidRPr="00422D8E" w14:paraId="6A3030C1" w14:textId="77777777" w:rsidTr="00280753">
        <w:trPr>
          <w:cantSplit/>
        </w:trPr>
        <w:tc>
          <w:tcPr>
            <w:tcW w:w="4301" w:type="dxa"/>
          </w:tcPr>
          <w:p w14:paraId="65A08623" w14:textId="4565C2E8" w:rsidR="00A51F0C" w:rsidRDefault="00A51F0C" w:rsidP="00A51F0C">
            <w:pPr>
              <w:spacing w:line="480" w:lineRule="auto"/>
              <w:rPr>
                <w:rFonts w:cs="Arial"/>
                <w:color w:val="4F81BD" w:themeColor="accent1"/>
              </w:rPr>
            </w:pPr>
          </w:p>
        </w:tc>
        <w:tc>
          <w:tcPr>
            <w:tcW w:w="5702" w:type="dxa"/>
          </w:tcPr>
          <w:p w14:paraId="5A46D397" w14:textId="3B18E714" w:rsidR="00A51F0C" w:rsidRPr="00CC75F2" w:rsidRDefault="00A51F0C" w:rsidP="00A51F0C">
            <w:pPr>
              <w:spacing w:line="480" w:lineRule="auto"/>
              <w:rPr>
                <w:rFonts w:cs="Arial"/>
                <w:color w:val="4F81BD" w:themeColor="accent1"/>
              </w:rPr>
            </w:pPr>
          </w:p>
        </w:tc>
      </w:tr>
    </w:tbl>
    <w:p w14:paraId="0B4EE71C" w14:textId="77777777" w:rsidR="005527DC" w:rsidRDefault="005527DC" w:rsidP="00FF1A50">
      <w:pPr>
        <w:spacing w:line="480" w:lineRule="auto"/>
      </w:pPr>
      <w:r>
        <w:br w:type="page"/>
      </w:r>
    </w:p>
    <w:tbl>
      <w:tblPr>
        <w:tblW w:w="10003" w:type="dxa"/>
        <w:tblInd w:w="-90" w:type="dxa"/>
        <w:tblLook w:val="00A0" w:firstRow="1" w:lastRow="0" w:firstColumn="1" w:lastColumn="0" w:noHBand="0" w:noVBand="0"/>
      </w:tblPr>
      <w:tblGrid>
        <w:gridCol w:w="4301"/>
        <w:gridCol w:w="5702"/>
      </w:tblGrid>
      <w:tr w:rsidR="00034BE8" w:rsidRPr="00250829" w14:paraId="787A93C8" w14:textId="77777777" w:rsidTr="00280753">
        <w:trPr>
          <w:cantSplit/>
        </w:trPr>
        <w:tc>
          <w:tcPr>
            <w:tcW w:w="4301" w:type="dxa"/>
          </w:tcPr>
          <w:p w14:paraId="6A82035C" w14:textId="516E30B1" w:rsidR="00034BE8" w:rsidRPr="00B11C93" w:rsidRDefault="00034BE8" w:rsidP="00FF1A50">
            <w:pPr>
              <w:spacing w:line="480" w:lineRule="auto"/>
              <w:rPr>
                <w:rFonts w:cs="Arial"/>
                <w:b/>
              </w:rPr>
            </w:pPr>
          </w:p>
          <w:p w14:paraId="299E52C4" w14:textId="3C8674AC" w:rsidR="00034BE8" w:rsidRPr="00B11C93" w:rsidRDefault="00034BE8" w:rsidP="00FF1A50">
            <w:pPr>
              <w:spacing w:line="480" w:lineRule="auto"/>
              <w:rPr>
                <w:rFonts w:cs="Arial"/>
              </w:rPr>
            </w:pPr>
            <w:r w:rsidRPr="00B11C93">
              <w:rPr>
                <w:rFonts w:cs="Arial"/>
                <w:b/>
              </w:rPr>
              <w:t>APOLOGIES</w:t>
            </w:r>
          </w:p>
        </w:tc>
        <w:tc>
          <w:tcPr>
            <w:tcW w:w="5702" w:type="dxa"/>
          </w:tcPr>
          <w:p w14:paraId="39D9ED8A" w14:textId="3F743B39" w:rsidR="00034BE8" w:rsidRPr="00B11C93" w:rsidRDefault="00034BE8" w:rsidP="00FF1A50">
            <w:pPr>
              <w:spacing w:line="480" w:lineRule="auto"/>
              <w:rPr>
                <w:rFonts w:cs="Arial"/>
              </w:rPr>
            </w:pPr>
          </w:p>
        </w:tc>
      </w:tr>
      <w:tr w:rsidR="00034BE8" w:rsidRPr="00250829" w14:paraId="0478EEEA" w14:textId="77777777" w:rsidTr="00280753">
        <w:trPr>
          <w:cantSplit/>
        </w:trPr>
        <w:tc>
          <w:tcPr>
            <w:tcW w:w="4301" w:type="dxa"/>
          </w:tcPr>
          <w:p w14:paraId="7AA8B2B2" w14:textId="7687376D" w:rsidR="00034BE8" w:rsidRPr="00B11C93" w:rsidRDefault="00034BE8" w:rsidP="00FF1A50">
            <w:pPr>
              <w:spacing w:line="480" w:lineRule="auto"/>
              <w:rPr>
                <w:rFonts w:cs="Arial"/>
              </w:rPr>
            </w:pPr>
            <w:r w:rsidRPr="00B11C93">
              <w:rPr>
                <w:rFonts w:cs="Arial"/>
              </w:rPr>
              <w:t>M Costello</w:t>
            </w:r>
          </w:p>
        </w:tc>
        <w:tc>
          <w:tcPr>
            <w:tcW w:w="5702" w:type="dxa"/>
          </w:tcPr>
          <w:p w14:paraId="34DC5A17" w14:textId="3C665273" w:rsidR="00034BE8" w:rsidRPr="00B11C93" w:rsidRDefault="00034BE8" w:rsidP="00FF1A50">
            <w:pPr>
              <w:spacing w:line="480" w:lineRule="auto"/>
              <w:rPr>
                <w:rFonts w:cs="Arial"/>
              </w:rPr>
            </w:pPr>
            <w:r w:rsidRPr="00B11C93">
              <w:rPr>
                <w:rFonts w:cs="Arial"/>
              </w:rPr>
              <w:t>North Lanarkshire Council</w:t>
            </w:r>
          </w:p>
        </w:tc>
      </w:tr>
      <w:tr w:rsidR="00034BE8" w:rsidRPr="00250829" w14:paraId="1EB7AD4A" w14:textId="77777777" w:rsidTr="00280753">
        <w:trPr>
          <w:cantSplit/>
        </w:trPr>
        <w:tc>
          <w:tcPr>
            <w:tcW w:w="4301" w:type="dxa"/>
          </w:tcPr>
          <w:p w14:paraId="5872E5FB" w14:textId="1D13C31E" w:rsidR="00034BE8" w:rsidRPr="00B11C93" w:rsidRDefault="00034BE8" w:rsidP="00FF1A50">
            <w:pPr>
              <w:spacing w:line="480" w:lineRule="auto"/>
              <w:rPr>
                <w:rFonts w:cs="Arial"/>
              </w:rPr>
            </w:pPr>
            <w:r w:rsidRPr="00B11C93">
              <w:rPr>
                <w:rFonts w:cs="Arial"/>
              </w:rPr>
              <w:t>R Hackett</w:t>
            </w:r>
          </w:p>
        </w:tc>
        <w:tc>
          <w:tcPr>
            <w:tcW w:w="5702" w:type="dxa"/>
          </w:tcPr>
          <w:p w14:paraId="4AEDC552" w14:textId="1A310F72" w:rsidR="00034BE8" w:rsidRPr="00B11C93" w:rsidRDefault="00034BE8" w:rsidP="00FF1A50">
            <w:pPr>
              <w:spacing w:line="480" w:lineRule="auto"/>
              <w:rPr>
                <w:rFonts w:cs="Arial"/>
              </w:rPr>
            </w:pPr>
            <w:r w:rsidRPr="00B11C93">
              <w:rPr>
                <w:rFonts w:cs="Arial"/>
              </w:rPr>
              <w:t xml:space="preserve">Scottish Government </w:t>
            </w:r>
          </w:p>
        </w:tc>
      </w:tr>
      <w:tr w:rsidR="00B11C93" w:rsidRPr="00250829" w14:paraId="0AD09238" w14:textId="77777777" w:rsidTr="00280753">
        <w:trPr>
          <w:cantSplit/>
        </w:trPr>
        <w:tc>
          <w:tcPr>
            <w:tcW w:w="4301" w:type="dxa"/>
          </w:tcPr>
          <w:p w14:paraId="787C8DF2" w14:textId="7CCC830A" w:rsidR="00B11C93" w:rsidRPr="00B11C93" w:rsidRDefault="00B11C93" w:rsidP="00B11C93">
            <w:pPr>
              <w:spacing w:line="480" w:lineRule="auto"/>
              <w:rPr>
                <w:rFonts w:cs="Arial"/>
              </w:rPr>
            </w:pPr>
            <w:r w:rsidRPr="00B11C93">
              <w:rPr>
                <w:rFonts w:cs="Arial"/>
              </w:rPr>
              <w:t xml:space="preserve">R </w:t>
            </w:r>
            <w:proofErr w:type="spellStart"/>
            <w:r w:rsidRPr="00B11C93">
              <w:rPr>
                <w:rFonts w:cs="Arial"/>
              </w:rPr>
              <w:t>Lochrin</w:t>
            </w:r>
            <w:proofErr w:type="spellEnd"/>
            <w:r w:rsidRPr="00B11C93">
              <w:rPr>
                <w:rFonts w:cs="Arial"/>
              </w:rPr>
              <w:t xml:space="preserve"> Hopkins</w:t>
            </w:r>
          </w:p>
        </w:tc>
        <w:tc>
          <w:tcPr>
            <w:tcW w:w="5702" w:type="dxa"/>
          </w:tcPr>
          <w:p w14:paraId="5D5E6EE1" w14:textId="4CCC018E" w:rsidR="00B11C93" w:rsidRPr="00B11C93" w:rsidRDefault="00B11C93" w:rsidP="00B11C93">
            <w:pPr>
              <w:spacing w:line="480" w:lineRule="auto"/>
              <w:rPr>
                <w:rFonts w:cs="Arial"/>
              </w:rPr>
            </w:pPr>
            <w:r w:rsidRPr="00B11C93">
              <w:rPr>
                <w:rFonts w:cs="Arial"/>
              </w:rPr>
              <w:t>North Lanarkshire Council</w:t>
            </w:r>
          </w:p>
        </w:tc>
      </w:tr>
      <w:tr w:rsidR="00B11C93" w:rsidRPr="00250829" w14:paraId="2B76B377" w14:textId="77777777" w:rsidTr="004234A2">
        <w:trPr>
          <w:cantSplit/>
        </w:trPr>
        <w:tc>
          <w:tcPr>
            <w:tcW w:w="4301" w:type="dxa"/>
          </w:tcPr>
          <w:p w14:paraId="04A9DD12" w14:textId="1B613F3E" w:rsidR="00B11C93" w:rsidRPr="00B11C93" w:rsidRDefault="00B11C93" w:rsidP="00B11C93">
            <w:pPr>
              <w:spacing w:line="480" w:lineRule="auto"/>
              <w:rPr>
                <w:rFonts w:cs="Arial"/>
              </w:rPr>
            </w:pPr>
            <w:r w:rsidRPr="00B11C93">
              <w:rPr>
                <w:rFonts w:cs="Arial"/>
              </w:rPr>
              <w:t>Councillor L Roarty</w:t>
            </w:r>
          </w:p>
        </w:tc>
        <w:tc>
          <w:tcPr>
            <w:tcW w:w="5702" w:type="dxa"/>
          </w:tcPr>
          <w:p w14:paraId="0392A2A8" w14:textId="7CC3EBA3" w:rsidR="00B11C93" w:rsidRPr="00B11C93" w:rsidRDefault="00B11C93" w:rsidP="00B11C93">
            <w:pPr>
              <w:spacing w:line="480" w:lineRule="auto"/>
              <w:rPr>
                <w:rFonts w:cs="Arial"/>
              </w:rPr>
            </w:pPr>
            <w:r w:rsidRPr="00B11C93">
              <w:rPr>
                <w:rFonts w:cs="Arial"/>
              </w:rPr>
              <w:t>North Lanarkshire Council</w:t>
            </w:r>
          </w:p>
        </w:tc>
      </w:tr>
      <w:tr w:rsidR="00B11C93" w:rsidRPr="00250829" w14:paraId="521DB6E3" w14:textId="77777777" w:rsidTr="004234A2">
        <w:trPr>
          <w:cantSplit/>
        </w:trPr>
        <w:tc>
          <w:tcPr>
            <w:tcW w:w="4301" w:type="dxa"/>
          </w:tcPr>
          <w:p w14:paraId="151D1D66" w14:textId="009E26DA" w:rsidR="00B11C93" w:rsidRPr="00B11C93" w:rsidRDefault="00B11C93" w:rsidP="00B11C93">
            <w:pPr>
              <w:spacing w:line="480" w:lineRule="auto"/>
              <w:rPr>
                <w:rFonts w:cs="Arial"/>
              </w:rPr>
            </w:pPr>
            <w:r w:rsidRPr="00B11C93">
              <w:rPr>
                <w:rFonts w:cs="Arial"/>
              </w:rPr>
              <w:t xml:space="preserve">D Wood </w:t>
            </w:r>
          </w:p>
        </w:tc>
        <w:tc>
          <w:tcPr>
            <w:tcW w:w="5702" w:type="dxa"/>
          </w:tcPr>
          <w:p w14:paraId="18FD8D2D" w14:textId="4E451F7C" w:rsidR="00B11C93" w:rsidRPr="00B11C93" w:rsidRDefault="00B11C93" w:rsidP="00B11C93">
            <w:pPr>
              <w:spacing w:line="480" w:lineRule="auto"/>
              <w:rPr>
                <w:rFonts w:cs="Arial"/>
              </w:rPr>
            </w:pPr>
            <w:r w:rsidRPr="00B11C93">
              <w:rPr>
                <w:rFonts w:cs="Arial"/>
              </w:rPr>
              <w:t>Voluntary Action North Lanarkshire (VANL)</w:t>
            </w:r>
          </w:p>
        </w:tc>
      </w:tr>
    </w:tbl>
    <w:p w14:paraId="6AB76BCE" w14:textId="77777777" w:rsidR="00B11C93" w:rsidRPr="00B11C93" w:rsidRDefault="00B11C93" w:rsidP="00FF1A50">
      <w:pPr>
        <w:spacing w:line="480" w:lineRule="auto"/>
        <w:rPr>
          <w:rFonts w:cs="Arial"/>
          <w:b/>
          <w:bCs/>
        </w:rPr>
      </w:pPr>
    </w:p>
    <w:p w14:paraId="1261E4B8" w14:textId="73645255" w:rsidR="00C82A1C" w:rsidRPr="00B11C93" w:rsidRDefault="00C82A1C" w:rsidP="00FF1A50">
      <w:pPr>
        <w:spacing w:line="480" w:lineRule="auto"/>
        <w:rPr>
          <w:rFonts w:cs="Arial"/>
          <w:b/>
          <w:bCs/>
        </w:rPr>
      </w:pPr>
      <w:r w:rsidRPr="00B11C93">
        <w:rPr>
          <w:rFonts w:cs="Arial"/>
          <w:b/>
          <w:bCs/>
        </w:rPr>
        <w:t>CHAIR</w:t>
      </w:r>
    </w:p>
    <w:p w14:paraId="5BE5BECB" w14:textId="6C3E7BB1" w:rsidR="009A468D" w:rsidRPr="00B11C93" w:rsidRDefault="004D4CF3" w:rsidP="00FF1A50">
      <w:pPr>
        <w:spacing w:line="480" w:lineRule="auto"/>
        <w:rPr>
          <w:rFonts w:cs="Arial"/>
        </w:rPr>
      </w:pPr>
      <w:r w:rsidRPr="00B11C93">
        <w:rPr>
          <w:rFonts w:cs="Arial"/>
        </w:rPr>
        <w:t>V Watson</w:t>
      </w:r>
      <w:r w:rsidR="00550F20" w:rsidRPr="00B11C93">
        <w:rPr>
          <w:rFonts w:cs="Arial"/>
        </w:rPr>
        <w:t xml:space="preserve">, </w:t>
      </w:r>
      <w:r w:rsidR="008516E0" w:rsidRPr="00B11C93">
        <w:rPr>
          <w:rFonts w:cs="Arial"/>
        </w:rPr>
        <w:t>Police Scotland</w:t>
      </w:r>
    </w:p>
    <w:p w14:paraId="7A5F8552" w14:textId="77777777" w:rsidR="0045220B" w:rsidRDefault="0045220B" w:rsidP="00FF1A50">
      <w:pPr>
        <w:spacing w:line="480" w:lineRule="auto"/>
        <w:rPr>
          <w:rFonts w:cs="Arial"/>
        </w:rPr>
      </w:pPr>
    </w:p>
    <w:p w14:paraId="7252B059" w14:textId="55BB3492" w:rsidR="007E7E14" w:rsidRPr="000052D3" w:rsidRDefault="006939AB" w:rsidP="00A3176A">
      <w:pPr>
        <w:rPr>
          <w:rFonts w:cs="Arial"/>
          <w:b/>
        </w:rPr>
      </w:pPr>
      <w:proofErr w:type="gramStart"/>
      <w:r w:rsidRPr="000052D3">
        <w:rPr>
          <w:rFonts w:cs="Arial"/>
          <w:b/>
        </w:rPr>
        <w:t>CHAIR’S</w:t>
      </w:r>
      <w:r w:rsidR="007342D8" w:rsidRPr="000052D3">
        <w:rPr>
          <w:rFonts w:cs="Arial"/>
          <w:b/>
        </w:rPr>
        <w:t xml:space="preserve"> </w:t>
      </w:r>
      <w:r w:rsidRPr="000052D3">
        <w:rPr>
          <w:rFonts w:cs="Arial"/>
          <w:b/>
        </w:rPr>
        <w:t xml:space="preserve"> </w:t>
      </w:r>
      <w:r w:rsidR="00A33C90" w:rsidRPr="000052D3">
        <w:rPr>
          <w:rFonts w:cs="Arial"/>
          <w:b/>
        </w:rPr>
        <w:t>OPENING</w:t>
      </w:r>
      <w:proofErr w:type="gramEnd"/>
      <w:r w:rsidR="00A33C90" w:rsidRPr="000052D3">
        <w:rPr>
          <w:rFonts w:cs="Arial"/>
          <w:b/>
        </w:rPr>
        <w:t xml:space="preserve">  </w:t>
      </w:r>
      <w:proofErr w:type="gramStart"/>
      <w:r w:rsidRPr="000052D3">
        <w:rPr>
          <w:rFonts w:cs="Arial"/>
          <w:b/>
        </w:rPr>
        <w:t>REMARKS</w:t>
      </w:r>
      <w:r w:rsidR="004A6B31" w:rsidRPr="000052D3">
        <w:rPr>
          <w:rFonts w:cs="Arial"/>
          <w:b/>
        </w:rPr>
        <w:t xml:space="preserve">  AND</w:t>
      </w:r>
      <w:proofErr w:type="gramEnd"/>
      <w:r w:rsidR="004A6B31" w:rsidRPr="000052D3">
        <w:rPr>
          <w:rFonts w:cs="Arial"/>
          <w:b/>
        </w:rPr>
        <w:t xml:space="preserve">  APOLOGIES</w:t>
      </w:r>
    </w:p>
    <w:p w14:paraId="49180C8D" w14:textId="77777777" w:rsidR="00613A5E" w:rsidRPr="000052D3" w:rsidRDefault="00613A5E" w:rsidP="00A3176A">
      <w:pPr>
        <w:rPr>
          <w:rFonts w:cs="Arial"/>
          <w:bCs/>
        </w:rPr>
      </w:pPr>
    </w:p>
    <w:p w14:paraId="2B66F22D" w14:textId="506170FD" w:rsidR="00AA5B35" w:rsidRPr="000052D3" w:rsidRDefault="00843CC4" w:rsidP="00A3176A">
      <w:pPr>
        <w:pStyle w:val="Heading1"/>
        <w:rPr>
          <w:rFonts w:cs="Arial"/>
        </w:rPr>
      </w:pPr>
      <w:r w:rsidRPr="000052D3">
        <w:rPr>
          <w:rFonts w:cs="Arial"/>
        </w:rPr>
        <w:t xml:space="preserve">The Chair welcomed </w:t>
      </w:r>
      <w:r w:rsidR="00877ED6" w:rsidRPr="000052D3">
        <w:rPr>
          <w:rFonts w:cs="Arial"/>
        </w:rPr>
        <w:t>everyone to the meeting</w:t>
      </w:r>
      <w:r w:rsidR="002F1295" w:rsidRPr="000052D3">
        <w:rPr>
          <w:rFonts w:cs="Arial"/>
        </w:rPr>
        <w:t xml:space="preserve"> and participants introduced themselves</w:t>
      </w:r>
      <w:r w:rsidR="00877ED6" w:rsidRPr="000052D3">
        <w:rPr>
          <w:rFonts w:cs="Arial"/>
        </w:rPr>
        <w:t>.</w:t>
      </w:r>
    </w:p>
    <w:p w14:paraId="7B65C6EF" w14:textId="77777777" w:rsidR="00AA5B35" w:rsidRPr="000052D3" w:rsidRDefault="00AA5B35" w:rsidP="00A3176A">
      <w:pPr>
        <w:pStyle w:val="Heading1"/>
        <w:numPr>
          <w:ilvl w:val="0"/>
          <w:numId w:val="0"/>
        </w:numPr>
        <w:ind w:left="720"/>
        <w:rPr>
          <w:rFonts w:cs="Arial"/>
        </w:rPr>
      </w:pPr>
    </w:p>
    <w:p w14:paraId="2EA232B9" w14:textId="77DAAA25" w:rsidR="009A5D2E" w:rsidRPr="000052D3" w:rsidRDefault="009A5D2E" w:rsidP="00A3176A">
      <w:pPr>
        <w:ind w:left="720"/>
        <w:rPr>
          <w:rFonts w:cs="Arial"/>
        </w:rPr>
      </w:pPr>
      <w:r w:rsidRPr="000052D3">
        <w:rPr>
          <w:rFonts w:cs="Arial"/>
        </w:rPr>
        <w:t>The apologies were noted.</w:t>
      </w:r>
    </w:p>
    <w:p w14:paraId="235CE570" w14:textId="77777777" w:rsidR="0045220B" w:rsidRPr="007A2403" w:rsidRDefault="0045220B" w:rsidP="00A3176A">
      <w:pPr>
        <w:ind w:left="720"/>
        <w:rPr>
          <w:rFonts w:cs="Arial"/>
        </w:rPr>
      </w:pPr>
    </w:p>
    <w:p w14:paraId="2EFC000A" w14:textId="77777777" w:rsidR="001675D9" w:rsidRPr="0068722C" w:rsidRDefault="001675D9" w:rsidP="00A3176A">
      <w:pPr>
        <w:rPr>
          <w:rFonts w:cs="Arial"/>
          <w:b/>
          <w:bCs/>
        </w:rPr>
      </w:pPr>
    </w:p>
    <w:p w14:paraId="2148F0D7" w14:textId="4B091DCA" w:rsidR="00EF3810" w:rsidRPr="0068722C" w:rsidRDefault="004F766C" w:rsidP="00A3176A">
      <w:pPr>
        <w:rPr>
          <w:rFonts w:cs="Arial"/>
          <w:b/>
          <w:bCs/>
        </w:rPr>
      </w:pPr>
      <w:proofErr w:type="gramStart"/>
      <w:r w:rsidRPr="0068722C">
        <w:rPr>
          <w:rFonts w:cs="Arial"/>
          <w:b/>
          <w:bCs/>
        </w:rPr>
        <w:t xml:space="preserve">MINUTE </w:t>
      </w:r>
      <w:r w:rsidR="009E7CAC" w:rsidRPr="0068722C">
        <w:rPr>
          <w:rFonts w:cs="Arial"/>
          <w:b/>
          <w:bCs/>
        </w:rPr>
        <w:t xml:space="preserve"> </w:t>
      </w:r>
      <w:r w:rsidRPr="0068722C">
        <w:rPr>
          <w:rFonts w:cs="Arial"/>
          <w:b/>
          <w:bCs/>
        </w:rPr>
        <w:t>OF</w:t>
      </w:r>
      <w:proofErr w:type="gramEnd"/>
      <w:r w:rsidRPr="0068722C">
        <w:rPr>
          <w:rFonts w:cs="Arial"/>
          <w:b/>
          <w:bCs/>
        </w:rPr>
        <w:t xml:space="preserve"> </w:t>
      </w:r>
      <w:r w:rsidR="009E7CAC" w:rsidRPr="0068722C">
        <w:rPr>
          <w:rFonts w:cs="Arial"/>
          <w:b/>
          <w:bCs/>
        </w:rPr>
        <w:t xml:space="preserve"> </w:t>
      </w:r>
      <w:proofErr w:type="gramStart"/>
      <w:r w:rsidRPr="0068722C">
        <w:rPr>
          <w:rFonts w:cs="Arial"/>
          <w:b/>
          <w:bCs/>
        </w:rPr>
        <w:t>MEETING</w:t>
      </w:r>
      <w:r w:rsidR="009E7CAC" w:rsidRPr="0068722C">
        <w:rPr>
          <w:rFonts w:cs="Arial"/>
          <w:b/>
          <w:bCs/>
        </w:rPr>
        <w:t xml:space="preserve"> </w:t>
      </w:r>
      <w:r w:rsidRPr="0068722C">
        <w:rPr>
          <w:rFonts w:cs="Arial"/>
          <w:b/>
          <w:bCs/>
        </w:rPr>
        <w:t xml:space="preserve"> OF</w:t>
      </w:r>
      <w:proofErr w:type="gramEnd"/>
      <w:r w:rsidR="009E7CAC" w:rsidRPr="0068722C">
        <w:rPr>
          <w:rFonts w:cs="Arial"/>
          <w:b/>
          <w:bCs/>
        </w:rPr>
        <w:t xml:space="preserve"> </w:t>
      </w:r>
      <w:r w:rsidRPr="0068722C">
        <w:rPr>
          <w:rFonts w:cs="Arial"/>
          <w:b/>
          <w:bCs/>
        </w:rPr>
        <w:t xml:space="preserve"> </w:t>
      </w:r>
      <w:proofErr w:type="gramStart"/>
      <w:r w:rsidRPr="0068722C">
        <w:rPr>
          <w:rFonts w:cs="Arial"/>
          <w:b/>
          <w:bCs/>
        </w:rPr>
        <w:t xml:space="preserve">STRATEGIC </w:t>
      </w:r>
      <w:r w:rsidR="009E7CAC" w:rsidRPr="0068722C">
        <w:rPr>
          <w:rFonts w:cs="Arial"/>
          <w:b/>
          <w:bCs/>
        </w:rPr>
        <w:t xml:space="preserve"> </w:t>
      </w:r>
      <w:r w:rsidRPr="0068722C">
        <w:rPr>
          <w:rFonts w:cs="Arial"/>
          <w:b/>
          <w:bCs/>
        </w:rPr>
        <w:t>LEADERSHIP</w:t>
      </w:r>
      <w:proofErr w:type="gramEnd"/>
      <w:r w:rsidRPr="0068722C">
        <w:rPr>
          <w:rFonts w:cs="Arial"/>
          <w:b/>
          <w:bCs/>
        </w:rPr>
        <w:t xml:space="preserve"> </w:t>
      </w:r>
      <w:r w:rsidR="009E7CAC" w:rsidRPr="0068722C">
        <w:rPr>
          <w:rFonts w:cs="Arial"/>
          <w:b/>
          <w:bCs/>
        </w:rPr>
        <w:t xml:space="preserve"> </w:t>
      </w:r>
      <w:proofErr w:type="gramStart"/>
      <w:r w:rsidRPr="0068722C">
        <w:rPr>
          <w:rFonts w:cs="Arial"/>
          <w:b/>
          <w:bCs/>
        </w:rPr>
        <w:t>BOARD</w:t>
      </w:r>
      <w:r w:rsidR="009E7CAC" w:rsidRPr="0068722C">
        <w:rPr>
          <w:rFonts w:cs="Arial"/>
          <w:b/>
          <w:bCs/>
        </w:rPr>
        <w:t xml:space="preserve"> </w:t>
      </w:r>
      <w:r w:rsidRPr="0068722C">
        <w:rPr>
          <w:rFonts w:cs="Arial"/>
          <w:b/>
          <w:bCs/>
        </w:rPr>
        <w:t xml:space="preserve"> HELD</w:t>
      </w:r>
      <w:proofErr w:type="gramEnd"/>
      <w:r w:rsidRPr="0068722C">
        <w:rPr>
          <w:rFonts w:cs="Arial"/>
          <w:b/>
          <w:bCs/>
        </w:rPr>
        <w:t xml:space="preserve"> </w:t>
      </w:r>
      <w:r w:rsidR="009E7CAC" w:rsidRPr="0068722C">
        <w:rPr>
          <w:rFonts w:cs="Arial"/>
          <w:b/>
          <w:bCs/>
        </w:rPr>
        <w:t xml:space="preserve"> </w:t>
      </w:r>
      <w:r w:rsidRPr="0068722C">
        <w:rPr>
          <w:rFonts w:cs="Arial"/>
          <w:b/>
          <w:bCs/>
        </w:rPr>
        <w:t>ON</w:t>
      </w:r>
      <w:r w:rsidR="009E7CAC" w:rsidRPr="0068722C">
        <w:rPr>
          <w:rFonts w:cs="Arial"/>
          <w:b/>
          <w:bCs/>
        </w:rPr>
        <w:t xml:space="preserve"> </w:t>
      </w:r>
      <w:r w:rsidRPr="0068722C">
        <w:rPr>
          <w:rFonts w:cs="Arial"/>
          <w:b/>
          <w:bCs/>
        </w:rPr>
        <w:t xml:space="preserve"> </w:t>
      </w:r>
      <w:r w:rsidR="000E53B8">
        <w:rPr>
          <w:rFonts w:cs="Arial"/>
          <w:b/>
          <w:bCs/>
        </w:rPr>
        <w:t xml:space="preserve">4 APRIL </w:t>
      </w:r>
      <w:r w:rsidR="00C4317C" w:rsidRPr="0068722C">
        <w:rPr>
          <w:rFonts w:cs="Arial"/>
          <w:b/>
          <w:bCs/>
        </w:rPr>
        <w:t>202</w:t>
      </w:r>
      <w:r w:rsidR="006E1B4E" w:rsidRPr="0068722C">
        <w:rPr>
          <w:rFonts w:cs="Arial"/>
          <w:b/>
          <w:bCs/>
        </w:rPr>
        <w:t>5</w:t>
      </w:r>
    </w:p>
    <w:p w14:paraId="71166B52" w14:textId="77777777" w:rsidR="002123A0" w:rsidRPr="0068722C" w:rsidRDefault="002123A0" w:rsidP="00A3176A">
      <w:pPr>
        <w:rPr>
          <w:rFonts w:cs="Arial"/>
          <w:b/>
          <w:bCs/>
        </w:rPr>
      </w:pPr>
    </w:p>
    <w:p w14:paraId="7DFBF2FF" w14:textId="4496A850" w:rsidR="00172D56" w:rsidRDefault="00EF3810" w:rsidP="00A3176A">
      <w:pPr>
        <w:pStyle w:val="Heading1"/>
        <w:rPr>
          <w:rFonts w:cs="Arial"/>
        </w:rPr>
      </w:pPr>
      <w:r w:rsidRPr="00243B07">
        <w:rPr>
          <w:rFonts w:cs="Arial"/>
        </w:rPr>
        <w:t xml:space="preserve">The Minute of the meeting of the Strategic Leadership Board held on </w:t>
      </w:r>
      <w:r w:rsidR="00183B63" w:rsidRPr="00243B07">
        <w:rPr>
          <w:rFonts w:cs="Arial"/>
        </w:rPr>
        <w:t xml:space="preserve">4 April 2025 </w:t>
      </w:r>
      <w:r w:rsidRPr="00243B07">
        <w:rPr>
          <w:rFonts w:cs="Arial"/>
        </w:rPr>
        <w:t>w</w:t>
      </w:r>
      <w:r w:rsidR="005C6E88" w:rsidRPr="00243B07">
        <w:rPr>
          <w:rFonts w:cs="Arial"/>
        </w:rPr>
        <w:t>ere</w:t>
      </w:r>
      <w:r w:rsidRPr="00243B07">
        <w:rPr>
          <w:rFonts w:cs="Arial"/>
        </w:rPr>
        <w:t xml:space="preserve"> agreed as an accurate record and approved</w:t>
      </w:r>
      <w:r w:rsidR="00243B07">
        <w:rPr>
          <w:rFonts w:cs="Arial"/>
        </w:rPr>
        <w:t xml:space="preserve">. </w:t>
      </w:r>
    </w:p>
    <w:p w14:paraId="34E36D3F" w14:textId="77777777" w:rsidR="00DA5117" w:rsidRDefault="00DA5117" w:rsidP="00A3176A"/>
    <w:p w14:paraId="2412BF38" w14:textId="77777777" w:rsidR="004C12CA" w:rsidRDefault="004C12CA" w:rsidP="00A3176A"/>
    <w:p w14:paraId="58654F4B" w14:textId="77F8F7CE" w:rsidR="002F54BF" w:rsidRPr="00AA15A8" w:rsidRDefault="00AF03C0" w:rsidP="00A3176A">
      <w:pPr>
        <w:rPr>
          <w:rFonts w:cs="Arial"/>
          <w:b/>
          <w:bCs/>
        </w:rPr>
      </w:pPr>
      <w:r w:rsidRPr="00AA15A8">
        <w:rPr>
          <w:rFonts w:cs="Arial"/>
          <w:b/>
          <w:bCs/>
        </w:rPr>
        <w:t>HEALTH</w:t>
      </w:r>
      <w:r w:rsidR="0000472B" w:rsidRPr="00AA15A8">
        <w:rPr>
          <w:rFonts w:cs="Arial"/>
          <w:b/>
          <w:bCs/>
        </w:rPr>
        <w:t xml:space="preserve"> FRAMEWORK AND ALIGNMENT TO NLP PRIORTIES </w:t>
      </w:r>
    </w:p>
    <w:p w14:paraId="44696059" w14:textId="18DC6FB2" w:rsidR="0000472B" w:rsidRDefault="0000472B" w:rsidP="00A3176A">
      <w:pPr>
        <w:rPr>
          <w:rFonts w:cs="Arial"/>
        </w:rPr>
      </w:pPr>
    </w:p>
    <w:p w14:paraId="735FDF25" w14:textId="43E5D1E0" w:rsidR="008D4130" w:rsidRDefault="00B169AE" w:rsidP="00A3176A">
      <w:pPr>
        <w:pStyle w:val="Heading1"/>
      </w:pPr>
      <w:r w:rsidRPr="002F4D40">
        <w:t>Professor Josephine Pravinkumar, Director of Public Health &amp; Health Policy</w:t>
      </w:r>
      <w:r w:rsidR="00AD58A9" w:rsidRPr="002F4D40">
        <w:t xml:space="preserve"> and Niamh O’Connor, Scottish Government </w:t>
      </w:r>
      <w:r w:rsidR="00DC3DD8" w:rsidRPr="002F4D40">
        <w:t>p</w:t>
      </w:r>
      <w:r w:rsidR="00EB6A6E" w:rsidRPr="002F4D40">
        <w:t xml:space="preserve">rovided a presentation and update on </w:t>
      </w:r>
      <w:r w:rsidR="005E6A4E" w:rsidRPr="002F4D40">
        <w:t xml:space="preserve">the </w:t>
      </w:r>
      <w:r w:rsidR="00A01C2E" w:rsidRPr="002F4D40">
        <w:t>“</w:t>
      </w:r>
      <w:r w:rsidR="005E6A4E" w:rsidRPr="002F4D40">
        <w:t xml:space="preserve">Population Health </w:t>
      </w:r>
      <w:r w:rsidR="00836266" w:rsidRPr="002F4D40">
        <w:t>Framework</w:t>
      </w:r>
      <w:r w:rsidR="00DB0EEE">
        <w:t xml:space="preserve"> for Scotland 2025 – 2035</w:t>
      </w:r>
      <w:r w:rsidR="00A01C2E" w:rsidRPr="002F4D40">
        <w:t>”</w:t>
      </w:r>
      <w:r w:rsidR="005E6A4E" w:rsidRPr="002F4D40">
        <w:t xml:space="preserve"> </w:t>
      </w:r>
      <w:r w:rsidR="00EB6A6E" w:rsidRPr="002F4D40">
        <w:t xml:space="preserve">that </w:t>
      </w:r>
      <w:r w:rsidR="005E6A4E" w:rsidRPr="002F4D40">
        <w:t>detail</w:t>
      </w:r>
      <w:r w:rsidR="00EB6A6E" w:rsidRPr="002F4D40">
        <w:t>ed</w:t>
      </w:r>
      <w:r w:rsidR="005E6A4E" w:rsidRPr="002F4D40">
        <w:t xml:space="preserve"> </w:t>
      </w:r>
      <w:r w:rsidR="002F4D40">
        <w:t>t</w:t>
      </w:r>
      <w:r w:rsidR="00E5703D">
        <w:t xml:space="preserve">he </w:t>
      </w:r>
      <w:r w:rsidR="00DB1516">
        <w:t>Operational Improvement Plan</w:t>
      </w:r>
      <w:r w:rsidR="002F4D40">
        <w:t xml:space="preserve"> (</w:t>
      </w:r>
      <w:r w:rsidR="00DB1516">
        <w:t>March 2025</w:t>
      </w:r>
      <w:r w:rsidR="002F4D40">
        <w:t>)</w:t>
      </w:r>
      <w:r w:rsidR="00CA2F98">
        <w:t xml:space="preserve">, </w:t>
      </w:r>
      <w:r w:rsidR="00DB1516">
        <w:t>Population Health Framewor</w:t>
      </w:r>
      <w:r w:rsidR="008D4130">
        <w:t>k</w:t>
      </w:r>
      <w:r w:rsidR="002F4D40">
        <w:t xml:space="preserve"> (S</w:t>
      </w:r>
      <w:r w:rsidR="008D4130">
        <w:t>pring 2025</w:t>
      </w:r>
      <w:r w:rsidR="002F4D40">
        <w:t>)</w:t>
      </w:r>
      <w:r w:rsidR="00CA2F98">
        <w:t xml:space="preserve"> and </w:t>
      </w:r>
      <w:r w:rsidR="008D4130">
        <w:t>Health &amp; Social Care Service Reform Framework</w:t>
      </w:r>
      <w:r w:rsidR="002F4D40">
        <w:t xml:space="preserve"> (</w:t>
      </w:r>
      <w:r w:rsidR="008D4130">
        <w:t>June 2025</w:t>
      </w:r>
      <w:r w:rsidR="002F4D40">
        <w:t>)</w:t>
      </w:r>
      <w:r w:rsidR="00CA2F98">
        <w:t xml:space="preserve">. </w:t>
      </w:r>
    </w:p>
    <w:p w14:paraId="30F4D004" w14:textId="77777777" w:rsidR="0003715B" w:rsidRDefault="0003715B" w:rsidP="00A3176A"/>
    <w:p w14:paraId="4C3BA143" w14:textId="3DE3D1CA" w:rsidR="0003715B" w:rsidRDefault="0003715B" w:rsidP="00A3176A">
      <w:pPr>
        <w:ind w:left="720"/>
      </w:pPr>
      <w:r>
        <w:t>The purpose of the Population Health Framework for Scotland 2025 – 2023 was to accele</w:t>
      </w:r>
      <w:r w:rsidR="00DA0507">
        <w:t>rate the im</w:t>
      </w:r>
      <w:r w:rsidR="00C87E07">
        <w:t xml:space="preserve">provement </w:t>
      </w:r>
      <w:r w:rsidR="00DA0507">
        <w:t>and recovery of population health in Scotland through a coherent long-term fram</w:t>
      </w:r>
      <w:r w:rsidR="00C87E07">
        <w:t>e</w:t>
      </w:r>
      <w:r w:rsidR="00DA0507">
        <w:t xml:space="preserve">work of whole system, primary </w:t>
      </w:r>
      <w:r w:rsidR="00C87E07">
        <w:t xml:space="preserve">preventative action. </w:t>
      </w:r>
      <w:r w:rsidR="00682172">
        <w:t xml:space="preserve"> The framework was being co-developed with COSLA in collaboration with </w:t>
      </w:r>
      <w:r w:rsidR="006969D1">
        <w:t xml:space="preserve">Public Health Scotland and Scottish </w:t>
      </w:r>
      <w:r w:rsidR="00434541">
        <w:t>D</w:t>
      </w:r>
      <w:r w:rsidR="006969D1">
        <w:t xml:space="preserve">irector of Public Health. </w:t>
      </w:r>
    </w:p>
    <w:p w14:paraId="174529DF" w14:textId="77777777" w:rsidR="004C5C3E" w:rsidRDefault="004C5C3E" w:rsidP="00A3176A">
      <w:pPr>
        <w:ind w:left="720"/>
      </w:pPr>
    </w:p>
    <w:p w14:paraId="2407CD70" w14:textId="28B9098E" w:rsidR="00D719D0" w:rsidRDefault="00F35B66" w:rsidP="00A3176A">
      <w:pPr>
        <w:ind w:left="720"/>
      </w:pPr>
      <w:r>
        <w:t xml:space="preserve">The </w:t>
      </w:r>
      <w:r w:rsidR="00BC5B9C">
        <w:t xml:space="preserve">meeting also noted the </w:t>
      </w:r>
      <w:r w:rsidR="005F6162">
        <w:t xml:space="preserve">intended outcomes </w:t>
      </w:r>
      <w:r w:rsidR="00BC5B9C">
        <w:t xml:space="preserve">from </w:t>
      </w:r>
      <w:r w:rsidR="00FD42DE">
        <w:t>a</w:t>
      </w:r>
      <w:r w:rsidR="00BC5B9C">
        <w:t xml:space="preserve"> </w:t>
      </w:r>
      <w:r w:rsidR="00BA481E">
        <w:t>s</w:t>
      </w:r>
      <w:r w:rsidR="00D95B44">
        <w:t xml:space="preserve">uite of key health and social care reform products to </w:t>
      </w:r>
      <w:r w:rsidR="009E17F9">
        <w:t>I</w:t>
      </w:r>
      <w:r w:rsidR="005F6162">
        <w:t xml:space="preserve">mprove </w:t>
      </w:r>
      <w:r w:rsidR="009E17F9">
        <w:t>L</w:t>
      </w:r>
      <w:r w:rsidR="000F4DD7">
        <w:t xml:space="preserve">ife </w:t>
      </w:r>
      <w:r w:rsidR="009E17F9">
        <w:t>E</w:t>
      </w:r>
      <w:r w:rsidR="000F4DD7">
        <w:t>xpectancy</w:t>
      </w:r>
      <w:r w:rsidR="00884383">
        <w:t xml:space="preserve">, </w:t>
      </w:r>
      <w:r w:rsidR="009E17F9">
        <w:t>I</w:t>
      </w:r>
      <w:r w:rsidR="000F4DD7">
        <w:t xml:space="preserve">mprove </w:t>
      </w:r>
      <w:r w:rsidR="009E17F9">
        <w:t>H</w:t>
      </w:r>
      <w:r w:rsidR="000F4DD7">
        <w:t xml:space="preserve">ealth </w:t>
      </w:r>
      <w:r w:rsidR="009E17F9">
        <w:t>L</w:t>
      </w:r>
      <w:r w:rsidR="000F4DD7">
        <w:t xml:space="preserve">ife </w:t>
      </w:r>
      <w:r w:rsidR="00442067">
        <w:t>Expectancy</w:t>
      </w:r>
      <w:r w:rsidR="007B1BDB">
        <w:t xml:space="preserve"> </w:t>
      </w:r>
      <w:r w:rsidR="00442067">
        <w:t>(HLE)</w:t>
      </w:r>
      <w:r w:rsidR="00884383">
        <w:t xml:space="preserve">, </w:t>
      </w:r>
      <w:r w:rsidR="009E17F9">
        <w:t>R</w:t>
      </w:r>
      <w:r w:rsidR="000F4DD7">
        <w:t xml:space="preserve">educe </w:t>
      </w:r>
      <w:r w:rsidR="009E17F9">
        <w:t>I</w:t>
      </w:r>
      <w:r w:rsidR="000F4DD7">
        <w:t>n</w:t>
      </w:r>
      <w:r w:rsidR="00442067">
        <w:t>equalities in HL</w:t>
      </w:r>
      <w:r w:rsidR="00A42F66">
        <w:t>E</w:t>
      </w:r>
      <w:r w:rsidR="00442067">
        <w:t xml:space="preserve"> and </w:t>
      </w:r>
      <w:r w:rsidR="00A42F66">
        <w:t>R</w:t>
      </w:r>
      <w:r w:rsidR="00442067">
        <w:t xml:space="preserve">educe </w:t>
      </w:r>
      <w:r w:rsidR="00A42F66">
        <w:t>I</w:t>
      </w:r>
      <w:r w:rsidR="00442067">
        <w:t xml:space="preserve">nequalities in </w:t>
      </w:r>
      <w:r w:rsidR="00A42F66">
        <w:t>H</w:t>
      </w:r>
      <w:r w:rsidR="00442067">
        <w:t>ealth</w:t>
      </w:r>
      <w:r w:rsidR="00A4243A">
        <w:t xml:space="preserve"> </w:t>
      </w:r>
      <w:r w:rsidR="00391376">
        <w:t>along with</w:t>
      </w:r>
      <w:r w:rsidR="00884383">
        <w:t xml:space="preserve"> the</w:t>
      </w:r>
      <w:r w:rsidR="00391376">
        <w:t xml:space="preserve"> </w:t>
      </w:r>
      <w:r w:rsidR="00A4243A">
        <w:t xml:space="preserve">28 indicators </w:t>
      </w:r>
      <w:r w:rsidR="00391376">
        <w:t xml:space="preserve">being </w:t>
      </w:r>
      <w:r w:rsidR="00A4243A">
        <w:t xml:space="preserve">identified for North Lanarkshire. </w:t>
      </w:r>
    </w:p>
    <w:p w14:paraId="4219A419" w14:textId="77777777" w:rsidR="00903998" w:rsidRDefault="00903998" w:rsidP="00A3176A">
      <w:pPr>
        <w:ind w:left="720"/>
      </w:pPr>
    </w:p>
    <w:p w14:paraId="175AA388" w14:textId="7BBD1299" w:rsidR="004E1925" w:rsidRDefault="00FC1F8B" w:rsidP="00A3176A">
      <w:pPr>
        <w:tabs>
          <w:tab w:val="num" w:pos="720"/>
        </w:tabs>
        <w:ind w:left="720"/>
      </w:pPr>
      <w:r>
        <w:t>The presentation</w:t>
      </w:r>
      <w:r w:rsidR="00AA367F">
        <w:t xml:space="preserve"> provided insight on </w:t>
      </w:r>
      <w:r w:rsidR="00E70769">
        <w:t xml:space="preserve">how </w:t>
      </w:r>
      <w:r w:rsidR="00AA367F">
        <w:t xml:space="preserve">the </w:t>
      </w:r>
      <w:r w:rsidR="00E70769">
        <w:t>o</w:t>
      </w:r>
      <w:r w:rsidR="00AA367F">
        <w:t xml:space="preserve">utcomes </w:t>
      </w:r>
      <w:r w:rsidR="006B28EB">
        <w:t xml:space="preserve">would </w:t>
      </w:r>
      <w:r w:rsidR="00AA367F">
        <w:t>be achieved by</w:t>
      </w:r>
      <w:r w:rsidR="0028310F">
        <w:t>:</w:t>
      </w:r>
      <w:r w:rsidR="00AA367F">
        <w:t xml:space="preserve"> (1) a</w:t>
      </w:r>
      <w:r w:rsidR="004E1925" w:rsidRPr="004E1925">
        <w:t>dvocat</w:t>
      </w:r>
      <w:r w:rsidR="006A1A42">
        <w:t xml:space="preserve">ing </w:t>
      </w:r>
      <w:r w:rsidR="004E1925" w:rsidRPr="004E1925">
        <w:t>for equity and reducing inequality to be at the heart of policy making in Lanarkshire, from birth through every stage of the life course</w:t>
      </w:r>
      <w:r w:rsidR="00AA367F">
        <w:t>; (2) p</w:t>
      </w:r>
      <w:r w:rsidR="004E1925" w:rsidRPr="004E1925">
        <w:t>rovid</w:t>
      </w:r>
      <w:r w:rsidR="006A1A42">
        <w:t>ing</w:t>
      </w:r>
      <w:r w:rsidR="004E1925" w:rsidRPr="004E1925">
        <w:t xml:space="preserve"> evidence based intelligence to support decision-making for improving the population’s health and well-being</w:t>
      </w:r>
      <w:r w:rsidR="00AA367F">
        <w:t xml:space="preserve">; (3) </w:t>
      </w:r>
      <w:r w:rsidR="00C878C6">
        <w:t>p</w:t>
      </w:r>
      <w:r w:rsidR="004E1925" w:rsidRPr="004E1925">
        <w:t>romot</w:t>
      </w:r>
      <w:r w:rsidR="00C878C6">
        <w:t>ing</w:t>
      </w:r>
      <w:r w:rsidR="004E1925" w:rsidRPr="004E1925">
        <w:t>, co-design and develop infrastructure (technological and organisational) to scale up interventions and services that have been effective in preventing poor health and tackling inequality</w:t>
      </w:r>
      <w:r w:rsidR="00AA367F">
        <w:t>; and (4) a</w:t>
      </w:r>
      <w:r w:rsidR="004E1925" w:rsidRPr="004E1925">
        <w:t>dopt</w:t>
      </w:r>
      <w:r w:rsidR="00C878C6">
        <w:t>ing</w:t>
      </w:r>
      <w:r w:rsidR="004E1925" w:rsidRPr="004E1925">
        <w:t xml:space="preserve"> a public health approach to tackling stigma and discrimination by identifying, challenging, and changing the values, structures and behaviours that perpetuate discrimination</w:t>
      </w:r>
      <w:r w:rsidR="00C878C6">
        <w:t xml:space="preserve">. </w:t>
      </w:r>
      <w:r w:rsidR="004E1925" w:rsidRPr="004E1925">
        <w:t xml:space="preserve"> </w:t>
      </w:r>
    </w:p>
    <w:p w14:paraId="2F059A60" w14:textId="77777777" w:rsidR="00230D51" w:rsidRDefault="00230D51" w:rsidP="00A3176A">
      <w:pPr>
        <w:tabs>
          <w:tab w:val="num" w:pos="720"/>
        </w:tabs>
        <w:ind w:left="720"/>
      </w:pPr>
    </w:p>
    <w:p w14:paraId="7AF9142B" w14:textId="5C23CB02" w:rsidR="006066B5" w:rsidRDefault="00247580" w:rsidP="00A3176A">
      <w:pPr>
        <w:ind w:left="720"/>
        <w:rPr>
          <w:rFonts w:cs="Arial"/>
        </w:rPr>
      </w:pPr>
      <w:r w:rsidRPr="00247580">
        <w:t xml:space="preserve">Responding to a question from </w:t>
      </w:r>
      <w:r w:rsidR="00276D15">
        <w:t xml:space="preserve">Nichola Brown. </w:t>
      </w:r>
      <w:r w:rsidR="00276D15" w:rsidRPr="00723202">
        <w:rPr>
          <w:rFonts w:cs="Arial"/>
        </w:rPr>
        <w:t>Community and Voluntary Sector Partnership Group</w:t>
      </w:r>
      <w:r w:rsidR="00276D15">
        <w:t xml:space="preserve">, </w:t>
      </w:r>
      <w:r w:rsidR="00276D15" w:rsidRPr="002F4D40">
        <w:rPr>
          <w:rFonts w:cs="Arial"/>
        </w:rPr>
        <w:t>Niamh O’Connor, Scottish Government</w:t>
      </w:r>
      <w:r w:rsidR="00276D15">
        <w:rPr>
          <w:rFonts w:cs="Arial"/>
        </w:rPr>
        <w:t xml:space="preserve"> </w:t>
      </w:r>
      <w:r w:rsidR="00BA6315">
        <w:rPr>
          <w:rFonts w:cs="Arial"/>
        </w:rPr>
        <w:t>confirmed that short</w:t>
      </w:r>
      <w:r w:rsidR="009D44A5">
        <w:rPr>
          <w:rFonts w:cs="Arial"/>
        </w:rPr>
        <w:t xml:space="preserve"> term priorities </w:t>
      </w:r>
      <w:r w:rsidR="00BA6315">
        <w:rPr>
          <w:rFonts w:cs="Arial"/>
        </w:rPr>
        <w:t xml:space="preserve">in </w:t>
      </w:r>
      <w:r w:rsidR="009D44A5">
        <w:rPr>
          <w:rFonts w:cs="Arial"/>
        </w:rPr>
        <w:t>whole system approach</w:t>
      </w:r>
      <w:r w:rsidR="00575C60">
        <w:rPr>
          <w:rFonts w:cs="Arial"/>
        </w:rPr>
        <w:t xml:space="preserve"> </w:t>
      </w:r>
      <w:r w:rsidR="002609E4">
        <w:rPr>
          <w:rFonts w:cs="Arial"/>
        </w:rPr>
        <w:t>were</w:t>
      </w:r>
      <w:r w:rsidR="00575C60">
        <w:rPr>
          <w:rFonts w:cs="Arial"/>
        </w:rPr>
        <w:t xml:space="preserve"> considered through an </w:t>
      </w:r>
      <w:r w:rsidR="00BA6315">
        <w:rPr>
          <w:rFonts w:cs="Arial"/>
        </w:rPr>
        <w:t xml:space="preserve">allocation </w:t>
      </w:r>
      <w:r w:rsidR="00AC1C0E">
        <w:rPr>
          <w:rFonts w:cs="Arial"/>
        </w:rPr>
        <w:t xml:space="preserve">investment </w:t>
      </w:r>
      <w:r w:rsidR="00BA6315">
        <w:rPr>
          <w:rFonts w:cs="Arial"/>
        </w:rPr>
        <w:t xml:space="preserve">tool </w:t>
      </w:r>
      <w:r w:rsidR="002609E4">
        <w:rPr>
          <w:rFonts w:cs="Arial"/>
        </w:rPr>
        <w:t xml:space="preserve">on </w:t>
      </w:r>
      <w:r w:rsidR="00AC1C0E">
        <w:rPr>
          <w:rFonts w:cs="Arial"/>
        </w:rPr>
        <w:t xml:space="preserve">budget </w:t>
      </w:r>
      <w:r w:rsidR="00BA6315">
        <w:rPr>
          <w:rFonts w:cs="Arial"/>
        </w:rPr>
        <w:t>map</w:t>
      </w:r>
      <w:r w:rsidR="00AC1C0E">
        <w:rPr>
          <w:rFonts w:cs="Arial"/>
        </w:rPr>
        <w:t>ping and a</w:t>
      </w:r>
      <w:r w:rsidR="00BA6315">
        <w:rPr>
          <w:rFonts w:cs="Arial"/>
        </w:rPr>
        <w:t xml:space="preserve">ccountancy capacity. </w:t>
      </w:r>
      <w:r w:rsidR="00224858" w:rsidRPr="00F25E4B">
        <w:rPr>
          <w:rFonts w:cs="Arial"/>
          <w:b/>
          <w:bCs/>
        </w:rPr>
        <w:t>A</w:t>
      </w:r>
      <w:r w:rsidR="00F25E4B" w:rsidRPr="00F25E4B">
        <w:rPr>
          <w:rFonts w:cs="Arial"/>
          <w:b/>
          <w:bCs/>
        </w:rPr>
        <w:t>ction</w:t>
      </w:r>
      <w:r w:rsidR="00224858" w:rsidRPr="00F25E4B">
        <w:rPr>
          <w:rFonts w:cs="Arial"/>
          <w:b/>
          <w:bCs/>
        </w:rPr>
        <w:t>:</w:t>
      </w:r>
      <w:r w:rsidR="00224858">
        <w:rPr>
          <w:rFonts w:cs="Arial"/>
        </w:rPr>
        <w:t xml:space="preserve"> Niamh O’Co</w:t>
      </w:r>
      <w:r w:rsidR="00F25E4B">
        <w:rPr>
          <w:rFonts w:cs="Arial"/>
        </w:rPr>
        <w:t>n</w:t>
      </w:r>
      <w:r w:rsidR="00224858">
        <w:rPr>
          <w:rFonts w:cs="Arial"/>
        </w:rPr>
        <w:t xml:space="preserve">nor to </w:t>
      </w:r>
      <w:r w:rsidR="00F25E4B">
        <w:rPr>
          <w:rFonts w:cs="Arial"/>
        </w:rPr>
        <w:t>forward l</w:t>
      </w:r>
      <w:r w:rsidR="00224858">
        <w:rPr>
          <w:rFonts w:cs="Arial"/>
        </w:rPr>
        <w:t>inks</w:t>
      </w:r>
      <w:r w:rsidR="00477A16">
        <w:rPr>
          <w:rFonts w:cs="Arial"/>
        </w:rPr>
        <w:t xml:space="preserve"> </w:t>
      </w:r>
      <w:r w:rsidR="002609E4">
        <w:rPr>
          <w:rFonts w:cs="Arial"/>
        </w:rPr>
        <w:t xml:space="preserve">to the aforementioned. </w:t>
      </w:r>
    </w:p>
    <w:p w14:paraId="73E3B14F" w14:textId="7B47433D" w:rsidR="007B7020" w:rsidRDefault="007B7020" w:rsidP="00A3176A">
      <w:pPr>
        <w:ind w:left="720"/>
        <w:rPr>
          <w:rFonts w:cs="Arial"/>
        </w:rPr>
      </w:pPr>
    </w:p>
    <w:p w14:paraId="2801831D" w14:textId="225496CF" w:rsidR="003F7869" w:rsidRPr="00AF11B6" w:rsidRDefault="008A195A" w:rsidP="00A3176A">
      <w:pPr>
        <w:ind w:left="720"/>
        <w:rPr>
          <w:rFonts w:cs="Arial"/>
          <w:color w:val="000000" w:themeColor="text1"/>
        </w:rPr>
      </w:pPr>
      <w:r>
        <w:rPr>
          <w:rFonts w:cs="Arial"/>
        </w:rPr>
        <w:lastRenderedPageBreak/>
        <w:t>The Strategic Leadership Board</w:t>
      </w:r>
      <w:r w:rsidR="002F253D">
        <w:rPr>
          <w:rFonts w:cs="Arial"/>
        </w:rPr>
        <w:t xml:space="preserve"> </w:t>
      </w:r>
      <w:r w:rsidR="00935ECD">
        <w:rPr>
          <w:rFonts w:cs="Arial"/>
        </w:rPr>
        <w:t>recognised</w:t>
      </w:r>
      <w:r w:rsidR="002F253D">
        <w:rPr>
          <w:rFonts w:cs="Arial"/>
        </w:rPr>
        <w:t xml:space="preserve"> </w:t>
      </w:r>
      <w:r w:rsidR="00D35953">
        <w:rPr>
          <w:rFonts w:cs="Arial"/>
        </w:rPr>
        <w:t>the opp</w:t>
      </w:r>
      <w:r w:rsidR="00D500BB">
        <w:rPr>
          <w:rFonts w:cs="Arial"/>
        </w:rPr>
        <w:t xml:space="preserve">ortunity for </w:t>
      </w:r>
      <w:r w:rsidR="00D35953">
        <w:rPr>
          <w:rFonts w:cs="Arial"/>
        </w:rPr>
        <w:t>Lanarkshire</w:t>
      </w:r>
      <w:r w:rsidR="00D500BB">
        <w:rPr>
          <w:rFonts w:cs="Arial"/>
        </w:rPr>
        <w:t xml:space="preserve"> </w:t>
      </w:r>
      <w:r w:rsidR="00C1205A">
        <w:rPr>
          <w:rFonts w:cs="Arial"/>
        </w:rPr>
        <w:t>to break the mould</w:t>
      </w:r>
      <w:r w:rsidR="00F25EDF">
        <w:rPr>
          <w:rFonts w:cs="Arial"/>
        </w:rPr>
        <w:t xml:space="preserve">, </w:t>
      </w:r>
      <w:r w:rsidR="00306528">
        <w:rPr>
          <w:rFonts w:cs="Arial"/>
        </w:rPr>
        <w:t xml:space="preserve">to </w:t>
      </w:r>
      <w:r w:rsidR="00C1205A">
        <w:rPr>
          <w:rFonts w:cs="Arial"/>
        </w:rPr>
        <w:t>develop</w:t>
      </w:r>
      <w:r w:rsidR="00F25EDF">
        <w:rPr>
          <w:rFonts w:cs="Arial"/>
        </w:rPr>
        <w:t xml:space="preserve"> and </w:t>
      </w:r>
      <w:r w:rsidR="007D245D">
        <w:rPr>
          <w:rFonts w:cs="Arial"/>
        </w:rPr>
        <w:t xml:space="preserve">thrive with fresh approaches. </w:t>
      </w:r>
      <w:r w:rsidR="00C1205A">
        <w:rPr>
          <w:rFonts w:cs="Arial"/>
        </w:rPr>
        <w:t xml:space="preserve"> </w:t>
      </w:r>
      <w:r w:rsidR="004C111C">
        <w:rPr>
          <w:rFonts w:cs="Arial"/>
        </w:rPr>
        <w:t xml:space="preserve">Recognising </w:t>
      </w:r>
      <w:r w:rsidR="00935ECD">
        <w:rPr>
          <w:rFonts w:cs="Arial"/>
        </w:rPr>
        <w:t xml:space="preserve">areas for improvement </w:t>
      </w:r>
      <w:r w:rsidR="00F600E8">
        <w:rPr>
          <w:rFonts w:cs="Arial"/>
        </w:rPr>
        <w:t xml:space="preserve">including </w:t>
      </w:r>
      <w:r w:rsidR="009F7301">
        <w:rPr>
          <w:rFonts w:cs="Arial"/>
        </w:rPr>
        <w:t xml:space="preserve">the effect of </w:t>
      </w:r>
      <w:r w:rsidR="00F600E8">
        <w:rPr>
          <w:rFonts w:cs="Arial"/>
        </w:rPr>
        <w:t xml:space="preserve">social media on young people and the addictive behaviours </w:t>
      </w:r>
      <w:r w:rsidR="00C16BF6">
        <w:rPr>
          <w:rFonts w:cs="Arial"/>
        </w:rPr>
        <w:t xml:space="preserve">that it may have, Niamh O’Connor </w:t>
      </w:r>
      <w:r w:rsidR="00866A72">
        <w:rPr>
          <w:rFonts w:cs="Arial"/>
        </w:rPr>
        <w:t xml:space="preserve">noted the mental and physical </w:t>
      </w:r>
      <w:r w:rsidR="00866A72" w:rsidRPr="00AF11B6">
        <w:rPr>
          <w:rFonts w:cs="Arial"/>
          <w:color w:val="000000" w:themeColor="text1"/>
        </w:rPr>
        <w:t xml:space="preserve">health issues </w:t>
      </w:r>
      <w:r w:rsidR="00202F5C" w:rsidRPr="00AF11B6">
        <w:rPr>
          <w:rFonts w:cs="Arial"/>
          <w:color w:val="000000" w:themeColor="text1"/>
        </w:rPr>
        <w:t xml:space="preserve">related to </w:t>
      </w:r>
      <w:r w:rsidR="00866A72" w:rsidRPr="00AF11B6">
        <w:rPr>
          <w:rFonts w:cs="Arial"/>
          <w:color w:val="000000" w:themeColor="text1"/>
        </w:rPr>
        <w:t>social media</w:t>
      </w:r>
      <w:r w:rsidR="000E5241" w:rsidRPr="00AF11B6">
        <w:rPr>
          <w:rFonts w:cs="Arial"/>
          <w:color w:val="000000" w:themeColor="text1"/>
        </w:rPr>
        <w:t xml:space="preserve"> and </w:t>
      </w:r>
      <w:r w:rsidR="00C35276" w:rsidRPr="00AF11B6">
        <w:rPr>
          <w:rFonts w:cs="Arial"/>
          <w:color w:val="000000" w:themeColor="text1"/>
        </w:rPr>
        <w:t>highl</w:t>
      </w:r>
      <w:r w:rsidR="00E34C96" w:rsidRPr="00AF11B6">
        <w:rPr>
          <w:rFonts w:cs="Arial"/>
          <w:color w:val="000000" w:themeColor="text1"/>
        </w:rPr>
        <w:t xml:space="preserve">ighted </w:t>
      </w:r>
      <w:r w:rsidR="00C35276" w:rsidRPr="00AF11B6">
        <w:rPr>
          <w:rFonts w:cs="Arial"/>
          <w:color w:val="000000" w:themeColor="text1"/>
        </w:rPr>
        <w:t xml:space="preserve">that </w:t>
      </w:r>
      <w:r w:rsidR="000E5241" w:rsidRPr="00AF11B6">
        <w:rPr>
          <w:rFonts w:cs="Arial"/>
          <w:color w:val="000000" w:themeColor="text1"/>
        </w:rPr>
        <w:t xml:space="preserve">a request from COSLA </w:t>
      </w:r>
      <w:r w:rsidR="00E34C96" w:rsidRPr="00AF11B6">
        <w:rPr>
          <w:rFonts w:cs="Arial"/>
          <w:color w:val="000000" w:themeColor="text1"/>
        </w:rPr>
        <w:t xml:space="preserve">in </w:t>
      </w:r>
      <w:r w:rsidR="000E5241" w:rsidRPr="00AF11B6">
        <w:rPr>
          <w:rFonts w:cs="Arial"/>
          <w:color w:val="000000" w:themeColor="text1"/>
        </w:rPr>
        <w:t>address</w:t>
      </w:r>
      <w:r w:rsidR="00E34C96" w:rsidRPr="00AF11B6">
        <w:rPr>
          <w:rFonts w:cs="Arial"/>
          <w:color w:val="000000" w:themeColor="text1"/>
        </w:rPr>
        <w:t xml:space="preserve">ing </w:t>
      </w:r>
      <w:proofErr w:type="gramStart"/>
      <w:r w:rsidR="00E34C96" w:rsidRPr="00AF11B6">
        <w:rPr>
          <w:rFonts w:cs="Arial"/>
          <w:color w:val="000000" w:themeColor="text1"/>
        </w:rPr>
        <w:t>the aforementioned</w:t>
      </w:r>
      <w:r w:rsidR="00214AA2" w:rsidRPr="00AF11B6">
        <w:rPr>
          <w:rFonts w:cs="Arial"/>
          <w:color w:val="000000" w:themeColor="text1"/>
        </w:rPr>
        <w:t xml:space="preserve">, </w:t>
      </w:r>
      <w:r w:rsidR="00E34C96" w:rsidRPr="00AF11B6">
        <w:rPr>
          <w:rFonts w:cs="Arial"/>
          <w:color w:val="000000" w:themeColor="text1"/>
        </w:rPr>
        <w:t>had</w:t>
      </w:r>
      <w:proofErr w:type="gramEnd"/>
      <w:r w:rsidR="00E34C96" w:rsidRPr="00AF11B6">
        <w:rPr>
          <w:rFonts w:cs="Arial"/>
          <w:color w:val="000000" w:themeColor="text1"/>
        </w:rPr>
        <w:t xml:space="preserve"> been received. </w:t>
      </w:r>
    </w:p>
    <w:p w14:paraId="499AAD53" w14:textId="77777777" w:rsidR="00FF3F8C" w:rsidRPr="00AF11B6" w:rsidRDefault="00FF3F8C" w:rsidP="00A3176A">
      <w:pPr>
        <w:ind w:left="720"/>
        <w:rPr>
          <w:rFonts w:cs="Arial"/>
          <w:color w:val="000000" w:themeColor="text1"/>
        </w:rPr>
      </w:pPr>
    </w:p>
    <w:p w14:paraId="454BE5F6" w14:textId="0B41E18E" w:rsidR="00FF3F8C" w:rsidRPr="00AF11B6" w:rsidRDefault="00D746A6" w:rsidP="00A3176A">
      <w:pPr>
        <w:ind w:left="720"/>
        <w:rPr>
          <w:rFonts w:cs="Arial"/>
          <w:color w:val="000000" w:themeColor="text1"/>
        </w:rPr>
      </w:pPr>
      <w:r w:rsidRPr="00AF11B6">
        <w:rPr>
          <w:rFonts w:cs="Arial"/>
          <w:color w:val="000000" w:themeColor="text1"/>
        </w:rPr>
        <w:t xml:space="preserve">Responding to the </w:t>
      </w:r>
      <w:r w:rsidR="009F7301">
        <w:rPr>
          <w:rFonts w:cs="Arial"/>
          <w:color w:val="000000" w:themeColor="text1"/>
        </w:rPr>
        <w:t>Boards</w:t>
      </w:r>
      <w:r w:rsidR="00FF3F8C" w:rsidRPr="00AF11B6">
        <w:rPr>
          <w:rFonts w:cs="Arial"/>
          <w:color w:val="000000" w:themeColor="text1"/>
        </w:rPr>
        <w:t xml:space="preserve"> discussion on </w:t>
      </w:r>
      <w:r w:rsidR="00CA081A" w:rsidRPr="00AF11B6">
        <w:rPr>
          <w:rFonts w:cs="Arial"/>
          <w:color w:val="000000" w:themeColor="text1"/>
        </w:rPr>
        <w:t>a flexible</w:t>
      </w:r>
      <w:r w:rsidRPr="00AF11B6">
        <w:rPr>
          <w:rFonts w:cs="Arial"/>
          <w:color w:val="000000" w:themeColor="text1"/>
        </w:rPr>
        <w:t xml:space="preserve"> </w:t>
      </w:r>
      <w:r w:rsidR="00A435C2" w:rsidRPr="00AF11B6">
        <w:rPr>
          <w:rFonts w:cs="Arial"/>
          <w:color w:val="000000" w:themeColor="text1"/>
        </w:rPr>
        <w:t xml:space="preserve">culture and </w:t>
      </w:r>
      <w:r w:rsidRPr="00AF11B6">
        <w:rPr>
          <w:rFonts w:cs="Arial"/>
          <w:color w:val="000000" w:themeColor="text1"/>
        </w:rPr>
        <w:t xml:space="preserve">joined up </w:t>
      </w:r>
      <w:r w:rsidR="00CC39FD">
        <w:rPr>
          <w:rFonts w:cs="Arial"/>
          <w:color w:val="000000" w:themeColor="text1"/>
        </w:rPr>
        <w:t>ways</w:t>
      </w:r>
      <w:r w:rsidR="009F7301">
        <w:rPr>
          <w:rFonts w:cs="Arial"/>
          <w:color w:val="000000" w:themeColor="text1"/>
        </w:rPr>
        <w:t xml:space="preserve"> </w:t>
      </w:r>
      <w:r w:rsidRPr="00AF11B6">
        <w:rPr>
          <w:rFonts w:cs="Arial"/>
          <w:color w:val="000000" w:themeColor="text1"/>
        </w:rPr>
        <w:t xml:space="preserve">of working </w:t>
      </w:r>
      <w:r w:rsidR="006765DF" w:rsidRPr="00AF11B6">
        <w:rPr>
          <w:rFonts w:cs="Arial"/>
          <w:color w:val="000000" w:themeColor="text1"/>
        </w:rPr>
        <w:t xml:space="preserve">to aid </w:t>
      </w:r>
      <w:r w:rsidRPr="00AF11B6">
        <w:rPr>
          <w:rFonts w:cs="Arial"/>
          <w:color w:val="000000" w:themeColor="text1"/>
        </w:rPr>
        <w:t xml:space="preserve">the health </w:t>
      </w:r>
      <w:r w:rsidR="00640ED3" w:rsidRPr="00AF11B6">
        <w:rPr>
          <w:rFonts w:cs="Arial"/>
          <w:color w:val="000000" w:themeColor="text1"/>
        </w:rPr>
        <w:t>improvement sector</w:t>
      </w:r>
      <w:r w:rsidR="00ED23F7" w:rsidRPr="00AF11B6">
        <w:rPr>
          <w:rFonts w:cs="Arial"/>
          <w:color w:val="000000" w:themeColor="text1"/>
        </w:rPr>
        <w:t>, the</w:t>
      </w:r>
      <w:r w:rsidR="00640ED3" w:rsidRPr="00AF11B6">
        <w:rPr>
          <w:rFonts w:cs="Arial"/>
          <w:color w:val="000000" w:themeColor="text1"/>
        </w:rPr>
        <w:t xml:space="preserve"> Members</w:t>
      </w:r>
      <w:r w:rsidR="00ED23F7" w:rsidRPr="00AF11B6">
        <w:rPr>
          <w:rFonts w:cs="Arial"/>
          <w:color w:val="000000" w:themeColor="text1"/>
        </w:rPr>
        <w:t xml:space="preserve"> agreed that a development day for the Strategic Leadership </w:t>
      </w:r>
      <w:r w:rsidR="006765DF" w:rsidRPr="00AF11B6">
        <w:rPr>
          <w:rFonts w:cs="Arial"/>
          <w:color w:val="000000" w:themeColor="text1"/>
        </w:rPr>
        <w:t xml:space="preserve">Board </w:t>
      </w:r>
      <w:r w:rsidR="00ED23F7" w:rsidRPr="00AF11B6">
        <w:rPr>
          <w:rFonts w:cs="Arial"/>
          <w:color w:val="000000" w:themeColor="text1"/>
        </w:rPr>
        <w:t xml:space="preserve">to discuss matters further should be arranged. </w:t>
      </w:r>
      <w:r w:rsidR="007D4494" w:rsidRPr="00AF11B6">
        <w:rPr>
          <w:rFonts w:cs="Arial"/>
          <w:b/>
          <w:bCs/>
          <w:color w:val="000000" w:themeColor="text1"/>
        </w:rPr>
        <w:t>Action</w:t>
      </w:r>
      <w:r w:rsidR="006765DF" w:rsidRPr="00AF11B6">
        <w:rPr>
          <w:rFonts w:cs="Arial"/>
          <w:b/>
          <w:bCs/>
          <w:color w:val="000000" w:themeColor="text1"/>
        </w:rPr>
        <w:t>:</w:t>
      </w:r>
      <w:r w:rsidR="007D4494" w:rsidRPr="00AF11B6">
        <w:rPr>
          <w:rFonts w:cs="Arial"/>
          <w:b/>
          <w:bCs/>
          <w:color w:val="000000" w:themeColor="text1"/>
        </w:rPr>
        <w:t xml:space="preserve"> </w:t>
      </w:r>
      <w:r w:rsidR="007D4494" w:rsidRPr="00AF11B6">
        <w:rPr>
          <w:rFonts w:cs="Arial"/>
          <w:color w:val="000000" w:themeColor="text1"/>
        </w:rPr>
        <w:t>V</w:t>
      </w:r>
      <w:r w:rsidR="00640ED3" w:rsidRPr="00AF11B6">
        <w:rPr>
          <w:rFonts w:cs="Arial"/>
          <w:color w:val="000000" w:themeColor="text1"/>
        </w:rPr>
        <w:t>icky</w:t>
      </w:r>
      <w:r w:rsidR="007D4494" w:rsidRPr="00AF11B6">
        <w:rPr>
          <w:rFonts w:cs="Arial"/>
          <w:color w:val="000000" w:themeColor="text1"/>
        </w:rPr>
        <w:t xml:space="preserve"> Waston, </w:t>
      </w:r>
      <w:r w:rsidR="00640ED3" w:rsidRPr="00AF11B6">
        <w:rPr>
          <w:rFonts w:cs="Arial"/>
          <w:color w:val="000000" w:themeColor="text1"/>
        </w:rPr>
        <w:t xml:space="preserve">Linda Johnston </w:t>
      </w:r>
      <w:r w:rsidR="007D4494" w:rsidRPr="00AF11B6">
        <w:rPr>
          <w:rFonts w:cs="Arial"/>
          <w:color w:val="000000" w:themeColor="text1"/>
        </w:rPr>
        <w:t>and W</w:t>
      </w:r>
      <w:r w:rsidR="00640ED3" w:rsidRPr="00AF11B6">
        <w:rPr>
          <w:rFonts w:cs="Arial"/>
          <w:color w:val="000000" w:themeColor="text1"/>
        </w:rPr>
        <w:t>illiam</w:t>
      </w:r>
      <w:r w:rsidR="007D4494" w:rsidRPr="00AF11B6">
        <w:rPr>
          <w:rFonts w:cs="Arial"/>
          <w:color w:val="000000" w:themeColor="text1"/>
        </w:rPr>
        <w:t xml:space="preserve"> Cunningham to </w:t>
      </w:r>
      <w:r w:rsidR="00A435C2" w:rsidRPr="00AF11B6">
        <w:rPr>
          <w:rFonts w:cs="Arial"/>
          <w:color w:val="000000" w:themeColor="text1"/>
        </w:rPr>
        <w:t xml:space="preserve">take forward and </w:t>
      </w:r>
      <w:r w:rsidR="00640ED3" w:rsidRPr="00AF11B6">
        <w:rPr>
          <w:rFonts w:cs="Arial"/>
          <w:color w:val="000000" w:themeColor="text1"/>
        </w:rPr>
        <w:t xml:space="preserve">arrange. </w:t>
      </w:r>
      <w:r w:rsidRPr="00AF11B6">
        <w:rPr>
          <w:rFonts w:cs="Arial"/>
          <w:color w:val="000000" w:themeColor="text1"/>
        </w:rPr>
        <w:t xml:space="preserve"> </w:t>
      </w:r>
    </w:p>
    <w:p w14:paraId="3FFA7AF6" w14:textId="77777777" w:rsidR="00753084" w:rsidRDefault="00753084" w:rsidP="00A3176A">
      <w:pPr>
        <w:ind w:left="720"/>
        <w:rPr>
          <w:rFonts w:cs="Arial"/>
        </w:rPr>
      </w:pPr>
    </w:p>
    <w:p w14:paraId="64306576" w14:textId="5C6CAE53" w:rsidR="00AF11B6" w:rsidRPr="0077205B" w:rsidRDefault="00E00250" w:rsidP="00A3176A">
      <w:pPr>
        <w:ind w:left="720"/>
        <w:rPr>
          <w:rFonts w:cs="Arial"/>
        </w:rPr>
      </w:pPr>
      <w:r w:rsidRPr="0077205B">
        <w:rPr>
          <w:rFonts w:cs="Arial"/>
        </w:rPr>
        <w:t xml:space="preserve">Vicky Watson, </w:t>
      </w:r>
      <w:r w:rsidR="00CE09FA" w:rsidRPr="0077205B">
        <w:rPr>
          <w:rFonts w:cs="Arial"/>
        </w:rPr>
        <w:t>Local Police Commander and Strategic Leadership Board (SLB) Chair thanked</w:t>
      </w:r>
      <w:r w:rsidR="001E561A" w:rsidRPr="0077205B">
        <w:rPr>
          <w:rFonts w:cs="Arial"/>
        </w:rPr>
        <w:t xml:space="preserve"> Niamh O’Connor and Professor Josephine Pravinkumar</w:t>
      </w:r>
      <w:r w:rsidR="00317DC8" w:rsidRPr="0077205B">
        <w:rPr>
          <w:rFonts w:cs="Arial"/>
        </w:rPr>
        <w:t xml:space="preserve"> for their presentation</w:t>
      </w:r>
      <w:r w:rsidR="00CC2BE9" w:rsidRPr="0077205B">
        <w:rPr>
          <w:rFonts w:cs="Arial"/>
        </w:rPr>
        <w:t>.</w:t>
      </w:r>
    </w:p>
    <w:p w14:paraId="027612F3" w14:textId="77777777" w:rsidR="00DA5117" w:rsidRPr="0077205B" w:rsidRDefault="00DA5117" w:rsidP="00A3176A"/>
    <w:p w14:paraId="1ED6C601" w14:textId="486F9561" w:rsidR="00DA5117" w:rsidRPr="0077205B" w:rsidRDefault="00DA5117" w:rsidP="00A3176A">
      <w:pPr>
        <w:ind w:left="720"/>
        <w:rPr>
          <w:rFonts w:cs="Arial"/>
        </w:rPr>
      </w:pPr>
      <w:r w:rsidRPr="0077205B">
        <w:rPr>
          <w:rFonts w:cs="Arial"/>
          <w:b/>
          <w:bCs/>
        </w:rPr>
        <w:t xml:space="preserve">Action: </w:t>
      </w:r>
      <w:r w:rsidR="00CC013C" w:rsidRPr="0077205B">
        <w:rPr>
          <w:rFonts w:cs="Arial"/>
          <w:b/>
          <w:bCs/>
        </w:rPr>
        <w:tab/>
      </w:r>
      <w:r w:rsidR="00CC013C" w:rsidRPr="0077205B">
        <w:rPr>
          <w:rFonts w:cs="Arial"/>
        </w:rPr>
        <w:t xml:space="preserve">that the Strategic Leadership Board </w:t>
      </w:r>
      <w:r w:rsidR="00EC4799" w:rsidRPr="0077205B">
        <w:rPr>
          <w:rFonts w:cs="Arial"/>
        </w:rPr>
        <w:t xml:space="preserve">noted the presentation. </w:t>
      </w:r>
    </w:p>
    <w:p w14:paraId="4BC6A5E3" w14:textId="77777777" w:rsidR="00DA5117" w:rsidRPr="00DA5117" w:rsidRDefault="00DA5117" w:rsidP="00A3176A"/>
    <w:p w14:paraId="5D2EEC4D" w14:textId="77777777" w:rsidR="00B169AE" w:rsidRPr="00B169AE" w:rsidRDefault="00B169AE" w:rsidP="00A3176A"/>
    <w:p w14:paraId="7AA94A43" w14:textId="236C1F4D" w:rsidR="0000472B" w:rsidRPr="009036F6" w:rsidRDefault="00E71874" w:rsidP="00A3176A">
      <w:pPr>
        <w:rPr>
          <w:rFonts w:cs="Arial"/>
          <w:b/>
          <w:bCs/>
        </w:rPr>
      </w:pPr>
      <w:r w:rsidRPr="009036F6">
        <w:rPr>
          <w:rFonts w:cs="Arial"/>
          <w:b/>
          <w:bCs/>
        </w:rPr>
        <w:t xml:space="preserve">GOOD </w:t>
      </w:r>
      <w:r w:rsidR="009036F6" w:rsidRPr="009036F6">
        <w:rPr>
          <w:rFonts w:cs="Arial"/>
          <w:b/>
          <w:bCs/>
        </w:rPr>
        <w:t>MENTAL HEALTH FOR ALL (GMHFA) 2024/25 ANNUAL UPDATE</w:t>
      </w:r>
    </w:p>
    <w:p w14:paraId="35705A25" w14:textId="77777777" w:rsidR="004F6DDD" w:rsidRDefault="004F6DDD" w:rsidP="00A3176A">
      <w:pPr>
        <w:rPr>
          <w:rFonts w:cs="Arial"/>
        </w:rPr>
      </w:pPr>
    </w:p>
    <w:p w14:paraId="52DAE9C1" w14:textId="7F3ACF1D" w:rsidR="009036F6" w:rsidRDefault="0021447F" w:rsidP="00A3176A">
      <w:pPr>
        <w:pStyle w:val="Heading1"/>
      </w:pPr>
      <w:r>
        <w:t xml:space="preserve">Jenny Hutton, NHS </w:t>
      </w:r>
      <w:r w:rsidR="00403541">
        <w:t>M</w:t>
      </w:r>
      <w:r>
        <w:t xml:space="preserve">ental Health and Wellbeing and Improvement and Development </w:t>
      </w:r>
      <w:r w:rsidR="00836266">
        <w:t xml:space="preserve">Manager introduced the </w:t>
      </w:r>
      <w:r w:rsidR="001B0878">
        <w:t xml:space="preserve">report that detailed </w:t>
      </w:r>
      <w:r w:rsidR="00BC4644">
        <w:t xml:space="preserve">that in 2020 the Strategic Leadership Board agreed </w:t>
      </w:r>
      <w:r w:rsidR="002D0212">
        <w:t xml:space="preserve">promoting good mental health was a priority for leaders across the Community </w:t>
      </w:r>
      <w:r w:rsidR="00DA00EA">
        <w:t>P</w:t>
      </w:r>
      <w:r w:rsidR="002D0212">
        <w:t>lanning Partnership (CPP)</w:t>
      </w:r>
      <w:r w:rsidR="00D82404">
        <w:t>.</w:t>
      </w:r>
    </w:p>
    <w:p w14:paraId="69B51FAB" w14:textId="77777777" w:rsidR="00D92415" w:rsidRDefault="00D92415" w:rsidP="00A3176A"/>
    <w:p w14:paraId="1A23E944" w14:textId="50E7BDA9" w:rsidR="00D92415" w:rsidRDefault="00D92415" w:rsidP="00A3176A">
      <w:pPr>
        <w:ind w:left="720"/>
      </w:pPr>
      <w:r w:rsidRPr="00D92415">
        <w:t>The Lanarkshire Mental Health Strategy 2019 – 2024 ha</w:t>
      </w:r>
      <w:r>
        <w:t>d</w:t>
      </w:r>
      <w:r w:rsidRPr="00D92415">
        <w:t xml:space="preserve"> been delivering a shared vision of mental health services, supports and treatment developed by Health and Social Care North Lanarkshire, NHS Lanarkshire, members of the public, third sector organisations and staff groups. It emphasise</w:t>
      </w:r>
      <w:r w:rsidR="008F4174">
        <w:t>d</w:t>
      </w:r>
      <w:r w:rsidRPr="00D92415">
        <w:t xml:space="preserve"> the importance of upstream supports and community empowerment to promote good mental health for all. The Strategy has now been refreshed in-line with the new Scottish Mental Health Strategy</w:t>
      </w:r>
      <w:r w:rsidR="00E04DB3">
        <w:t xml:space="preserve"> and </w:t>
      </w:r>
      <w:r w:rsidRPr="00D92415">
        <w:t xml:space="preserve">builds on solid foundations and was endorsed by the Strategic Leadership Board in 2024, with a new 2024-2026 Delivery Plan. </w:t>
      </w:r>
    </w:p>
    <w:p w14:paraId="4223F518" w14:textId="77777777" w:rsidR="001A0BAE" w:rsidRDefault="001A0BAE" w:rsidP="00A3176A">
      <w:pPr>
        <w:ind w:left="720"/>
      </w:pPr>
    </w:p>
    <w:p w14:paraId="090A2EF9" w14:textId="3ACDF965" w:rsidR="001A0BAE" w:rsidRPr="001A0BAE" w:rsidRDefault="001A0BAE" w:rsidP="00A3176A">
      <w:pPr>
        <w:ind w:left="720"/>
      </w:pPr>
      <w:r w:rsidRPr="001A0BAE">
        <w:t xml:space="preserve">The majority of North Lanarkshire’s nine community boards continue to identify promoting good mental health as a priority and locality teams, through their membership of the Local Partnership Teams, </w:t>
      </w:r>
      <w:r w:rsidR="00AB6E45">
        <w:t>were</w:t>
      </w:r>
      <w:r w:rsidRPr="001A0BAE">
        <w:t xml:space="preserve"> working on continued dialogue, actions and activity. </w:t>
      </w:r>
    </w:p>
    <w:p w14:paraId="27A5354B" w14:textId="77777777" w:rsidR="001A0BAE" w:rsidRDefault="001A0BAE" w:rsidP="00A3176A">
      <w:pPr>
        <w:ind w:left="720"/>
      </w:pPr>
    </w:p>
    <w:p w14:paraId="1ACBB94D" w14:textId="77777777" w:rsidR="00BF6C05" w:rsidRDefault="00F24593" w:rsidP="00A3176A">
      <w:pPr>
        <w:ind w:left="720"/>
      </w:pPr>
      <w:r>
        <w:t xml:space="preserve">The </w:t>
      </w:r>
      <w:r w:rsidR="0053503E" w:rsidRPr="0053503E">
        <w:t xml:space="preserve">Good Mental Health </w:t>
      </w:r>
      <w:proofErr w:type="gramStart"/>
      <w:r w:rsidR="0053503E" w:rsidRPr="0053503E">
        <w:t>For</w:t>
      </w:r>
      <w:proofErr w:type="gramEnd"/>
      <w:r w:rsidR="0053503E" w:rsidRPr="0053503E">
        <w:t xml:space="preserve"> All (GMHFA) 2024/25 Annual </w:t>
      </w:r>
      <w:r w:rsidR="008C1269">
        <w:t>report</w:t>
      </w:r>
      <w:r w:rsidR="00483265">
        <w:t xml:space="preserve"> provided </w:t>
      </w:r>
      <w:r w:rsidR="00F806FC">
        <w:t xml:space="preserve">an update from 1 April 2024 to 31 March 2025. </w:t>
      </w:r>
    </w:p>
    <w:p w14:paraId="08632AD6" w14:textId="77777777" w:rsidR="00BF6C05" w:rsidRDefault="00BF6C05" w:rsidP="00A3176A">
      <w:pPr>
        <w:ind w:left="720"/>
      </w:pPr>
    </w:p>
    <w:p w14:paraId="4029F5E6" w14:textId="5E509283" w:rsidR="00F24593" w:rsidRDefault="00434541" w:rsidP="00A3176A">
      <w:pPr>
        <w:ind w:left="720"/>
        <w:rPr>
          <w:rFonts w:cs="Arial"/>
        </w:rPr>
      </w:pPr>
      <w:r>
        <w:t xml:space="preserve">Claire Rae, </w:t>
      </w:r>
      <w:r w:rsidRPr="00723202">
        <w:rPr>
          <w:rFonts w:cs="Arial"/>
        </w:rPr>
        <w:t>University Health and Social Care North Lanarkshire</w:t>
      </w:r>
      <w:r>
        <w:t xml:space="preserve"> and Louise Long, </w:t>
      </w:r>
      <w:r w:rsidRPr="00723202">
        <w:rPr>
          <w:rFonts w:cs="Arial"/>
        </w:rPr>
        <w:t>NHS Lanarkshire</w:t>
      </w:r>
      <w:r>
        <w:rPr>
          <w:rFonts w:cs="Arial"/>
        </w:rPr>
        <w:t xml:space="preserve"> both</w:t>
      </w:r>
      <w:r w:rsidR="00FC0D69">
        <w:rPr>
          <w:rFonts w:cs="Arial"/>
        </w:rPr>
        <w:t xml:space="preserve"> </w:t>
      </w:r>
      <w:r>
        <w:rPr>
          <w:rFonts w:cs="Arial"/>
        </w:rPr>
        <w:t xml:space="preserve">highlighted </w:t>
      </w:r>
      <w:r w:rsidR="009835E5">
        <w:rPr>
          <w:rFonts w:cs="Arial"/>
        </w:rPr>
        <w:t>examples of work that</w:t>
      </w:r>
      <w:r w:rsidR="00FC0D69">
        <w:rPr>
          <w:rFonts w:cs="Arial"/>
        </w:rPr>
        <w:t xml:space="preserve"> </w:t>
      </w:r>
      <w:r w:rsidR="00834EBB">
        <w:rPr>
          <w:rFonts w:cs="Arial"/>
        </w:rPr>
        <w:t xml:space="preserve">could aid Good Mental Health for All and would link in with </w:t>
      </w:r>
      <w:r w:rsidR="00580469">
        <w:rPr>
          <w:rFonts w:cs="Arial"/>
        </w:rPr>
        <w:t xml:space="preserve">Jenny Hutton. </w:t>
      </w:r>
    </w:p>
    <w:p w14:paraId="2268A0A0" w14:textId="77777777" w:rsidR="005A7DEB" w:rsidRDefault="005A7DEB" w:rsidP="00A3176A">
      <w:pPr>
        <w:ind w:left="720"/>
        <w:rPr>
          <w:rFonts w:cs="Arial"/>
        </w:rPr>
      </w:pPr>
    </w:p>
    <w:p w14:paraId="5A83A863" w14:textId="644D0DD4" w:rsidR="007C4743" w:rsidRDefault="00166843" w:rsidP="00A3176A">
      <w:pPr>
        <w:ind w:left="720"/>
        <w:rPr>
          <w:rFonts w:cs="Arial"/>
        </w:rPr>
      </w:pPr>
      <w:r>
        <w:rPr>
          <w:rFonts w:cs="Arial"/>
        </w:rPr>
        <w:t xml:space="preserve">The Strategic Leadership Board </w:t>
      </w:r>
      <w:r w:rsidR="007A79F2">
        <w:rPr>
          <w:rFonts w:cs="Arial"/>
        </w:rPr>
        <w:t xml:space="preserve">further </w:t>
      </w:r>
      <w:r>
        <w:rPr>
          <w:rFonts w:cs="Arial"/>
        </w:rPr>
        <w:t xml:space="preserve">discussed the future funding for mental health, </w:t>
      </w:r>
      <w:r w:rsidR="00187A83">
        <w:rPr>
          <w:rFonts w:cs="Arial"/>
        </w:rPr>
        <w:t xml:space="preserve">future working collaborations between </w:t>
      </w:r>
      <w:r w:rsidR="00E26F1C">
        <w:rPr>
          <w:rFonts w:cs="Arial"/>
        </w:rPr>
        <w:t xml:space="preserve">the partnership </w:t>
      </w:r>
      <w:r w:rsidR="00DD79D9">
        <w:rPr>
          <w:rFonts w:cs="Arial"/>
        </w:rPr>
        <w:t xml:space="preserve">and the opportunity </w:t>
      </w:r>
      <w:r w:rsidR="007A79F2">
        <w:rPr>
          <w:rFonts w:cs="Arial"/>
        </w:rPr>
        <w:t xml:space="preserve">for reform as one of the core authorities. </w:t>
      </w:r>
      <w:r w:rsidR="007C4743">
        <w:rPr>
          <w:rFonts w:cs="Arial"/>
        </w:rPr>
        <w:t xml:space="preserve"> </w:t>
      </w:r>
    </w:p>
    <w:p w14:paraId="553D50AA" w14:textId="77777777" w:rsidR="007A79F2" w:rsidRDefault="007A79F2" w:rsidP="00A3176A">
      <w:pPr>
        <w:ind w:left="720"/>
        <w:rPr>
          <w:rFonts w:cs="Arial"/>
        </w:rPr>
      </w:pPr>
    </w:p>
    <w:p w14:paraId="04EFCC51" w14:textId="0F06ABE8" w:rsidR="00B95D43" w:rsidRPr="0077205B" w:rsidRDefault="00B95D43" w:rsidP="00A3176A">
      <w:pPr>
        <w:ind w:left="720"/>
        <w:rPr>
          <w:rFonts w:cs="Arial"/>
        </w:rPr>
      </w:pPr>
      <w:r w:rsidRPr="0077205B">
        <w:rPr>
          <w:rFonts w:cs="Arial"/>
        </w:rPr>
        <w:t xml:space="preserve">Vicky Watson, Local Police Commander and Strategic Leadership Board (SLB) Chair thanked </w:t>
      </w:r>
      <w:r>
        <w:rPr>
          <w:rFonts w:cs="Arial"/>
        </w:rPr>
        <w:t xml:space="preserve">Jenny Hutton </w:t>
      </w:r>
      <w:r w:rsidR="00AA6690">
        <w:rPr>
          <w:rFonts w:cs="Arial"/>
        </w:rPr>
        <w:t>for attending</w:t>
      </w:r>
      <w:r w:rsidR="003441C4">
        <w:rPr>
          <w:rFonts w:cs="Arial"/>
        </w:rPr>
        <w:t xml:space="preserve">. </w:t>
      </w:r>
    </w:p>
    <w:p w14:paraId="67460D81" w14:textId="77777777" w:rsidR="00AA6690" w:rsidRDefault="00AA6690" w:rsidP="00A3176A">
      <w:pPr>
        <w:ind w:left="720"/>
        <w:rPr>
          <w:rFonts w:cs="Arial"/>
          <w:b/>
          <w:bCs/>
        </w:rPr>
      </w:pPr>
    </w:p>
    <w:p w14:paraId="2020A1E1" w14:textId="187F50A8" w:rsidR="00A31DD0" w:rsidRDefault="00DA5117" w:rsidP="00A3176A">
      <w:pPr>
        <w:ind w:left="720"/>
        <w:rPr>
          <w:rFonts w:cs="Arial"/>
          <w:b/>
          <w:bCs/>
        </w:rPr>
      </w:pPr>
      <w:r w:rsidRPr="00DA5117">
        <w:rPr>
          <w:rFonts w:cs="Arial"/>
          <w:b/>
          <w:bCs/>
        </w:rPr>
        <w:t xml:space="preserve">Action: </w:t>
      </w:r>
      <w:r w:rsidR="00052940">
        <w:rPr>
          <w:rFonts w:cs="Arial"/>
          <w:b/>
          <w:bCs/>
        </w:rPr>
        <w:tab/>
      </w:r>
    </w:p>
    <w:p w14:paraId="1927E07B" w14:textId="77777777" w:rsidR="009831DF" w:rsidRDefault="009831DF" w:rsidP="00A3176A">
      <w:pPr>
        <w:ind w:left="720"/>
        <w:rPr>
          <w:rFonts w:cs="Arial"/>
          <w:b/>
          <w:bCs/>
        </w:rPr>
      </w:pPr>
    </w:p>
    <w:p w14:paraId="01393607" w14:textId="03DB2B67" w:rsidR="00195D4F" w:rsidRDefault="00052940" w:rsidP="00A3176A">
      <w:pPr>
        <w:pStyle w:val="Heading3"/>
      </w:pPr>
      <w:r>
        <w:t>that the Strategic Leadership Board</w:t>
      </w:r>
      <w:r w:rsidR="00E454B1">
        <w:t xml:space="preserve"> c</w:t>
      </w:r>
      <w:r w:rsidR="00B466A9">
        <w:t>ontinue to champion Good Mental Health for All and create the conditions for mentally healthy workplace and communit</w:t>
      </w:r>
      <w:r w:rsidR="00E454B1">
        <w:t>ies</w:t>
      </w:r>
      <w:r w:rsidR="00BF0917">
        <w:t>;</w:t>
      </w:r>
    </w:p>
    <w:p w14:paraId="6D07E3CA" w14:textId="77777777" w:rsidR="00583533" w:rsidRPr="00583533" w:rsidRDefault="00583533" w:rsidP="00A3176A"/>
    <w:p w14:paraId="0A9DD302" w14:textId="7B244B5D" w:rsidR="00BF0917" w:rsidRDefault="006659DF" w:rsidP="00A3176A">
      <w:pPr>
        <w:pStyle w:val="Heading3"/>
      </w:pPr>
      <w:r>
        <w:t xml:space="preserve">that </w:t>
      </w:r>
      <w:r w:rsidR="00980EB9">
        <w:t xml:space="preserve">the </w:t>
      </w:r>
      <w:r w:rsidR="00AB21C7">
        <w:t xml:space="preserve">proposed </w:t>
      </w:r>
      <w:r w:rsidR="00DC05C6">
        <w:t>G</w:t>
      </w:r>
      <w:r w:rsidR="00AB21C7">
        <w:t xml:space="preserve">ood Mental Health </w:t>
      </w:r>
      <w:proofErr w:type="gramStart"/>
      <w:r w:rsidR="00AB21C7">
        <w:t>For</w:t>
      </w:r>
      <w:proofErr w:type="gramEnd"/>
      <w:r w:rsidR="00AB21C7">
        <w:t xml:space="preserve"> All </w:t>
      </w:r>
      <w:proofErr w:type="gramStart"/>
      <w:r w:rsidR="00AB21C7">
        <w:t>summarised</w:t>
      </w:r>
      <w:proofErr w:type="gramEnd"/>
      <w:r w:rsidR="00AB21C7">
        <w:t xml:space="preserve"> Delivery Plan 2024-2026 (GMHFA Plan on A Pages- Appendix </w:t>
      </w:r>
      <w:r w:rsidR="00500A5D">
        <w:t>One</w:t>
      </w:r>
      <w:r w:rsidR="00AB21C7">
        <w:t>)</w:t>
      </w:r>
      <w:r>
        <w:t xml:space="preserve"> be endorsed; </w:t>
      </w:r>
    </w:p>
    <w:p w14:paraId="7F74AD6B" w14:textId="77777777" w:rsidR="00AB21C7" w:rsidRDefault="00AB21C7" w:rsidP="00A3176A"/>
    <w:p w14:paraId="0E9FB522" w14:textId="5C7E80C4" w:rsidR="00AB21C7" w:rsidRDefault="006659DF" w:rsidP="00A3176A">
      <w:pPr>
        <w:pStyle w:val="Heading3"/>
      </w:pPr>
      <w:r>
        <w:t xml:space="preserve">that </w:t>
      </w:r>
      <w:r w:rsidR="00814F58">
        <w:t>over the next 12 months, focus on continu</w:t>
      </w:r>
      <w:r w:rsidR="00761AFF">
        <w:t>ation</w:t>
      </w:r>
      <w:r w:rsidR="00814F58">
        <w:t xml:space="preserve"> to deliver the mental health priorities identified by Community Boards and reports on activity and impact </w:t>
      </w:r>
      <w:r w:rsidR="0087673A">
        <w:t>con</w:t>
      </w:r>
      <w:r>
        <w:t xml:space="preserve">sistently through established LOIP reporting arrangements, the GMHFA Delivery Plan and the annual oversight report; and </w:t>
      </w:r>
    </w:p>
    <w:p w14:paraId="5A23956E" w14:textId="77777777" w:rsidR="009831DF" w:rsidRPr="009831DF" w:rsidRDefault="009831DF" w:rsidP="00A3176A"/>
    <w:p w14:paraId="3FF5303B" w14:textId="63DF5FF7" w:rsidR="009831DF" w:rsidRDefault="00761AFF" w:rsidP="00A3176A">
      <w:pPr>
        <w:pStyle w:val="Heading3"/>
      </w:pPr>
      <w:r>
        <w:t xml:space="preserve">that </w:t>
      </w:r>
      <w:r w:rsidR="006659DF">
        <w:t>progress made to date</w:t>
      </w:r>
      <w:r>
        <w:t xml:space="preserve"> be endorsed</w:t>
      </w:r>
      <w:r w:rsidR="009831DF">
        <w:t>.</w:t>
      </w:r>
    </w:p>
    <w:p w14:paraId="4A319E6A" w14:textId="77777777" w:rsidR="006F173A" w:rsidRPr="00BF0917" w:rsidRDefault="006F173A" w:rsidP="00A3176A"/>
    <w:p w14:paraId="2F1675A6" w14:textId="77777777" w:rsidR="009036F6" w:rsidRDefault="009036F6" w:rsidP="00A3176A">
      <w:pPr>
        <w:rPr>
          <w:rFonts w:cs="Arial"/>
        </w:rPr>
      </w:pPr>
    </w:p>
    <w:p w14:paraId="531F5E17" w14:textId="77777777" w:rsidR="00A3176A" w:rsidRDefault="00A3176A" w:rsidP="00A3176A">
      <w:pPr>
        <w:rPr>
          <w:rFonts w:cs="Arial"/>
        </w:rPr>
      </w:pPr>
    </w:p>
    <w:p w14:paraId="6990D6DC" w14:textId="77777777" w:rsidR="00A3176A" w:rsidRDefault="00A3176A" w:rsidP="00A3176A">
      <w:pPr>
        <w:rPr>
          <w:rFonts w:cs="Arial"/>
        </w:rPr>
      </w:pPr>
    </w:p>
    <w:p w14:paraId="45879B1C" w14:textId="77777777" w:rsidR="00A3176A" w:rsidRDefault="00A3176A" w:rsidP="00A3176A">
      <w:pPr>
        <w:rPr>
          <w:rFonts w:cs="Arial"/>
        </w:rPr>
      </w:pPr>
    </w:p>
    <w:p w14:paraId="544FB858" w14:textId="77777777" w:rsidR="00A3176A" w:rsidRDefault="00A3176A" w:rsidP="00A3176A">
      <w:pPr>
        <w:rPr>
          <w:rFonts w:cs="Arial"/>
        </w:rPr>
      </w:pPr>
    </w:p>
    <w:p w14:paraId="36B835FF" w14:textId="513FF84A" w:rsidR="004F6DDD" w:rsidRPr="00F34D7D" w:rsidRDefault="00151A74" w:rsidP="00A3176A">
      <w:pPr>
        <w:rPr>
          <w:rFonts w:cs="Arial"/>
          <w:b/>
          <w:bCs/>
        </w:rPr>
      </w:pPr>
      <w:r w:rsidRPr="00F34D7D">
        <w:rPr>
          <w:rFonts w:cs="Arial"/>
          <w:b/>
          <w:bCs/>
        </w:rPr>
        <w:t>LOCAL OUTCOME PLANS (LOIP’S</w:t>
      </w:r>
      <w:r w:rsidR="00302D39">
        <w:rPr>
          <w:rFonts w:cs="Arial"/>
          <w:b/>
          <w:bCs/>
        </w:rPr>
        <w:t>)</w:t>
      </w:r>
      <w:r w:rsidRPr="00F34D7D">
        <w:rPr>
          <w:rFonts w:cs="Arial"/>
          <w:b/>
          <w:bCs/>
        </w:rPr>
        <w:t xml:space="preserve">: </w:t>
      </w:r>
      <w:proofErr w:type="gramStart"/>
      <w:r w:rsidRPr="00F34D7D">
        <w:rPr>
          <w:rFonts w:cs="Arial"/>
          <w:b/>
          <w:bCs/>
        </w:rPr>
        <w:t>SIX MO</w:t>
      </w:r>
      <w:r w:rsidR="00302D39">
        <w:rPr>
          <w:rFonts w:cs="Arial"/>
          <w:b/>
          <w:bCs/>
        </w:rPr>
        <w:t>N</w:t>
      </w:r>
      <w:r w:rsidRPr="00F34D7D">
        <w:rPr>
          <w:rFonts w:cs="Arial"/>
          <w:b/>
          <w:bCs/>
        </w:rPr>
        <w:t>TH</w:t>
      </w:r>
      <w:proofErr w:type="gramEnd"/>
      <w:r w:rsidRPr="00F34D7D">
        <w:rPr>
          <w:rFonts w:cs="Arial"/>
          <w:b/>
          <w:bCs/>
        </w:rPr>
        <w:t xml:space="preserve"> PROGRESS UPDATE</w:t>
      </w:r>
      <w:r w:rsidR="00F34D7D" w:rsidRPr="00F34D7D">
        <w:rPr>
          <w:rFonts w:cs="Arial"/>
          <w:b/>
          <w:bCs/>
        </w:rPr>
        <w:t xml:space="preserve"> </w:t>
      </w:r>
    </w:p>
    <w:p w14:paraId="0EA48F0B" w14:textId="77777777" w:rsidR="00F34D7D" w:rsidRDefault="00F34D7D" w:rsidP="00A3176A">
      <w:pPr>
        <w:rPr>
          <w:rFonts w:cs="Arial"/>
        </w:rPr>
      </w:pPr>
    </w:p>
    <w:p w14:paraId="2AD82080" w14:textId="1AA1159E" w:rsidR="0077663B" w:rsidRDefault="007C0DF6" w:rsidP="00A3176A">
      <w:pPr>
        <w:pStyle w:val="Heading1"/>
      </w:pPr>
      <w:r w:rsidRPr="007C0DF6">
        <w:t>Leanne Pollock, Community Partnership Manager introduced the report</w:t>
      </w:r>
      <w:r w:rsidR="001B0878">
        <w:t xml:space="preserve"> that detailed </w:t>
      </w:r>
      <w:r w:rsidR="00EA6BFB">
        <w:t>a</w:t>
      </w:r>
      <w:r w:rsidR="00C44278">
        <w:t xml:space="preserve"> </w:t>
      </w:r>
      <w:r w:rsidR="00C44278" w:rsidRPr="00C44278">
        <w:t>snapshot of progress linked to key priorities for each of the 9 Local Outcome Improvement Plans for the period 1st October 2024 – 31st March 2025. The report also provide</w:t>
      </w:r>
      <w:r w:rsidR="00C44278">
        <w:t>d</w:t>
      </w:r>
      <w:r w:rsidR="00C44278" w:rsidRPr="00C44278">
        <w:t xml:space="preserve"> an overview of progress with the Management and Monitoring Framework and the role of the Local Partnership Teams. Strategic Leaders are requested to acknowledge progress with LOIP priorities and the supporting partnership delivery approaches and take into consideration any areas for improvement outlined.</w:t>
      </w:r>
    </w:p>
    <w:p w14:paraId="07EB187C" w14:textId="77777777" w:rsidR="00960A5E" w:rsidRDefault="00960A5E" w:rsidP="00A3176A"/>
    <w:p w14:paraId="0EF7F4F0" w14:textId="2621CA12" w:rsidR="009564A8" w:rsidRPr="009564A8" w:rsidRDefault="00E929DA" w:rsidP="00A3176A">
      <w:pPr>
        <w:ind w:left="720"/>
      </w:pPr>
      <w:r w:rsidRPr="005211D7">
        <w:t>Leanne Pollock, Community Partnership Manager</w:t>
      </w:r>
      <w:r>
        <w:t xml:space="preserve"> </w:t>
      </w:r>
      <w:r w:rsidR="00012BAD">
        <w:t xml:space="preserve">also noted </w:t>
      </w:r>
      <w:r w:rsidR="006810D0">
        <w:t xml:space="preserve">the </w:t>
      </w:r>
      <w:r w:rsidR="000E7C79" w:rsidRPr="001076A4">
        <w:t xml:space="preserve">approach to partnership management and monitoring of the LOIP’s </w:t>
      </w:r>
      <w:r w:rsidR="006810D0">
        <w:t xml:space="preserve">would </w:t>
      </w:r>
      <w:r w:rsidR="000E7C79" w:rsidRPr="001076A4">
        <w:t xml:space="preserve">be considered throughout the LOIP review process approved by the Strategic Leadership Board at their meeting in April 2025. However, the current system </w:t>
      </w:r>
      <w:r w:rsidR="00453906">
        <w:t>was</w:t>
      </w:r>
      <w:r w:rsidR="000E7C79" w:rsidRPr="001076A4">
        <w:t xml:space="preserve"> resource intensive and continue</w:t>
      </w:r>
      <w:r w:rsidR="00F750D7">
        <w:t>d</w:t>
      </w:r>
      <w:r w:rsidR="000E7C79" w:rsidRPr="001076A4">
        <w:t xml:space="preserve"> to require significant work to ensure appropriate use across by partners to inform meaningful reporting. There </w:t>
      </w:r>
      <w:r w:rsidR="00F750D7">
        <w:t>was</w:t>
      </w:r>
      <w:r w:rsidR="000E7C79" w:rsidRPr="001076A4">
        <w:t xml:space="preserve"> also a desire to consider moving to less frequent but more dynamic</w:t>
      </w:r>
      <w:r w:rsidR="007C2361">
        <w:t xml:space="preserve"> and focused reporting on LOIP progress. </w:t>
      </w:r>
      <w:r w:rsidR="00F750D7">
        <w:t xml:space="preserve"> </w:t>
      </w:r>
      <w:r w:rsidR="009564A8">
        <w:t>Subsequently</w:t>
      </w:r>
      <w:r w:rsidR="00F750D7">
        <w:t xml:space="preserve"> the Strategic Leadership B</w:t>
      </w:r>
      <w:r w:rsidR="009564A8">
        <w:t>oard</w:t>
      </w:r>
      <w:r w:rsidR="00F750D7">
        <w:t xml:space="preserve"> </w:t>
      </w:r>
      <w:r w:rsidR="00F13A57">
        <w:t xml:space="preserve">were asked for approval to move to </w:t>
      </w:r>
      <w:r w:rsidR="00185E82">
        <w:t xml:space="preserve">an </w:t>
      </w:r>
      <w:r w:rsidR="00F13A57">
        <w:t>annual</w:t>
      </w:r>
      <w:r w:rsidR="00185E82">
        <w:t>-ye</w:t>
      </w:r>
      <w:r w:rsidR="009564A8">
        <w:t xml:space="preserve">ar end LOIP progress reporting that would focus on by </w:t>
      </w:r>
      <w:r w:rsidR="009564A8" w:rsidRPr="009564A8">
        <w:t xml:space="preserve">exception, highlighting case studies and information presented in a more engaging format such as videos and reels. </w:t>
      </w:r>
      <w:r w:rsidR="00174277">
        <w:t xml:space="preserve"> The Strategic Leadership Board agreed to amend the </w:t>
      </w:r>
      <w:r w:rsidR="0002794C">
        <w:t xml:space="preserve">Terms of Reference </w:t>
      </w:r>
      <w:r w:rsidR="00174277">
        <w:t xml:space="preserve">of the Board and approve yearly LOIP reporting. </w:t>
      </w:r>
    </w:p>
    <w:p w14:paraId="652525D6" w14:textId="597C6571" w:rsidR="000E7C79" w:rsidRDefault="000E7C79" w:rsidP="00A3176A">
      <w:pPr>
        <w:ind w:left="720"/>
      </w:pPr>
    </w:p>
    <w:p w14:paraId="626B653F" w14:textId="4DD2411D" w:rsidR="00453906" w:rsidRDefault="00453906" w:rsidP="00A3176A">
      <w:pPr>
        <w:ind w:left="720"/>
      </w:pPr>
      <w:r w:rsidRPr="005211D7">
        <w:t>A short video highlight</w:t>
      </w:r>
      <w:r>
        <w:t>ing</w:t>
      </w:r>
      <w:r w:rsidRPr="005211D7">
        <w:t xml:space="preserve"> the work </w:t>
      </w:r>
      <w:r>
        <w:t xml:space="preserve">and development </w:t>
      </w:r>
      <w:r w:rsidRPr="005211D7">
        <w:t xml:space="preserve">in the local communities was shown to the Strategic Leadership Board.  </w:t>
      </w:r>
      <w:r w:rsidRPr="00AA5D97">
        <w:rPr>
          <w:b/>
          <w:bCs/>
        </w:rPr>
        <w:t>Action:</w:t>
      </w:r>
      <w:r w:rsidRPr="005211D7">
        <w:t xml:space="preserve"> Leanne Pollock, Community Partnership Manager to forward on video</w:t>
      </w:r>
      <w:r>
        <w:t xml:space="preserve"> to </w:t>
      </w:r>
      <w:r w:rsidR="002A31DF">
        <w:t>Strategic Leadership Board</w:t>
      </w:r>
      <w:r w:rsidRPr="005211D7">
        <w:t xml:space="preserve">. </w:t>
      </w:r>
    </w:p>
    <w:p w14:paraId="661286B2" w14:textId="77777777" w:rsidR="002A31DF" w:rsidRDefault="002A31DF" w:rsidP="00A3176A">
      <w:pPr>
        <w:ind w:left="720"/>
        <w:rPr>
          <w:rFonts w:cs="Arial"/>
          <w:b/>
          <w:bCs/>
        </w:rPr>
      </w:pPr>
    </w:p>
    <w:p w14:paraId="251A749F" w14:textId="72341E33" w:rsidR="00F00F3F" w:rsidRPr="00F00F3F" w:rsidRDefault="00F00F3F" w:rsidP="00A3176A">
      <w:pPr>
        <w:ind w:left="720"/>
        <w:rPr>
          <w:rFonts w:cs="Arial"/>
        </w:rPr>
      </w:pPr>
      <w:r w:rsidRPr="00F00F3F">
        <w:rPr>
          <w:rFonts w:cs="Arial"/>
        </w:rPr>
        <w:t xml:space="preserve">The Strategic Leadership Board all praised the work highlighted in the video. </w:t>
      </w:r>
    </w:p>
    <w:p w14:paraId="1AD37D8E" w14:textId="77777777" w:rsidR="00F00F3F" w:rsidRDefault="00F00F3F" w:rsidP="00A3176A">
      <w:pPr>
        <w:ind w:left="720"/>
        <w:rPr>
          <w:rFonts w:cs="Arial"/>
          <w:b/>
          <w:bCs/>
        </w:rPr>
      </w:pPr>
    </w:p>
    <w:p w14:paraId="77B294DC" w14:textId="45A5008A" w:rsidR="00B1440E" w:rsidRDefault="00DA5117" w:rsidP="00A3176A">
      <w:pPr>
        <w:ind w:left="720"/>
        <w:rPr>
          <w:rFonts w:cs="Arial"/>
          <w:b/>
          <w:bCs/>
        </w:rPr>
      </w:pPr>
      <w:r w:rsidRPr="00DA5117">
        <w:rPr>
          <w:rFonts w:cs="Arial"/>
          <w:b/>
          <w:bCs/>
        </w:rPr>
        <w:t xml:space="preserve">Action: </w:t>
      </w:r>
      <w:r w:rsidR="00052940">
        <w:rPr>
          <w:rFonts w:cs="Arial"/>
          <w:b/>
          <w:bCs/>
        </w:rPr>
        <w:tab/>
      </w:r>
    </w:p>
    <w:p w14:paraId="09DB82B9" w14:textId="77777777" w:rsidR="00B1440E" w:rsidRDefault="00B1440E" w:rsidP="00A3176A">
      <w:pPr>
        <w:ind w:left="720"/>
        <w:rPr>
          <w:rFonts w:cs="Arial"/>
          <w:b/>
          <w:bCs/>
        </w:rPr>
      </w:pPr>
    </w:p>
    <w:p w14:paraId="217114C0" w14:textId="139C9165" w:rsidR="00CE39E6" w:rsidRDefault="00052940" w:rsidP="00A3176A">
      <w:pPr>
        <w:pStyle w:val="Heading3"/>
      </w:pPr>
      <w:r>
        <w:t>that the Strategic Leadership Board</w:t>
      </w:r>
      <w:r w:rsidR="00B521B8">
        <w:t xml:space="preserve"> acknowledges progress to date with delivery of key LOIP priorities and approves the individual Outco</w:t>
      </w:r>
      <w:r w:rsidR="00CE39E6">
        <w:t>me</w:t>
      </w:r>
      <w:r w:rsidR="00B521B8">
        <w:t xml:space="preserve"> reports attached </w:t>
      </w:r>
      <w:r w:rsidR="00CE39E6">
        <w:t xml:space="preserve">at Appendix </w:t>
      </w:r>
      <w:r w:rsidR="00500A5D">
        <w:t>One</w:t>
      </w:r>
      <w:r w:rsidR="0077663B">
        <w:t>;</w:t>
      </w:r>
    </w:p>
    <w:p w14:paraId="26CE270A" w14:textId="77777777" w:rsidR="00AB36B5" w:rsidRPr="00AB36B5" w:rsidRDefault="00AB36B5" w:rsidP="00A3176A"/>
    <w:p w14:paraId="21F6438A" w14:textId="77777777" w:rsidR="00A41756" w:rsidRDefault="00CE39E6" w:rsidP="00A3176A">
      <w:pPr>
        <w:pStyle w:val="Heading3"/>
      </w:pPr>
      <w:r>
        <w:t>that significant ongoing work to cont</w:t>
      </w:r>
      <w:r w:rsidR="00A41756">
        <w:t>inue to develop, strengthen and embed the supporting partnership delivery approaches be endorsed;</w:t>
      </w:r>
    </w:p>
    <w:p w14:paraId="1EBFF929" w14:textId="77777777" w:rsidR="00A95367" w:rsidRDefault="00A95367" w:rsidP="00A3176A"/>
    <w:p w14:paraId="149756B1" w14:textId="60DE6593" w:rsidR="00EE77EC" w:rsidRDefault="00DE5908" w:rsidP="00A3176A">
      <w:pPr>
        <w:pStyle w:val="Heading3"/>
      </w:pPr>
      <w:r>
        <w:t xml:space="preserve">that ongoing dialogue, support and internal accountability mechanisms within individual organisations </w:t>
      </w:r>
      <w:r w:rsidR="007A0918">
        <w:t xml:space="preserve">to enable and empower officers to effectively input and participate in a way that drives local action and delivery </w:t>
      </w:r>
      <w:r w:rsidR="00EE77EC">
        <w:t xml:space="preserve">responsibility be </w:t>
      </w:r>
      <w:r w:rsidR="00261E88">
        <w:t>acknowledged</w:t>
      </w:r>
      <w:r w:rsidR="00EE77EC">
        <w:t>;</w:t>
      </w:r>
    </w:p>
    <w:p w14:paraId="1AF3109B" w14:textId="77777777" w:rsidR="00EE77EC" w:rsidRDefault="00EE77EC" w:rsidP="00A3176A"/>
    <w:p w14:paraId="57F24AEB" w14:textId="0F4BA943" w:rsidR="00EE77EC" w:rsidRDefault="00EE77EC" w:rsidP="00A3176A">
      <w:pPr>
        <w:pStyle w:val="Heading3"/>
      </w:pPr>
      <w:r>
        <w:t xml:space="preserve">that the </w:t>
      </w:r>
      <w:r w:rsidR="00261E88">
        <w:t xml:space="preserve">approach to improving </w:t>
      </w:r>
      <w:r w:rsidR="006F5FCF">
        <w:t>monitoring and reporting outlined at section</w:t>
      </w:r>
      <w:r w:rsidR="002809FE">
        <w:t xml:space="preserve"> </w:t>
      </w:r>
      <w:r w:rsidR="006F5FCF">
        <w:t>2.6 of the attached report be endorsed;</w:t>
      </w:r>
    </w:p>
    <w:p w14:paraId="51D8DF39" w14:textId="77777777" w:rsidR="006F5FCF" w:rsidRDefault="006F5FCF" w:rsidP="00A3176A"/>
    <w:p w14:paraId="6021F219" w14:textId="2E7BB6C5" w:rsidR="006F5FCF" w:rsidRDefault="006F5FCF" w:rsidP="00A3176A">
      <w:pPr>
        <w:pStyle w:val="Heading3"/>
      </w:pPr>
      <w:r>
        <w:t xml:space="preserve">that </w:t>
      </w:r>
      <w:r w:rsidR="002809FE">
        <w:t xml:space="preserve">a change to an </w:t>
      </w:r>
      <w:r w:rsidR="00AB1C01">
        <w:t xml:space="preserve">end of year </w:t>
      </w:r>
      <w:r w:rsidR="002809FE">
        <w:t xml:space="preserve">annual </w:t>
      </w:r>
      <w:r w:rsidR="00AB1C01">
        <w:t xml:space="preserve">reporting on progress within LOIP </w:t>
      </w:r>
      <w:r w:rsidR="002809FE">
        <w:t>priorities</w:t>
      </w:r>
      <w:r w:rsidR="00AB1C01">
        <w:t xml:space="preserve"> be agreed</w:t>
      </w:r>
      <w:r w:rsidR="002809FE">
        <w:t>;</w:t>
      </w:r>
    </w:p>
    <w:p w14:paraId="5D2A095B" w14:textId="77777777" w:rsidR="002809FE" w:rsidRDefault="002809FE" w:rsidP="00A3176A"/>
    <w:p w14:paraId="4952156A" w14:textId="5E8F4E59" w:rsidR="002809FE" w:rsidRPr="002809FE" w:rsidRDefault="00CA4D60" w:rsidP="00A3176A">
      <w:pPr>
        <w:pStyle w:val="Heading3"/>
      </w:pPr>
      <w:r>
        <w:t>that work undertaken with Community Board Chairs in respect to the community board confer</w:t>
      </w:r>
      <w:r w:rsidR="00DC2C73">
        <w:t xml:space="preserve">ence, and community board portal/introduction </w:t>
      </w:r>
      <w:r w:rsidR="005C4DA0">
        <w:t>Articulate</w:t>
      </w:r>
      <w:r w:rsidR="00DC2C73">
        <w:t xml:space="preserve"> S</w:t>
      </w:r>
      <w:r w:rsidR="005C4DA0">
        <w:t xml:space="preserve">toryline </w:t>
      </w:r>
      <w:r w:rsidR="00DC2C73">
        <w:t>Toolkit be acknowledged</w:t>
      </w:r>
      <w:r w:rsidR="005C4DA0">
        <w:t xml:space="preserve">. </w:t>
      </w:r>
    </w:p>
    <w:p w14:paraId="06587C85" w14:textId="77777777" w:rsidR="00DA5117" w:rsidRPr="00DA5117" w:rsidRDefault="00DA5117" w:rsidP="00A3176A"/>
    <w:p w14:paraId="4327D940" w14:textId="77777777" w:rsidR="00900459" w:rsidRDefault="00900459" w:rsidP="00A3176A">
      <w:pPr>
        <w:rPr>
          <w:rFonts w:cs="Arial"/>
        </w:rPr>
      </w:pPr>
    </w:p>
    <w:p w14:paraId="510ECDF6" w14:textId="2C109484" w:rsidR="00900459" w:rsidRPr="00011461" w:rsidRDefault="00011461" w:rsidP="00A3176A">
      <w:pPr>
        <w:rPr>
          <w:rFonts w:cs="Arial"/>
          <w:b/>
          <w:bCs/>
        </w:rPr>
      </w:pPr>
      <w:r w:rsidRPr="00011461">
        <w:rPr>
          <w:rFonts w:cs="Arial"/>
          <w:b/>
          <w:bCs/>
        </w:rPr>
        <w:t xml:space="preserve">NORTH LANARKSHIRE CHILDREN’S </w:t>
      </w:r>
      <w:r w:rsidR="00900459" w:rsidRPr="00011461">
        <w:rPr>
          <w:rFonts w:cs="Arial"/>
          <w:b/>
          <w:bCs/>
        </w:rPr>
        <w:t>SERVICES PLAN</w:t>
      </w:r>
      <w:r w:rsidRPr="00011461">
        <w:rPr>
          <w:rFonts w:cs="Arial"/>
          <w:b/>
          <w:bCs/>
        </w:rPr>
        <w:t>,</w:t>
      </w:r>
      <w:r w:rsidR="00900459" w:rsidRPr="00011461">
        <w:rPr>
          <w:rFonts w:cs="Arial"/>
          <w:b/>
          <w:bCs/>
        </w:rPr>
        <w:t xml:space="preserve"> ANNUAL REPORT 2024 </w:t>
      </w:r>
      <w:r w:rsidRPr="00011461">
        <w:rPr>
          <w:rFonts w:cs="Arial"/>
          <w:b/>
          <w:bCs/>
        </w:rPr>
        <w:t>-</w:t>
      </w:r>
      <w:r w:rsidR="00900459" w:rsidRPr="00011461">
        <w:rPr>
          <w:rFonts w:cs="Arial"/>
          <w:b/>
          <w:bCs/>
        </w:rPr>
        <w:t xml:space="preserve"> 2025 </w:t>
      </w:r>
    </w:p>
    <w:p w14:paraId="1C6471E8" w14:textId="77777777" w:rsidR="00900459" w:rsidRDefault="00900459" w:rsidP="00A3176A">
      <w:pPr>
        <w:rPr>
          <w:rFonts w:cs="Arial"/>
        </w:rPr>
      </w:pPr>
    </w:p>
    <w:p w14:paraId="43A97DDB" w14:textId="0FE10720" w:rsidR="003B68ED" w:rsidRDefault="001B0878" w:rsidP="00A3176A">
      <w:pPr>
        <w:pStyle w:val="Heading1"/>
      </w:pPr>
      <w:r>
        <w:t xml:space="preserve">Alison Gordon, </w:t>
      </w:r>
      <w:r w:rsidR="00C26E38">
        <w:t xml:space="preserve">Chief Social Work Officer (Children Families, Justice &amp; Integrated Practice) </w:t>
      </w:r>
      <w:r w:rsidR="00D042E8">
        <w:t>introduced the report that detailed</w:t>
      </w:r>
      <w:r w:rsidR="00422B20">
        <w:t xml:space="preserve"> North Lanarkshire Children’s Plan (CS Plan) </w:t>
      </w:r>
      <w:r w:rsidR="002B75F4">
        <w:t xml:space="preserve">that </w:t>
      </w:r>
      <w:r w:rsidR="00422B20">
        <w:t>was published every three years</w:t>
      </w:r>
      <w:r w:rsidR="002B75F4">
        <w:t xml:space="preserve"> along with the </w:t>
      </w:r>
      <w:r w:rsidR="009C0BEF">
        <w:t xml:space="preserve">Annual report for year two of the CS Plan 2023-26. </w:t>
      </w:r>
    </w:p>
    <w:p w14:paraId="07918520" w14:textId="0637880A" w:rsidR="00837C74" w:rsidRDefault="00837C74" w:rsidP="00A3176A"/>
    <w:p w14:paraId="701ECD3F" w14:textId="3A8D9E3F" w:rsidR="00837C74" w:rsidRDefault="006B724F" w:rsidP="00A3176A">
      <w:pPr>
        <w:ind w:left="720"/>
      </w:pPr>
      <w:r>
        <w:t>United Nations Convention on the Right of the Child (</w:t>
      </w:r>
      <w:r w:rsidR="00837C74">
        <w:t>UNCRC</w:t>
      </w:r>
      <w:r>
        <w:t>)</w:t>
      </w:r>
      <w:r w:rsidR="00837C74">
        <w:t xml:space="preserve"> (Incorporation) (Scotland) Act 2024 included the new children’s rights reporting duties for public authorities that repeals Part 1 (Rights of Children) and Schedule 1 of the Children and Young People (Scotland) Act 2024.  The first reports under the new statutory duty would be produced for the period 16 July 2024 – 31 March 2026 and every three years thereafter.  This </w:t>
      </w:r>
      <w:r w:rsidR="00426D80">
        <w:t>was</w:t>
      </w:r>
      <w:r w:rsidR="00837C74">
        <w:t xml:space="preserve"> a duty for all public authorities rather than just NHS Lanarkshire and North Lanarkshire Council. </w:t>
      </w:r>
    </w:p>
    <w:p w14:paraId="48BF5B4F" w14:textId="77777777" w:rsidR="00837C74" w:rsidRPr="00837C74" w:rsidRDefault="00837C74" w:rsidP="00A3176A"/>
    <w:p w14:paraId="7EC2FDC6" w14:textId="3B6AE6F1" w:rsidR="0089692B" w:rsidRDefault="000F3DE7" w:rsidP="00A3176A">
      <w:pPr>
        <w:pStyle w:val="Heading1"/>
        <w:numPr>
          <w:ilvl w:val="0"/>
          <w:numId w:val="0"/>
        </w:numPr>
        <w:ind w:left="720"/>
      </w:pPr>
      <w:r>
        <w:t>The statutory duty</w:t>
      </w:r>
      <w:r w:rsidR="009C0BEF">
        <w:t xml:space="preserve">, which was one aspect of the Children and Young People (Scotland) Act 2014, </w:t>
      </w:r>
      <w:r>
        <w:t xml:space="preserve">required publication </w:t>
      </w:r>
      <w:r w:rsidR="005E7865">
        <w:t>of ann</w:t>
      </w:r>
      <w:r w:rsidR="00DE02F1">
        <w:t>ual</w:t>
      </w:r>
      <w:r w:rsidR="005E7865">
        <w:t xml:space="preserve"> reports and a report, every three years on what the Council do to further the better child</w:t>
      </w:r>
      <w:r w:rsidR="00DE02F1">
        <w:t xml:space="preserve">ren’s </w:t>
      </w:r>
      <w:r w:rsidR="005E7865">
        <w:t>rights, as outlined</w:t>
      </w:r>
      <w:r w:rsidR="00CD0B7D">
        <w:t xml:space="preserve"> </w:t>
      </w:r>
      <w:r w:rsidR="005E7865">
        <w:t xml:space="preserve">in the </w:t>
      </w:r>
      <w:r w:rsidR="00DE02F1">
        <w:t>UNCRC</w:t>
      </w:r>
      <w:r w:rsidR="00D82399">
        <w:t xml:space="preserve">. </w:t>
      </w:r>
    </w:p>
    <w:p w14:paraId="2C1C5D08" w14:textId="77777777" w:rsidR="0092373B" w:rsidRDefault="0092373B" w:rsidP="00A3176A"/>
    <w:p w14:paraId="784AD0F7" w14:textId="0DCCCA24" w:rsidR="0092373B" w:rsidRDefault="00B863AF" w:rsidP="00A3176A">
      <w:pPr>
        <w:ind w:left="720"/>
      </w:pPr>
      <w:r>
        <w:t xml:space="preserve">The development </w:t>
      </w:r>
      <w:r w:rsidR="0096134F">
        <w:t>o</w:t>
      </w:r>
      <w:r>
        <w:t xml:space="preserve">f the plan and reporting </w:t>
      </w:r>
      <w:r w:rsidR="00227438">
        <w:t>were</w:t>
      </w:r>
      <w:r>
        <w:t xml:space="preserve"> one of the responsibilities of the North Lanarkshire </w:t>
      </w:r>
      <w:r w:rsidR="00B924E8">
        <w:t>Children’s</w:t>
      </w:r>
      <w:r>
        <w:t xml:space="preserve"> </w:t>
      </w:r>
      <w:r w:rsidR="0096134F">
        <w:t>S</w:t>
      </w:r>
      <w:r>
        <w:t xml:space="preserve">ervices </w:t>
      </w:r>
      <w:r w:rsidR="00B924E8">
        <w:t>Partnership</w:t>
      </w:r>
      <w:r>
        <w:t xml:space="preserve"> (CS </w:t>
      </w:r>
      <w:r w:rsidR="00B924E8">
        <w:t>Partnership</w:t>
      </w:r>
      <w:r>
        <w:t>) there</w:t>
      </w:r>
      <w:r w:rsidR="00B924E8">
        <w:t>fore all partners were represented</w:t>
      </w:r>
      <w:r w:rsidR="00227438">
        <w:t xml:space="preserve"> and involved in developing the CS Plan and contributing to the Annual report. </w:t>
      </w:r>
    </w:p>
    <w:p w14:paraId="3EF70D90" w14:textId="77777777" w:rsidR="00754B2F" w:rsidRDefault="00754B2F" w:rsidP="00A3176A">
      <w:pPr>
        <w:ind w:left="720"/>
        <w:rPr>
          <w:rFonts w:cs="Arial"/>
          <w:b/>
          <w:bCs/>
        </w:rPr>
      </w:pPr>
    </w:p>
    <w:p w14:paraId="2D41D454" w14:textId="03FDE998" w:rsidR="00F50331" w:rsidRDefault="00DA5117" w:rsidP="00A3176A">
      <w:pPr>
        <w:ind w:left="720"/>
        <w:rPr>
          <w:rFonts w:cs="Arial"/>
          <w:b/>
          <w:bCs/>
        </w:rPr>
      </w:pPr>
      <w:r w:rsidRPr="00DA5117">
        <w:rPr>
          <w:rFonts w:cs="Arial"/>
          <w:b/>
          <w:bCs/>
        </w:rPr>
        <w:t xml:space="preserve">Action: </w:t>
      </w:r>
      <w:r w:rsidR="00052940">
        <w:rPr>
          <w:rFonts w:cs="Arial"/>
          <w:b/>
          <w:bCs/>
        </w:rPr>
        <w:tab/>
      </w:r>
    </w:p>
    <w:p w14:paraId="401029D0" w14:textId="77777777" w:rsidR="005E6C9C" w:rsidRDefault="005E6C9C" w:rsidP="00A3176A">
      <w:pPr>
        <w:ind w:left="720"/>
        <w:rPr>
          <w:rFonts w:cs="Arial"/>
          <w:b/>
          <w:bCs/>
        </w:rPr>
      </w:pPr>
    </w:p>
    <w:p w14:paraId="0325FCC8" w14:textId="10672D35" w:rsidR="00DA5117" w:rsidRDefault="00052940" w:rsidP="00A3176A">
      <w:pPr>
        <w:pStyle w:val="Heading3"/>
      </w:pPr>
      <w:r>
        <w:t>that the Strategic Leadership Board</w:t>
      </w:r>
      <w:r w:rsidR="00323BF4">
        <w:t xml:space="preserve"> </w:t>
      </w:r>
      <w:r w:rsidR="00F50331">
        <w:t xml:space="preserve">endorsed the North Lanarkshire Children’s Services Plan 2023-26, Annual report </w:t>
      </w:r>
      <w:r w:rsidR="0077205B">
        <w:t>2024-25.</w:t>
      </w:r>
    </w:p>
    <w:p w14:paraId="24234B32" w14:textId="77777777" w:rsidR="00F50331" w:rsidRDefault="00F50331" w:rsidP="00A3176A"/>
    <w:p w14:paraId="56E6D1F1" w14:textId="35A49D4B" w:rsidR="00F50331" w:rsidRDefault="00DA4C77" w:rsidP="00A3176A">
      <w:pPr>
        <w:pStyle w:val="Heading3"/>
      </w:pPr>
      <w:r>
        <w:t xml:space="preserve">that the plan be shared within relevant staff and teams be agreed; and </w:t>
      </w:r>
    </w:p>
    <w:p w14:paraId="5045D372" w14:textId="77777777" w:rsidR="00DA4C77" w:rsidRDefault="00DA4C77" w:rsidP="00A3176A"/>
    <w:p w14:paraId="0CEDB86C" w14:textId="0B30DD32" w:rsidR="00D042E8" w:rsidRPr="00414CC1" w:rsidRDefault="00DA4C77" w:rsidP="00A3176A">
      <w:pPr>
        <w:pStyle w:val="Heading3"/>
      </w:pPr>
      <w:r w:rsidRPr="00414CC1">
        <w:t xml:space="preserve">that changes to legislation in relation to reporting on </w:t>
      </w:r>
      <w:r w:rsidR="00414CC1" w:rsidRPr="00414CC1">
        <w:t>United Nations Convention on the Rights of the Child</w:t>
      </w:r>
      <w:r w:rsidR="00414CC1">
        <w:t xml:space="preserve"> (UNCRC)</w:t>
      </w:r>
      <w:r w:rsidR="005E6C9C">
        <w:t xml:space="preserve"> be noted. </w:t>
      </w:r>
    </w:p>
    <w:p w14:paraId="7D6D83A6" w14:textId="77777777" w:rsidR="0089692B" w:rsidRDefault="0089692B" w:rsidP="00A3176A">
      <w:pPr>
        <w:rPr>
          <w:rFonts w:cs="Arial"/>
        </w:rPr>
      </w:pPr>
    </w:p>
    <w:p w14:paraId="2D0BA84D" w14:textId="77777777" w:rsidR="00D042E8" w:rsidRDefault="00D042E8" w:rsidP="00A3176A">
      <w:pPr>
        <w:rPr>
          <w:rFonts w:cs="Arial"/>
          <w:b/>
          <w:bCs/>
        </w:rPr>
      </w:pPr>
    </w:p>
    <w:p w14:paraId="4BF68EA2" w14:textId="716E9D38" w:rsidR="00900459" w:rsidRPr="006B1D93" w:rsidRDefault="00900459" w:rsidP="00A3176A">
      <w:pPr>
        <w:rPr>
          <w:rFonts w:cs="Arial"/>
          <w:b/>
          <w:bCs/>
        </w:rPr>
      </w:pPr>
      <w:r w:rsidRPr="006B1D93">
        <w:rPr>
          <w:rFonts w:cs="Arial"/>
          <w:b/>
          <w:bCs/>
        </w:rPr>
        <w:t>STRATEGIC LEADERSHIP BOARD SELF EVALUAITON IMPROVEMENT PLAN</w:t>
      </w:r>
      <w:r w:rsidR="006B1D93" w:rsidRPr="006B1D93">
        <w:rPr>
          <w:rFonts w:cs="Arial"/>
          <w:b/>
          <w:bCs/>
        </w:rPr>
        <w:t xml:space="preserve"> – F</w:t>
      </w:r>
      <w:r w:rsidR="00D00AA4">
        <w:rPr>
          <w:rFonts w:cs="Arial"/>
          <w:b/>
          <w:bCs/>
        </w:rPr>
        <w:t xml:space="preserve">INAL </w:t>
      </w:r>
      <w:r w:rsidR="006B1D93" w:rsidRPr="006B1D93">
        <w:rPr>
          <w:rFonts w:cs="Arial"/>
          <w:b/>
          <w:bCs/>
        </w:rPr>
        <w:t xml:space="preserve">REPORT: 13 JUNE 2025 </w:t>
      </w:r>
    </w:p>
    <w:p w14:paraId="213A4680" w14:textId="77777777" w:rsidR="00547482" w:rsidRDefault="00547482" w:rsidP="00A3176A">
      <w:pPr>
        <w:rPr>
          <w:rFonts w:cs="Arial"/>
        </w:rPr>
      </w:pPr>
    </w:p>
    <w:p w14:paraId="183F88D1" w14:textId="553CC8A6" w:rsidR="00CD3960" w:rsidRDefault="00D042E8" w:rsidP="00A3176A">
      <w:pPr>
        <w:pStyle w:val="Heading1"/>
      </w:pPr>
      <w:r>
        <w:t>William Cunningha</w:t>
      </w:r>
      <w:r w:rsidR="00363F0C">
        <w:t>m, Business Partnership Manager introduced the report that</w:t>
      </w:r>
      <w:r w:rsidR="00CD3960">
        <w:t xml:space="preserve"> provided the Strategic Leadership Board </w:t>
      </w:r>
      <w:r w:rsidR="00D17016">
        <w:t xml:space="preserve">(SLB) </w:t>
      </w:r>
      <w:r w:rsidR="00CD3960">
        <w:t>with a final update on the Improvement Actions that were develop and agreed in response to the Community Planning P</w:t>
      </w:r>
      <w:r w:rsidR="006D61DB">
        <w:t>a</w:t>
      </w:r>
      <w:r w:rsidR="00CD3960">
        <w:t>rtner</w:t>
      </w:r>
      <w:r w:rsidR="006D61DB">
        <w:t>s</w:t>
      </w:r>
      <w:r w:rsidR="00CD3960">
        <w:t xml:space="preserve">hip’s </w:t>
      </w:r>
      <w:r w:rsidR="006D61DB">
        <w:t>self-evaluation</w:t>
      </w:r>
      <w:r w:rsidR="00CD3960">
        <w:t xml:space="preserve">. </w:t>
      </w:r>
    </w:p>
    <w:p w14:paraId="74A445F4" w14:textId="77777777" w:rsidR="00CD3960" w:rsidRPr="00CD3960" w:rsidRDefault="00CD3960" w:rsidP="00A3176A"/>
    <w:p w14:paraId="2984E003" w14:textId="3EC61E76" w:rsidR="0089692B" w:rsidRDefault="006D61DB" w:rsidP="00A3176A">
      <w:pPr>
        <w:pStyle w:val="Heading1"/>
        <w:numPr>
          <w:ilvl w:val="0"/>
          <w:numId w:val="0"/>
        </w:numPr>
        <w:ind w:left="720"/>
      </w:pPr>
      <w:r>
        <w:t xml:space="preserve">Following </w:t>
      </w:r>
      <w:r w:rsidR="00124689">
        <w:t xml:space="preserve">a </w:t>
      </w:r>
      <w:r w:rsidR="008C7B99">
        <w:t xml:space="preserve">Community Planning </w:t>
      </w:r>
      <w:r w:rsidR="00BF7AFB">
        <w:t xml:space="preserve">self-evaluation in early 2023, involving Strategic Leadership Board </w:t>
      </w:r>
      <w:r w:rsidR="00AC0CC2">
        <w:t>M</w:t>
      </w:r>
      <w:r w:rsidR="00F4313F">
        <w:t>embers, Local Partnership</w:t>
      </w:r>
      <w:r w:rsidR="000473CC">
        <w:t xml:space="preserve"> Teams and Community Boards</w:t>
      </w:r>
      <w:r w:rsidR="00A05576">
        <w:t>, develop</w:t>
      </w:r>
      <w:r w:rsidR="00603DF8">
        <w:t xml:space="preserve">ment of </w:t>
      </w:r>
      <w:r w:rsidR="00A05576">
        <w:t xml:space="preserve">an </w:t>
      </w:r>
      <w:r w:rsidR="000473CC">
        <w:t>Improvement Plan to address identified actions and opportunities</w:t>
      </w:r>
      <w:r w:rsidR="00603DF8">
        <w:t xml:space="preserve"> was produced.</w:t>
      </w:r>
    </w:p>
    <w:p w14:paraId="12788CA7" w14:textId="77777777" w:rsidR="00CE2E56" w:rsidRPr="00CE2E56" w:rsidRDefault="00CE2E56" w:rsidP="00A3176A"/>
    <w:p w14:paraId="5B91C154" w14:textId="0A73812E" w:rsidR="001D7F25" w:rsidRDefault="001D7F25" w:rsidP="00A3176A">
      <w:pPr>
        <w:ind w:left="720"/>
      </w:pPr>
      <w:r>
        <w:t xml:space="preserve">Following approval of the </w:t>
      </w:r>
      <w:r w:rsidR="00A219CE">
        <w:t xml:space="preserve">Improvement Plan </w:t>
      </w:r>
      <w:r w:rsidR="00AA2B23">
        <w:t>i</w:t>
      </w:r>
      <w:r w:rsidR="00C15DFC">
        <w:t xml:space="preserve">n September 2023, </w:t>
      </w:r>
      <w:r w:rsidR="005C67A9">
        <w:t xml:space="preserve">an annual progress </w:t>
      </w:r>
      <w:r w:rsidR="009B49DC">
        <w:t xml:space="preserve">report </w:t>
      </w:r>
      <w:r w:rsidR="00E50CA1">
        <w:t>and update report</w:t>
      </w:r>
      <w:r w:rsidR="000968CB">
        <w:t>,</w:t>
      </w:r>
      <w:r w:rsidR="00E50CA1">
        <w:t xml:space="preserve"> </w:t>
      </w:r>
      <w:r w:rsidR="00DB48C0">
        <w:t xml:space="preserve">had been </w:t>
      </w:r>
      <w:r w:rsidR="00E50CA1">
        <w:t xml:space="preserve">submitted to the SLB in </w:t>
      </w:r>
      <w:r w:rsidR="00173448">
        <w:t xml:space="preserve">April </w:t>
      </w:r>
      <w:r w:rsidR="00E50CA1">
        <w:t xml:space="preserve">and September </w:t>
      </w:r>
      <w:r w:rsidR="00173448">
        <w:t>2024</w:t>
      </w:r>
      <w:r w:rsidR="00DB48C0">
        <w:t xml:space="preserve">.  The final report </w:t>
      </w:r>
      <w:r w:rsidR="000968CB">
        <w:t xml:space="preserve">was </w:t>
      </w:r>
      <w:r w:rsidR="00DB48C0">
        <w:t xml:space="preserve">now being presented to the Strategic Leadership Board on 13 June 2025. </w:t>
      </w:r>
      <w:r w:rsidR="00A219CE">
        <w:t xml:space="preserve"> </w:t>
      </w:r>
    </w:p>
    <w:p w14:paraId="5A7B1997" w14:textId="77777777" w:rsidR="003258A1" w:rsidRDefault="003258A1" w:rsidP="00A3176A">
      <w:pPr>
        <w:ind w:left="720"/>
      </w:pPr>
    </w:p>
    <w:p w14:paraId="52C5FD59" w14:textId="5897EAA9" w:rsidR="003258A1" w:rsidRDefault="003258A1" w:rsidP="00A3176A">
      <w:pPr>
        <w:ind w:left="720"/>
      </w:pPr>
      <w:r>
        <w:t>The Improvement</w:t>
      </w:r>
      <w:r w:rsidR="008B6C2D">
        <w:t xml:space="preserve"> P</w:t>
      </w:r>
      <w:r>
        <w:t>lan comprise</w:t>
      </w:r>
      <w:r w:rsidR="008B6C2D">
        <w:t xml:space="preserve">s </w:t>
      </w:r>
      <w:r>
        <w:t xml:space="preserve">a total of 16 actions relating to the SLB, Community Boards and </w:t>
      </w:r>
      <w:r w:rsidR="00B035AE">
        <w:t>Local</w:t>
      </w:r>
      <w:r>
        <w:t xml:space="preserve"> </w:t>
      </w:r>
      <w:r w:rsidR="00B035AE">
        <w:t>Partnership</w:t>
      </w:r>
      <w:r>
        <w:t xml:space="preserve"> Teams. </w:t>
      </w:r>
      <w:r w:rsidR="00B035AE">
        <w:t xml:space="preserve"> These actions were attached as Appendices to the submitted report. </w:t>
      </w:r>
    </w:p>
    <w:p w14:paraId="7E9C57B8" w14:textId="77777777" w:rsidR="008A7423" w:rsidRDefault="008A7423" w:rsidP="00A3176A">
      <w:pPr>
        <w:ind w:left="720"/>
      </w:pPr>
    </w:p>
    <w:p w14:paraId="392C9BA0" w14:textId="727E1205" w:rsidR="008A7423" w:rsidRDefault="00FD5801" w:rsidP="00A3176A">
      <w:pPr>
        <w:ind w:left="720"/>
      </w:pPr>
      <w:r>
        <w:t>In response to a question</w:t>
      </w:r>
      <w:r w:rsidR="00D45C51">
        <w:t xml:space="preserve"> from Nichola Brown. </w:t>
      </w:r>
      <w:r w:rsidR="00D45C51" w:rsidRPr="00723202">
        <w:rPr>
          <w:rFonts w:cs="Arial"/>
        </w:rPr>
        <w:t>Community and Voluntary Sector Partnership Group</w:t>
      </w:r>
      <w:r w:rsidR="008253BE">
        <w:t xml:space="preserve">, </w:t>
      </w:r>
      <w:r>
        <w:t>William Cunningham</w:t>
      </w:r>
      <w:r w:rsidR="008253BE">
        <w:t xml:space="preserve"> confirmed that discussion had taken place with Chair of the SLB</w:t>
      </w:r>
      <w:r w:rsidR="008917B9">
        <w:t xml:space="preserve"> that Action 4</w:t>
      </w:r>
      <w:r w:rsidR="00EC1DCC">
        <w:t xml:space="preserve"> (A</w:t>
      </w:r>
      <w:r w:rsidR="00885397">
        <w:t>p</w:t>
      </w:r>
      <w:r w:rsidR="00EC1DCC">
        <w:t>p</w:t>
      </w:r>
      <w:r w:rsidR="00885397">
        <w:t>endix One</w:t>
      </w:r>
      <w:r w:rsidR="00EC1DCC">
        <w:t>)</w:t>
      </w:r>
      <w:r w:rsidR="006920C1">
        <w:t xml:space="preserve"> to Host P</w:t>
      </w:r>
      <w:r w:rsidR="00ED03CB">
        <w:t>a</w:t>
      </w:r>
      <w:r w:rsidR="006920C1">
        <w:t>rtner</w:t>
      </w:r>
      <w:r w:rsidR="00ED03CB">
        <w:t>s</w:t>
      </w:r>
      <w:r w:rsidR="006920C1">
        <w:t>hip Workshop with 3</w:t>
      </w:r>
      <w:r w:rsidR="006920C1" w:rsidRPr="006920C1">
        <w:rPr>
          <w:vertAlign w:val="superscript"/>
        </w:rPr>
        <w:t>rd</w:t>
      </w:r>
      <w:r w:rsidR="006920C1">
        <w:t xml:space="preserve"> Sector </w:t>
      </w:r>
      <w:r w:rsidR="00ED03CB">
        <w:t>O</w:t>
      </w:r>
      <w:r w:rsidR="006920C1">
        <w:t>r</w:t>
      </w:r>
      <w:r w:rsidR="00ED03CB">
        <w:t xml:space="preserve">ganisations </w:t>
      </w:r>
      <w:r w:rsidR="006920C1">
        <w:t xml:space="preserve">had been </w:t>
      </w:r>
      <w:r w:rsidR="00ED03CB">
        <w:t xml:space="preserve">descoped due to resources. </w:t>
      </w:r>
    </w:p>
    <w:p w14:paraId="26D10ECA" w14:textId="77777777" w:rsidR="00DA5117" w:rsidRDefault="00DA5117" w:rsidP="00A3176A"/>
    <w:p w14:paraId="1387450B" w14:textId="77777777" w:rsidR="00FF60E5" w:rsidRDefault="00DA5117" w:rsidP="00A3176A">
      <w:pPr>
        <w:ind w:left="720"/>
        <w:rPr>
          <w:rFonts w:cs="Arial"/>
          <w:b/>
          <w:bCs/>
        </w:rPr>
      </w:pPr>
      <w:r w:rsidRPr="00DA5117">
        <w:rPr>
          <w:rFonts w:cs="Arial"/>
          <w:b/>
          <w:bCs/>
        </w:rPr>
        <w:t xml:space="preserve">Action: </w:t>
      </w:r>
      <w:r w:rsidR="00052940">
        <w:rPr>
          <w:rFonts w:cs="Arial"/>
          <w:b/>
          <w:bCs/>
        </w:rPr>
        <w:tab/>
      </w:r>
    </w:p>
    <w:p w14:paraId="238C4522" w14:textId="77777777" w:rsidR="00820F55" w:rsidRDefault="00820F55" w:rsidP="00A3176A">
      <w:pPr>
        <w:ind w:left="720"/>
        <w:rPr>
          <w:rFonts w:cs="Arial"/>
          <w:b/>
          <w:bCs/>
        </w:rPr>
      </w:pPr>
    </w:p>
    <w:p w14:paraId="63AA09FC" w14:textId="0D20EE4E" w:rsidR="00DA5117" w:rsidRDefault="00052940" w:rsidP="00A3176A">
      <w:pPr>
        <w:pStyle w:val="Heading3"/>
      </w:pPr>
      <w:r>
        <w:t>that the Strategic Leadership Board</w:t>
      </w:r>
      <w:r w:rsidR="00FF60E5">
        <w:t xml:space="preserve"> acknowledge the progress in delivering the </w:t>
      </w:r>
      <w:r w:rsidR="00820F55">
        <w:t>self-evaluation</w:t>
      </w:r>
      <w:r w:rsidR="00E82137">
        <w:t xml:space="preserve"> Improvement plan as of 13 June 2025; and </w:t>
      </w:r>
    </w:p>
    <w:p w14:paraId="0BA9D6B8" w14:textId="77777777" w:rsidR="00820F55" w:rsidRPr="00820F55" w:rsidRDefault="00820F55" w:rsidP="00A3176A"/>
    <w:p w14:paraId="5A366433" w14:textId="1CA67824" w:rsidR="00E82137" w:rsidRPr="00E82137" w:rsidRDefault="00E82137" w:rsidP="00A3176A">
      <w:pPr>
        <w:pStyle w:val="Heading3"/>
      </w:pPr>
      <w:r>
        <w:t xml:space="preserve">that the actions that have </w:t>
      </w:r>
      <w:r w:rsidR="00E82A97">
        <w:t>deviated from initial timelines, approved proposed revised timescales or suggest altern</w:t>
      </w:r>
      <w:r w:rsidR="00820F55">
        <w:t>ative completion dates be evaluated.</w:t>
      </w:r>
    </w:p>
    <w:p w14:paraId="1F10D437" w14:textId="77777777" w:rsidR="00DA5117" w:rsidRPr="00DA5117" w:rsidRDefault="00DA5117" w:rsidP="00A3176A"/>
    <w:p w14:paraId="37C51D61" w14:textId="77777777" w:rsidR="0089692B" w:rsidRDefault="0089692B" w:rsidP="00A3176A">
      <w:pPr>
        <w:rPr>
          <w:rFonts w:cs="Arial"/>
        </w:rPr>
      </w:pPr>
    </w:p>
    <w:p w14:paraId="65EC8A97" w14:textId="1C9D9D71" w:rsidR="002F54BF" w:rsidRPr="006C7824" w:rsidRDefault="00547482" w:rsidP="00A3176A">
      <w:pPr>
        <w:rPr>
          <w:rFonts w:cs="Arial"/>
          <w:b/>
          <w:bCs/>
        </w:rPr>
      </w:pPr>
      <w:r w:rsidRPr="006C7824">
        <w:rPr>
          <w:rFonts w:cs="Arial"/>
          <w:b/>
          <w:bCs/>
        </w:rPr>
        <w:t xml:space="preserve">THE </w:t>
      </w:r>
      <w:r w:rsidR="00DB699A" w:rsidRPr="006C7824">
        <w:rPr>
          <w:rFonts w:cs="Arial"/>
          <w:b/>
          <w:bCs/>
        </w:rPr>
        <w:t>COMMUNITY EMPOWERMENT (SCOTL</w:t>
      </w:r>
      <w:r w:rsidR="006C7824" w:rsidRPr="006C7824">
        <w:rPr>
          <w:rFonts w:cs="Arial"/>
          <w:b/>
          <w:bCs/>
        </w:rPr>
        <w:t>A</w:t>
      </w:r>
      <w:r w:rsidR="00DB699A" w:rsidRPr="006C7824">
        <w:rPr>
          <w:rFonts w:cs="Arial"/>
          <w:b/>
          <w:bCs/>
        </w:rPr>
        <w:t>ND) ACT 2015 – UPDATE AND FINDINGS</w:t>
      </w:r>
    </w:p>
    <w:p w14:paraId="553952CB" w14:textId="77777777" w:rsidR="00DB699A" w:rsidRDefault="00DB699A" w:rsidP="00A3176A">
      <w:pPr>
        <w:rPr>
          <w:rFonts w:cs="Arial"/>
        </w:rPr>
      </w:pPr>
    </w:p>
    <w:p w14:paraId="73460440" w14:textId="0CBB45DF" w:rsidR="005210C0" w:rsidRDefault="005210C0" w:rsidP="00A3176A">
      <w:pPr>
        <w:pStyle w:val="Heading1"/>
      </w:pPr>
      <w:r>
        <w:t xml:space="preserve">William Cunningham, Business Partnership Manager introduced the report that detailed </w:t>
      </w:r>
      <w:r w:rsidR="00956ADA">
        <w:t xml:space="preserve">the Community Empowerment </w:t>
      </w:r>
      <w:r w:rsidR="009C6DF3">
        <w:t xml:space="preserve">(Scotland) Act 2025 was introduced to enhance community involvement in local decision making and improve public services.  </w:t>
      </w:r>
    </w:p>
    <w:p w14:paraId="777451D9" w14:textId="6B0AA97B" w:rsidR="0089692B" w:rsidRDefault="0089692B" w:rsidP="00A3176A">
      <w:pPr>
        <w:pStyle w:val="Heading1"/>
        <w:numPr>
          <w:ilvl w:val="0"/>
          <w:numId w:val="0"/>
        </w:numPr>
        <w:ind w:left="720"/>
      </w:pPr>
    </w:p>
    <w:p w14:paraId="7E407625" w14:textId="404C1CB6" w:rsidR="0046687E" w:rsidRDefault="0046687E" w:rsidP="00A3176A">
      <w:pPr>
        <w:ind w:left="720"/>
      </w:pPr>
      <w:r>
        <w:t xml:space="preserve">The </w:t>
      </w:r>
      <w:r w:rsidR="005A0445">
        <w:t xml:space="preserve">Act aligns with the Scottish </w:t>
      </w:r>
      <w:r w:rsidR="00147D7E">
        <w:t>Government</w:t>
      </w:r>
      <w:r w:rsidR="005A0445">
        <w:t xml:space="preserve"> and COSLA’s Local Governance Review</w:t>
      </w:r>
      <w:r w:rsidR="00FE1358">
        <w:t>,</w:t>
      </w:r>
      <w:r w:rsidR="005A0445">
        <w:t xml:space="preserve"> which explores how powers, responsibilities, and resources were shared a</w:t>
      </w:r>
      <w:r w:rsidR="00147D7E">
        <w:t xml:space="preserve">cross national and local governments and communities. </w:t>
      </w:r>
      <w:r w:rsidR="00FE1358">
        <w:t xml:space="preserve"> </w:t>
      </w:r>
    </w:p>
    <w:p w14:paraId="7FA48C96" w14:textId="77777777" w:rsidR="004F0E3D" w:rsidRDefault="004F0E3D" w:rsidP="00A3176A">
      <w:pPr>
        <w:ind w:left="720"/>
      </w:pPr>
    </w:p>
    <w:p w14:paraId="77FF8E80" w14:textId="68165FA9" w:rsidR="00A33566" w:rsidRDefault="00A33566" w:rsidP="00A3176A">
      <w:pPr>
        <w:ind w:left="720"/>
      </w:pPr>
      <w:r>
        <w:t xml:space="preserve">The report and </w:t>
      </w:r>
      <w:r w:rsidR="00500A5D">
        <w:t>A</w:t>
      </w:r>
      <w:r>
        <w:t xml:space="preserve">ppendix </w:t>
      </w:r>
      <w:r w:rsidR="00500A5D">
        <w:t xml:space="preserve">One </w:t>
      </w:r>
      <w:r>
        <w:t>present</w:t>
      </w:r>
      <w:r w:rsidR="00E623CD">
        <w:t>ed</w:t>
      </w:r>
      <w:r>
        <w:t xml:space="preserve"> </w:t>
      </w:r>
      <w:r w:rsidR="003D0956">
        <w:t>the</w:t>
      </w:r>
      <w:r w:rsidR="00822076">
        <w:t xml:space="preserve"> in-depth</w:t>
      </w:r>
      <w:r>
        <w:t xml:space="preserve"> findings </w:t>
      </w:r>
      <w:r w:rsidR="00822076">
        <w:t>for</w:t>
      </w:r>
      <w:r>
        <w:t xml:space="preserve"> two parts of the Act</w:t>
      </w:r>
      <w:r w:rsidR="00534CB5">
        <w:t xml:space="preserve">; </w:t>
      </w:r>
      <w:r w:rsidR="00E623CD">
        <w:t>Part 3</w:t>
      </w:r>
      <w:r w:rsidR="00534CB5">
        <w:t>: Participation Requests and Part 5: Asset Transfer.  The report also provided an assessme</w:t>
      </w:r>
      <w:r w:rsidR="000C1F59">
        <w:t xml:space="preserve">nt </w:t>
      </w:r>
      <w:r w:rsidR="00534CB5">
        <w:t xml:space="preserve">of the </w:t>
      </w:r>
      <w:r w:rsidR="000C1F59">
        <w:t>implementation</w:t>
      </w:r>
      <w:r w:rsidR="00534CB5">
        <w:t xml:space="preserve"> of community planning and an update </w:t>
      </w:r>
      <w:r w:rsidR="000C1F59">
        <w:t xml:space="preserve">on all other eight parts of the Act. </w:t>
      </w:r>
      <w:r w:rsidR="00E623CD">
        <w:t xml:space="preserve"> </w:t>
      </w:r>
    </w:p>
    <w:p w14:paraId="0B578F21" w14:textId="77777777" w:rsidR="0069570A" w:rsidRDefault="0069570A" w:rsidP="00A3176A">
      <w:pPr>
        <w:ind w:left="720"/>
      </w:pPr>
    </w:p>
    <w:p w14:paraId="36483547" w14:textId="77777777" w:rsidR="00416333" w:rsidRDefault="00DA5117" w:rsidP="00A3176A">
      <w:pPr>
        <w:ind w:left="720"/>
        <w:rPr>
          <w:rFonts w:cs="Arial"/>
          <w:b/>
          <w:bCs/>
        </w:rPr>
      </w:pPr>
      <w:r w:rsidRPr="00DA5117">
        <w:rPr>
          <w:rFonts w:cs="Arial"/>
          <w:b/>
          <w:bCs/>
        </w:rPr>
        <w:t xml:space="preserve">Action: </w:t>
      </w:r>
      <w:r w:rsidR="00052940">
        <w:rPr>
          <w:rFonts w:cs="Arial"/>
          <w:b/>
          <w:bCs/>
        </w:rPr>
        <w:tab/>
      </w:r>
    </w:p>
    <w:p w14:paraId="68E894B1" w14:textId="77777777" w:rsidR="00416333" w:rsidRDefault="00416333" w:rsidP="00A3176A">
      <w:pPr>
        <w:ind w:left="720"/>
        <w:rPr>
          <w:rFonts w:cs="Arial"/>
          <w:b/>
          <w:bCs/>
        </w:rPr>
      </w:pPr>
    </w:p>
    <w:p w14:paraId="1D3E9E24" w14:textId="1100FAAC" w:rsidR="00DA5117" w:rsidRPr="00DA5117" w:rsidRDefault="00052940" w:rsidP="00A3176A">
      <w:pPr>
        <w:pStyle w:val="Heading3"/>
      </w:pPr>
      <w:r>
        <w:lastRenderedPageBreak/>
        <w:t>that the Strategic Leadership Board</w:t>
      </w:r>
      <w:r w:rsidR="006735DC">
        <w:t xml:space="preserve"> </w:t>
      </w:r>
      <w:r w:rsidR="0056445C">
        <w:t xml:space="preserve">note the </w:t>
      </w:r>
      <w:r w:rsidR="006735DC">
        <w:t>contents of The Community Empowerment Act update report</w:t>
      </w:r>
      <w:r w:rsidR="00416333">
        <w:t>;</w:t>
      </w:r>
      <w:r w:rsidR="00251619">
        <w:t xml:space="preserve"> </w:t>
      </w:r>
      <w:r w:rsidR="006735DC">
        <w:t>conclusions and next steps set out in the re</w:t>
      </w:r>
      <w:r w:rsidR="0087003A">
        <w:t xml:space="preserve">port (Appendix </w:t>
      </w:r>
      <w:r w:rsidR="00500A5D">
        <w:t>One</w:t>
      </w:r>
      <w:r w:rsidR="0087003A">
        <w:t>)</w:t>
      </w:r>
      <w:r w:rsidR="00251619">
        <w:t>.</w:t>
      </w:r>
    </w:p>
    <w:p w14:paraId="6528A68E" w14:textId="77777777" w:rsidR="00416333" w:rsidRDefault="00416333" w:rsidP="00A3176A">
      <w:pPr>
        <w:rPr>
          <w:rFonts w:cs="Arial"/>
        </w:rPr>
      </w:pPr>
    </w:p>
    <w:p w14:paraId="5534287A" w14:textId="77777777" w:rsidR="00416333" w:rsidRDefault="00416333" w:rsidP="00A3176A">
      <w:pPr>
        <w:rPr>
          <w:rFonts w:cs="Arial"/>
        </w:rPr>
      </w:pPr>
    </w:p>
    <w:p w14:paraId="50B2F302" w14:textId="7CCB6F4B" w:rsidR="00DB699A" w:rsidRPr="0089692B" w:rsidRDefault="00DB699A" w:rsidP="00A3176A">
      <w:pPr>
        <w:rPr>
          <w:rFonts w:cs="Arial"/>
          <w:b/>
          <w:bCs/>
        </w:rPr>
      </w:pPr>
      <w:r w:rsidRPr="0089692B">
        <w:rPr>
          <w:rFonts w:cs="Arial"/>
          <w:b/>
          <w:bCs/>
        </w:rPr>
        <w:t>LEADERSHIP AND OPERATING M</w:t>
      </w:r>
      <w:r w:rsidR="00CF3EE4">
        <w:rPr>
          <w:rFonts w:cs="Arial"/>
          <w:b/>
          <w:bCs/>
        </w:rPr>
        <w:t>O</w:t>
      </w:r>
      <w:r w:rsidRPr="0089692B">
        <w:rPr>
          <w:rFonts w:cs="Arial"/>
          <w:b/>
          <w:bCs/>
        </w:rPr>
        <w:t>DEL – PHASE 2 PROGRESS UPDATE</w:t>
      </w:r>
    </w:p>
    <w:p w14:paraId="00A064B0" w14:textId="77777777" w:rsidR="00DB699A" w:rsidRDefault="00DB699A" w:rsidP="00A3176A">
      <w:pPr>
        <w:rPr>
          <w:rFonts w:cs="Arial"/>
        </w:rPr>
      </w:pPr>
    </w:p>
    <w:p w14:paraId="1F7EE357" w14:textId="28AB486A" w:rsidR="0089692B" w:rsidRDefault="00F002F4" w:rsidP="00A3176A">
      <w:pPr>
        <w:pStyle w:val="Heading1"/>
      </w:pPr>
      <w:r>
        <w:t xml:space="preserve">Stephen Penman, Chief Officer (Strategic Engagement) </w:t>
      </w:r>
      <w:r w:rsidR="005210C0">
        <w:t xml:space="preserve">introduced the report and detailed </w:t>
      </w:r>
      <w:r w:rsidR="002761CC">
        <w:t xml:space="preserve">the Councils ambition to transform how </w:t>
      </w:r>
      <w:r w:rsidR="00CE5F1F">
        <w:t>the delivery of public services was at the core of the Council’s transition to a future operating model</w:t>
      </w:r>
      <w:r w:rsidR="00BE53B9">
        <w:t xml:space="preserve"> which wo</w:t>
      </w:r>
      <w:r w:rsidR="001611ED">
        <w:t xml:space="preserve">uld be delivered through the plan for NL ‘One Services’ Programme of Works. </w:t>
      </w:r>
      <w:r w:rsidR="004A44DA">
        <w:t xml:space="preserve">  The approved phase of the o</w:t>
      </w:r>
      <w:r w:rsidR="003453CA">
        <w:t>perating model would be delivered over the next 1</w:t>
      </w:r>
      <w:r w:rsidR="004A44DA">
        <w:t>0-15 years</w:t>
      </w:r>
      <w:r w:rsidR="001F4DF8">
        <w:t xml:space="preserve"> (Appendix One). </w:t>
      </w:r>
    </w:p>
    <w:p w14:paraId="7A33D45F" w14:textId="77777777" w:rsidR="00E61B00" w:rsidRDefault="00E61B00" w:rsidP="00A3176A"/>
    <w:p w14:paraId="6204F466" w14:textId="6963BABC" w:rsidR="00E61B00" w:rsidRPr="00E61B00" w:rsidRDefault="008C4FD1" w:rsidP="00A3176A">
      <w:pPr>
        <w:ind w:left="720"/>
      </w:pPr>
      <w:r>
        <w:t>The progress report sets out the developments that had taken place in the last 6 months</w:t>
      </w:r>
      <w:r w:rsidR="00E13C37">
        <w:t xml:space="preserve"> with </w:t>
      </w:r>
      <w:r w:rsidR="00A90328">
        <w:t xml:space="preserve">work underway to accelerate </w:t>
      </w:r>
      <w:r w:rsidR="00231C8F">
        <w:t>P</w:t>
      </w:r>
      <w:r w:rsidR="00A90328">
        <w:t>hase 2 which focused on exten</w:t>
      </w:r>
      <w:r w:rsidR="003A7297">
        <w:t>d</w:t>
      </w:r>
      <w:r w:rsidR="00A90328">
        <w:t>ing community hub facilities to the w</w:t>
      </w:r>
      <w:r w:rsidR="003A7297">
        <w:t>i</w:t>
      </w:r>
      <w:r w:rsidR="00A90328">
        <w:t>der workforces, strategic p</w:t>
      </w:r>
      <w:r w:rsidR="003A7297">
        <w:t xml:space="preserve">lanning </w:t>
      </w:r>
      <w:r w:rsidR="00A90328">
        <w:t>par</w:t>
      </w:r>
      <w:r w:rsidR="003A7297">
        <w:t>tners</w:t>
      </w:r>
      <w:r w:rsidR="00A90328">
        <w:t>, 3</w:t>
      </w:r>
      <w:r w:rsidR="00A90328" w:rsidRPr="00A90328">
        <w:rPr>
          <w:vertAlign w:val="superscript"/>
        </w:rPr>
        <w:t>rd</w:t>
      </w:r>
      <w:r w:rsidR="00A90328">
        <w:t xml:space="preserve"> sector and w</w:t>
      </w:r>
      <w:r w:rsidR="003A7297">
        <w:t>i</w:t>
      </w:r>
      <w:r w:rsidR="00A90328">
        <w:t>der community</w:t>
      </w:r>
      <w:r w:rsidR="00D04AEC">
        <w:t xml:space="preserve">.  Phase 2 </w:t>
      </w:r>
      <w:r w:rsidR="0023230E">
        <w:t xml:space="preserve">would take a more unified and placed based approach to provide support and </w:t>
      </w:r>
      <w:r w:rsidR="00B47849">
        <w:t>opportunities</w:t>
      </w:r>
      <w:r w:rsidR="0023230E">
        <w:t xml:space="preserve"> for people </w:t>
      </w:r>
      <w:r w:rsidR="00B47849">
        <w:t xml:space="preserve">whilst trying to break down barriers for those in need. </w:t>
      </w:r>
    </w:p>
    <w:p w14:paraId="0D01E089" w14:textId="77777777" w:rsidR="0089692B" w:rsidRDefault="0089692B" w:rsidP="00A3176A">
      <w:pPr>
        <w:rPr>
          <w:rFonts w:cs="Arial"/>
        </w:rPr>
      </w:pPr>
    </w:p>
    <w:p w14:paraId="1F8710C7" w14:textId="77777777" w:rsidR="000A1FB6" w:rsidRDefault="00DA5117" w:rsidP="00A3176A">
      <w:pPr>
        <w:ind w:left="720"/>
        <w:rPr>
          <w:rFonts w:cs="Arial"/>
          <w:b/>
          <w:bCs/>
        </w:rPr>
      </w:pPr>
      <w:r w:rsidRPr="00DA5117">
        <w:rPr>
          <w:rFonts w:cs="Arial"/>
          <w:b/>
          <w:bCs/>
        </w:rPr>
        <w:t xml:space="preserve">Action: </w:t>
      </w:r>
      <w:r w:rsidR="00052940">
        <w:rPr>
          <w:rFonts w:cs="Arial"/>
          <w:b/>
          <w:bCs/>
        </w:rPr>
        <w:tab/>
      </w:r>
    </w:p>
    <w:p w14:paraId="2C232285" w14:textId="77777777" w:rsidR="007A28A0" w:rsidRDefault="007A28A0" w:rsidP="00A3176A">
      <w:pPr>
        <w:ind w:left="720"/>
        <w:rPr>
          <w:rFonts w:cs="Arial"/>
          <w:b/>
          <w:bCs/>
        </w:rPr>
      </w:pPr>
    </w:p>
    <w:p w14:paraId="013FBA75" w14:textId="44366D58" w:rsidR="00DA5117" w:rsidRDefault="00052940" w:rsidP="00A3176A">
      <w:pPr>
        <w:pStyle w:val="Heading3"/>
      </w:pPr>
      <w:r>
        <w:t>that the Strategic Leadership Board</w:t>
      </w:r>
      <w:r w:rsidR="005D0589">
        <w:t xml:space="preserve"> note the report and acknowledges progress;</w:t>
      </w:r>
    </w:p>
    <w:p w14:paraId="156FC5B1" w14:textId="77777777" w:rsidR="007A28A0" w:rsidRPr="007A28A0" w:rsidRDefault="007A28A0" w:rsidP="00A3176A"/>
    <w:p w14:paraId="60FAD311" w14:textId="09DEC07F" w:rsidR="005D0589" w:rsidRDefault="005D0589" w:rsidP="00A3176A">
      <w:pPr>
        <w:pStyle w:val="Heading3"/>
      </w:pPr>
      <w:r>
        <w:t xml:space="preserve">that </w:t>
      </w:r>
      <w:r w:rsidR="00D177B1">
        <w:t xml:space="preserve">the report be cascaded to teams, as required, in the context of future operating model and delivery of community support through hubs; </w:t>
      </w:r>
      <w:r w:rsidR="007A28A0">
        <w:t xml:space="preserve">and </w:t>
      </w:r>
    </w:p>
    <w:p w14:paraId="215A8BB7" w14:textId="77777777" w:rsidR="007A28A0" w:rsidRPr="007A28A0" w:rsidRDefault="007A28A0" w:rsidP="00A3176A"/>
    <w:p w14:paraId="0F4BEACC" w14:textId="1C4B36DE" w:rsidR="00D177B1" w:rsidRPr="00D177B1" w:rsidRDefault="006258B2" w:rsidP="00A3176A">
      <w:pPr>
        <w:pStyle w:val="Heading3"/>
      </w:pPr>
      <w:r>
        <w:t>that the Memorandum of Understanding</w:t>
      </w:r>
      <w:r w:rsidR="004A1905">
        <w:t xml:space="preserve"> (MOU)</w:t>
      </w:r>
      <w:r>
        <w:t xml:space="preserve"> for use of community hubs to teams, noting that an updated </w:t>
      </w:r>
      <w:r w:rsidR="00F35668">
        <w:t>MOU</w:t>
      </w:r>
      <w:r w:rsidR="00AA6C26">
        <w:t xml:space="preserve"> was</w:t>
      </w:r>
      <w:r w:rsidR="00FE5D1E">
        <w:t xml:space="preserve"> in progress, based </w:t>
      </w:r>
      <w:r w:rsidR="00DC2042">
        <w:t xml:space="preserve">on forward direction, and would come to NLP SLB for approval in the coming months. </w:t>
      </w:r>
    </w:p>
    <w:p w14:paraId="3F2E2926" w14:textId="77777777" w:rsidR="00DA5117" w:rsidRDefault="00DA5117" w:rsidP="00A3176A">
      <w:pPr>
        <w:rPr>
          <w:rFonts w:cs="Arial"/>
        </w:rPr>
      </w:pPr>
    </w:p>
    <w:p w14:paraId="497E5832" w14:textId="77777777" w:rsidR="00DB699A" w:rsidRDefault="00DB699A" w:rsidP="00A3176A">
      <w:pPr>
        <w:rPr>
          <w:rFonts w:cs="Arial"/>
        </w:rPr>
      </w:pPr>
    </w:p>
    <w:p w14:paraId="1C7937CF" w14:textId="115162C6" w:rsidR="00DB699A" w:rsidRDefault="00DB699A" w:rsidP="00A3176A">
      <w:pPr>
        <w:rPr>
          <w:rFonts w:cs="Arial"/>
          <w:b/>
          <w:bCs/>
        </w:rPr>
      </w:pPr>
      <w:r w:rsidRPr="0089692B">
        <w:rPr>
          <w:rFonts w:cs="Arial"/>
          <w:b/>
          <w:bCs/>
        </w:rPr>
        <w:t>AOCB</w:t>
      </w:r>
    </w:p>
    <w:p w14:paraId="3C505796" w14:textId="77777777" w:rsidR="00DA7A33" w:rsidRDefault="00DA7A33" w:rsidP="00A3176A">
      <w:pPr>
        <w:ind w:left="720"/>
        <w:rPr>
          <w:rFonts w:cs="Arial"/>
          <w:u w:val="single"/>
        </w:rPr>
      </w:pPr>
    </w:p>
    <w:p w14:paraId="438C5B72" w14:textId="7CAED0DD" w:rsidR="00831D4A" w:rsidRPr="00DA7A33" w:rsidRDefault="00831D4A" w:rsidP="00A3176A">
      <w:pPr>
        <w:pStyle w:val="Heading1"/>
        <w:rPr>
          <w:u w:val="single"/>
        </w:rPr>
      </w:pPr>
      <w:r w:rsidRPr="00DA7A33">
        <w:rPr>
          <w:u w:val="single"/>
        </w:rPr>
        <w:t>Strategic Leadership Board Meeting - September 2025</w:t>
      </w:r>
    </w:p>
    <w:p w14:paraId="4321CF86" w14:textId="370D8709" w:rsidR="005210C0" w:rsidRPr="00DA7A33" w:rsidRDefault="00831D4A" w:rsidP="00A3176A">
      <w:pPr>
        <w:ind w:left="720"/>
        <w:rPr>
          <w:rFonts w:cs="Arial"/>
        </w:rPr>
      </w:pPr>
      <w:r w:rsidRPr="00DA7A33">
        <w:rPr>
          <w:rFonts w:cs="Arial"/>
        </w:rPr>
        <w:t>William Cunningham</w:t>
      </w:r>
      <w:r w:rsidR="00DA7A33">
        <w:rPr>
          <w:rFonts w:cs="Arial"/>
        </w:rPr>
        <w:t xml:space="preserve">, </w:t>
      </w:r>
      <w:r w:rsidR="00DA7A33">
        <w:t>Business Partnership Manager</w:t>
      </w:r>
      <w:r w:rsidRPr="00DA7A33">
        <w:rPr>
          <w:rFonts w:cs="Arial"/>
        </w:rPr>
        <w:t xml:space="preserve"> confirmed that the next meeting of the </w:t>
      </w:r>
      <w:r w:rsidR="00DA7A33">
        <w:rPr>
          <w:rFonts w:cs="Arial"/>
        </w:rPr>
        <w:t xml:space="preserve">Strategic Leadership </w:t>
      </w:r>
      <w:r w:rsidRPr="00DA7A33">
        <w:rPr>
          <w:rFonts w:cs="Arial"/>
        </w:rPr>
        <w:t xml:space="preserve">Board had been cancelled.  The </w:t>
      </w:r>
      <w:r w:rsidR="007E3F6C" w:rsidRPr="00DA7A33">
        <w:rPr>
          <w:rFonts w:cs="Arial"/>
        </w:rPr>
        <w:t xml:space="preserve">papers that were due </w:t>
      </w:r>
      <w:r w:rsidR="00F85E6F" w:rsidRPr="00DA7A33">
        <w:rPr>
          <w:rFonts w:cs="Arial"/>
        </w:rPr>
        <w:t xml:space="preserve">to </w:t>
      </w:r>
      <w:r w:rsidR="007E3F6C" w:rsidRPr="00DA7A33">
        <w:rPr>
          <w:rFonts w:cs="Arial"/>
        </w:rPr>
        <w:t xml:space="preserve">be presented to the September meeting will be </w:t>
      </w:r>
      <w:r w:rsidR="00F85E6F" w:rsidRPr="00DA7A33">
        <w:rPr>
          <w:rFonts w:cs="Arial"/>
        </w:rPr>
        <w:t>circulated</w:t>
      </w:r>
      <w:r w:rsidR="007E3F6C" w:rsidRPr="00DA7A33">
        <w:rPr>
          <w:rFonts w:cs="Arial"/>
        </w:rPr>
        <w:t xml:space="preserve"> for review</w:t>
      </w:r>
      <w:r w:rsidR="00F85E6F" w:rsidRPr="00DA7A33">
        <w:rPr>
          <w:rFonts w:cs="Arial"/>
        </w:rPr>
        <w:t xml:space="preserve">. </w:t>
      </w:r>
      <w:r w:rsidRPr="00DA7A33">
        <w:rPr>
          <w:rFonts w:cs="Arial"/>
        </w:rPr>
        <w:t xml:space="preserve"> </w:t>
      </w:r>
    </w:p>
    <w:p w14:paraId="10BAE983" w14:textId="77777777" w:rsidR="00F85E6F" w:rsidRDefault="00F85E6F" w:rsidP="00A3176A"/>
    <w:p w14:paraId="3C9C340B" w14:textId="40C51FCE" w:rsidR="00F85E6F" w:rsidRPr="00E54478" w:rsidRDefault="00F85E6F" w:rsidP="00A3176A">
      <w:pPr>
        <w:ind w:left="720"/>
        <w:rPr>
          <w:u w:val="single"/>
        </w:rPr>
      </w:pPr>
      <w:r w:rsidRPr="00E54478">
        <w:rPr>
          <w:u w:val="single"/>
        </w:rPr>
        <w:t xml:space="preserve">Thanks </w:t>
      </w:r>
    </w:p>
    <w:p w14:paraId="72CD1F63" w14:textId="5D225F78" w:rsidR="005210C0" w:rsidRPr="00E54478" w:rsidRDefault="00EA70D8" w:rsidP="00A3176A">
      <w:pPr>
        <w:ind w:left="720"/>
        <w:rPr>
          <w:rFonts w:cs="Arial"/>
        </w:rPr>
      </w:pPr>
      <w:r w:rsidRPr="00E54478">
        <w:t xml:space="preserve">The </w:t>
      </w:r>
      <w:r w:rsidR="00CA74DF" w:rsidRPr="00E54478">
        <w:t>Chair, Vicky</w:t>
      </w:r>
      <w:r w:rsidR="009314B8" w:rsidRPr="00E54478">
        <w:t xml:space="preserve"> </w:t>
      </w:r>
      <w:r w:rsidR="00CA74DF" w:rsidRPr="00E54478">
        <w:rPr>
          <w:rFonts w:cs="Arial"/>
        </w:rPr>
        <w:t>Watson, Police Scotland</w:t>
      </w:r>
      <w:r w:rsidR="00831D4A" w:rsidRPr="00E54478">
        <w:rPr>
          <w:rFonts w:cs="Arial"/>
        </w:rPr>
        <w:t>,</w:t>
      </w:r>
      <w:r w:rsidR="00CA74DF" w:rsidRPr="00E54478">
        <w:rPr>
          <w:rFonts w:cs="Arial"/>
        </w:rPr>
        <w:t xml:space="preserve"> thanked everyone </w:t>
      </w:r>
      <w:r w:rsidR="005B0799" w:rsidRPr="00E54478">
        <w:rPr>
          <w:rFonts w:cs="Arial"/>
        </w:rPr>
        <w:t>for the warm welcome as the new chair of the Strategic Leadership Board</w:t>
      </w:r>
      <w:r w:rsidR="00E54478" w:rsidRPr="00E54478">
        <w:rPr>
          <w:rFonts w:cs="Arial"/>
        </w:rPr>
        <w:t xml:space="preserve">. </w:t>
      </w:r>
    </w:p>
    <w:p w14:paraId="5EC84AE9" w14:textId="77777777" w:rsidR="00243B07" w:rsidRDefault="00243B07" w:rsidP="00A3176A">
      <w:pPr>
        <w:jc w:val="center"/>
        <w:rPr>
          <w:rFonts w:cs="Arial"/>
        </w:rPr>
      </w:pPr>
    </w:p>
    <w:p w14:paraId="7B9F5D30" w14:textId="77777777" w:rsidR="00E54478" w:rsidRPr="00E54478" w:rsidRDefault="00E54478" w:rsidP="00A3176A">
      <w:pPr>
        <w:jc w:val="center"/>
        <w:rPr>
          <w:rFonts w:cs="Arial"/>
        </w:rPr>
      </w:pPr>
    </w:p>
    <w:p w14:paraId="1D349575" w14:textId="63E4A4B9" w:rsidR="00DB524C" w:rsidRPr="00E54478" w:rsidRDefault="00DB524C" w:rsidP="00A3176A">
      <w:pPr>
        <w:jc w:val="center"/>
        <w:rPr>
          <w:rFonts w:cs="Arial"/>
        </w:rPr>
      </w:pPr>
      <w:r w:rsidRPr="00E54478">
        <w:rPr>
          <w:rFonts w:cs="Arial"/>
        </w:rPr>
        <w:t xml:space="preserve">The Chair closed the meeting at </w:t>
      </w:r>
      <w:r w:rsidR="008508C5" w:rsidRPr="00E54478">
        <w:rPr>
          <w:rFonts w:cs="Arial"/>
        </w:rPr>
        <w:t>1</w:t>
      </w:r>
      <w:r w:rsidR="00610B0B" w:rsidRPr="00E54478">
        <w:rPr>
          <w:rFonts w:cs="Arial"/>
        </w:rPr>
        <w:t>1.50 am</w:t>
      </w:r>
      <w:r w:rsidRPr="00E54478">
        <w:rPr>
          <w:rFonts w:cs="Arial"/>
        </w:rPr>
        <w:t>.</w:t>
      </w:r>
    </w:p>
    <w:sectPr w:rsidR="00DB524C" w:rsidRPr="00E54478" w:rsidSect="00CE7405">
      <w:footerReference w:type="default" r:id="rId13"/>
      <w:pgSz w:w="11906" w:h="16838" w:code="9"/>
      <w:pgMar w:top="576" w:right="1080" w:bottom="864" w:left="1080" w:header="432" w:footer="432" w:gutter="0"/>
      <w:paperSrc w:first="261" w:other="26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78032" w14:textId="77777777" w:rsidR="000B46BA" w:rsidRDefault="000B46BA">
      <w:r>
        <w:separator/>
      </w:r>
    </w:p>
  </w:endnote>
  <w:endnote w:type="continuationSeparator" w:id="0">
    <w:p w14:paraId="59D89988" w14:textId="77777777" w:rsidR="000B46BA" w:rsidRDefault="000B46BA">
      <w:r>
        <w:continuationSeparator/>
      </w:r>
    </w:p>
  </w:endnote>
  <w:endnote w:type="continuationNotice" w:id="1">
    <w:p w14:paraId="01A4BEE8" w14:textId="77777777" w:rsidR="000B46BA" w:rsidRDefault="000B46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1E85" w14:textId="77777777" w:rsidR="00037FE5" w:rsidRPr="00803556" w:rsidRDefault="00037FE5">
    <w:pPr>
      <w:pStyle w:val="Footer"/>
      <w:jc w:val="center"/>
      <w:rPr>
        <w:sz w:val="20"/>
      </w:rPr>
    </w:pPr>
    <w:r w:rsidRPr="00803556">
      <w:rPr>
        <w:rStyle w:val="PageNumber"/>
        <w:sz w:val="20"/>
      </w:rPr>
      <w:fldChar w:fldCharType="begin"/>
    </w:r>
    <w:r w:rsidRPr="00803556">
      <w:rPr>
        <w:rStyle w:val="PageNumber"/>
        <w:sz w:val="20"/>
      </w:rPr>
      <w:instrText xml:space="preserve"> PAGE </w:instrText>
    </w:r>
    <w:r w:rsidRPr="00803556">
      <w:rPr>
        <w:rStyle w:val="PageNumber"/>
        <w:sz w:val="20"/>
      </w:rPr>
      <w:fldChar w:fldCharType="separate"/>
    </w:r>
    <w:r w:rsidRPr="00803556">
      <w:rPr>
        <w:rStyle w:val="PageNumber"/>
        <w:noProof/>
        <w:sz w:val="20"/>
      </w:rPr>
      <w:t>4</w:t>
    </w:r>
    <w:r w:rsidRPr="00803556">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13555" w14:textId="77777777" w:rsidR="000B46BA" w:rsidRDefault="000B46BA">
      <w:r>
        <w:separator/>
      </w:r>
    </w:p>
  </w:footnote>
  <w:footnote w:type="continuationSeparator" w:id="0">
    <w:p w14:paraId="4944EE46" w14:textId="77777777" w:rsidR="000B46BA" w:rsidRDefault="000B46BA">
      <w:r>
        <w:continuationSeparator/>
      </w:r>
    </w:p>
  </w:footnote>
  <w:footnote w:type="continuationNotice" w:id="1">
    <w:p w14:paraId="68A966B5" w14:textId="77777777" w:rsidR="000B46BA" w:rsidRDefault="000B46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C132C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7F3E0BA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6038CEBA"/>
    <w:lvl w:ilvl="0">
      <w:start w:val="1"/>
      <w:numFmt w:val="decimal"/>
      <w:pStyle w:val="Heading1"/>
      <w:lvlText w:val="%1."/>
      <w:lvlJc w:val="left"/>
      <w:pPr>
        <w:ind w:left="720" w:hanging="720"/>
      </w:pPr>
      <w:rPr>
        <w:rFonts w:cs="Times New Roman" w:hint="default"/>
        <w:b w:val="0"/>
        <w:bCs w:val="0"/>
      </w:rPr>
    </w:lvl>
    <w:lvl w:ilvl="1">
      <w:start w:val="1"/>
      <w:numFmt w:val="none"/>
      <w:pStyle w:val="Heading2"/>
      <w:lvlText w:val="Action:"/>
      <w:lvlJc w:val="left"/>
      <w:pPr>
        <w:ind w:left="2736" w:hanging="1296"/>
      </w:pPr>
      <w:rPr>
        <w:rFonts w:ascii="Arial" w:hAnsi="Arial" w:cs="Times New Roman" w:hint="default"/>
        <w:b/>
        <w:i w:val="0"/>
        <w:sz w:val="20"/>
      </w:rPr>
    </w:lvl>
    <w:lvl w:ilvl="2">
      <w:start w:val="1"/>
      <w:numFmt w:val="decimal"/>
      <w:pStyle w:val="Heading3"/>
      <w:lvlText w:val="(%3)"/>
      <w:lvlJc w:val="left"/>
      <w:pPr>
        <w:ind w:left="1430" w:hanging="720"/>
      </w:pPr>
      <w:rPr>
        <w:rFonts w:cs="Times New Roman" w:hint="default"/>
        <w:b w:val="0"/>
        <w:bCs w:val="0"/>
      </w:rPr>
    </w:lvl>
    <w:lvl w:ilvl="3">
      <w:start w:val="1"/>
      <w:numFmt w:val="none"/>
      <w:pStyle w:val="Heading4"/>
      <w:lvlText w:val="Applicant:"/>
      <w:lvlJc w:val="left"/>
      <w:pPr>
        <w:ind w:left="2016" w:hanging="708"/>
      </w:pPr>
      <w:rPr>
        <w:rFonts w:cs="Times New Roman" w:hint="default"/>
        <w:b/>
        <w:i w:val="0"/>
      </w:rPr>
    </w:lvl>
    <w:lvl w:ilvl="4">
      <w:start w:val="1"/>
      <w:numFmt w:val="none"/>
      <w:pStyle w:val="Heading5"/>
      <w:lvlText w:val="Premises:"/>
      <w:lvlJc w:val="left"/>
      <w:pPr>
        <w:ind w:left="2016" w:hanging="708"/>
      </w:pPr>
      <w:rPr>
        <w:rFonts w:cs="Times New Roman" w:hint="default"/>
        <w:b/>
        <w:i w:val="0"/>
      </w:rPr>
    </w:lvl>
    <w:lvl w:ilvl="5">
      <w:start w:val="1"/>
      <w:numFmt w:val="decimal"/>
      <w:pStyle w:val="Heading6"/>
      <w:lvlText w:val="Premises:%6."/>
      <w:lvlJc w:val="left"/>
      <w:pPr>
        <w:ind w:left="4572" w:hanging="708"/>
      </w:pPr>
      <w:rPr>
        <w:rFonts w:cs="Times New Roman" w:hint="default"/>
      </w:rPr>
    </w:lvl>
    <w:lvl w:ilvl="6">
      <w:start w:val="1"/>
      <w:numFmt w:val="decimal"/>
      <w:pStyle w:val="Heading7"/>
      <w:lvlText w:val="Premises:%6.%7."/>
      <w:lvlJc w:val="left"/>
      <w:pPr>
        <w:ind w:left="5280" w:hanging="708"/>
      </w:pPr>
      <w:rPr>
        <w:rFonts w:cs="Times New Roman" w:hint="default"/>
      </w:rPr>
    </w:lvl>
    <w:lvl w:ilvl="7">
      <w:start w:val="1"/>
      <w:numFmt w:val="decimal"/>
      <w:pStyle w:val="Heading8"/>
      <w:lvlText w:val="Premises:%6.%7.%8."/>
      <w:lvlJc w:val="left"/>
      <w:pPr>
        <w:ind w:left="5988" w:hanging="708"/>
      </w:pPr>
      <w:rPr>
        <w:rFonts w:cs="Times New Roman" w:hint="default"/>
      </w:rPr>
    </w:lvl>
    <w:lvl w:ilvl="8">
      <w:start w:val="1"/>
      <w:numFmt w:val="decimal"/>
      <w:pStyle w:val="Heading9"/>
      <w:lvlText w:val="Premises:%6.%7.%8.%9."/>
      <w:lvlJc w:val="left"/>
      <w:pPr>
        <w:ind w:left="6696" w:hanging="708"/>
      </w:pPr>
      <w:rPr>
        <w:rFonts w:cs="Times New Roman" w:hint="default"/>
      </w:rPr>
    </w:lvl>
  </w:abstractNum>
  <w:abstractNum w:abstractNumId="3" w15:restartNumberingAfterBreak="0">
    <w:nsid w:val="010002F7"/>
    <w:multiLevelType w:val="hybridMultilevel"/>
    <w:tmpl w:val="DE726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1A7AE5"/>
    <w:multiLevelType w:val="hybridMultilevel"/>
    <w:tmpl w:val="334E90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6093343"/>
    <w:multiLevelType w:val="hybridMultilevel"/>
    <w:tmpl w:val="9B105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DE6F17"/>
    <w:multiLevelType w:val="hybridMultilevel"/>
    <w:tmpl w:val="275E96DC"/>
    <w:lvl w:ilvl="0" w:tplc="78F82F8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E016AD9"/>
    <w:multiLevelType w:val="hybridMultilevel"/>
    <w:tmpl w:val="C9DEE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B20B9"/>
    <w:multiLevelType w:val="hybridMultilevel"/>
    <w:tmpl w:val="14AEC23C"/>
    <w:lvl w:ilvl="0" w:tplc="08090001">
      <w:start w:val="1"/>
      <w:numFmt w:val="bullet"/>
      <w:lvlText w:val=""/>
      <w:lvlJc w:val="left"/>
      <w:pPr>
        <w:ind w:left="932" w:hanging="360"/>
      </w:pPr>
      <w:rPr>
        <w:rFonts w:ascii="Symbol" w:hAnsi="Symbol" w:hint="default"/>
      </w:rPr>
    </w:lvl>
    <w:lvl w:ilvl="1" w:tplc="08090003">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9" w15:restartNumberingAfterBreak="0">
    <w:nsid w:val="25AC67D2"/>
    <w:multiLevelType w:val="hybridMultilevel"/>
    <w:tmpl w:val="E8EAD770"/>
    <w:lvl w:ilvl="0" w:tplc="78F82F88">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C77822"/>
    <w:multiLevelType w:val="hybridMultilevel"/>
    <w:tmpl w:val="B4080E72"/>
    <w:lvl w:ilvl="0" w:tplc="907C8E9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6B7930"/>
    <w:multiLevelType w:val="hybridMultilevel"/>
    <w:tmpl w:val="2FAA1B4C"/>
    <w:lvl w:ilvl="0" w:tplc="A3569E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32D0CB4"/>
    <w:multiLevelType w:val="hybridMultilevel"/>
    <w:tmpl w:val="FB6280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3882749"/>
    <w:multiLevelType w:val="hybridMultilevel"/>
    <w:tmpl w:val="89002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747002"/>
    <w:multiLevelType w:val="hybridMultilevel"/>
    <w:tmpl w:val="6F105612"/>
    <w:lvl w:ilvl="0" w:tplc="B4C47C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DA11752"/>
    <w:multiLevelType w:val="hybridMultilevel"/>
    <w:tmpl w:val="A2F40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1186B47"/>
    <w:multiLevelType w:val="hybridMultilevel"/>
    <w:tmpl w:val="8C342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A7F2A4D"/>
    <w:multiLevelType w:val="hybridMultilevel"/>
    <w:tmpl w:val="F8CA089A"/>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8" w15:restartNumberingAfterBreak="0">
    <w:nsid w:val="4C732FA4"/>
    <w:multiLevelType w:val="hybridMultilevel"/>
    <w:tmpl w:val="4CBAFCA0"/>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D2307FF"/>
    <w:multiLevelType w:val="hybridMultilevel"/>
    <w:tmpl w:val="FD3EE64C"/>
    <w:lvl w:ilvl="0" w:tplc="78F82F88">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B261CC"/>
    <w:multiLevelType w:val="hybridMultilevel"/>
    <w:tmpl w:val="5BBC8E7A"/>
    <w:lvl w:ilvl="0" w:tplc="98CEC52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6BD68EA"/>
    <w:multiLevelType w:val="hybridMultilevel"/>
    <w:tmpl w:val="EE40AE80"/>
    <w:lvl w:ilvl="0" w:tplc="78F82F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BA3DEE"/>
    <w:multiLevelType w:val="hybridMultilevel"/>
    <w:tmpl w:val="E26ABD9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1A23DA"/>
    <w:multiLevelType w:val="hybridMultilevel"/>
    <w:tmpl w:val="3EA49F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3EB74BC"/>
    <w:multiLevelType w:val="hybridMultilevel"/>
    <w:tmpl w:val="4AEEE22A"/>
    <w:lvl w:ilvl="0" w:tplc="78F82F8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6ED51E79"/>
    <w:multiLevelType w:val="hybridMultilevel"/>
    <w:tmpl w:val="81F630F6"/>
    <w:lvl w:ilvl="0" w:tplc="78F82F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291A30"/>
    <w:multiLevelType w:val="hybridMultilevel"/>
    <w:tmpl w:val="9A4A72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03F7B34"/>
    <w:multiLevelType w:val="hybridMultilevel"/>
    <w:tmpl w:val="19AC459E"/>
    <w:lvl w:ilvl="0" w:tplc="84CAC4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05D6BFB"/>
    <w:multiLevelType w:val="hybridMultilevel"/>
    <w:tmpl w:val="A0C8A8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21A1848"/>
    <w:multiLevelType w:val="hybridMultilevel"/>
    <w:tmpl w:val="93CEE2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9F16820"/>
    <w:multiLevelType w:val="hybridMultilevel"/>
    <w:tmpl w:val="AB9C1E88"/>
    <w:lvl w:ilvl="0" w:tplc="A0E2865A">
      <w:start w:val="1"/>
      <w:numFmt w:val="bullet"/>
      <w:lvlText w:val="•"/>
      <w:lvlJc w:val="left"/>
      <w:pPr>
        <w:tabs>
          <w:tab w:val="num" w:pos="1080"/>
        </w:tabs>
        <w:ind w:left="1080" w:hanging="360"/>
      </w:pPr>
      <w:rPr>
        <w:rFonts w:ascii="Arial" w:hAnsi="Arial" w:hint="default"/>
      </w:rPr>
    </w:lvl>
    <w:lvl w:ilvl="1" w:tplc="971CB09C" w:tentative="1">
      <w:start w:val="1"/>
      <w:numFmt w:val="bullet"/>
      <w:lvlText w:val="•"/>
      <w:lvlJc w:val="left"/>
      <w:pPr>
        <w:tabs>
          <w:tab w:val="num" w:pos="1800"/>
        </w:tabs>
        <w:ind w:left="1800" w:hanging="360"/>
      </w:pPr>
      <w:rPr>
        <w:rFonts w:ascii="Arial" w:hAnsi="Arial" w:hint="default"/>
      </w:rPr>
    </w:lvl>
    <w:lvl w:ilvl="2" w:tplc="D6144B8A" w:tentative="1">
      <w:start w:val="1"/>
      <w:numFmt w:val="bullet"/>
      <w:lvlText w:val="•"/>
      <w:lvlJc w:val="left"/>
      <w:pPr>
        <w:tabs>
          <w:tab w:val="num" w:pos="2520"/>
        </w:tabs>
        <w:ind w:left="2520" w:hanging="360"/>
      </w:pPr>
      <w:rPr>
        <w:rFonts w:ascii="Arial" w:hAnsi="Arial" w:hint="default"/>
      </w:rPr>
    </w:lvl>
    <w:lvl w:ilvl="3" w:tplc="60AC2B08" w:tentative="1">
      <w:start w:val="1"/>
      <w:numFmt w:val="bullet"/>
      <w:lvlText w:val="•"/>
      <w:lvlJc w:val="left"/>
      <w:pPr>
        <w:tabs>
          <w:tab w:val="num" w:pos="3240"/>
        </w:tabs>
        <w:ind w:left="3240" w:hanging="360"/>
      </w:pPr>
      <w:rPr>
        <w:rFonts w:ascii="Arial" w:hAnsi="Arial" w:hint="default"/>
      </w:rPr>
    </w:lvl>
    <w:lvl w:ilvl="4" w:tplc="5E00AF4A" w:tentative="1">
      <w:start w:val="1"/>
      <w:numFmt w:val="bullet"/>
      <w:lvlText w:val="•"/>
      <w:lvlJc w:val="left"/>
      <w:pPr>
        <w:tabs>
          <w:tab w:val="num" w:pos="3960"/>
        </w:tabs>
        <w:ind w:left="3960" w:hanging="360"/>
      </w:pPr>
      <w:rPr>
        <w:rFonts w:ascii="Arial" w:hAnsi="Arial" w:hint="default"/>
      </w:rPr>
    </w:lvl>
    <w:lvl w:ilvl="5" w:tplc="29B6824C" w:tentative="1">
      <w:start w:val="1"/>
      <w:numFmt w:val="bullet"/>
      <w:lvlText w:val="•"/>
      <w:lvlJc w:val="left"/>
      <w:pPr>
        <w:tabs>
          <w:tab w:val="num" w:pos="4680"/>
        </w:tabs>
        <w:ind w:left="4680" w:hanging="360"/>
      </w:pPr>
      <w:rPr>
        <w:rFonts w:ascii="Arial" w:hAnsi="Arial" w:hint="default"/>
      </w:rPr>
    </w:lvl>
    <w:lvl w:ilvl="6" w:tplc="05A6FA9A" w:tentative="1">
      <w:start w:val="1"/>
      <w:numFmt w:val="bullet"/>
      <w:lvlText w:val="•"/>
      <w:lvlJc w:val="left"/>
      <w:pPr>
        <w:tabs>
          <w:tab w:val="num" w:pos="5400"/>
        </w:tabs>
        <w:ind w:left="5400" w:hanging="360"/>
      </w:pPr>
      <w:rPr>
        <w:rFonts w:ascii="Arial" w:hAnsi="Arial" w:hint="default"/>
      </w:rPr>
    </w:lvl>
    <w:lvl w:ilvl="7" w:tplc="85102E80" w:tentative="1">
      <w:start w:val="1"/>
      <w:numFmt w:val="bullet"/>
      <w:lvlText w:val="•"/>
      <w:lvlJc w:val="left"/>
      <w:pPr>
        <w:tabs>
          <w:tab w:val="num" w:pos="6120"/>
        </w:tabs>
        <w:ind w:left="6120" w:hanging="360"/>
      </w:pPr>
      <w:rPr>
        <w:rFonts w:ascii="Arial" w:hAnsi="Arial" w:hint="default"/>
      </w:rPr>
    </w:lvl>
    <w:lvl w:ilvl="8" w:tplc="5F828756" w:tentative="1">
      <w:start w:val="1"/>
      <w:numFmt w:val="bullet"/>
      <w:lvlText w:val="•"/>
      <w:lvlJc w:val="left"/>
      <w:pPr>
        <w:tabs>
          <w:tab w:val="num" w:pos="6840"/>
        </w:tabs>
        <w:ind w:left="6840" w:hanging="360"/>
      </w:pPr>
      <w:rPr>
        <w:rFonts w:ascii="Arial" w:hAnsi="Arial" w:hint="default"/>
      </w:rPr>
    </w:lvl>
  </w:abstractNum>
  <w:abstractNum w:abstractNumId="31" w15:restartNumberingAfterBreak="0">
    <w:nsid w:val="7E4A2E43"/>
    <w:multiLevelType w:val="hybridMultilevel"/>
    <w:tmpl w:val="16AC193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734245">
    <w:abstractNumId w:val="2"/>
  </w:num>
  <w:num w:numId="2" w16cid:durableId="487479336">
    <w:abstractNumId w:val="17"/>
  </w:num>
  <w:num w:numId="3" w16cid:durableId="307438465">
    <w:abstractNumId w:val="16"/>
  </w:num>
  <w:num w:numId="4" w16cid:durableId="1541167115">
    <w:abstractNumId w:val="29"/>
  </w:num>
  <w:num w:numId="5" w16cid:durableId="451746258">
    <w:abstractNumId w:val="1"/>
  </w:num>
  <w:num w:numId="6" w16cid:durableId="37243914">
    <w:abstractNumId w:val="26"/>
  </w:num>
  <w:num w:numId="7" w16cid:durableId="767121511">
    <w:abstractNumId w:val="8"/>
  </w:num>
  <w:num w:numId="8" w16cid:durableId="706444398">
    <w:abstractNumId w:val="2"/>
  </w:num>
  <w:num w:numId="9" w16cid:durableId="103771831">
    <w:abstractNumId w:val="2"/>
  </w:num>
  <w:num w:numId="10" w16cid:durableId="1122461338">
    <w:abstractNumId w:val="22"/>
  </w:num>
  <w:num w:numId="11" w16cid:durableId="245503366">
    <w:abstractNumId w:val="14"/>
  </w:num>
  <w:num w:numId="12" w16cid:durableId="1375425133">
    <w:abstractNumId w:val="28"/>
  </w:num>
  <w:num w:numId="13" w16cid:durableId="312952389">
    <w:abstractNumId w:val="5"/>
  </w:num>
  <w:num w:numId="14" w16cid:durableId="1872495469">
    <w:abstractNumId w:val="18"/>
  </w:num>
  <w:num w:numId="15" w16cid:durableId="1897162098">
    <w:abstractNumId w:val="31"/>
  </w:num>
  <w:num w:numId="16" w16cid:durableId="10034722">
    <w:abstractNumId w:val="13"/>
  </w:num>
  <w:num w:numId="17" w16cid:durableId="1171482527">
    <w:abstractNumId w:val="4"/>
  </w:num>
  <w:num w:numId="18" w16cid:durableId="216818962">
    <w:abstractNumId w:val="9"/>
  </w:num>
  <w:num w:numId="19" w16cid:durableId="2135632833">
    <w:abstractNumId w:val="19"/>
  </w:num>
  <w:num w:numId="20" w16cid:durableId="244994492">
    <w:abstractNumId w:val="23"/>
  </w:num>
  <w:num w:numId="21" w16cid:durableId="702753629">
    <w:abstractNumId w:val="15"/>
  </w:num>
  <w:num w:numId="22" w16cid:durableId="2053459005">
    <w:abstractNumId w:val="6"/>
  </w:num>
  <w:num w:numId="23" w16cid:durableId="236943380">
    <w:abstractNumId w:val="21"/>
  </w:num>
  <w:num w:numId="24" w16cid:durableId="2007247123">
    <w:abstractNumId w:val="25"/>
  </w:num>
  <w:num w:numId="25" w16cid:durableId="139856067">
    <w:abstractNumId w:val="24"/>
  </w:num>
  <w:num w:numId="26" w16cid:durableId="1841658895">
    <w:abstractNumId w:val="7"/>
  </w:num>
  <w:num w:numId="27" w16cid:durableId="114833304">
    <w:abstractNumId w:val="3"/>
  </w:num>
  <w:num w:numId="28" w16cid:durableId="2022782456">
    <w:abstractNumId w:val="12"/>
  </w:num>
  <w:num w:numId="29" w16cid:durableId="1658269176">
    <w:abstractNumId w:val="10"/>
  </w:num>
  <w:num w:numId="30" w16cid:durableId="740982230">
    <w:abstractNumId w:val="20"/>
  </w:num>
  <w:num w:numId="31" w16cid:durableId="1657996946">
    <w:abstractNumId w:val="27"/>
  </w:num>
  <w:num w:numId="32" w16cid:durableId="1457486818">
    <w:abstractNumId w:val="11"/>
  </w:num>
  <w:num w:numId="33" w16cid:durableId="170686562">
    <w:abstractNumId w:val="0"/>
  </w:num>
  <w:num w:numId="34" w16cid:durableId="846600380">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C37"/>
    <w:rsid w:val="0000083D"/>
    <w:rsid w:val="00000D17"/>
    <w:rsid w:val="0000158E"/>
    <w:rsid w:val="00001A4C"/>
    <w:rsid w:val="00001AFE"/>
    <w:rsid w:val="00001E2D"/>
    <w:rsid w:val="00002413"/>
    <w:rsid w:val="00002800"/>
    <w:rsid w:val="0000295F"/>
    <w:rsid w:val="00002F9E"/>
    <w:rsid w:val="0000348B"/>
    <w:rsid w:val="00003808"/>
    <w:rsid w:val="000046E4"/>
    <w:rsid w:val="0000472B"/>
    <w:rsid w:val="00004CBE"/>
    <w:rsid w:val="000050AD"/>
    <w:rsid w:val="00005187"/>
    <w:rsid w:val="000052D3"/>
    <w:rsid w:val="00005ABD"/>
    <w:rsid w:val="00005B13"/>
    <w:rsid w:val="000061B9"/>
    <w:rsid w:val="000062A9"/>
    <w:rsid w:val="000064BC"/>
    <w:rsid w:val="0000665B"/>
    <w:rsid w:val="000069FD"/>
    <w:rsid w:val="00006A86"/>
    <w:rsid w:val="00006BD4"/>
    <w:rsid w:val="00007425"/>
    <w:rsid w:val="00007600"/>
    <w:rsid w:val="00007709"/>
    <w:rsid w:val="00007B4C"/>
    <w:rsid w:val="00007DE6"/>
    <w:rsid w:val="0001015D"/>
    <w:rsid w:val="000101F8"/>
    <w:rsid w:val="000103F8"/>
    <w:rsid w:val="000105C2"/>
    <w:rsid w:val="000107CD"/>
    <w:rsid w:val="000108DC"/>
    <w:rsid w:val="00010DC3"/>
    <w:rsid w:val="00011461"/>
    <w:rsid w:val="0001155F"/>
    <w:rsid w:val="00011D07"/>
    <w:rsid w:val="00012654"/>
    <w:rsid w:val="00012900"/>
    <w:rsid w:val="00012BAD"/>
    <w:rsid w:val="00012BED"/>
    <w:rsid w:val="00012D60"/>
    <w:rsid w:val="000133F6"/>
    <w:rsid w:val="00013610"/>
    <w:rsid w:val="0001395F"/>
    <w:rsid w:val="00013F7F"/>
    <w:rsid w:val="0001405E"/>
    <w:rsid w:val="0001410F"/>
    <w:rsid w:val="0001455D"/>
    <w:rsid w:val="000146E0"/>
    <w:rsid w:val="000146F7"/>
    <w:rsid w:val="00014B5C"/>
    <w:rsid w:val="00014CC1"/>
    <w:rsid w:val="00014D0E"/>
    <w:rsid w:val="00014EB0"/>
    <w:rsid w:val="00014F6E"/>
    <w:rsid w:val="00015039"/>
    <w:rsid w:val="00015CBB"/>
    <w:rsid w:val="000163A7"/>
    <w:rsid w:val="00016B7C"/>
    <w:rsid w:val="00016D83"/>
    <w:rsid w:val="00016DB2"/>
    <w:rsid w:val="00016EDD"/>
    <w:rsid w:val="000175B6"/>
    <w:rsid w:val="000175F5"/>
    <w:rsid w:val="000177FC"/>
    <w:rsid w:val="00017B01"/>
    <w:rsid w:val="0002058B"/>
    <w:rsid w:val="00020597"/>
    <w:rsid w:val="00020817"/>
    <w:rsid w:val="0002082D"/>
    <w:rsid w:val="00020973"/>
    <w:rsid w:val="00020C40"/>
    <w:rsid w:val="00020F81"/>
    <w:rsid w:val="000210BE"/>
    <w:rsid w:val="00021CE8"/>
    <w:rsid w:val="00021D8F"/>
    <w:rsid w:val="00021E45"/>
    <w:rsid w:val="00021F65"/>
    <w:rsid w:val="00022160"/>
    <w:rsid w:val="00022BAF"/>
    <w:rsid w:val="00022BD8"/>
    <w:rsid w:val="00023391"/>
    <w:rsid w:val="0002353F"/>
    <w:rsid w:val="000239EE"/>
    <w:rsid w:val="00023A2A"/>
    <w:rsid w:val="00023BDA"/>
    <w:rsid w:val="00023D9F"/>
    <w:rsid w:val="00024069"/>
    <w:rsid w:val="0002491D"/>
    <w:rsid w:val="00024E38"/>
    <w:rsid w:val="00025EB4"/>
    <w:rsid w:val="000260EE"/>
    <w:rsid w:val="000261E6"/>
    <w:rsid w:val="00026710"/>
    <w:rsid w:val="000267DE"/>
    <w:rsid w:val="0002712C"/>
    <w:rsid w:val="0002713A"/>
    <w:rsid w:val="00027470"/>
    <w:rsid w:val="000275F7"/>
    <w:rsid w:val="0002794C"/>
    <w:rsid w:val="0002797F"/>
    <w:rsid w:val="00027C11"/>
    <w:rsid w:val="00030324"/>
    <w:rsid w:val="00030432"/>
    <w:rsid w:val="00030641"/>
    <w:rsid w:val="000307F3"/>
    <w:rsid w:val="00030873"/>
    <w:rsid w:val="000309A0"/>
    <w:rsid w:val="00030BC7"/>
    <w:rsid w:val="000316B6"/>
    <w:rsid w:val="00031BEE"/>
    <w:rsid w:val="00032321"/>
    <w:rsid w:val="00032349"/>
    <w:rsid w:val="0003234B"/>
    <w:rsid w:val="00032684"/>
    <w:rsid w:val="000327B1"/>
    <w:rsid w:val="0003291B"/>
    <w:rsid w:val="000334A4"/>
    <w:rsid w:val="00033A03"/>
    <w:rsid w:val="00033ACB"/>
    <w:rsid w:val="00033F5A"/>
    <w:rsid w:val="000341AC"/>
    <w:rsid w:val="00034228"/>
    <w:rsid w:val="000342DE"/>
    <w:rsid w:val="000343A6"/>
    <w:rsid w:val="00034BE8"/>
    <w:rsid w:val="00034F79"/>
    <w:rsid w:val="00034F85"/>
    <w:rsid w:val="00034FFD"/>
    <w:rsid w:val="00035027"/>
    <w:rsid w:val="0003513C"/>
    <w:rsid w:val="000356C4"/>
    <w:rsid w:val="00035B26"/>
    <w:rsid w:val="00035BF8"/>
    <w:rsid w:val="00035CA1"/>
    <w:rsid w:val="00035E50"/>
    <w:rsid w:val="00036193"/>
    <w:rsid w:val="00036331"/>
    <w:rsid w:val="00036A15"/>
    <w:rsid w:val="0003715B"/>
    <w:rsid w:val="00037ADD"/>
    <w:rsid w:val="00037D33"/>
    <w:rsid w:val="00037D87"/>
    <w:rsid w:val="00037FE5"/>
    <w:rsid w:val="000401E5"/>
    <w:rsid w:val="00040784"/>
    <w:rsid w:val="0004083A"/>
    <w:rsid w:val="00040ACF"/>
    <w:rsid w:val="00040E7A"/>
    <w:rsid w:val="00041212"/>
    <w:rsid w:val="00041313"/>
    <w:rsid w:val="00041499"/>
    <w:rsid w:val="00041625"/>
    <w:rsid w:val="0004204E"/>
    <w:rsid w:val="0004221A"/>
    <w:rsid w:val="00042277"/>
    <w:rsid w:val="00042543"/>
    <w:rsid w:val="0004254A"/>
    <w:rsid w:val="000430C1"/>
    <w:rsid w:val="000430DE"/>
    <w:rsid w:val="00043802"/>
    <w:rsid w:val="000438AC"/>
    <w:rsid w:val="000439A7"/>
    <w:rsid w:val="00043A60"/>
    <w:rsid w:val="00043B61"/>
    <w:rsid w:val="00043C34"/>
    <w:rsid w:val="000442C9"/>
    <w:rsid w:val="00044533"/>
    <w:rsid w:val="00044621"/>
    <w:rsid w:val="00044678"/>
    <w:rsid w:val="000447AF"/>
    <w:rsid w:val="00044AC4"/>
    <w:rsid w:val="00044C79"/>
    <w:rsid w:val="00044D26"/>
    <w:rsid w:val="00044F54"/>
    <w:rsid w:val="00044F73"/>
    <w:rsid w:val="00045012"/>
    <w:rsid w:val="0004502F"/>
    <w:rsid w:val="0004523B"/>
    <w:rsid w:val="00045946"/>
    <w:rsid w:val="00045A23"/>
    <w:rsid w:val="00045E48"/>
    <w:rsid w:val="00045FC7"/>
    <w:rsid w:val="0004641F"/>
    <w:rsid w:val="00046599"/>
    <w:rsid w:val="0004666F"/>
    <w:rsid w:val="00046735"/>
    <w:rsid w:val="00046DA2"/>
    <w:rsid w:val="000473CC"/>
    <w:rsid w:val="00047605"/>
    <w:rsid w:val="000478E2"/>
    <w:rsid w:val="00050032"/>
    <w:rsid w:val="00050F78"/>
    <w:rsid w:val="000518E6"/>
    <w:rsid w:val="000519C4"/>
    <w:rsid w:val="00051F7D"/>
    <w:rsid w:val="000523CB"/>
    <w:rsid w:val="0005257F"/>
    <w:rsid w:val="0005261A"/>
    <w:rsid w:val="00052722"/>
    <w:rsid w:val="00052940"/>
    <w:rsid w:val="00052CA6"/>
    <w:rsid w:val="00052F0A"/>
    <w:rsid w:val="000531F0"/>
    <w:rsid w:val="000532BF"/>
    <w:rsid w:val="00053587"/>
    <w:rsid w:val="000535A0"/>
    <w:rsid w:val="00053679"/>
    <w:rsid w:val="000538DE"/>
    <w:rsid w:val="00053943"/>
    <w:rsid w:val="00053AC1"/>
    <w:rsid w:val="00053C2E"/>
    <w:rsid w:val="00054119"/>
    <w:rsid w:val="000541ED"/>
    <w:rsid w:val="00054253"/>
    <w:rsid w:val="000544B0"/>
    <w:rsid w:val="000544C7"/>
    <w:rsid w:val="000545E7"/>
    <w:rsid w:val="000546B9"/>
    <w:rsid w:val="00054DAC"/>
    <w:rsid w:val="000550AA"/>
    <w:rsid w:val="000551A8"/>
    <w:rsid w:val="000554AE"/>
    <w:rsid w:val="00055739"/>
    <w:rsid w:val="000557D0"/>
    <w:rsid w:val="0005582F"/>
    <w:rsid w:val="00055E68"/>
    <w:rsid w:val="00055F9F"/>
    <w:rsid w:val="0005629E"/>
    <w:rsid w:val="000564C3"/>
    <w:rsid w:val="00056CB2"/>
    <w:rsid w:val="00056F53"/>
    <w:rsid w:val="00057284"/>
    <w:rsid w:val="00057C54"/>
    <w:rsid w:val="00057E37"/>
    <w:rsid w:val="000600DF"/>
    <w:rsid w:val="00060876"/>
    <w:rsid w:val="000608F7"/>
    <w:rsid w:val="00060A05"/>
    <w:rsid w:val="00060DF2"/>
    <w:rsid w:val="000611BA"/>
    <w:rsid w:val="000612AF"/>
    <w:rsid w:val="000617EC"/>
    <w:rsid w:val="00061AA5"/>
    <w:rsid w:val="00061C6C"/>
    <w:rsid w:val="00061C70"/>
    <w:rsid w:val="00061E45"/>
    <w:rsid w:val="0006263F"/>
    <w:rsid w:val="00062F2B"/>
    <w:rsid w:val="00062FD5"/>
    <w:rsid w:val="00063129"/>
    <w:rsid w:val="000636F3"/>
    <w:rsid w:val="000639A6"/>
    <w:rsid w:val="00063A62"/>
    <w:rsid w:val="00063BBC"/>
    <w:rsid w:val="00063D98"/>
    <w:rsid w:val="00063DAE"/>
    <w:rsid w:val="00063E4C"/>
    <w:rsid w:val="00064284"/>
    <w:rsid w:val="000642E2"/>
    <w:rsid w:val="0006444A"/>
    <w:rsid w:val="000649D5"/>
    <w:rsid w:val="0006515D"/>
    <w:rsid w:val="000651E7"/>
    <w:rsid w:val="0006555A"/>
    <w:rsid w:val="000656EA"/>
    <w:rsid w:val="00065A1F"/>
    <w:rsid w:val="00065A48"/>
    <w:rsid w:val="00065AB3"/>
    <w:rsid w:val="00065DA3"/>
    <w:rsid w:val="00065EA8"/>
    <w:rsid w:val="000666F7"/>
    <w:rsid w:val="00066A9F"/>
    <w:rsid w:val="00066B41"/>
    <w:rsid w:val="00066C8F"/>
    <w:rsid w:val="00066E16"/>
    <w:rsid w:val="000670A6"/>
    <w:rsid w:val="000673BE"/>
    <w:rsid w:val="00067529"/>
    <w:rsid w:val="000675F7"/>
    <w:rsid w:val="000679CE"/>
    <w:rsid w:val="00067B0E"/>
    <w:rsid w:val="00070521"/>
    <w:rsid w:val="00070532"/>
    <w:rsid w:val="00070594"/>
    <w:rsid w:val="00070771"/>
    <w:rsid w:val="00070AFE"/>
    <w:rsid w:val="00070F08"/>
    <w:rsid w:val="00071328"/>
    <w:rsid w:val="00071363"/>
    <w:rsid w:val="0007186D"/>
    <w:rsid w:val="0007253E"/>
    <w:rsid w:val="0007257A"/>
    <w:rsid w:val="00072686"/>
    <w:rsid w:val="000726E3"/>
    <w:rsid w:val="000729FD"/>
    <w:rsid w:val="00072F5D"/>
    <w:rsid w:val="00072FB7"/>
    <w:rsid w:val="00073294"/>
    <w:rsid w:val="00073515"/>
    <w:rsid w:val="00073569"/>
    <w:rsid w:val="000738FD"/>
    <w:rsid w:val="00073AAD"/>
    <w:rsid w:val="00073E30"/>
    <w:rsid w:val="00073E81"/>
    <w:rsid w:val="0007445A"/>
    <w:rsid w:val="00074503"/>
    <w:rsid w:val="0007485C"/>
    <w:rsid w:val="00074A40"/>
    <w:rsid w:val="00074A8A"/>
    <w:rsid w:val="00074BF2"/>
    <w:rsid w:val="00074CAF"/>
    <w:rsid w:val="00074D60"/>
    <w:rsid w:val="00074F0A"/>
    <w:rsid w:val="00074F7B"/>
    <w:rsid w:val="00074F82"/>
    <w:rsid w:val="0007544F"/>
    <w:rsid w:val="00075471"/>
    <w:rsid w:val="00075D48"/>
    <w:rsid w:val="00075DC3"/>
    <w:rsid w:val="00075DE6"/>
    <w:rsid w:val="00075F71"/>
    <w:rsid w:val="000761BA"/>
    <w:rsid w:val="000761C3"/>
    <w:rsid w:val="000763C1"/>
    <w:rsid w:val="00076915"/>
    <w:rsid w:val="00076ACB"/>
    <w:rsid w:val="00076E72"/>
    <w:rsid w:val="000771A3"/>
    <w:rsid w:val="0007745B"/>
    <w:rsid w:val="0007751B"/>
    <w:rsid w:val="00077DE9"/>
    <w:rsid w:val="000802EB"/>
    <w:rsid w:val="0008060B"/>
    <w:rsid w:val="000807E0"/>
    <w:rsid w:val="00080B40"/>
    <w:rsid w:val="00080D1F"/>
    <w:rsid w:val="000813EE"/>
    <w:rsid w:val="00081582"/>
    <w:rsid w:val="000818D9"/>
    <w:rsid w:val="00081A81"/>
    <w:rsid w:val="00082071"/>
    <w:rsid w:val="00082582"/>
    <w:rsid w:val="00082749"/>
    <w:rsid w:val="00082B31"/>
    <w:rsid w:val="000838EE"/>
    <w:rsid w:val="00083B89"/>
    <w:rsid w:val="00083FA1"/>
    <w:rsid w:val="0008420F"/>
    <w:rsid w:val="00084348"/>
    <w:rsid w:val="00084909"/>
    <w:rsid w:val="00084A1A"/>
    <w:rsid w:val="00084A85"/>
    <w:rsid w:val="00084B19"/>
    <w:rsid w:val="00084C99"/>
    <w:rsid w:val="0008512B"/>
    <w:rsid w:val="000855D5"/>
    <w:rsid w:val="00085E19"/>
    <w:rsid w:val="00086220"/>
    <w:rsid w:val="000864F3"/>
    <w:rsid w:val="000867D7"/>
    <w:rsid w:val="000868FD"/>
    <w:rsid w:val="00087313"/>
    <w:rsid w:val="0008732D"/>
    <w:rsid w:val="0008780D"/>
    <w:rsid w:val="00087942"/>
    <w:rsid w:val="00087A48"/>
    <w:rsid w:val="000900E1"/>
    <w:rsid w:val="00090456"/>
    <w:rsid w:val="00090682"/>
    <w:rsid w:val="00090A81"/>
    <w:rsid w:val="00090AC1"/>
    <w:rsid w:val="00090C94"/>
    <w:rsid w:val="00090F03"/>
    <w:rsid w:val="000911E6"/>
    <w:rsid w:val="00091CD2"/>
    <w:rsid w:val="00091E43"/>
    <w:rsid w:val="000921BC"/>
    <w:rsid w:val="00093B37"/>
    <w:rsid w:val="00093CD4"/>
    <w:rsid w:val="00093CF2"/>
    <w:rsid w:val="00093D4E"/>
    <w:rsid w:val="000941E3"/>
    <w:rsid w:val="0009429E"/>
    <w:rsid w:val="00094368"/>
    <w:rsid w:val="00094689"/>
    <w:rsid w:val="000946E9"/>
    <w:rsid w:val="00094B05"/>
    <w:rsid w:val="00094D9A"/>
    <w:rsid w:val="00094EC9"/>
    <w:rsid w:val="000950AC"/>
    <w:rsid w:val="000954D0"/>
    <w:rsid w:val="0009552E"/>
    <w:rsid w:val="00095588"/>
    <w:rsid w:val="00095A88"/>
    <w:rsid w:val="00095BB2"/>
    <w:rsid w:val="00095D9C"/>
    <w:rsid w:val="0009629E"/>
    <w:rsid w:val="000966CB"/>
    <w:rsid w:val="000968B4"/>
    <w:rsid w:val="000968CB"/>
    <w:rsid w:val="00096BB0"/>
    <w:rsid w:val="00096FC5"/>
    <w:rsid w:val="00097336"/>
    <w:rsid w:val="00097473"/>
    <w:rsid w:val="000977EB"/>
    <w:rsid w:val="000978AB"/>
    <w:rsid w:val="00097940"/>
    <w:rsid w:val="00097BE2"/>
    <w:rsid w:val="00097D73"/>
    <w:rsid w:val="000A011F"/>
    <w:rsid w:val="000A0125"/>
    <w:rsid w:val="000A040D"/>
    <w:rsid w:val="000A050B"/>
    <w:rsid w:val="000A06B6"/>
    <w:rsid w:val="000A0DEF"/>
    <w:rsid w:val="000A164A"/>
    <w:rsid w:val="000A17C7"/>
    <w:rsid w:val="000A1977"/>
    <w:rsid w:val="000A1C21"/>
    <w:rsid w:val="000A1DA4"/>
    <w:rsid w:val="000A1FB6"/>
    <w:rsid w:val="000A1FE9"/>
    <w:rsid w:val="000A2255"/>
    <w:rsid w:val="000A2DE0"/>
    <w:rsid w:val="000A3A06"/>
    <w:rsid w:val="000A3AF7"/>
    <w:rsid w:val="000A4004"/>
    <w:rsid w:val="000A408D"/>
    <w:rsid w:val="000A40F9"/>
    <w:rsid w:val="000A4509"/>
    <w:rsid w:val="000A482C"/>
    <w:rsid w:val="000A492A"/>
    <w:rsid w:val="000A4961"/>
    <w:rsid w:val="000A4DE4"/>
    <w:rsid w:val="000A5221"/>
    <w:rsid w:val="000A555D"/>
    <w:rsid w:val="000A559F"/>
    <w:rsid w:val="000A55B5"/>
    <w:rsid w:val="000A5DFF"/>
    <w:rsid w:val="000A62CE"/>
    <w:rsid w:val="000A62E1"/>
    <w:rsid w:val="000A6310"/>
    <w:rsid w:val="000A63D7"/>
    <w:rsid w:val="000A6E25"/>
    <w:rsid w:val="000A6E66"/>
    <w:rsid w:val="000A6EA2"/>
    <w:rsid w:val="000A6FFD"/>
    <w:rsid w:val="000A7332"/>
    <w:rsid w:val="000A7727"/>
    <w:rsid w:val="000A7ADF"/>
    <w:rsid w:val="000A7B53"/>
    <w:rsid w:val="000A7D1C"/>
    <w:rsid w:val="000A7E89"/>
    <w:rsid w:val="000B036C"/>
    <w:rsid w:val="000B1081"/>
    <w:rsid w:val="000B11E1"/>
    <w:rsid w:val="000B15A6"/>
    <w:rsid w:val="000B17FF"/>
    <w:rsid w:val="000B1833"/>
    <w:rsid w:val="000B1F08"/>
    <w:rsid w:val="000B2532"/>
    <w:rsid w:val="000B27D4"/>
    <w:rsid w:val="000B28ED"/>
    <w:rsid w:val="000B34F6"/>
    <w:rsid w:val="000B3B6E"/>
    <w:rsid w:val="000B3C03"/>
    <w:rsid w:val="000B3EEA"/>
    <w:rsid w:val="000B41E3"/>
    <w:rsid w:val="000B46BA"/>
    <w:rsid w:val="000B4753"/>
    <w:rsid w:val="000B4A7D"/>
    <w:rsid w:val="000B4F6D"/>
    <w:rsid w:val="000B4F7F"/>
    <w:rsid w:val="000B51DA"/>
    <w:rsid w:val="000B55F9"/>
    <w:rsid w:val="000B59A3"/>
    <w:rsid w:val="000B5C50"/>
    <w:rsid w:val="000B5E9F"/>
    <w:rsid w:val="000B624F"/>
    <w:rsid w:val="000B6822"/>
    <w:rsid w:val="000B6C2D"/>
    <w:rsid w:val="000B6C72"/>
    <w:rsid w:val="000B6ED3"/>
    <w:rsid w:val="000B70B8"/>
    <w:rsid w:val="000B74F8"/>
    <w:rsid w:val="000B7841"/>
    <w:rsid w:val="000B7A55"/>
    <w:rsid w:val="000B7BD4"/>
    <w:rsid w:val="000C00A2"/>
    <w:rsid w:val="000C0148"/>
    <w:rsid w:val="000C075E"/>
    <w:rsid w:val="000C0983"/>
    <w:rsid w:val="000C0FD8"/>
    <w:rsid w:val="000C10E9"/>
    <w:rsid w:val="000C11C4"/>
    <w:rsid w:val="000C145A"/>
    <w:rsid w:val="000C1637"/>
    <w:rsid w:val="000C1879"/>
    <w:rsid w:val="000C1B7D"/>
    <w:rsid w:val="000C1BD9"/>
    <w:rsid w:val="000C1CC7"/>
    <w:rsid w:val="000C1D5C"/>
    <w:rsid w:val="000C1DB5"/>
    <w:rsid w:val="000C1F59"/>
    <w:rsid w:val="000C2D6A"/>
    <w:rsid w:val="000C343E"/>
    <w:rsid w:val="000C3687"/>
    <w:rsid w:val="000C37D7"/>
    <w:rsid w:val="000C3F8C"/>
    <w:rsid w:val="000C47C5"/>
    <w:rsid w:val="000C4AC3"/>
    <w:rsid w:val="000C4BCD"/>
    <w:rsid w:val="000C4C15"/>
    <w:rsid w:val="000C511D"/>
    <w:rsid w:val="000C519C"/>
    <w:rsid w:val="000C552A"/>
    <w:rsid w:val="000C578B"/>
    <w:rsid w:val="000C57B2"/>
    <w:rsid w:val="000C58BE"/>
    <w:rsid w:val="000C5A08"/>
    <w:rsid w:val="000C5AD0"/>
    <w:rsid w:val="000C65A7"/>
    <w:rsid w:val="000C68A0"/>
    <w:rsid w:val="000C7251"/>
    <w:rsid w:val="000C7353"/>
    <w:rsid w:val="000C7439"/>
    <w:rsid w:val="000C7529"/>
    <w:rsid w:val="000C773E"/>
    <w:rsid w:val="000C79C4"/>
    <w:rsid w:val="000D0253"/>
    <w:rsid w:val="000D05F0"/>
    <w:rsid w:val="000D0CD9"/>
    <w:rsid w:val="000D0E29"/>
    <w:rsid w:val="000D1E4B"/>
    <w:rsid w:val="000D21DD"/>
    <w:rsid w:val="000D2C98"/>
    <w:rsid w:val="000D2F69"/>
    <w:rsid w:val="000D323E"/>
    <w:rsid w:val="000D33F0"/>
    <w:rsid w:val="000D3712"/>
    <w:rsid w:val="000D38AA"/>
    <w:rsid w:val="000D3945"/>
    <w:rsid w:val="000D3CB0"/>
    <w:rsid w:val="000D3DA2"/>
    <w:rsid w:val="000D4186"/>
    <w:rsid w:val="000D42E2"/>
    <w:rsid w:val="000D4380"/>
    <w:rsid w:val="000D4629"/>
    <w:rsid w:val="000D46EB"/>
    <w:rsid w:val="000D495F"/>
    <w:rsid w:val="000D4A50"/>
    <w:rsid w:val="000D4D33"/>
    <w:rsid w:val="000D4EF2"/>
    <w:rsid w:val="000D5270"/>
    <w:rsid w:val="000D53C6"/>
    <w:rsid w:val="000D54C7"/>
    <w:rsid w:val="000D5583"/>
    <w:rsid w:val="000D5A3A"/>
    <w:rsid w:val="000D5AF4"/>
    <w:rsid w:val="000D5B5F"/>
    <w:rsid w:val="000D5CDC"/>
    <w:rsid w:val="000D5D77"/>
    <w:rsid w:val="000D657D"/>
    <w:rsid w:val="000D65D4"/>
    <w:rsid w:val="000D676A"/>
    <w:rsid w:val="000D6D84"/>
    <w:rsid w:val="000D6E71"/>
    <w:rsid w:val="000D792F"/>
    <w:rsid w:val="000D7AC1"/>
    <w:rsid w:val="000D7CC8"/>
    <w:rsid w:val="000E0149"/>
    <w:rsid w:val="000E0183"/>
    <w:rsid w:val="000E0363"/>
    <w:rsid w:val="000E0D0F"/>
    <w:rsid w:val="000E114E"/>
    <w:rsid w:val="000E121D"/>
    <w:rsid w:val="000E1255"/>
    <w:rsid w:val="000E1484"/>
    <w:rsid w:val="000E1815"/>
    <w:rsid w:val="000E18DB"/>
    <w:rsid w:val="000E1C9D"/>
    <w:rsid w:val="000E2315"/>
    <w:rsid w:val="000E2381"/>
    <w:rsid w:val="000E30C4"/>
    <w:rsid w:val="000E3758"/>
    <w:rsid w:val="000E3889"/>
    <w:rsid w:val="000E38B7"/>
    <w:rsid w:val="000E3CE6"/>
    <w:rsid w:val="000E40F0"/>
    <w:rsid w:val="000E414A"/>
    <w:rsid w:val="000E476C"/>
    <w:rsid w:val="000E490D"/>
    <w:rsid w:val="000E4C11"/>
    <w:rsid w:val="000E4CE9"/>
    <w:rsid w:val="000E4E25"/>
    <w:rsid w:val="000E5127"/>
    <w:rsid w:val="000E5155"/>
    <w:rsid w:val="000E5241"/>
    <w:rsid w:val="000E53B8"/>
    <w:rsid w:val="000E574F"/>
    <w:rsid w:val="000E60C8"/>
    <w:rsid w:val="000E615F"/>
    <w:rsid w:val="000E63A4"/>
    <w:rsid w:val="000E6A98"/>
    <w:rsid w:val="000E6C6B"/>
    <w:rsid w:val="000E6DE2"/>
    <w:rsid w:val="000E75EF"/>
    <w:rsid w:val="000E7825"/>
    <w:rsid w:val="000E7C79"/>
    <w:rsid w:val="000F034B"/>
    <w:rsid w:val="000F042D"/>
    <w:rsid w:val="000F0546"/>
    <w:rsid w:val="000F093F"/>
    <w:rsid w:val="000F0E37"/>
    <w:rsid w:val="000F10CB"/>
    <w:rsid w:val="000F10F2"/>
    <w:rsid w:val="000F1A51"/>
    <w:rsid w:val="000F1A6C"/>
    <w:rsid w:val="000F1A9C"/>
    <w:rsid w:val="000F1FA3"/>
    <w:rsid w:val="000F21AB"/>
    <w:rsid w:val="000F2225"/>
    <w:rsid w:val="000F2390"/>
    <w:rsid w:val="000F3042"/>
    <w:rsid w:val="000F3190"/>
    <w:rsid w:val="000F36F1"/>
    <w:rsid w:val="000F3DE7"/>
    <w:rsid w:val="000F3E04"/>
    <w:rsid w:val="000F41F4"/>
    <w:rsid w:val="000F42AE"/>
    <w:rsid w:val="000F44B0"/>
    <w:rsid w:val="000F4503"/>
    <w:rsid w:val="000F498B"/>
    <w:rsid w:val="000F4DD7"/>
    <w:rsid w:val="000F5125"/>
    <w:rsid w:val="000F5BBC"/>
    <w:rsid w:val="000F5C32"/>
    <w:rsid w:val="000F5DBB"/>
    <w:rsid w:val="000F6541"/>
    <w:rsid w:val="000F6727"/>
    <w:rsid w:val="000F6DF2"/>
    <w:rsid w:val="000F6F40"/>
    <w:rsid w:val="000F70F9"/>
    <w:rsid w:val="000F7319"/>
    <w:rsid w:val="000F73DB"/>
    <w:rsid w:val="000F7CB2"/>
    <w:rsid w:val="000F7D2E"/>
    <w:rsid w:val="000F7F43"/>
    <w:rsid w:val="0010023D"/>
    <w:rsid w:val="00100379"/>
    <w:rsid w:val="0010083B"/>
    <w:rsid w:val="00100A52"/>
    <w:rsid w:val="001013C7"/>
    <w:rsid w:val="00101541"/>
    <w:rsid w:val="001016B8"/>
    <w:rsid w:val="00101739"/>
    <w:rsid w:val="0010188D"/>
    <w:rsid w:val="001018E1"/>
    <w:rsid w:val="00101A54"/>
    <w:rsid w:val="00101BBD"/>
    <w:rsid w:val="00101CB2"/>
    <w:rsid w:val="00101FC0"/>
    <w:rsid w:val="0010235E"/>
    <w:rsid w:val="00102C8A"/>
    <w:rsid w:val="00102ED5"/>
    <w:rsid w:val="00102F46"/>
    <w:rsid w:val="001033C1"/>
    <w:rsid w:val="001036C9"/>
    <w:rsid w:val="001036F0"/>
    <w:rsid w:val="00103789"/>
    <w:rsid w:val="00103B98"/>
    <w:rsid w:val="00103C6C"/>
    <w:rsid w:val="00103D89"/>
    <w:rsid w:val="00104305"/>
    <w:rsid w:val="0010454E"/>
    <w:rsid w:val="001049C1"/>
    <w:rsid w:val="00104ADD"/>
    <w:rsid w:val="001050B6"/>
    <w:rsid w:val="00105898"/>
    <w:rsid w:val="0010595D"/>
    <w:rsid w:val="00105A07"/>
    <w:rsid w:val="00105B16"/>
    <w:rsid w:val="00105FCA"/>
    <w:rsid w:val="001060B6"/>
    <w:rsid w:val="0010642A"/>
    <w:rsid w:val="001065A9"/>
    <w:rsid w:val="00106640"/>
    <w:rsid w:val="001067FC"/>
    <w:rsid w:val="001069FA"/>
    <w:rsid w:val="00106B21"/>
    <w:rsid w:val="00106B8D"/>
    <w:rsid w:val="00106C3B"/>
    <w:rsid w:val="00106C96"/>
    <w:rsid w:val="00106D1B"/>
    <w:rsid w:val="00106DE2"/>
    <w:rsid w:val="00106F5E"/>
    <w:rsid w:val="0010733C"/>
    <w:rsid w:val="00107498"/>
    <w:rsid w:val="001074F8"/>
    <w:rsid w:val="001076A4"/>
    <w:rsid w:val="00107897"/>
    <w:rsid w:val="001078CA"/>
    <w:rsid w:val="001079BC"/>
    <w:rsid w:val="00107C75"/>
    <w:rsid w:val="00107DAC"/>
    <w:rsid w:val="00107DB4"/>
    <w:rsid w:val="00110105"/>
    <w:rsid w:val="001102EC"/>
    <w:rsid w:val="00110394"/>
    <w:rsid w:val="0011091D"/>
    <w:rsid w:val="001109DF"/>
    <w:rsid w:val="001120C3"/>
    <w:rsid w:val="00112308"/>
    <w:rsid w:val="00112781"/>
    <w:rsid w:val="00112C7E"/>
    <w:rsid w:val="00112CF0"/>
    <w:rsid w:val="00112FFC"/>
    <w:rsid w:val="001132C2"/>
    <w:rsid w:val="0011388C"/>
    <w:rsid w:val="00113A34"/>
    <w:rsid w:val="00113CE1"/>
    <w:rsid w:val="001142D3"/>
    <w:rsid w:val="00114439"/>
    <w:rsid w:val="001148FD"/>
    <w:rsid w:val="00114958"/>
    <w:rsid w:val="001149B1"/>
    <w:rsid w:val="001149B4"/>
    <w:rsid w:val="0011514E"/>
    <w:rsid w:val="00115200"/>
    <w:rsid w:val="00115712"/>
    <w:rsid w:val="00115DB9"/>
    <w:rsid w:val="00115DDB"/>
    <w:rsid w:val="00115FD3"/>
    <w:rsid w:val="001161FC"/>
    <w:rsid w:val="00116F70"/>
    <w:rsid w:val="00116FC9"/>
    <w:rsid w:val="001173EC"/>
    <w:rsid w:val="00117C8D"/>
    <w:rsid w:val="00117CB5"/>
    <w:rsid w:val="00117DEF"/>
    <w:rsid w:val="0012029E"/>
    <w:rsid w:val="001204BC"/>
    <w:rsid w:val="001207E4"/>
    <w:rsid w:val="00120E73"/>
    <w:rsid w:val="001210CA"/>
    <w:rsid w:val="0012126C"/>
    <w:rsid w:val="00121726"/>
    <w:rsid w:val="001217E3"/>
    <w:rsid w:val="00121873"/>
    <w:rsid w:val="001219B9"/>
    <w:rsid w:val="00122670"/>
    <w:rsid w:val="0012323F"/>
    <w:rsid w:val="0012375D"/>
    <w:rsid w:val="0012395F"/>
    <w:rsid w:val="001239BA"/>
    <w:rsid w:val="00123BE5"/>
    <w:rsid w:val="001242DA"/>
    <w:rsid w:val="00124646"/>
    <w:rsid w:val="00124689"/>
    <w:rsid w:val="001246C8"/>
    <w:rsid w:val="0012498D"/>
    <w:rsid w:val="001249B6"/>
    <w:rsid w:val="00124BDD"/>
    <w:rsid w:val="00124C30"/>
    <w:rsid w:val="00125AB2"/>
    <w:rsid w:val="00125C79"/>
    <w:rsid w:val="00125C88"/>
    <w:rsid w:val="00125CAE"/>
    <w:rsid w:val="00125CE5"/>
    <w:rsid w:val="00125E89"/>
    <w:rsid w:val="00125EEE"/>
    <w:rsid w:val="00125EFC"/>
    <w:rsid w:val="00125FF2"/>
    <w:rsid w:val="0012605C"/>
    <w:rsid w:val="001260C8"/>
    <w:rsid w:val="00126DE2"/>
    <w:rsid w:val="00127219"/>
    <w:rsid w:val="00127274"/>
    <w:rsid w:val="001275D1"/>
    <w:rsid w:val="001277A4"/>
    <w:rsid w:val="001277DA"/>
    <w:rsid w:val="00130201"/>
    <w:rsid w:val="001303DD"/>
    <w:rsid w:val="00130A09"/>
    <w:rsid w:val="00130BE5"/>
    <w:rsid w:val="00130C26"/>
    <w:rsid w:val="00130D3A"/>
    <w:rsid w:val="00131089"/>
    <w:rsid w:val="0013125B"/>
    <w:rsid w:val="00131411"/>
    <w:rsid w:val="00131481"/>
    <w:rsid w:val="001314F1"/>
    <w:rsid w:val="001317BF"/>
    <w:rsid w:val="00131A06"/>
    <w:rsid w:val="00131C20"/>
    <w:rsid w:val="00132C21"/>
    <w:rsid w:val="00133556"/>
    <w:rsid w:val="001335D7"/>
    <w:rsid w:val="0013369C"/>
    <w:rsid w:val="00133C7D"/>
    <w:rsid w:val="00134026"/>
    <w:rsid w:val="001343D6"/>
    <w:rsid w:val="00134943"/>
    <w:rsid w:val="00134D56"/>
    <w:rsid w:val="001350B1"/>
    <w:rsid w:val="001350D3"/>
    <w:rsid w:val="001355CB"/>
    <w:rsid w:val="00135CE2"/>
    <w:rsid w:val="00135F96"/>
    <w:rsid w:val="0013615C"/>
    <w:rsid w:val="001362F2"/>
    <w:rsid w:val="00136616"/>
    <w:rsid w:val="001366A7"/>
    <w:rsid w:val="001366B7"/>
    <w:rsid w:val="00137023"/>
    <w:rsid w:val="00137061"/>
    <w:rsid w:val="001370D3"/>
    <w:rsid w:val="001373FD"/>
    <w:rsid w:val="00137438"/>
    <w:rsid w:val="00137D11"/>
    <w:rsid w:val="0014015E"/>
    <w:rsid w:val="001408B9"/>
    <w:rsid w:val="001408D8"/>
    <w:rsid w:val="0014095E"/>
    <w:rsid w:val="00140BD3"/>
    <w:rsid w:val="00140DE3"/>
    <w:rsid w:val="00140E9D"/>
    <w:rsid w:val="0014140D"/>
    <w:rsid w:val="0014160C"/>
    <w:rsid w:val="00141955"/>
    <w:rsid w:val="00142140"/>
    <w:rsid w:val="00142167"/>
    <w:rsid w:val="001421F8"/>
    <w:rsid w:val="00142359"/>
    <w:rsid w:val="0014369A"/>
    <w:rsid w:val="00143A19"/>
    <w:rsid w:val="00143B72"/>
    <w:rsid w:val="00143F2F"/>
    <w:rsid w:val="00143F67"/>
    <w:rsid w:val="00144123"/>
    <w:rsid w:val="0014424B"/>
    <w:rsid w:val="001443AF"/>
    <w:rsid w:val="00144724"/>
    <w:rsid w:val="001448B4"/>
    <w:rsid w:val="00144B39"/>
    <w:rsid w:val="00144E3A"/>
    <w:rsid w:val="001457BE"/>
    <w:rsid w:val="00145829"/>
    <w:rsid w:val="001458E8"/>
    <w:rsid w:val="001458F1"/>
    <w:rsid w:val="00145AB0"/>
    <w:rsid w:val="00145BA9"/>
    <w:rsid w:val="00145F0E"/>
    <w:rsid w:val="00145F5F"/>
    <w:rsid w:val="00145FF3"/>
    <w:rsid w:val="0014673B"/>
    <w:rsid w:val="00146760"/>
    <w:rsid w:val="00147D7E"/>
    <w:rsid w:val="00147F13"/>
    <w:rsid w:val="0015052F"/>
    <w:rsid w:val="001505A0"/>
    <w:rsid w:val="00150616"/>
    <w:rsid w:val="001509FD"/>
    <w:rsid w:val="00150A19"/>
    <w:rsid w:val="00150A82"/>
    <w:rsid w:val="00150C5D"/>
    <w:rsid w:val="00150E36"/>
    <w:rsid w:val="00151105"/>
    <w:rsid w:val="001511B8"/>
    <w:rsid w:val="001513FE"/>
    <w:rsid w:val="0015140D"/>
    <w:rsid w:val="00151A74"/>
    <w:rsid w:val="00151C57"/>
    <w:rsid w:val="00152077"/>
    <w:rsid w:val="00152285"/>
    <w:rsid w:val="00152BF3"/>
    <w:rsid w:val="00152D0C"/>
    <w:rsid w:val="001536FF"/>
    <w:rsid w:val="00153961"/>
    <w:rsid w:val="00153BCF"/>
    <w:rsid w:val="001541EA"/>
    <w:rsid w:val="0015438C"/>
    <w:rsid w:val="00154726"/>
    <w:rsid w:val="0015493F"/>
    <w:rsid w:val="00154CF7"/>
    <w:rsid w:val="00155000"/>
    <w:rsid w:val="001552DB"/>
    <w:rsid w:val="00155A4D"/>
    <w:rsid w:val="00155E3B"/>
    <w:rsid w:val="00155FBC"/>
    <w:rsid w:val="00156235"/>
    <w:rsid w:val="00156394"/>
    <w:rsid w:val="001563CB"/>
    <w:rsid w:val="0015655E"/>
    <w:rsid w:val="00156731"/>
    <w:rsid w:val="00156942"/>
    <w:rsid w:val="00156BAF"/>
    <w:rsid w:val="00156F84"/>
    <w:rsid w:val="001576B6"/>
    <w:rsid w:val="001577EB"/>
    <w:rsid w:val="00157CD5"/>
    <w:rsid w:val="0016023C"/>
    <w:rsid w:val="00160517"/>
    <w:rsid w:val="00160563"/>
    <w:rsid w:val="00160569"/>
    <w:rsid w:val="001605F2"/>
    <w:rsid w:val="001605FE"/>
    <w:rsid w:val="00160617"/>
    <w:rsid w:val="001609DD"/>
    <w:rsid w:val="00160BE2"/>
    <w:rsid w:val="001611ED"/>
    <w:rsid w:val="0016128B"/>
    <w:rsid w:val="001613CC"/>
    <w:rsid w:val="001618C1"/>
    <w:rsid w:val="0016274A"/>
    <w:rsid w:val="00162A3A"/>
    <w:rsid w:val="00163048"/>
    <w:rsid w:val="00163397"/>
    <w:rsid w:val="00163924"/>
    <w:rsid w:val="001639C0"/>
    <w:rsid w:val="00163BFD"/>
    <w:rsid w:val="00164081"/>
    <w:rsid w:val="00164526"/>
    <w:rsid w:val="0016454A"/>
    <w:rsid w:val="0016467E"/>
    <w:rsid w:val="00164909"/>
    <w:rsid w:val="00164976"/>
    <w:rsid w:val="0016536E"/>
    <w:rsid w:val="00165784"/>
    <w:rsid w:val="001658ED"/>
    <w:rsid w:val="00165C75"/>
    <w:rsid w:val="00165DC5"/>
    <w:rsid w:val="00166283"/>
    <w:rsid w:val="001667F3"/>
    <w:rsid w:val="00166843"/>
    <w:rsid w:val="001669BD"/>
    <w:rsid w:val="00166C05"/>
    <w:rsid w:val="00166FAB"/>
    <w:rsid w:val="00167280"/>
    <w:rsid w:val="00167542"/>
    <w:rsid w:val="00167588"/>
    <w:rsid w:val="001675D9"/>
    <w:rsid w:val="0017019C"/>
    <w:rsid w:val="00170787"/>
    <w:rsid w:val="00170A29"/>
    <w:rsid w:val="00170B9F"/>
    <w:rsid w:val="00170C24"/>
    <w:rsid w:val="00170F59"/>
    <w:rsid w:val="00171209"/>
    <w:rsid w:val="001717C3"/>
    <w:rsid w:val="0017180B"/>
    <w:rsid w:val="0017193A"/>
    <w:rsid w:val="00171DC6"/>
    <w:rsid w:val="00171FF1"/>
    <w:rsid w:val="0017223E"/>
    <w:rsid w:val="001722B0"/>
    <w:rsid w:val="00172AE3"/>
    <w:rsid w:val="00172D56"/>
    <w:rsid w:val="00173448"/>
    <w:rsid w:val="00173B69"/>
    <w:rsid w:val="00173F9D"/>
    <w:rsid w:val="00173FF2"/>
    <w:rsid w:val="00174277"/>
    <w:rsid w:val="00174410"/>
    <w:rsid w:val="001753E0"/>
    <w:rsid w:val="001754CE"/>
    <w:rsid w:val="00175678"/>
    <w:rsid w:val="00176051"/>
    <w:rsid w:val="0017650F"/>
    <w:rsid w:val="00176B22"/>
    <w:rsid w:val="00176DB5"/>
    <w:rsid w:val="00176F01"/>
    <w:rsid w:val="00177249"/>
    <w:rsid w:val="0017734F"/>
    <w:rsid w:val="0017770E"/>
    <w:rsid w:val="0017791A"/>
    <w:rsid w:val="001779C1"/>
    <w:rsid w:val="00177CD1"/>
    <w:rsid w:val="00180750"/>
    <w:rsid w:val="0018095E"/>
    <w:rsid w:val="0018119F"/>
    <w:rsid w:val="00181267"/>
    <w:rsid w:val="0018138F"/>
    <w:rsid w:val="00181C2E"/>
    <w:rsid w:val="001823A1"/>
    <w:rsid w:val="00182A69"/>
    <w:rsid w:val="00183011"/>
    <w:rsid w:val="0018339F"/>
    <w:rsid w:val="00183840"/>
    <w:rsid w:val="001839E2"/>
    <w:rsid w:val="00183B63"/>
    <w:rsid w:val="00183C23"/>
    <w:rsid w:val="00183D8A"/>
    <w:rsid w:val="00183D93"/>
    <w:rsid w:val="00183E0B"/>
    <w:rsid w:val="00184323"/>
    <w:rsid w:val="00184A89"/>
    <w:rsid w:val="00184B8A"/>
    <w:rsid w:val="0018519A"/>
    <w:rsid w:val="00185857"/>
    <w:rsid w:val="00185DBD"/>
    <w:rsid w:val="00185E82"/>
    <w:rsid w:val="0018628C"/>
    <w:rsid w:val="00186671"/>
    <w:rsid w:val="00186D2B"/>
    <w:rsid w:val="00186F04"/>
    <w:rsid w:val="0018747F"/>
    <w:rsid w:val="00187A6C"/>
    <w:rsid w:val="00187A83"/>
    <w:rsid w:val="00187BC2"/>
    <w:rsid w:val="00187E90"/>
    <w:rsid w:val="001903AA"/>
    <w:rsid w:val="001905EA"/>
    <w:rsid w:val="001906E4"/>
    <w:rsid w:val="0019099B"/>
    <w:rsid w:val="00191123"/>
    <w:rsid w:val="00191668"/>
    <w:rsid w:val="00191B77"/>
    <w:rsid w:val="00191B7F"/>
    <w:rsid w:val="00191DB1"/>
    <w:rsid w:val="00191FB6"/>
    <w:rsid w:val="00192189"/>
    <w:rsid w:val="00192614"/>
    <w:rsid w:val="001927B7"/>
    <w:rsid w:val="00192D9F"/>
    <w:rsid w:val="00192E36"/>
    <w:rsid w:val="001933F4"/>
    <w:rsid w:val="001935EB"/>
    <w:rsid w:val="001936AF"/>
    <w:rsid w:val="001937DE"/>
    <w:rsid w:val="00193BF2"/>
    <w:rsid w:val="00194099"/>
    <w:rsid w:val="00194157"/>
    <w:rsid w:val="0019459B"/>
    <w:rsid w:val="001946C0"/>
    <w:rsid w:val="001947B2"/>
    <w:rsid w:val="00195202"/>
    <w:rsid w:val="00195578"/>
    <w:rsid w:val="0019587A"/>
    <w:rsid w:val="00195D4F"/>
    <w:rsid w:val="00195E3D"/>
    <w:rsid w:val="00196255"/>
    <w:rsid w:val="0019631B"/>
    <w:rsid w:val="0019635E"/>
    <w:rsid w:val="00196781"/>
    <w:rsid w:val="0019680A"/>
    <w:rsid w:val="00196984"/>
    <w:rsid w:val="00196AB7"/>
    <w:rsid w:val="00196ADF"/>
    <w:rsid w:val="00196C11"/>
    <w:rsid w:val="00196D4F"/>
    <w:rsid w:val="0019701D"/>
    <w:rsid w:val="00197061"/>
    <w:rsid w:val="001971FA"/>
    <w:rsid w:val="00197258"/>
    <w:rsid w:val="00197488"/>
    <w:rsid w:val="0019761B"/>
    <w:rsid w:val="00197A4A"/>
    <w:rsid w:val="00197DE9"/>
    <w:rsid w:val="00197FD5"/>
    <w:rsid w:val="001A0048"/>
    <w:rsid w:val="001A0412"/>
    <w:rsid w:val="001A042B"/>
    <w:rsid w:val="001A0BAE"/>
    <w:rsid w:val="001A0C08"/>
    <w:rsid w:val="001A0E45"/>
    <w:rsid w:val="001A1BB5"/>
    <w:rsid w:val="001A27CF"/>
    <w:rsid w:val="001A2B38"/>
    <w:rsid w:val="001A2CF5"/>
    <w:rsid w:val="001A31EF"/>
    <w:rsid w:val="001A35E0"/>
    <w:rsid w:val="001A4165"/>
    <w:rsid w:val="001A452B"/>
    <w:rsid w:val="001A4762"/>
    <w:rsid w:val="001A4C91"/>
    <w:rsid w:val="001A5250"/>
    <w:rsid w:val="001A58C8"/>
    <w:rsid w:val="001A5E55"/>
    <w:rsid w:val="001A5F20"/>
    <w:rsid w:val="001A6020"/>
    <w:rsid w:val="001A605E"/>
    <w:rsid w:val="001A60F5"/>
    <w:rsid w:val="001A667B"/>
    <w:rsid w:val="001A6F25"/>
    <w:rsid w:val="001A6F7F"/>
    <w:rsid w:val="001A78EB"/>
    <w:rsid w:val="001B00B3"/>
    <w:rsid w:val="001B0169"/>
    <w:rsid w:val="001B02AD"/>
    <w:rsid w:val="001B06BE"/>
    <w:rsid w:val="001B0878"/>
    <w:rsid w:val="001B0CA9"/>
    <w:rsid w:val="001B1269"/>
    <w:rsid w:val="001B1520"/>
    <w:rsid w:val="001B16D0"/>
    <w:rsid w:val="001B1CAE"/>
    <w:rsid w:val="001B21C8"/>
    <w:rsid w:val="001B22F5"/>
    <w:rsid w:val="001B2451"/>
    <w:rsid w:val="001B2BD6"/>
    <w:rsid w:val="001B2D2E"/>
    <w:rsid w:val="001B3165"/>
    <w:rsid w:val="001B31C2"/>
    <w:rsid w:val="001B4001"/>
    <w:rsid w:val="001B41F4"/>
    <w:rsid w:val="001B4242"/>
    <w:rsid w:val="001B4275"/>
    <w:rsid w:val="001B4491"/>
    <w:rsid w:val="001B46A8"/>
    <w:rsid w:val="001B48D4"/>
    <w:rsid w:val="001B4CF5"/>
    <w:rsid w:val="001B52EC"/>
    <w:rsid w:val="001B5330"/>
    <w:rsid w:val="001B5938"/>
    <w:rsid w:val="001B6C51"/>
    <w:rsid w:val="001B6EB7"/>
    <w:rsid w:val="001B6F82"/>
    <w:rsid w:val="001B70A3"/>
    <w:rsid w:val="001B7506"/>
    <w:rsid w:val="001B759B"/>
    <w:rsid w:val="001B782C"/>
    <w:rsid w:val="001B7947"/>
    <w:rsid w:val="001B7976"/>
    <w:rsid w:val="001B7AFA"/>
    <w:rsid w:val="001B7F8E"/>
    <w:rsid w:val="001C0A55"/>
    <w:rsid w:val="001C11D5"/>
    <w:rsid w:val="001C14AC"/>
    <w:rsid w:val="001C184A"/>
    <w:rsid w:val="001C1AFA"/>
    <w:rsid w:val="001C1E12"/>
    <w:rsid w:val="001C215D"/>
    <w:rsid w:val="001C22DE"/>
    <w:rsid w:val="001C24C2"/>
    <w:rsid w:val="001C2677"/>
    <w:rsid w:val="001C2687"/>
    <w:rsid w:val="001C2737"/>
    <w:rsid w:val="001C27DD"/>
    <w:rsid w:val="001C2913"/>
    <w:rsid w:val="001C2F11"/>
    <w:rsid w:val="001C3083"/>
    <w:rsid w:val="001C31A4"/>
    <w:rsid w:val="001C31D7"/>
    <w:rsid w:val="001C3D14"/>
    <w:rsid w:val="001C3DB8"/>
    <w:rsid w:val="001C3E45"/>
    <w:rsid w:val="001C4147"/>
    <w:rsid w:val="001C4191"/>
    <w:rsid w:val="001C4275"/>
    <w:rsid w:val="001C4279"/>
    <w:rsid w:val="001C4362"/>
    <w:rsid w:val="001C443C"/>
    <w:rsid w:val="001C4919"/>
    <w:rsid w:val="001C4A9C"/>
    <w:rsid w:val="001C4B0E"/>
    <w:rsid w:val="001C4CA5"/>
    <w:rsid w:val="001C4DC7"/>
    <w:rsid w:val="001C4F25"/>
    <w:rsid w:val="001C5605"/>
    <w:rsid w:val="001C5ABF"/>
    <w:rsid w:val="001C5FBA"/>
    <w:rsid w:val="001C6008"/>
    <w:rsid w:val="001C6056"/>
    <w:rsid w:val="001C62FF"/>
    <w:rsid w:val="001C641E"/>
    <w:rsid w:val="001C64A8"/>
    <w:rsid w:val="001C68B7"/>
    <w:rsid w:val="001C6A8B"/>
    <w:rsid w:val="001C6CC0"/>
    <w:rsid w:val="001C6D50"/>
    <w:rsid w:val="001C7236"/>
    <w:rsid w:val="001C7382"/>
    <w:rsid w:val="001C7581"/>
    <w:rsid w:val="001C760D"/>
    <w:rsid w:val="001C7730"/>
    <w:rsid w:val="001C7E53"/>
    <w:rsid w:val="001D047E"/>
    <w:rsid w:val="001D04D2"/>
    <w:rsid w:val="001D0996"/>
    <w:rsid w:val="001D0C0A"/>
    <w:rsid w:val="001D141C"/>
    <w:rsid w:val="001D15A7"/>
    <w:rsid w:val="001D191F"/>
    <w:rsid w:val="001D1E68"/>
    <w:rsid w:val="001D1E86"/>
    <w:rsid w:val="001D2A71"/>
    <w:rsid w:val="001D2B2E"/>
    <w:rsid w:val="001D2C13"/>
    <w:rsid w:val="001D2E90"/>
    <w:rsid w:val="001D313F"/>
    <w:rsid w:val="001D3435"/>
    <w:rsid w:val="001D3847"/>
    <w:rsid w:val="001D3D90"/>
    <w:rsid w:val="001D3DAB"/>
    <w:rsid w:val="001D45AD"/>
    <w:rsid w:val="001D4639"/>
    <w:rsid w:val="001D515C"/>
    <w:rsid w:val="001D5293"/>
    <w:rsid w:val="001D52DB"/>
    <w:rsid w:val="001D5F18"/>
    <w:rsid w:val="001D5F36"/>
    <w:rsid w:val="001D60B7"/>
    <w:rsid w:val="001D647A"/>
    <w:rsid w:val="001D686D"/>
    <w:rsid w:val="001D6ABE"/>
    <w:rsid w:val="001D6D10"/>
    <w:rsid w:val="001D7B02"/>
    <w:rsid w:val="001D7DA1"/>
    <w:rsid w:val="001D7E1E"/>
    <w:rsid w:val="001D7F25"/>
    <w:rsid w:val="001E0279"/>
    <w:rsid w:val="001E0AB4"/>
    <w:rsid w:val="001E0B43"/>
    <w:rsid w:val="001E0BDC"/>
    <w:rsid w:val="001E1575"/>
    <w:rsid w:val="001E169C"/>
    <w:rsid w:val="001E16DC"/>
    <w:rsid w:val="001E17AE"/>
    <w:rsid w:val="001E187C"/>
    <w:rsid w:val="001E1C7D"/>
    <w:rsid w:val="001E1D19"/>
    <w:rsid w:val="001E1EA3"/>
    <w:rsid w:val="001E1EF1"/>
    <w:rsid w:val="001E1F59"/>
    <w:rsid w:val="001E277C"/>
    <w:rsid w:val="001E28DB"/>
    <w:rsid w:val="001E33BA"/>
    <w:rsid w:val="001E3649"/>
    <w:rsid w:val="001E39FA"/>
    <w:rsid w:val="001E3B9F"/>
    <w:rsid w:val="001E3BC7"/>
    <w:rsid w:val="001E3BF2"/>
    <w:rsid w:val="001E3DE1"/>
    <w:rsid w:val="001E41B2"/>
    <w:rsid w:val="001E4804"/>
    <w:rsid w:val="001E4A5F"/>
    <w:rsid w:val="001E4BB2"/>
    <w:rsid w:val="001E4DA9"/>
    <w:rsid w:val="001E4F3D"/>
    <w:rsid w:val="001E5093"/>
    <w:rsid w:val="001E561A"/>
    <w:rsid w:val="001E581F"/>
    <w:rsid w:val="001E682F"/>
    <w:rsid w:val="001E6B3C"/>
    <w:rsid w:val="001E6C6B"/>
    <w:rsid w:val="001E70A1"/>
    <w:rsid w:val="001E736E"/>
    <w:rsid w:val="001E7B47"/>
    <w:rsid w:val="001F0197"/>
    <w:rsid w:val="001F07CF"/>
    <w:rsid w:val="001F0F0F"/>
    <w:rsid w:val="001F10B0"/>
    <w:rsid w:val="001F140B"/>
    <w:rsid w:val="001F1635"/>
    <w:rsid w:val="001F19D3"/>
    <w:rsid w:val="001F206F"/>
    <w:rsid w:val="001F2176"/>
    <w:rsid w:val="001F237B"/>
    <w:rsid w:val="001F2905"/>
    <w:rsid w:val="001F2D83"/>
    <w:rsid w:val="001F2FDC"/>
    <w:rsid w:val="001F31C1"/>
    <w:rsid w:val="001F32B3"/>
    <w:rsid w:val="001F36F7"/>
    <w:rsid w:val="001F39D8"/>
    <w:rsid w:val="001F3A6C"/>
    <w:rsid w:val="001F4484"/>
    <w:rsid w:val="001F4DCE"/>
    <w:rsid w:val="001F4DF8"/>
    <w:rsid w:val="001F5208"/>
    <w:rsid w:val="001F523D"/>
    <w:rsid w:val="001F595D"/>
    <w:rsid w:val="001F5B47"/>
    <w:rsid w:val="001F6155"/>
    <w:rsid w:val="001F6337"/>
    <w:rsid w:val="001F64A2"/>
    <w:rsid w:val="001F67D8"/>
    <w:rsid w:val="001F6849"/>
    <w:rsid w:val="001F6EA3"/>
    <w:rsid w:val="001F6EDF"/>
    <w:rsid w:val="001F7013"/>
    <w:rsid w:val="001F7428"/>
    <w:rsid w:val="001F7548"/>
    <w:rsid w:val="001F7A8C"/>
    <w:rsid w:val="001F7D38"/>
    <w:rsid w:val="001F7EBD"/>
    <w:rsid w:val="001F7EEC"/>
    <w:rsid w:val="00200046"/>
    <w:rsid w:val="002000A1"/>
    <w:rsid w:val="00200217"/>
    <w:rsid w:val="002003AB"/>
    <w:rsid w:val="0020045F"/>
    <w:rsid w:val="002005C6"/>
    <w:rsid w:val="00200A64"/>
    <w:rsid w:val="00200B1F"/>
    <w:rsid w:val="0020130F"/>
    <w:rsid w:val="00201670"/>
    <w:rsid w:val="0020175E"/>
    <w:rsid w:val="00201944"/>
    <w:rsid w:val="002023B9"/>
    <w:rsid w:val="002023F3"/>
    <w:rsid w:val="002027BF"/>
    <w:rsid w:val="0020291A"/>
    <w:rsid w:val="00202D7D"/>
    <w:rsid w:val="00202F5C"/>
    <w:rsid w:val="00202FD9"/>
    <w:rsid w:val="00203296"/>
    <w:rsid w:val="002033B9"/>
    <w:rsid w:val="00203A5C"/>
    <w:rsid w:val="00203A93"/>
    <w:rsid w:val="00203D6A"/>
    <w:rsid w:val="00203DF8"/>
    <w:rsid w:val="00203E9D"/>
    <w:rsid w:val="002041D1"/>
    <w:rsid w:val="002045D4"/>
    <w:rsid w:val="00204654"/>
    <w:rsid w:val="00204CBE"/>
    <w:rsid w:val="00204DD9"/>
    <w:rsid w:val="00205141"/>
    <w:rsid w:val="002055B8"/>
    <w:rsid w:val="002055E5"/>
    <w:rsid w:val="00205812"/>
    <w:rsid w:val="0020597E"/>
    <w:rsid w:val="00205B1A"/>
    <w:rsid w:val="00205BBF"/>
    <w:rsid w:val="0020633D"/>
    <w:rsid w:val="002066FA"/>
    <w:rsid w:val="00206A0D"/>
    <w:rsid w:val="00206B3D"/>
    <w:rsid w:val="002070CE"/>
    <w:rsid w:val="002071B0"/>
    <w:rsid w:val="0020775E"/>
    <w:rsid w:val="00207D4E"/>
    <w:rsid w:val="00207E98"/>
    <w:rsid w:val="00210041"/>
    <w:rsid w:val="00210104"/>
    <w:rsid w:val="00210250"/>
    <w:rsid w:val="00210302"/>
    <w:rsid w:val="00210DB1"/>
    <w:rsid w:val="0021104A"/>
    <w:rsid w:val="0021116D"/>
    <w:rsid w:val="0021120E"/>
    <w:rsid w:val="00211384"/>
    <w:rsid w:val="002119EE"/>
    <w:rsid w:val="00211D0F"/>
    <w:rsid w:val="002120C0"/>
    <w:rsid w:val="002123A0"/>
    <w:rsid w:val="00212695"/>
    <w:rsid w:val="00213102"/>
    <w:rsid w:val="00213168"/>
    <w:rsid w:val="00213593"/>
    <w:rsid w:val="00214009"/>
    <w:rsid w:val="002143ED"/>
    <w:rsid w:val="0021447F"/>
    <w:rsid w:val="002144AB"/>
    <w:rsid w:val="00214AA2"/>
    <w:rsid w:val="00214B14"/>
    <w:rsid w:val="00214D0F"/>
    <w:rsid w:val="00214E4B"/>
    <w:rsid w:val="00215400"/>
    <w:rsid w:val="00215911"/>
    <w:rsid w:val="00215C88"/>
    <w:rsid w:val="00215E00"/>
    <w:rsid w:val="00216003"/>
    <w:rsid w:val="00216199"/>
    <w:rsid w:val="0021688A"/>
    <w:rsid w:val="00216E9C"/>
    <w:rsid w:val="00216FA9"/>
    <w:rsid w:val="00216FDF"/>
    <w:rsid w:val="002172AB"/>
    <w:rsid w:val="002174A4"/>
    <w:rsid w:val="00217570"/>
    <w:rsid w:val="00217806"/>
    <w:rsid w:val="00217B49"/>
    <w:rsid w:val="002211CC"/>
    <w:rsid w:val="0022133E"/>
    <w:rsid w:val="0022206E"/>
    <w:rsid w:val="00222154"/>
    <w:rsid w:val="0022248B"/>
    <w:rsid w:val="0022251F"/>
    <w:rsid w:val="00222A40"/>
    <w:rsid w:val="00222EC3"/>
    <w:rsid w:val="00223242"/>
    <w:rsid w:val="00223347"/>
    <w:rsid w:val="002233EB"/>
    <w:rsid w:val="00223554"/>
    <w:rsid w:val="002235AA"/>
    <w:rsid w:val="00223864"/>
    <w:rsid w:val="00223C0B"/>
    <w:rsid w:val="00223D41"/>
    <w:rsid w:val="002240A0"/>
    <w:rsid w:val="00224858"/>
    <w:rsid w:val="00225002"/>
    <w:rsid w:val="002255EC"/>
    <w:rsid w:val="002259AF"/>
    <w:rsid w:val="00225BB8"/>
    <w:rsid w:val="00225C74"/>
    <w:rsid w:val="00225CD6"/>
    <w:rsid w:val="00225D06"/>
    <w:rsid w:val="00225EB0"/>
    <w:rsid w:val="00225FEE"/>
    <w:rsid w:val="00226455"/>
    <w:rsid w:val="002266C7"/>
    <w:rsid w:val="00226819"/>
    <w:rsid w:val="00226A9E"/>
    <w:rsid w:val="00226B46"/>
    <w:rsid w:val="00227255"/>
    <w:rsid w:val="00227274"/>
    <w:rsid w:val="00227438"/>
    <w:rsid w:val="00227714"/>
    <w:rsid w:val="002278E7"/>
    <w:rsid w:val="00227A76"/>
    <w:rsid w:val="00227BF6"/>
    <w:rsid w:val="002303E2"/>
    <w:rsid w:val="00230654"/>
    <w:rsid w:val="002306A7"/>
    <w:rsid w:val="0023087F"/>
    <w:rsid w:val="0023099B"/>
    <w:rsid w:val="00230A55"/>
    <w:rsid w:val="00230A8A"/>
    <w:rsid w:val="00230B74"/>
    <w:rsid w:val="00230D15"/>
    <w:rsid w:val="00230D51"/>
    <w:rsid w:val="00230DBA"/>
    <w:rsid w:val="00231C8F"/>
    <w:rsid w:val="00231CD6"/>
    <w:rsid w:val="00231F98"/>
    <w:rsid w:val="002320AB"/>
    <w:rsid w:val="00232108"/>
    <w:rsid w:val="00232260"/>
    <w:rsid w:val="0023230E"/>
    <w:rsid w:val="00232697"/>
    <w:rsid w:val="0023321C"/>
    <w:rsid w:val="0023367D"/>
    <w:rsid w:val="00233986"/>
    <w:rsid w:val="002339FB"/>
    <w:rsid w:val="00233BBE"/>
    <w:rsid w:val="00233C11"/>
    <w:rsid w:val="00233DB6"/>
    <w:rsid w:val="00233E30"/>
    <w:rsid w:val="0023427C"/>
    <w:rsid w:val="002344B3"/>
    <w:rsid w:val="0023494E"/>
    <w:rsid w:val="00234F50"/>
    <w:rsid w:val="00234FCD"/>
    <w:rsid w:val="002354F4"/>
    <w:rsid w:val="00235831"/>
    <w:rsid w:val="002358F4"/>
    <w:rsid w:val="00235DE2"/>
    <w:rsid w:val="00236A22"/>
    <w:rsid w:val="0023704E"/>
    <w:rsid w:val="00237937"/>
    <w:rsid w:val="002379B1"/>
    <w:rsid w:val="00237BA6"/>
    <w:rsid w:val="00237C2A"/>
    <w:rsid w:val="002401AB"/>
    <w:rsid w:val="002403A6"/>
    <w:rsid w:val="0024055D"/>
    <w:rsid w:val="00240E9F"/>
    <w:rsid w:val="002411D1"/>
    <w:rsid w:val="00241309"/>
    <w:rsid w:val="002414ED"/>
    <w:rsid w:val="0024156E"/>
    <w:rsid w:val="002415B4"/>
    <w:rsid w:val="00241851"/>
    <w:rsid w:val="00241E65"/>
    <w:rsid w:val="002420D1"/>
    <w:rsid w:val="00242B64"/>
    <w:rsid w:val="00242FFD"/>
    <w:rsid w:val="0024326C"/>
    <w:rsid w:val="00243843"/>
    <w:rsid w:val="00243B07"/>
    <w:rsid w:val="00243E12"/>
    <w:rsid w:val="0024412F"/>
    <w:rsid w:val="00244206"/>
    <w:rsid w:val="00244252"/>
    <w:rsid w:val="002443DE"/>
    <w:rsid w:val="00244891"/>
    <w:rsid w:val="00244F8B"/>
    <w:rsid w:val="00245795"/>
    <w:rsid w:val="00246290"/>
    <w:rsid w:val="0024640A"/>
    <w:rsid w:val="002465BE"/>
    <w:rsid w:val="0024666B"/>
    <w:rsid w:val="0024687E"/>
    <w:rsid w:val="00246A8C"/>
    <w:rsid w:val="00246A97"/>
    <w:rsid w:val="00246D33"/>
    <w:rsid w:val="00246DDE"/>
    <w:rsid w:val="00246FEA"/>
    <w:rsid w:val="002471F4"/>
    <w:rsid w:val="0024738B"/>
    <w:rsid w:val="00247580"/>
    <w:rsid w:val="00247670"/>
    <w:rsid w:val="002478D8"/>
    <w:rsid w:val="0024793B"/>
    <w:rsid w:val="00247FE0"/>
    <w:rsid w:val="0025001A"/>
    <w:rsid w:val="0025003B"/>
    <w:rsid w:val="00250186"/>
    <w:rsid w:val="00250210"/>
    <w:rsid w:val="002502B9"/>
    <w:rsid w:val="00250829"/>
    <w:rsid w:val="00250D1B"/>
    <w:rsid w:val="002510AA"/>
    <w:rsid w:val="00251129"/>
    <w:rsid w:val="002515CA"/>
    <w:rsid w:val="00251619"/>
    <w:rsid w:val="002516A2"/>
    <w:rsid w:val="002519DA"/>
    <w:rsid w:val="00251C03"/>
    <w:rsid w:val="00251D20"/>
    <w:rsid w:val="0025243E"/>
    <w:rsid w:val="00252822"/>
    <w:rsid w:val="002529D4"/>
    <w:rsid w:val="00252D8C"/>
    <w:rsid w:val="00252E95"/>
    <w:rsid w:val="002530F6"/>
    <w:rsid w:val="00253461"/>
    <w:rsid w:val="00253C2A"/>
    <w:rsid w:val="00254359"/>
    <w:rsid w:val="00254C1E"/>
    <w:rsid w:val="00254DE6"/>
    <w:rsid w:val="00254E4A"/>
    <w:rsid w:val="00254F96"/>
    <w:rsid w:val="00255399"/>
    <w:rsid w:val="0025548F"/>
    <w:rsid w:val="002556CE"/>
    <w:rsid w:val="002558A1"/>
    <w:rsid w:val="00255AA2"/>
    <w:rsid w:val="00256454"/>
    <w:rsid w:val="00256C1D"/>
    <w:rsid w:val="00256D56"/>
    <w:rsid w:val="00256FAE"/>
    <w:rsid w:val="002572DD"/>
    <w:rsid w:val="00257323"/>
    <w:rsid w:val="0025769D"/>
    <w:rsid w:val="00260354"/>
    <w:rsid w:val="002604DF"/>
    <w:rsid w:val="0026056B"/>
    <w:rsid w:val="00260758"/>
    <w:rsid w:val="002609E4"/>
    <w:rsid w:val="002611E4"/>
    <w:rsid w:val="00261376"/>
    <w:rsid w:val="002618A4"/>
    <w:rsid w:val="00261BB1"/>
    <w:rsid w:val="00261E88"/>
    <w:rsid w:val="002621EC"/>
    <w:rsid w:val="0026232C"/>
    <w:rsid w:val="0026241C"/>
    <w:rsid w:val="00262609"/>
    <w:rsid w:val="002628BE"/>
    <w:rsid w:val="002629E0"/>
    <w:rsid w:val="00262C46"/>
    <w:rsid w:val="00262C8F"/>
    <w:rsid w:val="00262EA6"/>
    <w:rsid w:val="00263A07"/>
    <w:rsid w:val="00264278"/>
    <w:rsid w:val="0026431F"/>
    <w:rsid w:val="0026445F"/>
    <w:rsid w:val="002647EB"/>
    <w:rsid w:val="0026493F"/>
    <w:rsid w:val="002650F2"/>
    <w:rsid w:val="002652AA"/>
    <w:rsid w:val="0026544C"/>
    <w:rsid w:val="00265641"/>
    <w:rsid w:val="00265673"/>
    <w:rsid w:val="0026598C"/>
    <w:rsid w:val="002660F9"/>
    <w:rsid w:val="002678E9"/>
    <w:rsid w:val="0026799E"/>
    <w:rsid w:val="00270148"/>
    <w:rsid w:val="002705B6"/>
    <w:rsid w:val="00270B9A"/>
    <w:rsid w:val="00270E46"/>
    <w:rsid w:val="00270E50"/>
    <w:rsid w:val="00270EDA"/>
    <w:rsid w:val="00270EEE"/>
    <w:rsid w:val="00270F55"/>
    <w:rsid w:val="00271754"/>
    <w:rsid w:val="00271897"/>
    <w:rsid w:val="00271DD7"/>
    <w:rsid w:val="002722A2"/>
    <w:rsid w:val="002726B5"/>
    <w:rsid w:val="00272B61"/>
    <w:rsid w:val="00272DC8"/>
    <w:rsid w:val="0027346E"/>
    <w:rsid w:val="00273689"/>
    <w:rsid w:val="00273ABE"/>
    <w:rsid w:val="00274317"/>
    <w:rsid w:val="0027445B"/>
    <w:rsid w:val="00274A83"/>
    <w:rsid w:val="00274DAE"/>
    <w:rsid w:val="00274E76"/>
    <w:rsid w:val="00275117"/>
    <w:rsid w:val="002756F6"/>
    <w:rsid w:val="002758B9"/>
    <w:rsid w:val="002761CC"/>
    <w:rsid w:val="00276285"/>
    <w:rsid w:val="00276D15"/>
    <w:rsid w:val="00276E66"/>
    <w:rsid w:val="00277044"/>
    <w:rsid w:val="002770D7"/>
    <w:rsid w:val="002771C6"/>
    <w:rsid w:val="002771CD"/>
    <w:rsid w:val="00277474"/>
    <w:rsid w:val="0027775F"/>
    <w:rsid w:val="00277B0A"/>
    <w:rsid w:val="00277D1F"/>
    <w:rsid w:val="00280014"/>
    <w:rsid w:val="00280268"/>
    <w:rsid w:val="00280428"/>
    <w:rsid w:val="00280494"/>
    <w:rsid w:val="00280605"/>
    <w:rsid w:val="00280753"/>
    <w:rsid w:val="00280757"/>
    <w:rsid w:val="002807F3"/>
    <w:rsid w:val="00280860"/>
    <w:rsid w:val="002809FE"/>
    <w:rsid w:val="00280FB8"/>
    <w:rsid w:val="0028122D"/>
    <w:rsid w:val="002818D8"/>
    <w:rsid w:val="00281A67"/>
    <w:rsid w:val="00281B58"/>
    <w:rsid w:val="00282251"/>
    <w:rsid w:val="00282667"/>
    <w:rsid w:val="00282A9F"/>
    <w:rsid w:val="00282ACE"/>
    <w:rsid w:val="00282B3B"/>
    <w:rsid w:val="00282E4D"/>
    <w:rsid w:val="0028310F"/>
    <w:rsid w:val="00283219"/>
    <w:rsid w:val="00283235"/>
    <w:rsid w:val="00283289"/>
    <w:rsid w:val="0028383D"/>
    <w:rsid w:val="002838A4"/>
    <w:rsid w:val="00283911"/>
    <w:rsid w:val="00283ABA"/>
    <w:rsid w:val="00284012"/>
    <w:rsid w:val="0028437C"/>
    <w:rsid w:val="0028482E"/>
    <w:rsid w:val="002849BF"/>
    <w:rsid w:val="00284FFB"/>
    <w:rsid w:val="00285368"/>
    <w:rsid w:val="0028538E"/>
    <w:rsid w:val="002853A4"/>
    <w:rsid w:val="0028543F"/>
    <w:rsid w:val="00285476"/>
    <w:rsid w:val="00285584"/>
    <w:rsid w:val="00285E90"/>
    <w:rsid w:val="0028694D"/>
    <w:rsid w:val="002869FE"/>
    <w:rsid w:val="00286B25"/>
    <w:rsid w:val="00286B26"/>
    <w:rsid w:val="00286C1C"/>
    <w:rsid w:val="00286DDD"/>
    <w:rsid w:val="00286EA7"/>
    <w:rsid w:val="00287059"/>
    <w:rsid w:val="00287183"/>
    <w:rsid w:val="002873F8"/>
    <w:rsid w:val="002876E8"/>
    <w:rsid w:val="00287A62"/>
    <w:rsid w:val="00287BFB"/>
    <w:rsid w:val="00287DD5"/>
    <w:rsid w:val="002901D7"/>
    <w:rsid w:val="002902A8"/>
    <w:rsid w:val="00290687"/>
    <w:rsid w:val="00290AF0"/>
    <w:rsid w:val="002914AB"/>
    <w:rsid w:val="0029160E"/>
    <w:rsid w:val="00291ADB"/>
    <w:rsid w:val="0029239A"/>
    <w:rsid w:val="002925FA"/>
    <w:rsid w:val="002928F3"/>
    <w:rsid w:val="0029298C"/>
    <w:rsid w:val="00292E50"/>
    <w:rsid w:val="00292EC3"/>
    <w:rsid w:val="0029309D"/>
    <w:rsid w:val="002939C9"/>
    <w:rsid w:val="00293AEA"/>
    <w:rsid w:val="00293E65"/>
    <w:rsid w:val="00293FBE"/>
    <w:rsid w:val="0029430F"/>
    <w:rsid w:val="0029488C"/>
    <w:rsid w:val="00294907"/>
    <w:rsid w:val="002953BE"/>
    <w:rsid w:val="00295A4B"/>
    <w:rsid w:val="00295EFB"/>
    <w:rsid w:val="00295FF1"/>
    <w:rsid w:val="00296563"/>
    <w:rsid w:val="00296743"/>
    <w:rsid w:val="00296791"/>
    <w:rsid w:val="0029702E"/>
    <w:rsid w:val="0029714A"/>
    <w:rsid w:val="002978C9"/>
    <w:rsid w:val="00297D9D"/>
    <w:rsid w:val="00297EA8"/>
    <w:rsid w:val="00297EEE"/>
    <w:rsid w:val="00297FF0"/>
    <w:rsid w:val="002A0330"/>
    <w:rsid w:val="002A060E"/>
    <w:rsid w:val="002A083D"/>
    <w:rsid w:val="002A18BE"/>
    <w:rsid w:val="002A1A2E"/>
    <w:rsid w:val="002A20A9"/>
    <w:rsid w:val="002A2298"/>
    <w:rsid w:val="002A2835"/>
    <w:rsid w:val="002A2FA3"/>
    <w:rsid w:val="002A31DF"/>
    <w:rsid w:val="002A34A8"/>
    <w:rsid w:val="002A3609"/>
    <w:rsid w:val="002A3650"/>
    <w:rsid w:val="002A3957"/>
    <w:rsid w:val="002A3F2F"/>
    <w:rsid w:val="002A4493"/>
    <w:rsid w:val="002A4B7E"/>
    <w:rsid w:val="002A4B91"/>
    <w:rsid w:val="002A4D3F"/>
    <w:rsid w:val="002A4F39"/>
    <w:rsid w:val="002A50D3"/>
    <w:rsid w:val="002A58B5"/>
    <w:rsid w:val="002A6CD0"/>
    <w:rsid w:val="002A6E17"/>
    <w:rsid w:val="002A71A2"/>
    <w:rsid w:val="002A7267"/>
    <w:rsid w:val="002A7298"/>
    <w:rsid w:val="002A7B45"/>
    <w:rsid w:val="002B0341"/>
    <w:rsid w:val="002B0535"/>
    <w:rsid w:val="002B064C"/>
    <w:rsid w:val="002B099A"/>
    <w:rsid w:val="002B144C"/>
    <w:rsid w:val="002B14D3"/>
    <w:rsid w:val="002B1849"/>
    <w:rsid w:val="002B192D"/>
    <w:rsid w:val="002B1A34"/>
    <w:rsid w:val="002B1B9C"/>
    <w:rsid w:val="002B1BEF"/>
    <w:rsid w:val="002B1D33"/>
    <w:rsid w:val="002B1D37"/>
    <w:rsid w:val="002B233E"/>
    <w:rsid w:val="002B263E"/>
    <w:rsid w:val="002B28DD"/>
    <w:rsid w:val="002B2908"/>
    <w:rsid w:val="002B3167"/>
    <w:rsid w:val="002B368B"/>
    <w:rsid w:val="002B3BC7"/>
    <w:rsid w:val="002B3C9C"/>
    <w:rsid w:val="002B3F36"/>
    <w:rsid w:val="002B4051"/>
    <w:rsid w:val="002B411B"/>
    <w:rsid w:val="002B4172"/>
    <w:rsid w:val="002B4231"/>
    <w:rsid w:val="002B44B0"/>
    <w:rsid w:val="002B44B7"/>
    <w:rsid w:val="002B4773"/>
    <w:rsid w:val="002B4AD1"/>
    <w:rsid w:val="002B4C9E"/>
    <w:rsid w:val="002B5074"/>
    <w:rsid w:val="002B55FF"/>
    <w:rsid w:val="002B5768"/>
    <w:rsid w:val="002B667B"/>
    <w:rsid w:val="002B67AE"/>
    <w:rsid w:val="002B6986"/>
    <w:rsid w:val="002B6B5F"/>
    <w:rsid w:val="002B7405"/>
    <w:rsid w:val="002B75F4"/>
    <w:rsid w:val="002B7789"/>
    <w:rsid w:val="002B7932"/>
    <w:rsid w:val="002B79C6"/>
    <w:rsid w:val="002B7D00"/>
    <w:rsid w:val="002C03ED"/>
    <w:rsid w:val="002C03EE"/>
    <w:rsid w:val="002C048B"/>
    <w:rsid w:val="002C07D8"/>
    <w:rsid w:val="002C082C"/>
    <w:rsid w:val="002C0C88"/>
    <w:rsid w:val="002C0ED2"/>
    <w:rsid w:val="002C1083"/>
    <w:rsid w:val="002C119D"/>
    <w:rsid w:val="002C1A02"/>
    <w:rsid w:val="002C2080"/>
    <w:rsid w:val="002C22A6"/>
    <w:rsid w:val="002C29AC"/>
    <w:rsid w:val="002C2A01"/>
    <w:rsid w:val="002C2CA0"/>
    <w:rsid w:val="002C2CB8"/>
    <w:rsid w:val="002C2DB4"/>
    <w:rsid w:val="002C314F"/>
    <w:rsid w:val="002C38C3"/>
    <w:rsid w:val="002C38D4"/>
    <w:rsid w:val="002C3A28"/>
    <w:rsid w:val="002C3BBD"/>
    <w:rsid w:val="002C3BC5"/>
    <w:rsid w:val="002C41B9"/>
    <w:rsid w:val="002C475D"/>
    <w:rsid w:val="002C4A54"/>
    <w:rsid w:val="002C4CAF"/>
    <w:rsid w:val="002C4D68"/>
    <w:rsid w:val="002C4DDE"/>
    <w:rsid w:val="002C5359"/>
    <w:rsid w:val="002C5B31"/>
    <w:rsid w:val="002C6D9B"/>
    <w:rsid w:val="002C6D9F"/>
    <w:rsid w:val="002D01C5"/>
    <w:rsid w:val="002D0212"/>
    <w:rsid w:val="002D04AE"/>
    <w:rsid w:val="002D0529"/>
    <w:rsid w:val="002D15A6"/>
    <w:rsid w:val="002D1A91"/>
    <w:rsid w:val="002D2406"/>
    <w:rsid w:val="002D24E3"/>
    <w:rsid w:val="002D25DA"/>
    <w:rsid w:val="002D2779"/>
    <w:rsid w:val="002D2973"/>
    <w:rsid w:val="002D34CD"/>
    <w:rsid w:val="002D357C"/>
    <w:rsid w:val="002D3611"/>
    <w:rsid w:val="002D37A3"/>
    <w:rsid w:val="002D383A"/>
    <w:rsid w:val="002D3923"/>
    <w:rsid w:val="002D3C99"/>
    <w:rsid w:val="002D4533"/>
    <w:rsid w:val="002D4E2F"/>
    <w:rsid w:val="002D4F7B"/>
    <w:rsid w:val="002D5095"/>
    <w:rsid w:val="002D5265"/>
    <w:rsid w:val="002D593B"/>
    <w:rsid w:val="002D619F"/>
    <w:rsid w:val="002D6385"/>
    <w:rsid w:val="002D63CA"/>
    <w:rsid w:val="002D64EB"/>
    <w:rsid w:val="002D669A"/>
    <w:rsid w:val="002D6824"/>
    <w:rsid w:val="002D69A0"/>
    <w:rsid w:val="002D69CC"/>
    <w:rsid w:val="002D7200"/>
    <w:rsid w:val="002D7216"/>
    <w:rsid w:val="002D7486"/>
    <w:rsid w:val="002D7728"/>
    <w:rsid w:val="002D77EE"/>
    <w:rsid w:val="002D7804"/>
    <w:rsid w:val="002D7805"/>
    <w:rsid w:val="002D7AB4"/>
    <w:rsid w:val="002D7DD9"/>
    <w:rsid w:val="002D7FF9"/>
    <w:rsid w:val="002E00E2"/>
    <w:rsid w:val="002E01DE"/>
    <w:rsid w:val="002E0357"/>
    <w:rsid w:val="002E0397"/>
    <w:rsid w:val="002E05DD"/>
    <w:rsid w:val="002E0ACF"/>
    <w:rsid w:val="002E0D0A"/>
    <w:rsid w:val="002E0F3E"/>
    <w:rsid w:val="002E1642"/>
    <w:rsid w:val="002E1AC9"/>
    <w:rsid w:val="002E1D3A"/>
    <w:rsid w:val="002E2133"/>
    <w:rsid w:val="002E219B"/>
    <w:rsid w:val="002E2247"/>
    <w:rsid w:val="002E289F"/>
    <w:rsid w:val="002E297C"/>
    <w:rsid w:val="002E2E10"/>
    <w:rsid w:val="002E2E3D"/>
    <w:rsid w:val="002E3149"/>
    <w:rsid w:val="002E34DF"/>
    <w:rsid w:val="002E3DC1"/>
    <w:rsid w:val="002E41A9"/>
    <w:rsid w:val="002E433A"/>
    <w:rsid w:val="002E47B5"/>
    <w:rsid w:val="002E487B"/>
    <w:rsid w:val="002E4964"/>
    <w:rsid w:val="002E4A5F"/>
    <w:rsid w:val="002E4A76"/>
    <w:rsid w:val="002E4DA2"/>
    <w:rsid w:val="002E4DD4"/>
    <w:rsid w:val="002E52CF"/>
    <w:rsid w:val="002E5775"/>
    <w:rsid w:val="002E5A94"/>
    <w:rsid w:val="002E5B42"/>
    <w:rsid w:val="002E6202"/>
    <w:rsid w:val="002E634F"/>
    <w:rsid w:val="002E6792"/>
    <w:rsid w:val="002E6927"/>
    <w:rsid w:val="002E73E3"/>
    <w:rsid w:val="002E766D"/>
    <w:rsid w:val="002E7E1A"/>
    <w:rsid w:val="002F08DB"/>
    <w:rsid w:val="002F0AF4"/>
    <w:rsid w:val="002F0D7F"/>
    <w:rsid w:val="002F0EFA"/>
    <w:rsid w:val="002F1295"/>
    <w:rsid w:val="002F12A2"/>
    <w:rsid w:val="002F1989"/>
    <w:rsid w:val="002F1D8F"/>
    <w:rsid w:val="002F2087"/>
    <w:rsid w:val="002F2381"/>
    <w:rsid w:val="002F253D"/>
    <w:rsid w:val="002F263B"/>
    <w:rsid w:val="002F2A33"/>
    <w:rsid w:val="002F2B5D"/>
    <w:rsid w:val="002F2C92"/>
    <w:rsid w:val="002F2E10"/>
    <w:rsid w:val="002F3165"/>
    <w:rsid w:val="002F3577"/>
    <w:rsid w:val="002F3581"/>
    <w:rsid w:val="002F3740"/>
    <w:rsid w:val="002F3BFF"/>
    <w:rsid w:val="002F41F0"/>
    <w:rsid w:val="002F4771"/>
    <w:rsid w:val="002F4D40"/>
    <w:rsid w:val="002F5140"/>
    <w:rsid w:val="002F54BF"/>
    <w:rsid w:val="002F59E0"/>
    <w:rsid w:val="002F5AE0"/>
    <w:rsid w:val="002F6203"/>
    <w:rsid w:val="002F6584"/>
    <w:rsid w:val="002F6710"/>
    <w:rsid w:val="002F6772"/>
    <w:rsid w:val="002F6BD6"/>
    <w:rsid w:val="002F6CCC"/>
    <w:rsid w:val="002F6CDC"/>
    <w:rsid w:val="002F7016"/>
    <w:rsid w:val="002F77C8"/>
    <w:rsid w:val="002F7800"/>
    <w:rsid w:val="003000AF"/>
    <w:rsid w:val="003005A4"/>
    <w:rsid w:val="0030070D"/>
    <w:rsid w:val="0030094E"/>
    <w:rsid w:val="00300E5B"/>
    <w:rsid w:val="00300F92"/>
    <w:rsid w:val="00301228"/>
    <w:rsid w:val="00301D07"/>
    <w:rsid w:val="00301FD4"/>
    <w:rsid w:val="0030219F"/>
    <w:rsid w:val="0030244B"/>
    <w:rsid w:val="00302D39"/>
    <w:rsid w:val="00302DA8"/>
    <w:rsid w:val="00303040"/>
    <w:rsid w:val="003035B4"/>
    <w:rsid w:val="00303A08"/>
    <w:rsid w:val="00303DAE"/>
    <w:rsid w:val="00303F99"/>
    <w:rsid w:val="003040A4"/>
    <w:rsid w:val="003040B9"/>
    <w:rsid w:val="0030444A"/>
    <w:rsid w:val="00304615"/>
    <w:rsid w:val="00304D62"/>
    <w:rsid w:val="00304F3A"/>
    <w:rsid w:val="0030532A"/>
    <w:rsid w:val="00305739"/>
    <w:rsid w:val="003058FF"/>
    <w:rsid w:val="00305B1E"/>
    <w:rsid w:val="00305C76"/>
    <w:rsid w:val="00305FE1"/>
    <w:rsid w:val="00306005"/>
    <w:rsid w:val="0030631A"/>
    <w:rsid w:val="00306528"/>
    <w:rsid w:val="003067DB"/>
    <w:rsid w:val="003068D8"/>
    <w:rsid w:val="00306B3F"/>
    <w:rsid w:val="00307160"/>
    <w:rsid w:val="00307856"/>
    <w:rsid w:val="00307C8A"/>
    <w:rsid w:val="00307DC2"/>
    <w:rsid w:val="00310227"/>
    <w:rsid w:val="003102AA"/>
    <w:rsid w:val="0031057F"/>
    <w:rsid w:val="00310657"/>
    <w:rsid w:val="003108F6"/>
    <w:rsid w:val="00310C67"/>
    <w:rsid w:val="00310C7C"/>
    <w:rsid w:val="00311329"/>
    <w:rsid w:val="003121D5"/>
    <w:rsid w:val="0031265E"/>
    <w:rsid w:val="0031293D"/>
    <w:rsid w:val="003132F3"/>
    <w:rsid w:val="00313DA3"/>
    <w:rsid w:val="00313DD3"/>
    <w:rsid w:val="00313DD9"/>
    <w:rsid w:val="003144AA"/>
    <w:rsid w:val="00314587"/>
    <w:rsid w:val="00314C09"/>
    <w:rsid w:val="00314D06"/>
    <w:rsid w:val="00314D39"/>
    <w:rsid w:val="00314E70"/>
    <w:rsid w:val="00314FED"/>
    <w:rsid w:val="00315253"/>
    <w:rsid w:val="00315670"/>
    <w:rsid w:val="00315CCF"/>
    <w:rsid w:val="00315DAA"/>
    <w:rsid w:val="00316247"/>
    <w:rsid w:val="0031698D"/>
    <w:rsid w:val="00316A21"/>
    <w:rsid w:val="00316B14"/>
    <w:rsid w:val="00316E24"/>
    <w:rsid w:val="00317079"/>
    <w:rsid w:val="003170B1"/>
    <w:rsid w:val="0031719A"/>
    <w:rsid w:val="00317352"/>
    <w:rsid w:val="003175AB"/>
    <w:rsid w:val="003177D1"/>
    <w:rsid w:val="0031790E"/>
    <w:rsid w:val="00317A5E"/>
    <w:rsid w:val="00317DC8"/>
    <w:rsid w:val="00320346"/>
    <w:rsid w:val="00320B23"/>
    <w:rsid w:val="00320C4B"/>
    <w:rsid w:val="00321825"/>
    <w:rsid w:val="003219F2"/>
    <w:rsid w:val="00321CB2"/>
    <w:rsid w:val="00322738"/>
    <w:rsid w:val="00322A87"/>
    <w:rsid w:val="00322B89"/>
    <w:rsid w:val="00322DDD"/>
    <w:rsid w:val="003232B4"/>
    <w:rsid w:val="003232C4"/>
    <w:rsid w:val="003233B6"/>
    <w:rsid w:val="00323BF4"/>
    <w:rsid w:val="00324075"/>
    <w:rsid w:val="0032435B"/>
    <w:rsid w:val="003245A9"/>
    <w:rsid w:val="0032467F"/>
    <w:rsid w:val="003246BA"/>
    <w:rsid w:val="00324AC0"/>
    <w:rsid w:val="00324AD7"/>
    <w:rsid w:val="00324C0F"/>
    <w:rsid w:val="003251F0"/>
    <w:rsid w:val="003253D0"/>
    <w:rsid w:val="0032579A"/>
    <w:rsid w:val="003258A1"/>
    <w:rsid w:val="00325B20"/>
    <w:rsid w:val="00325DE8"/>
    <w:rsid w:val="00325FA8"/>
    <w:rsid w:val="003263DB"/>
    <w:rsid w:val="0032650B"/>
    <w:rsid w:val="00326815"/>
    <w:rsid w:val="00326D15"/>
    <w:rsid w:val="00326DC1"/>
    <w:rsid w:val="00326DFF"/>
    <w:rsid w:val="00326E3D"/>
    <w:rsid w:val="00326FA7"/>
    <w:rsid w:val="003271F8"/>
    <w:rsid w:val="003277A7"/>
    <w:rsid w:val="00327CD8"/>
    <w:rsid w:val="00327F79"/>
    <w:rsid w:val="003302A5"/>
    <w:rsid w:val="00330526"/>
    <w:rsid w:val="0033065F"/>
    <w:rsid w:val="003308D6"/>
    <w:rsid w:val="00330B7C"/>
    <w:rsid w:val="00330D17"/>
    <w:rsid w:val="00330DEB"/>
    <w:rsid w:val="00330E69"/>
    <w:rsid w:val="0033116E"/>
    <w:rsid w:val="003311C9"/>
    <w:rsid w:val="00331210"/>
    <w:rsid w:val="003315C5"/>
    <w:rsid w:val="003315DB"/>
    <w:rsid w:val="0033162A"/>
    <w:rsid w:val="00331B3E"/>
    <w:rsid w:val="00331CA0"/>
    <w:rsid w:val="00331E04"/>
    <w:rsid w:val="003323BF"/>
    <w:rsid w:val="0033278C"/>
    <w:rsid w:val="00332A56"/>
    <w:rsid w:val="00332BDA"/>
    <w:rsid w:val="00332BF2"/>
    <w:rsid w:val="00332E9C"/>
    <w:rsid w:val="00332EF0"/>
    <w:rsid w:val="003330F3"/>
    <w:rsid w:val="00333B7C"/>
    <w:rsid w:val="003340D5"/>
    <w:rsid w:val="00334185"/>
    <w:rsid w:val="003341E4"/>
    <w:rsid w:val="0033444D"/>
    <w:rsid w:val="00334AE6"/>
    <w:rsid w:val="00334FD9"/>
    <w:rsid w:val="003352A2"/>
    <w:rsid w:val="003354AE"/>
    <w:rsid w:val="00335812"/>
    <w:rsid w:val="00336AE1"/>
    <w:rsid w:val="00336C07"/>
    <w:rsid w:val="00337023"/>
    <w:rsid w:val="00337C33"/>
    <w:rsid w:val="003401D9"/>
    <w:rsid w:val="0034057E"/>
    <w:rsid w:val="003407C1"/>
    <w:rsid w:val="0034097A"/>
    <w:rsid w:val="003409D4"/>
    <w:rsid w:val="00340E62"/>
    <w:rsid w:val="003410D7"/>
    <w:rsid w:val="00341120"/>
    <w:rsid w:val="003415C6"/>
    <w:rsid w:val="00342872"/>
    <w:rsid w:val="00342FBC"/>
    <w:rsid w:val="00343146"/>
    <w:rsid w:val="00343A42"/>
    <w:rsid w:val="00343AD0"/>
    <w:rsid w:val="00343DA8"/>
    <w:rsid w:val="00343E7D"/>
    <w:rsid w:val="00343FF3"/>
    <w:rsid w:val="003441C4"/>
    <w:rsid w:val="0034430F"/>
    <w:rsid w:val="00344B14"/>
    <w:rsid w:val="00344B22"/>
    <w:rsid w:val="00344E7A"/>
    <w:rsid w:val="003453B9"/>
    <w:rsid w:val="003453CA"/>
    <w:rsid w:val="00345609"/>
    <w:rsid w:val="00345C4F"/>
    <w:rsid w:val="00345D3F"/>
    <w:rsid w:val="00345F84"/>
    <w:rsid w:val="00346023"/>
    <w:rsid w:val="00346240"/>
    <w:rsid w:val="0034665D"/>
    <w:rsid w:val="003466A6"/>
    <w:rsid w:val="00346715"/>
    <w:rsid w:val="003468E7"/>
    <w:rsid w:val="00347196"/>
    <w:rsid w:val="00347647"/>
    <w:rsid w:val="00347BEB"/>
    <w:rsid w:val="00347F18"/>
    <w:rsid w:val="00347F45"/>
    <w:rsid w:val="003501F3"/>
    <w:rsid w:val="0035058B"/>
    <w:rsid w:val="003507FF"/>
    <w:rsid w:val="00350A72"/>
    <w:rsid w:val="00350B68"/>
    <w:rsid w:val="00350BD1"/>
    <w:rsid w:val="00351A23"/>
    <w:rsid w:val="00351FBC"/>
    <w:rsid w:val="00351FE5"/>
    <w:rsid w:val="00352228"/>
    <w:rsid w:val="00352B21"/>
    <w:rsid w:val="00352C2D"/>
    <w:rsid w:val="0035345B"/>
    <w:rsid w:val="00353743"/>
    <w:rsid w:val="00353A2D"/>
    <w:rsid w:val="00353ACB"/>
    <w:rsid w:val="00353B03"/>
    <w:rsid w:val="00353C48"/>
    <w:rsid w:val="00354252"/>
    <w:rsid w:val="00354539"/>
    <w:rsid w:val="0035469E"/>
    <w:rsid w:val="00354743"/>
    <w:rsid w:val="00354783"/>
    <w:rsid w:val="00354C17"/>
    <w:rsid w:val="00354D7A"/>
    <w:rsid w:val="00354EFC"/>
    <w:rsid w:val="00355BA1"/>
    <w:rsid w:val="00355EEB"/>
    <w:rsid w:val="00356055"/>
    <w:rsid w:val="00356270"/>
    <w:rsid w:val="003563A6"/>
    <w:rsid w:val="00356943"/>
    <w:rsid w:val="00356960"/>
    <w:rsid w:val="00356AA1"/>
    <w:rsid w:val="00356C13"/>
    <w:rsid w:val="00356EFF"/>
    <w:rsid w:val="003571B8"/>
    <w:rsid w:val="003572FA"/>
    <w:rsid w:val="00357749"/>
    <w:rsid w:val="00357C4A"/>
    <w:rsid w:val="00357D67"/>
    <w:rsid w:val="00360152"/>
    <w:rsid w:val="003601AC"/>
    <w:rsid w:val="00360302"/>
    <w:rsid w:val="00360425"/>
    <w:rsid w:val="003604D6"/>
    <w:rsid w:val="003608E4"/>
    <w:rsid w:val="00360DB9"/>
    <w:rsid w:val="00361553"/>
    <w:rsid w:val="0036176E"/>
    <w:rsid w:val="003622A1"/>
    <w:rsid w:val="0036238F"/>
    <w:rsid w:val="00362493"/>
    <w:rsid w:val="003627E2"/>
    <w:rsid w:val="00362DA8"/>
    <w:rsid w:val="003631B8"/>
    <w:rsid w:val="00363307"/>
    <w:rsid w:val="0036333B"/>
    <w:rsid w:val="003633A6"/>
    <w:rsid w:val="0036381C"/>
    <w:rsid w:val="00363866"/>
    <w:rsid w:val="00363D21"/>
    <w:rsid w:val="00363D2F"/>
    <w:rsid w:val="00363DF1"/>
    <w:rsid w:val="00363EAF"/>
    <w:rsid w:val="00363F0C"/>
    <w:rsid w:val="00364290"/>
    <w:rsid w:val="0036440C"/>
    <w:rsid w:val="003647BC"/>
    <w:rsid w:val="003648DB"/>
    <w:rsid w:val="0036492C"/>
    <w:rsid w:val="00364984"/>
    <w:rsid w:val="00364AC5"/>
    <w:rsid w:val="00364F0C"/>
    <w:rsid w:val="00364F36"/>
    <w:rsid w:val="00365122"/>
    <w:rsid w:val="003651D9"/>
    <w:rsid w:val="003654EF"/>
    <w:rsid w:val="0036556D"/>
    <w:rsid w:val="003655D2"/>
    <w:rsid w:val="0036560C"/>
    <w:rsid w:val="003658C7"/>
    <w:rsid w:val="00365997"/>
    <w:rsid w:val="00365C5B"/>
    <w:rsid w:val="00365C8C"/>
    <w:rsid w:val="00365E79"/>
    <w:rsid w:val="00366EA0"/>
    <w:rsid w:val="003671C7"/>
    <w:rsid w:val="003672BB"/>
    <w:rsid w:val="00367C4D"/>
    <w:rsid w:val="00367C5F"/>
    <w:rsid w:val="00367DE0"/>
    <w:rsid w:val="00367F69"/>
    <w:rsid w:val="003701D3"/>
    <w:rsid w:val="0037021B"/>
    <w:rsid w:val="003704B1"/>
    <w:rsid w:val="00370867"/>
    <w:rsid w:val="00370D72"/>
    <w:rsid w:val="00371242"/>
    <w:rsid w:val="00371539"/>
    <w:rsid w:val="00371A19"/>
    <w:rsid w:val="00371AF2"/>
    <w:rsid w:val="00371AF6"/>
    <w:rsid w:val="00371FDA"/>
    <w:rsid w:val="0037249F"/>
    <w:rsid w:val="0037259E"/>
    <w:rsid w:val="00372683"/>
    <w:rsid w:val="00372687"/>
    <w:rsid w:val="003728C5"/>
    <w:rsid w:val="00372996"/>
    <w:rsid w:val="00373725"/>
    <w:rsid w:val="003739AC"/>
    <w:rsid w:val="003739D6"/>
    <w:rsid w:val="00373D92"/>
    <w:rsid w:val="00374011"/>
    <w:rsid w:val="0037428B"/>
    <w:rsid w:val="00374532"/>
    <w:rsid w:val="00374583"/>
    <w:rsid w:val="003748A0"/>
    <w:rsid w:val="00374FEC"/>
    <w:rsid w:val="0037501B"/>
    <w:rsid w:val="00375030"/>
    <w:rsid w:val="003750DD"/>
    <w:rsid w:val="003750F9"/>
    <w:rsid w:val="0037517F"/>
    <w:rsid w:val="0037597C"/>
    <w:rsid w:val="00375A88"/>
    <w:rsid w:val="00375D9A"/>
    <w:rsid w:val="00376384"/>
    <w:rsid w:val="0037670F"/>
    <w:rsid w:val="00376725"/>
    <w:rsid w:val="00376CEC"/>
    <w:rsid w:val="00376FF2"/>
    <w:rsid w:val="003770DC"/>
    <w:rsid w:val="0037710A"/>
    <w:rsid w:val="003771F2"/>
    <w:rsid w:val="003774A4"/>
    <w:rsid w:val="00380338"/>
    <w:rsid w:val="00380446"/>
    <w:rsid w:val="003805D2"/>
    <w:rsid w:val="00380A1E"/>
    <w:rsid w:val="00380C70"/>
    <w:rsid w:val="00381132"/>
    <w:rsid w:val="00381259"/>
    <w:rsid w:val="00381572"/>
    <w:rsid w:val="00381943"/>
    <w:rsid w:val="00381BCE"/>
    <w:rsid w:val="00381F4C"/>
    <w:rsid w:val="00382599"/>
    <w:rsid w:val="003826A2"/>
    <w:rsid w:val="0038314D"/>
    <w:rsid w:val="00383244"/>
    <w:rsid w:val="003832B3"/>
    <w:rsid w:val="00383A6D"/>
    <w:rsid w:val="00383B49"/>
    <w:rsid w:val="00383C50"/>
    <w:rsid w:val="00383E73"/>
    <w:rsid w:val="0038445D"/>
    <w:rsid w:val="00384A69"/>
    <w:rsid w:val="00384F61"/>
    <w:rsid w:val="00385103"/>
    <w:rsid w:val="00385478"/>
    <w:rsid w:val="003857EB"/>
    <w:rsid w:val="00385842"/>
    <w:rsid w:val="00385A05"/>
    <w:rsid w:val="00385BD5"/>
    <w:rsid w:val="00385FD5"/>
    <w:rsid w:val="003865D6"/>
    <w:rsid w:val="00386D92"/>
    <w:rsid w:val="00387594"/>
    <w:rsid w:val="003877C1"/>
    <w:rsid w:val="00387834"/>
    <w:rsid w:val="00387892"/>
    <w:rsid w:val="00387AC7"/>
    <w:rsid w:val="00387E4C"/>
    <w:rsid w:val="00387FB3"/>
    <w:rsid w:val="003900B3"/>
    <w:rsid w:val="003901D9"/>
    <w:rsid w:val="003908BC"/>
    <w:rsid w:val="00390C01"/>
    <w:rsid w:val="00391376"/>
    <w:rsid w:val="003913FF"/>
    <w:rsid w:val="00391655"/>
    <w:rsid w:val="00391661"/>
    <w:rsid w:val="00391CC0"/>
    <w:rsid w:val="00391FF0"/>
    <w:rsid w:val="00392387"/>
    <w:rsid w:val="0039241B"/>
    <w:rsid w:val="00392799"/>
    <w:rsid w:val="00392C12"/>
    <w:rsid w:val="0039306F"/>
    <w:rsid w:val="0039323B"/>
    <w:rsid w:val="003934DC"/>
    <w:rsid w:val="00393593"/>
    <w:rsid w:val="00393779"/>
    <w:rsid w:val="00393A84"/>
    <w:rsid w:val="00393F56"/>
    <w:rsid w:val="0039410E"/>
    <w:rsid w:val="0039454D"/>
    <w:rsid w:val="00394992"/>
    <w:rsid w:val="0039577C"/>
    <w:rsid w:val="0039590E"/>
    <w:rsid w:val="00395ACF"/>
    <w:rsid w:val="00396E91"/>
    <w:rsid w:val="00396F54"/>
    <w:rsid w:val="003971B1"/>
    <w:rsid w:val="00397224"/>
    <w:rsid w:val="0039740B"/>
    <w:rsid w:val="00397439"/>
    <w:rsid w:val="00397521"/>
    <w:rsid w:val="00397619"/>
    <w:rsid w:val="003977C5"/>
    <w:rsid w:val="00397815"/>
    <w:rsid w:val="0039795E"/>
    <w:rsid w:val="003979B4"/>
    <w:rsid w:val="00397F30"/>
    <w:rsid w:val="003A01DB"/>
    <w:rsid w:val="003A04F2"/>
    <w:rsid w:val="003A0552"/>
    <w:rsid w:val="003A0A1C"/>
    <w:rsid w:val="003A0B9C"/>
    <w:rsid w:val="003A0BCF"/>
    <w:rsid w:val="003A0C64"/>
    <w:rsid w:val="003A0D32"/>
    <w:rsid w:val="003A0E45"/>
    <w:rsid w:val="003A127E"/>
    <w:rsid w:val="003A1E92"/>
    <w:rsid w:val="003A2295"/>
    <w:rsid w:val="003A22EA"/>
    <w:rsid w:val="003A2487"/>
    <w:rsid w:val="003A24FF"/>
    <w:rsid w:val="003A2ABD"/>
    <w:rsid w:val="003A2AD1"/>
    <w:rsid w:val="003A2BFE"/>
    <w:rsid w:val="003A2E95"/>
    <w:rsid w:val="003A330B"/>
    <w:rsid w:val="003A380C"/>
    <w:rsid w:val="003A406F"/>
    <w:rsid w:val="003A4AD0"/>
    <w:rsid w:val="003A5093"/>
    <w:rsid w:val="003A50FE"/>
    <w:rsid w:val="003A5141"/>
    <w:rsid w:val="003A5297"/>
    <w:rsid w:val="003A5E84"/>
    <w:rsid w:val="003A60EE"/>
    <w:rsid w:val="003A620C"/>
    <w:rsid w:val="003A639C"/>
    <w:rsid w:val="003A66A8"/>
    <w:rsid w:val="003A6DC0"/>
    <w:rsid w:val="003A7245"/>
    <w:rsid w:val="003A7297"/>
    <w:rsid w:val="003A7324"/>
    <w:rsid w:val="003A7535"/>
    <w:rsid w:val="003A79DF"/>
    <w:rsid w:val="003A7A79"/>
    <w:rsid w:val="003A7D7E"/>
    <w:rsid w:val="003A7E24"/>
    <w:rsid w:val="003B037E"/>
    <w:rsid w:val="003B0459"/>
    <w:rsid w:val="003B0823"/>
    <w:rsid w:val="003B0B96"/>
    <w:rsid w:val="003B0E49"/>
    <w:rsid w:val="003B0F8B"/>
    <w:rsid w:val="003B169F"/>
    <w:rsid w:val="003B24A8"/>
    <w:rsid w:val="003B28B8"/>
    <w:rsid w:val="003B2C2C"/>
    <w:rsid w:val="003B2CD5"/>
    <w:rsid w:val="003B2D10"/>
    <w:rsid w:val="003B2E80"/>
    <w:rsid w:val="003B32AC"/>
    <w:rsid w:val="003B339E"/>
    <w:rsid w:val="003B3599"/>
    <w:rsid w:val="003B38AE"/>
    <w:rsid w:val="003B402F"/>
    <w:rsid w:val="003B42FE"/>
    <w:rsid w:val="003B4A8C"/>
    <w:rsid w:val="003B4C9F"/>
    <w:rsid w:val="003B4F32"/>
    <w:rsid w:val="003B4F64"/>
    <w:rsid w:val="003B563B"/>
    <w:rsid w:val="003B5734"/>
    <w:rsid w:val="003B59A0"/>
    <w:rsid w:val="003B5C4B"/>
    <w:rsid w:val="003B5CCD"/>
    <w:rsid w:val="003B5FB5"/>
    <w:rsid w:val="003B61CF"/>
    <w:rsid w:val="003B6202"/>
    <w:rsid w:val="003B659D"/>
    <w:rsid w:val="003B68ED"/>
    <w:rsid w:val="003B6D82"/>
    <w:rsid w:val="003B6ED1"/>
    <w:rsid w:val="003B771D"/>
    <w:rsid w:val="003B7B5F"/>
    <w:rsid w:val="003B7E22"/>
    <w:rsid w:val="003C0950"/>
    <w:rsid w:val="003C0B85"/>
    <w:rsid w:val="003C10FD"/>
    <w:rsid w:val="003C11A9"/>
    <w:rsid w:val="003C1FB8"/>
    <w:rsid w:val="003C2427"/>
    <w:rsid w:val="003C259B"/>
    <w:rsid w:val="003C26FF"/>
    <w:rsid w:val="003C2887"/>
    <w:rsid w:val="003C2A24"/>
    <w:rsid w:val="003C2A35"/>
    <w:rsid w:val="003C32E1"/>
    <w:rsid w:val="003C37C1"/>
    <w:rsid w:val="003C3CEB"/>
    <w:rsid w:val="003C44E7"/>
    <w:rsid w:val="003C4551"/>
    <w:rsid w:val="003C45A7"/>
    <w:rsid w:val="003C4C8B"/>
    <w:rsid w:val="003C4E8A"/>
    <w:rsid w:val="003C4EE3"/>
    <w:rsid w:val="003C521B"/>
    <w:rsid w:val="003C5353"/>
    <w:rsid w:val="003C53BD"/>
    <w:rsid w:val="003C5B87"/>
    <w:rsid w:val="003C5ED9"/>
    <w:rsid w:val="003C602A"/>
    <w:rsid w:val="003C74DF"/>
    <w:rsid w:val="003C7D40"/>
    <w:rsid w:val="003C7F6B"/>
    <w:rsid w:val="003C7FDD"/>
    <w:rsid w:val="003D04EC"/>
    <w:rsid w:val="003D04F7"/>
    <w:rsid w:val="003D0703"/>
    <w:rsid w:val="003D07EB"/>
    <w:rsid w:val="003D0880"/>
    <w:rsid w:val="003D0956"/>
    <w:rsid w:val="003D0A37"/>
    <w:rsid w:val="003D0D90"/>
    <w:rsid w:val="003D11F0"/>
    <w:rsid w:val="003D1229"/>
    <w:rsid w:val="003D1875"/>
    <w:rsid w:val="003D1EB7"/>
    <w:rsid w:val="003D2165"/>
    <w:rsid w:val="003D22E3"/>
    <w:rsid w:val="003D25D3"/>
    <w:rsid w:val="003D2943"/>
    <w:rsid w:val="003D2D7F"/>
    <w:rsid w:val="003D32B6"/>
    <w:rsid w:val="003D356C"/>
    <w:rsid w:val="003D3638"/>
    <w:rsid w:val="003D37D6"/>
    <w:rsid w:val="003D3BDB"/>
    <w:rsid w:val="003D3D1E"/>
    <w:rsid w:val="003D3D89"/>
    <w:rsid w:val="003D47C0"/>
    <w:rsid w:val="003D4AEB"/>
    <w:rsid w:val="003D4B59"/>
    <w:rsid w:val="003D4B79"/>
    <w:rsid w:val="003D4C0F"/>
    <w:rsid w:val="003D4D2D"/>
    <w:rsid w:val="003D5041"/>
    <w:rsid w:val="003D556F"/>
    <w:rsid w:val="003D5970"/>
    <w:rsid w:val="003D5AC9"/>
    <w:rsid w:val="003D5C28"/>
    <w:rsid w:val="003D5D07"/>
    <w:rsid w:val="003D5D82"/>
    <w:rsid w:val="003D5DF8"/>
    <w:rsid w:val="003D5F0C"/>
    <w:rsid w:val="003D6079"/>
    <w:rsid w:val="003D6217"/>
    <w:rsid w:val="003D626E"/>
    <w:rsid w:val="003D660C"/>
    <w:rsid w:val="003D6A82"/>
    <w:rsid w:val="003D6BBB"/>
    <w:rsid w:val="003D6FB7"/>
    <w:rsid w:val="003D7844"/>
    <w:rsid w:val="003D79F5"/>
    <w:rsid w:val="003D7A14"/>
    <w:rsid w:val="003D7ED8"/>
    <w:rsid w:val="003E0412"/>
    <w:rsid w:val="003E04D5"/>
    <w:rsid w:val="003E0509"/>
    <w:rsid w:val="003E06F0"/>
    <w:rsid w:val="003E0C18"/>
    <w:rsid w:val="003E0C6D"/>
    <w:rsid w:val="003E0DB9"/>
    <w:rsid w:val="003E0DF4"/>
    <w:rsid w:val="003E0E87"/>
    <w:rsid w:val="003E0E94"/>
    <w:rsid w:val="003E1382"/>
    <w:rsid w:val="003E1386"/>
    <w:rsid w:val="003E13F6"/>
    <w:rsid w:val="003E1A01"/>
    <w:rsid w:val="003E1B11"/>
    <w:rsid w:val="003E2178"/>
    <w:rsid w:val="003E24DC"/>
    <w:rsid w:val="003E2F64"/>
    <w:rsid w:val="003E322B"/>
    <w:rsid w:val="003E32D1"/>
    <w:rsid w:val="003E338D"/>
    <w:rsid w:val="003E3681"/>
    <w:rsid w:val="003E3ABD"/>
    <w:rsid w:val="003E3B21"/>
    <w:rsid w:val="003E3E18"/>
    <w:rsid w:val="003E3EA9"/>
    <w:rsid w:val="003E429A"/>
    <w:rsid w:val="003E42F2"/>
    <w:rsid w:val="003E43F7"/>
    <w:rsid w:val="003E47E4"/>
    <w:rsid w:val="003E4D9E"/>
    <w:rsid w:val="003E4F98"/>
    <w:rsid w:val="003E5695"/>
    <w:rsid w:val="003E59AF"/>
    <w:rsid w:val="003E59E3"/>
    <w:rsid w:val="003E5BA3"/>
    <w:rsid w:val="003E5DD1"/>
    <w:rsid w:val="003E5E1F"/>
    <w:rsid w:val="003E63E3"/>
    <w:rsid w:val="003E6866"/>
    <w:rsid w:val="003E6991"/>
    <w:rsid w:val="003E6B9E"/>
    <w:rsid w:val="003E70E8"/>
    <w:rsid w:val="003E71AC"/>
    <w:rsid w:val="003E74C3"/>
    <w:rsid w:val="003E7877"/>
    <w:rsid w:val="003F008A"/>
    <w:rsid w:val="003F00EF"/>
    <w:rsid w:val="003F0D88"/>
    <w:rsid w:val="003F0E5E"/>
    <w:rsid w:val="003F103F"/>
    <w:rsid w:val="003F15CF"/>
    <w:rsid w:val="003F1E21"/>
    <w:rsid w:val="003F2679"/>
    <w:rsid w:val="003F26D5"/>
    <w:rsid w:val="003F2AC1"/>
    <w:rsid w:val="003F2BFB"/>
    <w:rsid w:val="003F2ECD"/>
    <w:rsid w:val="003F39C5"/>
    <w:rsid w:val="003F39F6"/>
    <w:rsid w:val="003F3B8E"/>
    <w:rsid w:val="003F3CA0"/>
    <w:rsid w:val="003F4215"/>
    <w:rsid w:val="003F4668"/>
    <w:rsid w:val="003F4790"/>
    <w:rsid w:val="003F4D94"/>
    <w:rsid w:val="003F4DD7"/>
    <w:rsid w:val="003F4F17"/>
    <w:rsid w:val="003F5194"/>
    <w:rsid w:val="003F5366"/>
    <w:rsid w:val="003F5C04"/>
    <w:rsid w:val="003F61E1"/>
    <w:rsid w:val="003F634D"/>
    <w:rsid w:val="003F6362"/>
    <w:rsid w:val="003F6786"/>
    <w:rsid w:val="003F6AE9"/>
    <w:rsid w:val="003F6DEF"/>
    <w:rsid w:val="003F6FB3"/>
    <w:rsid w:val="003F7002"/>
    <w:rsid w:val="003F7062"/>
    <w:rsid w:val="003F72B6"/>
    <w:rsid w:val="003F7338"/>
    <w:rsid w:val="003F754E"/>
    <w:rsid w:val="003F76A7"/>
    <w:rsid w:val="003F7869"/>
    <w:rsid w:val="003F78E1"/>
    <w:rsid w:val="003F793C"/>
    <w:rsid w:val="004004D3"/>
    <w:rsid w:val="0040055B"/>
    <w:rsid w:val="004006D1"/>
    <w:rsid w:val="00400781"/>
    <w:rsid w:val="00401685"/>
    <w:rsid w:val="00401A5C"/>
    <w:rsid w:val="00401C20"/>
    <w:rsid w:val="00401C56"/>
    <w:rsid w:val="0040200E"/>
    <w:rsid w:val="00402034"/>
    <w:rsid w:val="004024A3"/>
    <w:rsid w:val="00402533"/>
    <w:rsid w:val="004025C4"/>
    <w:rsid w:val="00402CCD"/>
    <w:rsid w:val="00402D4E"/>
    <w:rsid w:val="0040325A"/>
    <w:rsid w:val="0040349A"/>
    <w:rsid w:val="00403541"/>
    <w:rsid w:val="00403D5A"/>
    <w:rsid w:val="00403E04"/>
    <w:rsid w:val="00403FB4"/>
    <w:rsid w:val="00404257"/>
    <w:rsid w:val="004044B7"/>
    <w:rsid w:val="00404517"/>
    <w:rsid w:val="00404746"/>
    <w:rsid w:val="004049C0"/>
    <w:rsid w:val="00404A0A"/>
    <w:rsid w:val="00404B30"/>
    <w:rsid w:val="00404B47"/>
    <w:rsid w:val="00404D24"/>
    <w:rsid w:val="004054B8"/>
    <w:rsid w:val="004054CA"/>
    <w:rsid w:val="00405A1D"/>
    <w:rsid w:val="00405AC9"/>
    <w:rsid w:val="00405C4C"/>
    <w:rsid w:val="00405DD5"/>
    <w:rsid w:val="004061A4"/>
    <w:rsid w:val="0040651E"/>
    <w:rsid w:val="00406832"/>
    <w:rsid w:val="00406DF9"/>
    <w:rsid w:val="004072D8"/>
    <w:rsid w:val="0040744E"/>
    <w:rsid w:val="0040747F"/>
    <w:rsid w:val="00410133"/>
    <w:rsid w:val="0041083A"/>
    <w:rsid w:val="00410C11"/>
    <w:rsid w:val="00410EB2"/>
    <w:rsid w:val="004116CE"/>
    <w:rsid w:val="004117FA"/>
    <w:rsid w:val="00411C87"/>
    <w:rsid w:val="00411EC2"/>
    <w:rsid w:val="00412031"/>
    <w:rsid w:val="004121A8"/>
    <w:rsid w:val="0041254A"/>
    <w:rsid w:val="00412899"/>
    <w:rsid w:val="00412938"/>
    <w:rsid w:val="00412A50"/>
    <w:rsid w:val="00412C72"/>
    <w:rsid w:val="00413036"/>
    <w:rsid w:val="004131D0"/>
    <w:rsid w:val="00413909"/>
    <w:rsid w:val="00413B9D"/>
    <w:rsid w:val="00413D8F"/>
    <w:rsid w:val="004141AC"/>
    <w:rsid w:val="00414703"/>
    <w:rsid w:val="004148E9"/>
    <w:rsid w:val="004149E2"/>
    <w:rsid w:val="00414CAB"/>
    <w:rsid w:val="00414CC1"/>
    <w:rsid w:val="00415258"/>
    <w:rsid w:val="004152FA"/>
    <w:rsid w:val="004154D6"/>
    <w:rsid w:val="00415617"/>
    <w:rsid w:val="00415838"/>
    <w:rsid w:val="00415F77"/>
    <w:rsid w:val="00416333"/>
    <w:rsid w:val="0041696A"/>
    <w:rsid w:val="00416A66"/>
    <w:rsid w:val="00416B55"/>
    <w:rsid w:val="00416BA8"/>
    <w:rsid w:val="00416C2F"/>
    <w:rsid w:val="00416C63"/>
    <w:rsid w:val="00416D7D"/>
    <w:rsid w:val="004174F4"/>
    <w:rsid w:val="004200B0"/>
    <w:rsid w:val="004204A5"/>
    <w:rsid w:val="004208F0"/>
    <w:rsid w:val="004209C4"/>
    <w:rsid w:val="00420B4A"/>
    <w:rsid w:val="00420F14"/>
    <w:rsid w:val="004211BE"/>
    <w:rsid w:val="00421436"/>
    <w:rsid w:val="0042170C"/>
    <w:rsid w:val="0042174F"/>
    <w:rsid w:val="0042192D"/>
    <w:rsid w:val="00421A9B"/>
    <w:rsid w:val="00421ADD"/>
    <w:rsid w:val="004225E1"/>
    <w:rsid w:val="0042273B"/>
    <w:rsid w:val="00422B20"/>
    <w:rsid w:val="00422D8E"/>
    <w:rsid w:val="004232C1"/>
    <w:rsid w:val="004234A2"/>
    <w:rsid w:val="0042381B"/>
    <w:rsid w:val="004238F2"/>
    <w:rsid w:val="004239AD"/>
    <w:rsid w:val="00423BE5"/>
    <w:rsid w:val="00423D8A"/>
    <w:rsid w:val="004240C7"/>
    <w:rsid w:val="00424832"/>
    <w:rsid w:val="00424C9A"/>
    <w:rsid w:val="00424F28"/>
    <w:rsid w:val="0042586A"/>
    <w:rsid w:val="00425A6D"/>
    <w:rsid w:val="00425ADC"/>
    <w:rsid w:val="00425CE3"/>
    <w:rsid w:val="00425EF2"/>
    <w:rsid w:val="004263B0"/>
    <w:rsid w:val="004263FA"/>
    <w:rsid w:val="00426A50"/>
    <w:rsid w:val="00426AE2"/>
    <w:rsid w:val="00426C13"/>
    <w:rsid w:val="00426D80"/>
    <w:rsid w:val="0042723C"/>
    <w:rsid w:val="004272F3"/>
    <w:rsid w:val="004272FB"/>
    <w:rsid w:val="00427906"/>
    <w:rsid w:val="004279EC"/>
    <w:rsid w:val="00430326"/>
    <w:rsid w:val="004308EF"/>
    <w:rsid w:val="0043096E"/>
    <w:rsid w:val="004310DE"/>
    <w:rsid w:val="004312E8"/>
    <w:rsid w:val="00431549"/>
    <w:rsid w:val="00431DBE"/>
    <w:rsid w:val="00431F7F"/>
    <w:rsid w:val="00432C57"/>
    <w:rsid w:val="00434157"/>
    <w:rsid w:val="00434541"/>
    <w:rsid w:val="00434617"/>
    <w:rsid w:val="00435101"/>
    <w:rsid w:val="00435253"/>
    <w:rsid w:val="0043531B"/>
    <w:rsid w:val="004355D8"/>
    <w:rsid w:val="004359DB"/>
    <w:rsid w:val="00435CF7"/>
    <w:rsid w:val="004361B5"/>
    <w:rsid w:val="00436437"/>
    <w:rsid w:val="004365C6"/>
    <w:rsid w:val="004365E9"/>
    <w:rsid w:val="004367B8"/>
    <w:rsid w:val="00436959"/>
    <w:rsid w:val="00436B10"/>
    <w:rsid w:val="00436B97"/>
    <w:rsid w:val="00436EE3"/>
    <w:rsid w:val="0043715D"/>
    <w:rsid w:val="00437181"/>
    <w:rsid w:val="004375E2"/>
    <w:rsid w:val="004377AC"/>
    <w:rsid w:val="00437A28"/>
    <w:rsid w:val="00437EF7"/>
    <w:rsid w:val="004401EA"/>
    <w:rsid w:val="004403CA"/>
    <w:rsid w:val="00440685"/>
    <w:rsid w:val="00440735"/>
    <w:rsid w:val="00440831"/>
    <w:rsid w:val="00440C7E"/>
    <w:rsid w:val="00440D4D"/>
    <w:rsid w:val="0044138F"/>
    <w:rsid w:val="00441668"/>
    <w:rsid w:val="00441682"/>
    <w:rsid w:val="00441749"/>
    <w:rsid w:val="00442067"/>
    <w:rsid w:val="00442D7D"/>
    <w:rsid w:val="004430EF"/>
    <w:rsid w:val="00443298"/>
    <w:rsid w:val="00443585"/>
    <w:rsid w:val="0044394F"/>
    <w:rsid w:val="004441E2"/>
    <w:rsid w:val="00444341"/>
    <w:rsid w:val="00444348"/>
    <w:rsid w:val="004443F9"/>
    <w:rsid w:val="00444705"/>
    <w:rsid w:val="00444BA8"/>
    <w:rsid w:val="00444C9B"/>
    <w:rsid w:val="00444EE2"/>
    <w:rsid w:val="00444F22"/>
    <w:rsid w:val="00445090"/>
    <w:rsid w:val="004450BE"/>
    <w:rsid w:val="00445676"/>
    <w:rsid w:val="00446109"/>
    <w:rsid w:val="0044622D"/>
    <w:rsid w:val="004462CE"/>
    <w:rsid w:val="00446464"/>
    <w:rsid w:val="00446570"/>
    <w:rsid w:val="00446901"/>
    <w:rsid w:val="00446AD3"/>
    <w:rsid w:val="00446B8D"/>
    <w:rsid w:val="00446BC5"/>
    <w:rsid w:val="00446F7E"/>
    <w:rsid w:val="004473EA"/>
    <w:rsid w:val="004473FE"/>
    <w:rsid w:val="004478DB"/>
    <w:rsid w:val="004479ED"/>
    <w:rsid w:val="00447B1B"/>
    <w:rsid w:val="00447EC5"/>
    <w:rsid w:val="00450006"/>
    <w:rsid w:val="00450479"/>
    <w:rsid w:val="0045068F"/>
    <w:rsid w:val="00450E5A"/>
    <w:rsid w:val="00451616"/>
    <w:rsid w:val="0045175B"/>
    <w:rsid w:val="0045220B"/>
    <w:rsid w:val="00452338"/>
    <w:rsid w:val="0045241A"/>
    <w:rsid w:val="00452E2C"/>
    <w:rsid w:val="0045359D"/>
    <w:rsid w:val="004535E2"/>
    <w:rsid w:val="0045383D"/>
    <w:rsid w:val="00453906"/>
    <w:rsid w:val="0045419F"/>
    <w:rsid w:val="00454443"/>
    <w:rsid w:val="00454533"/>
    <w:rsid w:val="0045456B"/>
    <w:rsid w:val="0045465A"/>
    <w:rsid w:val="00455303"/>
    <w:rsid w:val="0045557F"/>
    <w:rsid w:val="0045578A"/>
    <w:rsid w:val="004559DA"/>
    <w:rsid w:val="00455FE0"/>
    <w:rsid w:val="00456AED"/>
    <w:rsid w:val="00456C0F"/>
    <w:rsid w:val="00456F96"/>
    <w:rsid w:val="00457054"/>
    <w:rsid w:val="00457DB1"/>
    <w:rsid w:val="004600A6"/>
    <w:rsid w:val="0046080E"/>
    <w:rsid w:val="00460B2C"/>
    <w:rsid w:val="00460BC4"/>
    <w:rsid w:val="00460F57"/>
    <w:rsid w:val="0046149F"/>
    <w:rsid w:val="00461502"/>
    <w:rsid w:val="00461C99"/>
    <w:rsid w:val="0046229D"/>
    <w:rsid w:val="00462364"/>
    <w:rsid w:val="0046280A"/>
    <w:rsid w:val="0046360F"/>
    <w:rsid w:val="00463782"/>
    <w:rsid w:val="0046378D"/>
    <w:rsid w:val="0046388F"/>
    <w:rsid w:val="00463B0D"/>
    <w:rsid w:val="0046412B"/>
    <w:rsid w:val="00464360"/>
    <w:rsid w:val="00464756"/>
    <w:rsid w:val="00464962"/>
    <w:rsid w:val="004652BF"/>
    <w:rsid w:val="00465395"/>
    <w:rsid w:val="004654B9"/>
    <w:rsid w:val="00465671"/>
    <w:rsid w:val="00465CB1"/>
    <w:rsid w:val="0046637B"/>
    <w:rsid w:val="0046638F"/>
    <w:rsid w:val="004663B9"/>
    <w:rsid w:val="00466557"/>
    <w:rsid w:val="0046673E"/>
    <w:rsid w:val="0046687E"/>
    <w:rsid w:val="004668CA"/>
    <w:rsid w:val="00466A91"/>
    <w:rsid w:val="00467114"/>
    <w:rsid w:val="004677C6"/>
    <w:rsid w:val="00467D62"/>
    <w:rsid w:val="00467FB8"/>
    <w:rsid w:val="0047007F"/>
    <w:rsid w:val="0047037C"/>
    <w:rsid w:val="00470532"/>
    <w:rsid w:val="00470594"/>
    <w:rsid w:val="00471B04"/>
    <w:rsid w:val="00471FFD"/>
    <w:rsid w:val="00472207"/>
    <w:rsid w:val="00472282"/>
    <w:rsid w:val="004724A2"/>
    <w:rsid w:val="004727DC"/>
    <w:rsid w:val="004727F0"/>
    <w:rsid w:val="00472851"/>
    <w:rsid w:val="00472962"/>
    <w:rsid w:val="004729CF"/>
    <w:rsid w:val="004735B0"/>
    <w:rsid w:val="004736B7"/>
    <w:rsid w:val="00473A4C"/>
    <w:rsid w:val="00473D73"/>
    <w:rsid w:val="00473E9E"/>
    <w:rsid w:val="00473FCA"/>
    <w:rsid w:val="0047454E"/>
    <w:rsid w:val="004748DC"/>
    <w:rsid w:val="00474914"/>
    <w:rsid w:val="00474A7C"/>
    <w:rsid w:val="00474AD6"/>
    <w:rsid w:val="00474FF3"/>
    <w:rsid w:val="00475393"/>
    <w:rsid w:val="004756A1"/>
    <w:rsid w:val="004756B2"/>
    <w:rsid w:val="00475B33"/>
    <w:rsid w:val="00475F23"/>
    <w:rsid w:val="00476032"/>
    <w:rsid w:val="0047610E"/>
    <w:rsid w:val="00476553"/>
    <w:rsid w:val="00476BC1"/>
    <w:rsid w:val="00476C2F"/>
    <w:rsid w:val="00476EFF"/>
    <w:rsid w:val="00477203"/>
    <w:rsid w:val="004774FC"/>
    <w:rsid w:val="00477837"/>
    <w:rsid w:val="00477A16"/>
    <w:rsid w:val="00477E47"/>
    <w:rsid w:val="00480200"/>
    <w:rsid w:val="004806BB"/>
    <w:rsid w:val="004806FC"/>
    <w:rsid w:val="00480846"/>
    <w:rsid w:val="0048096E"/>
    <w:rsid w:val="00480A50"/>
    <w:rsid w:val="00480D37"/>
    <w:rsid w:val="00481355"/>
    <w:rsid w:val="0048155F"/>
    <w:rsid w:val="004815A4"/>
    <w:rsid w:val="00481D6B"/>
    <w:rsid w:val="00482156"/>
    <w:rsid w:val="004821B1"/>
    <w:rsid w:val="004821C5"/>
    <w:rsid w:val="00482205"/>
    <w:rsid w:val="00482440"/>
    <w:rsid w:val="0048249D"/>
    <w:rsid w:val="00482D5E"/>
    <w:rsid w:val="00483103"/>
    <w:rsid w:val="00483265"/>
    <w:rsid w:val="0048348B"/>
    <w:rsid w:val="004836C6"/>
    <w:rsid w:val="00483EA4"/>
    <w:rsid w:val="00483ECA"/>
    <w:rsid w:val="00484724"/>
    <w:rsid w:val="00484A44"/>
    <w:rsid w:val="00484DDE"/>
    <w:rsid w:val="00484E3B"/>
    <w:rsid w:val="00485255"/>
    <w:rsid w:val="004854CB"/>
    <w:rsid w:val="00485E15"/>
    <w:rsid w:val="00485E50"/>
    <w:rsid w:val="00485EE8"/>
    <w:rsid w:val="00486111"/>
    <w:rsid w:val="004865A4"/>
    <w:rsid w:val="004865A7"/>
    <w:rsid w:val="004869B1"/>
    <w:rsid w:val="00486D7B"/>
    <w:rsid w:val="00486D89"/>
    <w:rsid w:val="00487109"/>
    <w:rsid w:val="0048767A"/>
    <w:rsid w:val="004879E1"/>
    <w:rsid w:val="00487E8C"/>
    <w:rsid w:val="00487FF2"/>
    <w:rsid w:val="00490071"/>
    <w:rsid w:val="004900BF"/>
    <w:rsid w:val="00490668"/>
    <w:rsid w:val="004908B8"/>
    <w:rsid w:val="00490D92"/>
    <w:rsid w:val="00490DD5"/>
    <w:rsid w:val="00490E54"/>
    <w:rsid w:val="00491074"/>
    <w:rsid w:val="004911DF"/>
    <w:rsid w:val="0049158B"/>
    <w:rsid w:val="00491A99"/>
    <w:rsid w:val="00491B7B"/>
    <w:rsid w:val="00491D16"/>
    <w:rsid w:val="00491E1D"/>
    <w:rsid w:val="00491E54"/>
    <w:rsid w:val="00491F4D"/>
    <w:rsid w:val="0049253A"/>
    <w:rsid w:val="004928AF"/>
    <w:rsid w:val="00492A20"/>
    <w:rsid w:val="00492B7A"/>
    <w:rsid w:val="00492EAE"/>
    <w:rsid w:val="0049326B"/>
    <w:rsid w:val="0049383B"/>
    <w:rsid w:val="00493EAE"/>
    <w:rsid w:val="004943A2"/>
    <w:rsid w:val="004948C6"/>
    <w:rsid w:val="00494A9E"/>
    <w:rsid w:val="00494DC7"/>
    <w:rsid w:val="00495089"/>
    <w:rsid w:val="00495A90"/>
    <w:rsid w:val="0049607D"/>
    <w:rsid w:val="0049633F"/>
    <w:rsid w:val="00496648"/>
    <w:rsid w:val="004966BD"/>
    <w:rsid w:val="00496A52"/>
    <w:rsid w:val="00496CA9"/>
    <w:rsid w:val="00496DFD"/>
    <w:rsid w:val="00496E68"/>
    <w:rsid w:val="004979D8"/>
    <w:rsid w:val="00497BEF"/>
    <w:rsid w:val="00497C82"/>
    <w:rsid w:val="00497DF0"/>
    <w:rsid w:val="00497E52"/>
    <w:rsid w:val="004A016F"/>
    <w:rsid w:val="004A02A0"/>
    <w:rsid w:val="004A0E9B"/>
    <w:rsid w:val="004A0EA0"/>
    <w:rsid w:val="004A1394"/>
    <w:rsid w:val="004A13B6"/>
    <w:rsid w:val="004A17EF"/>
    <w:rsid w:val="004A1905"/>
    <w:rsid w:val="004A19BB"/>
    <w:rsid w:val="004A19D5"/>
    <w:rsid w:val="004A1CC8"/>
    <w:rsid w:val="004A1D24"/>
    <w:rsid w:val="004A1EE4"/>
    <w:rsid w:val="004A24D6"/>
    <w:rsid w:val="004A2868"/>
    <w:rsid w:val="004A2938"/>
    <w:rsid w:val="004A29A2"/>
    <w:rsid w:val="004A2BE4"/>
    <w:rsid w:val="004A2EB4"/>
    <w:rsid w:val="004A311D"/>
    <w:rsid w:val="004A31DB"/>
    <w:rsid w:val="004A341E"/>
    <w:rsid w:val="004A35A2"/>
    <w:rsid w:val="004A35C9"/>
    <w:rsid w:val="004A3670"/>
    <w:rsid w:val="004A38F1"/>
    <w:rsid w:val="004A411D"/>
    <w:rsid w:val="004A44DA"/>
    <w:rsid w:val="004A471A"/>
    <w:rsid w:val="004A579B"/>
    <w:rsid w:val="004A579C"/>
    <w:rsid w:val="004A5E59"/>
    <w:rsid w:val="004A5ED9"/>
    <w:rsid w:val="004A61EC"/>
    <w:rsid w:val="004A6258"/>
    <w:rsid w:val="004A69E5"/>
    <w:rsid w:val="004A6A2E"/>
    <w:rsid w:val="004A6B31"/>
    <w:rsid w:val="004A6FE2"/>
    <w:rsid w:val="004A713E"/>
    <w:rsid w:val="004A7C64"/>
    <w:rsid w:val="004B0158"/>
    <w:rsid w:val="004B0465"/>
    <w:rsid w:val="004B0EB7"/>
    <w:rsid w:val="004B1266"/>
    <w:rsid w:val="004B159C"/>
    <w:rsid w:val="004B1BD5"/>
    <w:rsid w:val="004B2192"/>
    <w:rsid w:val="004B2260"/>
    <w:rsid w:val="004B2961"/>
    <w:rsid w:val="004B2A64"/>
    <w:rsid w:val="004B2F50"/>
    <w:rsid w:val="004B2FEC"/>
    <w:rsid w:val="004B30E0"/>
    <w:rsid w:val="004B32AE"/>
    <w:rsid w:val="004B358D"/>
    <w:rsid w:val="004B37E3"/>
    <w:rsid w:val="004B38C9"/>
    <w:rsid w:val="004B3905"/>
    <w:rsid w:val="004B400C"/>
    <w:rsid w:val="004B4392"/>
    <w:rsid w:val="004B4648"/>
    <w:rsid w:val="004B48FE"/>
    <w:rsid w:val="004B49A1"/>
    <w:rsid w:val="004B4B99"/>
    <w:rsid w:val="004B5213"/>
    <w:rsid w:val="004B5445"/>
    <w:rsid w:val="004B5ABA"/>
    <w:rsid w:val="004B5AC4"/>
    <w:rsid w:val="004B5AD7"/>
    <w:rsid w:val="004B6024"/>
    <w:rsid w:val="004B6B8D"/>
    <w:rsid w:val="004B6D92"/>
    <w:rsid w:val="004B79BD"/>
    <w:rsid w:val="004B7A61"/>
    <w:rsid w:val="004C037E"/>
    <w:rsid w:val="004C058C"/>
    <w:rsid w:val="004C06BC"/>
    <w:rsid w:val="004C0A90"/>
    <w:rsid w:val="004C111C"/>
    <w:rsid w:val="004C11D2"/>
    <w:rsid w:val="004C12CA"/>
    <w:rsid w:val="004C138D"/>
    <w:rsid w:val="004C171F"/>
    <w:rsid w:val="004C1DD5"/>
    <w:rsid w:val="004C2BC1"/>
    <w:rsid w:val="004C3102"/>
    <w:rsid w:val="004C373F"/>
    <w:rsid w:val="004C3994"/>
    <w:rsid w:val="004C3ABB"/>
    <w:rsid w:val="004C3C64"/>
    <w:rsid w:val="004C3DB4"/>
    <w:rsid w:val="004C3E82"/>
    <w:rsid w:val="004C43E8"/>
    <w:rsid w:val="004C45D8"/>
    <w:rsid w:val="004C461C"/>
    <w:rsid w:val="004C4742"/>
    <w:rsid w:val="004C498B"/>
    <w:rsid w:val="004C505C"/>
    <w:rsid w:val="004C538A"/>
    <w:rsid w:val="004C54BB"/>
    <w:rsid w:val="004C54BC"/>
    <w:rsid w:val="004C57ED"/>
    <w:rsid w:val="004C58B6"/>
    <w:rsid w:val="004C59FA"/>
    <w:rsid w:val="004C5BD5"/>
    <w:rsid w:val="004C5C3E"/>
    <w:rsid w:val="004C5CDE"/>
    <w:rsid w:val="004C5FCA"/>
    <w:rsid w:val="004C6228"/>
    <w:rsid w:val="004C6489"/>
    <w:rsid w:val="004C67F2"/>
    <w:rsid w:val="004C6A6A"/>
    <w:rsid w:val="004C7D09"/>
    <w:rsid w:val="004C7E3E"/>
    <w:rsid w:val="004C7F31"/>
    <w:rsid w:val="004D0379"/>
    <w:rsid w:val="004D03B6"/>
    <w:rsid w:val="004D0712"/>
    <w:rsid w:val="004D110E"/>
    <w:rsid w:val="004D123A"/>
    <w:rsid w:val="004D1530"/>
    <w:rsid w:val="004D1D08"/>
    <w:rsid w:val="004D2C06"/>
    <w:rsid w:val="004D2F34"/>
    <w:rsid w:val="004D2FF9"/>
    <w:rsid w:val="004D3681"/>
    <w:rsid w:val="004D380B"/>
    <w:rsid w:val="004D3889"/>
    <w:rsid w:val="004D3B3F"/>
    <w:rsid w:val="004D426A"/>
    <w:rsid w:val="004D431F"/>
    <w:rsid w:val="004D47CC"/>
    <w:rsid w:val="004D4CF3"/>
    <w:rsid w:val="004D4D12"/>
    <w:rsid w:val="004D5305"/>
    <w:rsid w:val="004D5750"/>
    <w:rsid w:val="004D587E"/>
    <w:rsid w:val="004D5A1F"/>
    <w:rsid w:val="004D5EFB"/>
    <w:rsid w:val="004D68C5"/>
    <w:rsid w:val="004D6B7E"/>
    <w:rsid w:val="004D7342"/>
    <w:rsid w:val="004D7361"/>
    <w:rsid w:val="004D7567"/>
    <w:rsid w:val="004D756B"/>
    <w:rsid w:val="004D77B6"/>
    <w:rsid w:val="004D78BB"/>
    <w:rsid w:val="004D7AB0"/>
    <w:rsid w:val="004D7F2C"/>
    <w:rsid w:val="004E076E"/>
    <w:rsid w:val="004E077C"/>
    <w:rsid w:val="004E0BB5"/>
    <w:rsid w:val="004E0F36"/>
    <w:rsid w:val="004E0FE4"/>
    <w:rsid w:val="004E103B"/>
    <w:rsid w:val="004E1335"/>
    <w:rsid w:val="004E15A0"/>
    <w:rsid w:val="004E1609"/>
    <w:rsid w:val="004E16F3"/>
    <w:rsid w:val="004E1925"/>
    <w:rsid w:val="004E1CEC"/>
    <w:rsid w:val="004E29B1"/>
    <w:rsid w:val="004E3A2A"/>
    <w:rsid w:val="004E3B35"/>
    <w:rsid w:val="004E3CFE"/>
    <w:rsid w:val="004E3F96"/>
    <w:rsid w:val="004E3FF0"/>
    <w:rsid w:val="004E4175"/>
    <w:rsid w:val="004E421B"/>
    <w:rsid w:val="004E44DA"/>
    <w:rsid w:val="004E4A74"/>
    <w:rsid w:val="004E4D76"/>
    <w:rsid w:val="004E504A"/>
    <w:rsid w:val="004E5074"/>
    <w:rsid w:val="004E564F"/>
    <w:rsid w:val="004E5674"/>
    <w:rsid w:val="004E58FA"/>
    <w:rsid w:val="004E590C"/>
    <w:rsid w:val="004E59F6"/>
    <w:rsid w:val="004E5DCA"/>
    <w:rsid w:val="004E628E"/>
    <w:rsid w:val="004E6402"/>
    <w:rsid w:val="004E65FD"/>
    <w:rsid w:val="004E6625"/>
    <w:rsid w:val="004E6BB4"/>
    <w:rsid w:val="004E6BD3"/>
    <w:rsid w:val="004E6C72"/>
    <w:rsid w:val="004E6E72"/>
    <w:rsid w:val="004E6F50"/>
    <w:rsid w:val="004E7288"/>
    <w:rsid w:val="004E737E"/>
    <w:rsid w:val="004E73D6"/>
    <w:rsid w:val="004E76CB"/>
    <w:rsid w:val="004E780E"/>
    <w:rsid w:val="004E7991"/>
    <w:rsid w:val="004E7AC8"/>
    <w:rsid w:val="004E7E02"/>
    <w:rsid w:val="004E7FA5"/>
    <w:rsid w:val="004F01B2"/>
    <w:rsid w:val="004F09C2"/>
    <w:rsid w:val="004F0B93"/>
    <w:rsid w:val="004F0D3F"/>
    <w:rsid w:val="004F0E3D"/>
    <w:rsid w:val="004F177C"/>
    <w:rsid w:val="004F1952"/>
    <w:rsid w:val="004F1BBA"/>
    <w:rsid w:val="004F1F9E"/>
    <w:rsid w:val="004F2513"/>
    <w:rsid w:val="004F25CC"/>
    <w:rsid w:val="004F26C2"/>
    <w:rsid w:val="004F27EB"/>
    <w:rsid w:val="004F2A68"/>
    <w:rsid w:val="004F2E7D"/>
    <w:rsid w:val="004F37B3"/>
    <w:rsid w:val="004F3C2F"/>
    <w:rsid w:val="004F4447"/>
    <w:rsid w:val="004F4A23"/>
    <w:rsid w:val="004F4C6B"/>
    <w:rsid w:val="004F4D00"/>
    <w:rsid w:val="004F4E0A"/>
    <w:rsid w:val="004F4EA3"/>
    <w:rsid w:val="004F5A9B"/>
    <w:rsid w:val="004F6128"/>
    <w:rsid w:val="004F6152"/>
    <w:rsid w:val="004F61E4"/>
    <w:rsid w:val="004F63EB"/>
    <w:rsid w:val="004F6595"/>
    <w:rsid w:val="004F6769"/>
    <w:rsid w:val="004F6AD0"/>
    <w:rsid w:val="004F6AE1"/>
    <w:rsid w:val="004F6B46"/>
    <w:rsid w:val="004F6D4D"/>
    <w:rsid w:val="004F6DCA"/>
    <w:rsid w:val="004F6DDD"/>
    <w:rsid w:val="004F709F"/>
    <w:rsid w:val="004F715B"/>
    <w:rsid w:val="004F73DE"/>
    <w:rsid w:val="004F766C"/>
    <w:rsid w:val="004F7B78"/>
    <w:rsid w:val="004F7DF0"/>
    <w:rsid w:val="0050022A"/>
    <w:rsid w:val="0050023D"/>
    <w:rsid w:val="005003EC"/>
    <w:rsid w:val="00500918"/>
    <w:rsid w:val="00500A5D"/>
    <w:rsid w:val="005010D0"/>
    <w:rsid w:val="0050115F"/>
    <w:rsid w:val="0050139A"/>
    <w:rsid w:val="0050153A"/>
    <w:rsid w:val="005017B6"/>
    <w:rsid w:val="0050181C"/>
    <w:rsid w:val="00501946"/>
    <w:rsid w:val="0050246C"/>
    <w:rsid w:val="0050266D"/>
    <w:rsid w:val="0050283B"/>
    <w:rsid w:val="005028FF"/>
    <w:rsid w:val="00502A3A"/>
    <w:rsid w:val="00502AAF"/>
    <w:rsid w:val="00502E4E"/>
    <w:rsid w:val="00502F9C"/>
    <w:rsid w:val="005031BC"/>
    <w:rsid w:val="005031F5"/>
    <w:rsid w:val="0050326C"/>
    <w:rsid w:val="00503883"/>
    <w:rsid w:val="00503947"/>
    <w:rsid w:val="00503A27"/>
    <w:rsid w:val="00503CC4"/>
    <w:rsid w:val="00503FEA"/>
    <w:rsid w:val="00504144"/>
    <w:rsid w:val="00504263"/>
    <w:rsid w:val="005042F9"/>
    <w:rsid w:val="005045CA"/>
    <w:rsid w:val="0050496D"/>
    <w:rsid w:val="00504A05"/>
    <w:rsid w:val="00504B66"/>
    <w:rsid w:val="00504BCC"/>
    <w:rsid w:val="0050508C"/>
    <w:rsid w:val="00505227"/>
    <w:rsid w:val="00505276"/>
    <w:rsid w:val="00505316"/>
    <w:rsid w:val="00505441"/>
    <w:rsid w:val="0050599A"/>
    <w:rsid w:val="00505CD8"/>
    <w:rsid w:val="0050634E"/>
    <w:rsid w:val="005063D3"/>
    <w:rsid w:val="0050648C"/>
    <w:rsid w:val="005064D5"/>
    <w:rsid w:val="005069F4"/>
    <w:rsid w:val="00506EE2"/>
    <w:rsid w:val="00506F99"/>
    <w:rsid w:val="0050707D"/>
    <w:rsid w:val="005075CB"/>
    <w:rsid w:val="00510253"/>
    <w:rsid w:val="005107C0"/>
    <w:rsid w:val="00510DCE"/>
    <w:rsid w:val="00510FF9"/>
    <w:rsid w:val="00511E25"/>
    <w:rsid w:val="00511FF9"/>
    <w:rsid w:val="005123E5"/>
    <w:rsid w:val="0051265F"/>
    <w:rsid w:val="0051272F"/>
    <w:rsid w:val="0051284F"/>
    <w:rsid w:val="00512BBE"/>
    <w:rsid w:val="00512C23"/>
    <w:rsid w:val="005132BF"/>
    <w:rsid w:val="00513C1D"/>
    <w:rsid w:val="00513FF7"/>
    <w:rsid w:val="005144FE"/>
    <w:rsid w:val="0051493F"/>
    <w:rsid w:val="0051494A"/>
    <w:rsid w:val="00514B13"/>
    <w:rsid w:val="005152EA"/>
    <w:rsid w:val="005154F9"/>
    <w:rsid w:val="0051573B"/>
    <w:rsid w:val="00515A9C"/>
    <w:rsid w:val="005160F7"/>
    <w:rsid w:val="00516366"/>
    <w:rsid w:val="005169DB"/>
    <w:rsid w:val="00516AA3"/>
    <w:rsid w:val="00516AAF"/>
    <w:rsid w:val="00516B81"/>
    <w:rsid w:val="00516F17"/>
    <w:rsid w:val="00516FFB"/>
    <w:rsid w:val="00517631"/>
    <w:rsid w:val="0051772C"/>
    <w:rsid w:val="00517849"/>
    <w:rsid w:val="00517B77"/>
    <w:rsid w:val="00517D11"/>
    <w:rsid w:val="005201F3"/>
    <w:rsid w:val="0052045E"/>
    <w:rsid w:val="005204C6"/>
    <w:rsid w:val="005207B3"/>
    <w:rsid w:val="00520A06"/>
    <w:rsid w:val="00520E45"/>
    <w:rsid w:val="005210C0"/>
    <w:rsid w:val="005211D7"/>
    <w:rsid w:val="005219A6"/>
    <w:rsid w:val="00521D19"/>
    <w:rsid w:val="00522045"/>
    <w:rsid w:val="005220BE"/>
    <w:rsid w:val="005227AE"/>
    <w:rsid w:val="00522D12"/>
    <w:rsid w:val="00522EFC"/>
    <w:rsid w:val="00522F8C"/>
    <w:rsid w:val="00523C54"/>
    <w:rsid w:val="00523C63"/>
    <w:rsid w:val="005241C4"/>
    <w:rsid w:val="0052428E"/>
    <w:rsid w:val="00524C66"/>
    <w:rsid w:val="00524D76"/>
    <w:rsid w:val="00525763"/>
    <w:rsid w:val="00526FDF"/>
    <w:rsid w:val="00527232"/>
    <w:rsid w:val="005273BF"/>
    <w:rsid w:val="00527513"/>
    <w:rsid w:val="0052756B"/>
    <w:rsid w:val="005277DE"/>
    <w:rsid w:val="00527849"/>
    <w:rsid w:val="00527B40"/>
    <w:rsid w:val="0053028C"/>
    <w:rsid w:val="005305E9"/>
    <w:rsid w:val="00531437"/>
    <w:rsid w:val="005314F0"/>
    <w:rsid w:val="00531B0B"/>
    <w:rsid w:val="00531BC5"/>
    <w:rsid w:val="00531DB6"/>
    <w:rsid w:val="00532B04"/>
    <w:rsid w:val="00532D7B"/>
    <w:rsid w:val="005333FE"/>
    <w:rsid w:val="00533AE9"/>
    <w:rsid w:val="0053433B"/>
    <w:rsid w:val="0053487E"/>
    <w:rsid w:val="00534B40"/>
    <w:rsid w:val="00534CB5"/>
    <w:rsid w:val="0053503E"/>
    <w:rsid w:val="0053594E"/>
    <w:rsid w:val="00535F1F"/>
    <w:rsid w:val="00535FF2"/>
    <w:rsid w:val="00536415"/>
    <w:rsid w:val="005369FE"/>
    <w:rsid w:val="00536A4A"/>
    <w:rsid w:val="00536ADE"/>
    <w:rsid w:val="00536F1E"/>
    <w:rsid w:val="0053713B"/>
    <w:rsid w:val="00537B3E"/>
    <w:rsid w:val="00540040"/>
    <w:rsid w:val="00540163"/>
    <w:rsid w:val="005403FC"/>
    <w:rsid w:val="0054058C"/>
    <w:rsid w:val="005407C3"/>
    <w:rsid w:val="0054081B"/>
    <w:rsid w:val="005409B6"/>
    <w:rsid w:val="00541E21"/>
    <w:rsid w:val="005426D2"/>
    <w:rsid w:val="00542822"/>
    <w:rsid w:val="00542A10"/>
    <w:rsid w:val="00542B56"/>
    <w:rsid w:val="00543A46"/>
    <w:rsid w:val="00543BCB"/>
    <w:rsid w:val="00543C59"/>
    <w:rsid w:val="00543D3A"/>
    <w:rsid w:val="00543E3C"/>
    <w:rsid w:val="0054427E"/>
    <w:rsid w:val="00544609"/>
    <w:rsid w:val="005446D4"/>
    <w:rsid w:val="00544A17"/>
    <w:rsid w:val="00544EB1"/>
    <w:rsid w:val="00544ECE"/>
    <w:rsid w:val="00545275"/>
    <w:rsid w:val="0054558F"/>
    <w:rsid w:val="00545833"/>
    <w:rsid w:val="00545948"/>
    <w:rsid w:val="00545AD1"/>
    <w:rsid w:val="005460ED"/>
    <w:rsid w:val="005465FD"/>
    <w:rsid w:val="0054665E"/>
    <w:rsid w:val="005467D9"/>
    <w:rsid w:val="00546DA9"/>
    <w:rsid w:val="00546DD9"/>
    <w:rsid w:val="00546EA8"/>
    <w:rsid w:val="00547361"/>
    <w:rsid w:val="00547482"/>
    <w:rsid w:val="00547856"/>
    <w:rsid w:val="005507A7"/>
    <w:rsid w:val="00550F20"/>
    <w:rsid w:val="00551581"/>
    <w:rsid w:val="00551C00"/>
    <w:rsid w:val="00551D9C"/>
    <w:rsid w:val="005523A0"/>
    <w:rsid w:val="00552539"/>
    <w:rsid w:val="00552569"/>
    <w:rsid w:val="0055277D"/>
    <w:rsid w:val="005527DC"/>
    <w:rsid w:val="00552F34"/>
    <w:rsid w:val="005531E2"/>
    <w:rsid w:val="00553358"/>
    <w:rsid w:val="005533D5"/>
    <w:rsid w:val="00553417"/>
    <w:rsid w:val="00553933"/>
    <w:rsid w:val="00553DEA"/>
    <w:rsid w:val="00553FED"/>
    <w:rsid w:val="005540AA"/>
    <w:rsid w:val="005544ED"/>
    <w:rsid w:val="005548B6"/>
    <w:rsid w:val="00554D78"/>
    <w:rsid w:val="00554F39"/>
    <w:rsid w:val="00555214"/>
    <w:rsid w:val="005552F2"/>
    <w:rsid w:val="005559A3"/>
    <w:rsid w:val="00556275"/>
    <w:rsid w:val="00557129"/>
    <w:rsid w:val="005572E1"/>
    <w:rsid w:val="0055759B"/>
    <w:rsid w:val="0055761F"/>
    <w:rsid w:val="00557915"/>
    <w:rsid w:val="005579B1"/>
    <w:rsid w:val="005579DD"/>
    <w:rsid w:val="00560050"/>
    <w:rsid w:val="00560169"/>
    <w:rsid w:val="0056022F"/>
    <w:rsid w:val="00560473"/>
    <w:rsid w:val="00560A21"/>
    <w:rsid w:val="00560F65"/>
    <w:rsid w:val="005610B3"/>
    <w:rsid w:val="00561177"/>
    <w:rsid w:val="005611A8"/>
    <w:rsid w:val="005613D7"/>
    <w:rsid w:val="005615ED"/>
    <w:rsid w:val="0056160B"/>
    <w:rsid w:val="00561AC0"/>
    <w:rsid w:val="00561BF7"/>
    <w:rsid w:val="00561D58"/>
    <w:rsid w:val="0056251D"/>
    <w:rsid w:val="005625D9"/>
    <w:rsid w:val="00562C94"/>
    <w:rsid w:val="00562E3D"/>
    <w:rsid w:val="00562F20"/>
    <w:rsid w:val="005632B5"/>
    <w:rsid w:val="005635A6"/>
    <w:rsid w:val="005639FC"/>
    <w:rsid w:val="00563E0D"/>
    <w:rsid w:val="0056422C"/>
    <w:rsid w:val="00564240"/>
    <w:rsid w:val="0056437A"/>
    <w:rsid w:val="0056445C"/>
    <w:rsid w:val="005645EB"/>
    <w:rsid w:val="00564BD2"/>
    <w:rsid w:val="00564D2F"/>
    <w:rsid w:val="00564F3F"/>
    <w:rsid w:val="005652B1"/>
    <w:rsid w:val="00565726"/>
    <w:rsid w:val="00565892"/>
    <w:rsid w:val="005659A5"/>
    <w:rsid w:val="00565AED"/>
    <w:rsid w:val="00565CF4"/>
    <w:rsid w:val="00565EF1"/>
    <w:rsid w:val="00565F1E"/>
    <w:rsid w:val="005660B7"/>
    <w:rsid w:val="0056612D"/>
    <w:rsid w:val="0056643D"/>
    <w:rsid w:val="00566859"/>
    <w:rsid w:val="00566893"/>
    <w:rsid w:val="00566F29"/>
    <w:rsid w:val="005674E1"/>
    <w:rsid w:val="0056769A"/>
    <w:rsid w:val="005676F7"/>
    <w:rsid w:val="00567D1D"/>
    <w:rsid w:val="00567DE6"/>
    <w:rsid w:val="00570280"/>
    <w:rsid w:val="00570759"/>
    <w:rsid w:val="00570C99"/>
    <w:rsid w:val="00570DC6"/>
    <w:rsid w:val="00570DF8"/>
    <w:rsid w:val="00570FE2"/>
    <w:rsid w:val="00571663"/>
    <w:rsid w:val="00571B06"/>
    <w:rsid w:val="00571C88"/>
    <w:rsid w:val="00571CF0"/>
    <w:rsid w:val="00571E85"/>
    <w:rsid w:val="00573054"/>
    <w:rsid w:val="005730C3"/>
    <w:rsid w:val="00573379"/>
    <w:rsid w:val="00573EAB"/>
    <w:rsid w:val="00574649"/>
    <w:rsid w:val="00574E6E"/>
    <w:rsid w:val="00574FC9"/>
    <w:rsid w:val="00575330"/>
    <w:rsid w:val="00575389"/>
    <w:rsid w:val="00575B55"/>
    <w:rsid w:val="00575C3D"/>
    <w:rsid w:val="00575C60"/>
    <w:rsid w:val="00575D56"/>
    <w:rsid w:val="005765E1"/>
    <w:rsid w:val="005769C8"/>
    <w:rsid w:val="00576AEE"/>
    <w:rsid w:val="00576C6E"/>
    <w:rsid w:val="00576D6F"/>
    <w:rsid w:val="00577080"/>
    <w:rsid w:val="0057720B"/>
    <w:rsid w:val="005773E6"/>
    <w:rsid w:val="00577743"/>
    <w:rsid w:val="00577D7B"/>
    <w:rsid w:val="00577F6C"/>
    <w:rsid w:val="005802CE"/>
    <w:rsid w:val="00580469"/>
    <w:rsid w:val="00580764"/>
    <w:rsid w:val="00580B2F"/>
    <w:rsid w:val="00581836"/>
    <w:rsid w:val="00581ABB"/>
    <w:rsid w:val="0058231B"/>
    <w:rsid w:val="005827C8"/>
    <w:rsid w:val="00582CDC"/>
    <w:rsid w:val="00582EA7"/>
    <w:rsid w:val="00583430"/>
    <w:rsid w:val="00583533"/>
    <w:rsid w:val="005838A5"/>
    <w:rsid w:val="005838AC"/>
    <w:rsid w:val="00583C7B"/>
    <w:rsid w:val="00583CA1"/>
    <w:rsid w:val="00583E1F"/>
    <w:rsid w:val="0058445E"/>
    <w:rsid w:val="005845EE"/>
    <w:rsid w:val="0058485C"/>
    <w:rsid w:val="00584C66"/>
    <w:rsid w:val="00584CC0"/>
    <w:rsid w:val="00584D7F"/>
    <w:rsid w:val="00584F5B"/>
    <w:rsid w:val="005852F8"/>
    <w:rsid w:val="005853EE"/>
    <w:rsid w:val="005858F2"/>
    <w:rsid w:val="005859C2"/>
    <w:rsid w:val="00585EC4"/>
    <w:rsid w:val="0058627C"/>
    <w:rsid w:val="00586BE1"/>
    <w:rsid w:val="0058700B"/>
    <w:rsid w:val="005902E9"/>
    <w:rsid w:val="0059056F"/>
    <w:rsid w:val="0059068B"/>
    <w:rsid w:val="005908FE"/>
    <w:rsid w:val="00590CF8"/>
    <w:rsid w:val="0059100F"/>
    <w:rsid w:val="00591056"/>
    <w:rsid w:val="00591DC9"/>
    <w:rsid w:val="00591E95"/>
    <w:rsid w:val="005920B0"/>
    <w:rsid w:val="00592468"/>
    <w:rsid w:val="005924EF"/>
    <w:rsid w:val="00592C58"/>
    <w:rsid w:val="00592E3B"/>
    <w:rsid w:val="00592F0D"/>
    <w:rsid w:val="0059302F"/>
    <w:rsid w:val="00593516"/>
    <w:rsid w:val="0059364E"/>
    <w:rsid w:val="0059377D"/>
    <w:rsid w:val="00593A57"/>
    <w:rsid w:val="00593F8F"/>
    <w:rsid w:val="00594077"/>
    <w:rsid w:val="005942C3"/>
    <w:rsid w:val="0059448C"/>
    <w:rsid w:val="005944FC"/>
    <w:rsid w:val="00594B0E"/>
    <w:rsid w:val="00594CD3"/>
    <w:rsid w:val="00594D86"/>
    <w:rsid w:val="005952C0"/>
    <w:rsid w:val="005952EB"/>
    <w:rsid w:val="00595B0C"/>
    <w:rsid w:val="00595FCC"/>
    <w:rsid w:val="00596332"/>
    <w:rsid w:val="00596A83"/>
    <w:rsid w:val="00596B9F"/>
    <w:rsid w:val="00596BB5"/>
    <w:rsid w:val="00596E30"/>
    <w:rsid w:val="00596F8E"/>
    <w:rsid w:val="00596FB9"/>
    <w:rsid w:val="00597082"/>
    <w:rsid w:val="00597DBD"/>
    <w:rsid w:val="005A00CC"/>
    <w:rsid w:val="005A01D2"/>
    <w:rsid w:val="005A02D7"/>
    <w:rsid w:val="005A0445"/>
    <w:rsid w:val="005A0469"/>
    <w:rsid w:val="005A046D"/>
    <w:rsid w:val="005A0578"/>
    <w:rsid w:val="005A0B8D"/>
    <w:rsid w:val="005A1035"/>
    <w:rsid w:val="005A179D"/>
    <w:rsid w:val="005A2454"/>
    <w:rsid w:val="005A27C3"/>
    <w:rsid w:val="005A2A91"/>
    <w:rsid w:val="005A2D4E"/>
    <w:rsid w:val="005A32F2"/>
    <w:rsid w:val="005A36E6"/>
    <w:rsid w:val="005A3FE5"/>
    <w:rsid w:val="005A4182"/>
    <w:rsid w:val="005A4440"/>
    <w:rsid w:val="005A45BB"/>
    <w:rsid w:val="005A47B7"/>
    <w:rsid w:val="005A4D0F"/>
    <w:rsid w:val="005A4E42"/>
    <w:rsid w:val="005A513E"/>
    <w:rsid w:val="005A5152"/>
    <w:rsid w:val="005A5472"/>
    <w:rsid w:val="005A5772"/>
    <w:rsid w:val="005A61B5"/>
    <w:rsid w:val="005A6AA2"/>
    <w:rsid w:val="005A6BE5"/>
    <w:rsid w:val="005A7497"/>
    <w:rsid w:val="005A74DC"/>
    <w:rsid w:val="005A7B52"/>
    <w:rsid w:val="005A7DEB"/>
    <w:rsid w:val="005A7DFE"/>
    <w:rsid w:val="005B0799"/>
    <w:rsid w:val="005B08CE"/>
    <w:rsid w:val="005B0ACA"/>
    <w:rsid w:val="005B0B5E"/>
    <w:rsid w:val="005B0BBA"/>
    <w:rsid w:val="005B0F02"/>
    <w:rsid w:val="005B12D4"/>
    <w:rsid w:val="005B1B0B"/>
    <w:rsid w:val="005B24EA"/>
    <w:rsid w:val="005B251E"/>
    <w:rsid w:val="005B2676"/>
    <w:rsid w:val="005B3498"/>
    <w:rsid w:val="005B3996"/>
    <w:rsid w:val="005B4333"/>
    <w:rsid w:val="005B4613"/>
    <w:rsid w:val="005B4838"/>
    <w:rsid w:val="005B4A4E"/>
    <w:rsid w:val="005B4AC6"/>
    <w:rsid w:val="005B55C0"/>
    <w:rsid w:val="005B5E58"/>
    <w:rsid w:val="005B5E99"/>
    <w:rsid w:val="005B5FBD"/>
    <w:rsid w:val="005B656E"/>
    <w:rsid w:val="005B6821"/>
    <w:rsid w:val="005B7322"/>
    <w:rsid w:val="005B7517"/>
    <w:rsid w:val="005B78BC"/>
    <w:rsid w:val="005B7A11"/>
    <w:rsid w:val="005B7DB4"/>
    <w:rsid w:val="005C019F"/>
    <w:rsid w:val="005C066E"/>
    <w:rsid w:val="005C0BBE"/>
    <w:rsid w:val="005C0D39"/>
    <w:rsid w:val="005C0EF2"/>
    <w:rsid w:val="005C1011"/>
    <w:rsid w:val="005C122E"/>
    <w:rsid w:val="005C1F80"/>
    <w:rsid w:val="005C231A"/>
    <w:rsid w:val="005C23C2"/>
    <w:rsid w:val="005C2D6C"/>
    <w:rsid w:val="005C3283"/>
    <w:rsid w:val="005C343F"/>
    <w:rsid w:val="005C35C4"/>
    <w:rsid w:val="005C3636"/>
    <w:rsid w:val="005C36A2"/>
    <w:rsid w:val="005C3707"/>
    <w:rsid w:val="005C3AA3"/>
    <w:rsid w:val="005C43D3"/>
    <w:rsid w:val="005C464F"/>
    <w:rsid w:val="005C48B6"/>
    <w:rsid w:val="005C4B15"/>
    <w:rsid w:val="005C4DA0"/>
    <w:rsid w:val="005C5009"/>
    <w:rsid w:val="005C5080"/>
    <w:rsid w:val="005C5CD0"/>
    <w:rsid w:val="005C5D44"/>
    <w:rsid w:val="005C615E"/>
    <w:rsid w:val="005C63E9"/>
    <w:rsid w:val="005C66F5"/>
    <w:rsid w:val="005C6783"/>
    <w:rsid w:val="005C67A9"/>
    <w:rsid w:val="005C6C1B"/>
    <w:rsid w:val="005C6C1D"/>
    <w:rsid w:val="005C6D51"/>
    <w:rsid w:val="005C6E88"/>
    <w:rsid w:val="005C6E98"/>
    <w:rsid w:val="005C6F0E"/>
    <w:rsid w:val="005C71D0"/>
    <w:rsid w:val="005C7788"/>
    <w:rsid w:val="005C7BFA"/>
    <w:rsid w:val="005C7CA5"/>
    <w:rsid w:val="005D036F"/>
    <w:rsid w:val="005D03E2"/>
    <w:rsid w:val="005D0589"/>
    <w:rsid w:val="005D06AC"/>
    <w:rsid w:val="005D0A74"/>
    <w:rsid w:val="005D0B12"/>
    <w:rsid w:val="005D0B4E"/>
    <w:rsid w:val="005D0B6D"/>
    <w:rsid w:val="005D0C2E"/>
    <w:rsid w:val="005D0C76"/>
    <w:rsid w:val="005D0D02"/>
    <w:rsid w:val="005D12EA"/>
    <w:rsid w:val="005D1312"/>
    <w:rsid w:val="005D1711"/>
    <w:rsid w:val="005D1EBD"/>
    <w:rsid w:val="005D23BB"/>
    <w:rsid w:val="005D2688"/>
    <w:rsid w:val="005D2754"/>
    <w:rsid w:val="005D2830"/>
    <w:rsid w:val="005D38B0"/>
    <w:rsid w:val="005D3F2C"/>
    <w:rsid w:val="005D49F8"/>
    <w:rsid w:val="005D4BDB"/>
    <w:rsid w:val="005D5369"/>
    <w:rsid w:val="005D5617"/>
    <w:rsid w:val="005D6400"/>
    <w:rsid w:val="005D712C"/>
    <w:rsid w:val="005D7575"/>
    <w:rsid w:val="005D75AE"/>
    <w:rsid w:val="005D769B"/>
    <w:rsid w:val="005D76F5"/>
    <w:rsid w:val="005D7AA2"/>
    <w:rsid w:val="005E0932"/>
    <w:rsid w:val="005E0B92"/>
    <w:rsid w:val="005E0EFB"/>
    <w:rsid w:val="005E0FCC"/>
    <w:rsid w:val="005E10A4"/>
    <w:rsid w:val="005E2051"/>
    <w:rsid w:val="005E24DE"/>
    <w:rsid w:val="005E28E3"/>
    <w:rsid w:val="005E293C"/>
    <w:rsid w:val="005E2F17"/>
    <w:rsid w:val="005E3017"/>
    <w:rsid w:val="005E3298"/>
    <w:rsid w:val="005E359E"/>
    <w:rsid w:val="005E372B"/>
    <w:rsid w:val="005E4018"/>
    <w:rsid w:val="005E40D5"/>
    <w:rsid w:val="005E4538"/>
    <w:rsid w:val="005E4666"/>
    <w:rsid w:val="005E46A3"/>
    <w:rsid w:val="005E526B"/>
    <w:rsid w:val="005E5363"/>
    <w:rsid w:val="005E540F"/>
    <w:rsid w:val="005E5425"/>
    <w:rsid w:val="005E560E"/>
    <w:rsid w:val="005E56B3"/>
    <w:rsid w:val="005E57B8"/>
    <w:rsid w:val="005E5E72"/>
    <w:rsid w:val="005E6352"/>
    <w:rsid w:val="005E6416"/>
    <w:rsid w:val="005E682E"/>
    <w:rsid w:val="005E693E"/>
    <w:rsid w:val="005E6A4E"/>
    <w:rsid w:val="005E6C9C"/>
    <w:rsid w:val="005E73AE"/>
    <w:rsid w:val="005E73BC"/>
    <w:rsid w:val="005E7865"/>
    <w:rsid w:val="005E7ABD"/>
    <w:rsid w:val="005E7E21"/>
    <w:rsid w:val="005F04D0"/>
    <w:rsid w:val="005F06BC"/>
    <w:rsid w:val="005F0966"/>
    <w:rsid w:val="005F0F2C"/>
    <w:rsid w:val="005F171D"/>
    <w:rsid w:val="005F1BC0"/>
    <w:rsid w:val="005F2089"/>
    <w:rsid w:val="005F29E6"/>
    <w:rsid w:val="005F2A48"/>
    <w:rsid w:val="005F2FED"/>
    <w:rsid w:val="005F30E2"/>
    <w:rsid w:val="005F339E"/>
    <w:rsid w:val="005F35D1"/>
    <w:rsid w:val="005F362C"/>
    <w:rsid w:val="005F3CC5"/>
    <w:rsid w:val="005F3D3C"/>
    <w:rsid w:val="005F4157"/>
    <w:rsid w:val="005F48E2"/>
    <w:rsid w:val="005F49C2"/>
    <w:rsid w:val="005F50BF"/>
    <w:rsid w:val="005F55AC"/>
    <w:rsid w:val="005F592A"/>
    <w:rsid w:val="005F59A1"/>
    <w:rsid w:val="005F5D5B"/>
    <w:rsid w:val="005F613F"/>
    <w:rsid w:val="005F6162"/>
    <w:rsid w:val="005F6553"/>
    <w:rsid w:val="005F6B74"/>
    <w:rsid w:val="005F6D72"/>
    <w:rsid w:val="005F6E12"/>
    <w:rsid w:val="005F72DC"/>
    <w:rsid w:val="005F7430"/>
    <w:rsid w:val="005F7605"/>
    <w:rsid w:val="005F7944"/>
    <w:rsid w:val="005F7957"/>
    <w:rsid w:val="005F7BDA"/>
    <w:rsid w:val="005F7C4B"/>
    <w:rsid w:val="005F7D79"/>
    <w:rsid w:val="006003CA"/>
    <w:rsid w:val="0060082D"/>
    <w:rsid w:val="006008F9"/>
    <w:rsid w:val="006009B3"/>
    <w:rsid w:val="00600BB7"/>
    <w:rsid w:val="00601316"/>
    <w:rsid w:val="0060144B"/>
    <w:rsid w:val="0060151B"/>
    <w:rsid w:val="0060189F"/>
    <w:rsid w:val="006019EE"/>
    <w:rsid w:val="00601E21"/>
    <w:rsid w:val="006021C7"/>
    <w:rsid w:val="0060238E"/>
    <w:rsid w:val="00602509"/>
    <w:rsid w:val="00602C8D"/>
    <w:rsid w:val="00602DAB"/>
    <w:rsid w:val="0060308E"/>
    <w:rsid w:val="00603513"/>
    <w:rsid w:val="00603520"/>
    <w:rsid w:val="00603857"/>
    <w:rsid w:val="006039B4"/>
    <w:rsid w:val="00603A95"/>
    <w:rsid w:val="00603C90"/>
    <w:rsid w:val="00603DF8"/>
    <w:rsid w:val="006041D4"/>
    <w:rsid w:val="00604C6E"/>
    <w:rsid w:val="00604F81"/>
    <w:rsid w:val="006052DA"/>
    <w:rsid w:val="00605424"/>
    <w:rsid w:val="006056F5"/>
    <w:rsid w:val="00605A34"/>
    <w:rsid w:val="00605AFE"/>
    <w:rsid w:val="00605BAA"/>
    <w:rsid w:val="00605C77"/>
    <w:rsid w:val="00605C91"/>
    <w:rsid w:val="00605DA0"/>
    <w:rsid w:val="00605DF5"/>
    <w:rsid w:val="00605EF4"/>
    <w:rsid w:val="0060658F"/>
    <w:rsid w:val="0060668B"/>
    <w:rsid w:val="006066B5"/>
    <w:rsid w:val="00606C03"/>
    <w:rsid w:val="00607143"/>
    <w:rsid w:val="0060781C"/>
    <w:rsid w:val="00607DD2"/>
    <w:rsid w:val="00607F98"/>
    <w:rsid w:val="00610487"/>
    <w:rsid w:val="0061065F"/>
    <w:rsid w:val="00610AE7"/>
    <w:rsid w:val="00610B0B"/>
    <w:rsid w:val="00610F7B"/>
    <w:rsid w:val="00610FF7"/>
    <w:rsid w:val="00611280"/>
    <w:rsid w:val="00611437"/>
    <w:rsid w:val="00611568"/>
    <w:rsid w:val="006116E2"/>
    <w:rsid w:val="006119CB"/>
    <w:rsid w:val="00611A6F"/>
    <w:rsid w:val="00611C02"/>
    <w:rsid w:val="006121EB"/>
    <w:rsid w:val="006127A6"/>
    <w:rsid w:val="00612C59"/>
    <w:rsid w:val="00612F0F"/>
    <w:rsid w:val="006135F9"/>
    <w:rsid w:val="00613697"/>
    <w:rsid w:val="006138A7"/>
    <w:rsid w:val="00613A5E"/>
    <w:rsid w:val="0061478C"/>
    <w:rsid w:val="00614B85"/>
    <w:rsid w:val="00614BDE"/>
    <w:rsid w:val="00614C13"/>
    <w:rsid w:val="00615523"/>
    <w:rsid w:val="00615961"/>
    <w:rsid w:val="00615B36"/>
    <w:rsid w:val="00615D0B"/>
    <w:rsid w:val="00615F3D"/>
    <w:rsid w:val="00616399"/>
    <w:rsid w:val="00616A02"/>
    <w:rsid w:val="00616A8F"/>
    <w:rsid w:val="00616EA7"/>
    <w:rsid w:val="00617FFA"/>
    <w:rsid w:val="006200FD"/>
    <w:rsid w:val="0062026D"/>
    <w:rsid w:val="006206A6"/>
    <w:rsid w:val="00620A90"/>
    <w:rsid w:val="00621053"/>
    <w:rsid w:val="006214A5"/>
    <w:rsid w:val="006217FD"/>
    <w:rsid w:val="00621BF4"/>
    <w:rsid w:val="0062272F"/>
    <w:rsid w:val="00622994"/>
    <w:rsid w:val="006229BD"/>
    <w:rsid w:val="00622A5F"/>
    <w:rsid w:val="00623692"/>
    <w:rsid w:val="00623E27"/>
    <w:rsid w:val="00623F09"/>
    <w:rsid w:val="006244B4"/>
    <w:rsid w:val="006246B9"/>
    <w:rsid w:val="00624710"/>
    <w:rsid w:val="00624812"/>
    <w:rsid w:val="006248D2"/>
    <w:rsid w:val="0062491A"/>
    <w:rsid w:val="00624BE7"/>
    <w:rsid w:val="00624C3B"/>
    <w:rsid w:val="00624D9D"/>
    <w:rsid w:val="00624E44"/>
    <w:rsid w:val="006255CC"/>
    <w:rsid w:val="006256AE"/>
    <w:rsid w:val="006258B2"/>
    <w:rsid w:val="006261F3"/>
    <w:rsid w:val="006263A9"/>
    <w:rsid w:val="0062690F"/>
    <w:rsid w:val="00626BDF"/>
    <w:rsid w:val="00626DCB"/>
    <w:rsid w:val="00626EA2"/>
    <w:rsid w:val="006270F5"/>
    <w:rsid w:val="00627362"/>
    <w:rsid w:val="006273D2"/>
    <w:rsid w:val="0062774A"/>
    <w:rsid w:val="00627C66"/>
    <w:rsid w:val="00627F00"/>
    <w:rsid w:val="00627FC6"/>
    <w:rsid w:val="00630144"/>
    <w:rsid w:val="00630156"/>
    <w:rsid w:val="00630573"/>
    <w:rsid w:val="00630C12"/>
    <w:rsid w:val="00630E58"/>
    <w:rsid w:val="006318BC"/>
    <w:rsid w:val="00631A7A"/>
    <w:rsid w:val="00631BE1"/>
    <w:rsid w:val="00631DAF"/>
    <w:rsid w:val="00632192"/>
    <w:rsid w:val="006327CD"/>
    <w:rsid w:val="006328AA"/>
    <w:rsid w:val="00632A5F"/>
    <w:rsid w:val="00632DA3"/>
    <w:rsid w:val="00633998"/>
    <w:rsid w:val="00633A7D"/>
    <w:rsid w:val="00634195"/>
    <w:rsid w:val="006344A0"/>
    <w:rsid w:val="00634BE5"/>
    <w:rsid w:val="0063541B"/>
    <w:rsid w:val="0063547A"/>
    <w:rsid w:val="0063558C"/>
    <w:rsid w:val="006358DC"/>
    <w:rsid w:val="00635948"/>
    <w:rsid w:val="00635A0F"/>
    <w:rsid w:val="00635B0D"/>
    <w:rsid w:val="00635B2E"/>
    <w:rsid w:val="00635DA7"/>
    <w:rsid w:val="00635E20"/>
    <w:rsid w:val="00635EB6"/>
    <w:rsid w:val="0063639B"/>
    <w:rsid w:val="00636933"/>
    <w:rsid w:val="00636A5F"/>
    <w:rsid w:val="00636AF9"/>
    <w:rsid w:val="00636E45"/>
    <w:rsid w:val="00636FEC"/>
    <w:rsid w:val="0063708B"/>
    <w:rsid w:val="006371C9"/>
    <w:rsid w:val="00637345"/>
    <w:rsid w:val="00637B6B"/>
    <w:rsid w:val="00637C3B"/>
    <w:rsid w:val="00637EFF"/>
    <w:rsid w:val="00640D81"/>
    <w:rsid w:val="00640D9B"/>
    <w:rsid w:val="00640ED3"/>
    <w:rsid w:val="00640EFD"/>
    <w:rsid w:val="006410AA"/>
    <w:rsid w:val="0064123A"/>
    <w:rsid w:val="00641696"/>
    <w:rsid w:val="00641A61"/>
    <w:rsid w:val="00641BD4"/>
    <w:rsid w:val="00641D91"/>
    <w:rsid w:val="00642626"/>
    <w:rsid w:val="00642652"/>
    <w:rsid w:val="00642715"/>
    <w:rsid w:val="0064291D"/>
    <w:rsid w:val="00642C1E"/>
    <w:rsid w:val="00642C4E"/>
    <w:rsid w:val="00643300"/>
    <w:rsid w:val="00643B84"/>
    <w:rsid w:val="00643BA3"/>
    <w:rsid w:val="0064407C"/>
    <w:rsid w:val="0064419F"/>
    <w:rsid w:val="006447DD"/>
    <w:rsid w:val="00644F90"/>
    <w:rsid w:val="006450A3"/>
    <w:rsid w:val="00645269"/>
    <w:rsid w:val="00645489"/>
    <w:rsid w:val="00646606"/>
    <w:rsid w:val="00646961"/>
    <w:rsid w:val="0064696E"/>
    <w:rsid w:val="00646A18"/>
    <w:rsid w:val="006470F2"/>
    <w:rsid w:val="0064753B"/>
    <w:rsid w:val="00647788"/>
    <w:rsid w:val="00647C3A"/>
    <w:rsid w:val="006503AA"/>
    <w:rsid w:val="00650A74"/>
    <w:rsid w:val="00651136"/>
    <w:rsid w:val="00651731"/>
    <w:rsid w:val="00651CA6"/>
    <w:rsid w:val="00652498"/>
    <w:rsid w:val="0065299F"/>
    <w:rsid w:val="00652AE1"/>
    <w:rsid w:val="006532E2"/>
    <w:rsid w:val="006533B6"/>
    <w:rsid w:val="00653746"/>
    <w:rsid w:val="00653964"/>
    <w:rsid w:val="00653A36"/>
    <w:rsid w:val="00654088"/>
    <w:rsid w:val="006542D7"/>
    <w:rsid w:val="00654541"/>
    <w:rsid w:val="0065463C"/>
    <w:rsid w:val="00654C26"/>
    <w:rsid w:val="0065506E"/>
    <w:rsid w:val="006551BC"/>
    <w:rsid w:val="006556A6"/>
    <w:rsid w:val="00655820"/>
    <w:rsid w:val="00655A2C"/>
    <w:rsid w:val="00655A5C"/>
    <w:rsid w:val="00655BA9"/>
    <w:rsid w:val="0065607A"/>
    <w:rsid w:val="006563CD"/>
    <w:rsid w:val="00656464"/>
    <w:rsid w:val="00656694"/>
    <w:rsid w:val="00656A26"/>
    <w:rsid w:val="00656B03"/>
    <w:rsid w:val="00656BCE"/>
    <w:rsid w:val="00656BDD"/>
    <w:rsid w:val="00656D30"/>
    <w:rsid w:val="0065757C"/>
    <w:rsid w:val="00657742"/>
    <w:rsid w:val="006578E7"/>
    <w:rsid w:val="00657CA5"/>
    <w:rsid w:val="00657CB3"/>
    <w:rsid w:val="006604EA"/>
    <w:rsid w:val="006609A1"/>
    <w:rsid w:val="00661195"/>
    <w:rsid w:val="00661289"/>
    <w:rsid w:val="00661773"/>
    <w:rsid w:val="0066178B"/>
    <w:rsid w:val="00662991"/>
    <w:rsid w:val="00662A20"/>
    <w:rsid w:val="00662DB9"/>
    <w:rsid w:val="00662F5D"/>
    <w:rsid w:val="006635C9"/>
    <w:rsid w:val="00663CE7"/>
    <w:rsid w:val="00663D96"/>
    <w:rsid w:val="00664462"/>
    <w:rsid w:val="006645D7"/>
    <w:rsid w:val="0066484E"/>
    <w:rsid w:val="00664AF6"/>
    <w:rsid w:val="00665476"/>
    <w:rsid w:val="006659DF"/>
    <w:rsid w:val="00665C0D"/>
    <w:rsid w:val="0066618E"/>
    <w:rsid w:val="00666277"/>
    <w:rsid w:val="0066646D"/>
    <w:rsid w:val="0066649D"/>
    <w:rsid w:val="006668A3"/>
    <w:rsid w:val="006668CB"/>
    <w:rsid w:val="006669D3"/>
    <w:rsid w:val="00667034"/>
    <w:rsid w:val="00667368"/>
    <w:rsid w:val="00667387"/>
    <w:rsid w:val="0066748B"/>
    <w:rsid w:val="0066789F"/>
    <w:rsid w:val="00667B23"/>
    <w:rsid w:val="00670D60"/>
    <w:rsid w:val="00670DA6"/>
    <w:rsid w:val="00670F76"/>
    <w:rsid w:val="00671443"/>
    <w:rsid w:val="00671A1E"/>
    <w:rsid w:val="00671A35"/>
    <w:rsid w:val="00671CAC"/>
    <w:rsid w:val="00671EC1"/>
    <w:rsid w:val="006721FE"/>
    <w:rsid w:val="006722DF"/>
    <w:rsid w:val="00672334"/>
    <w:rsid w:val="00672FCB"/>
    <w:rsid w:val="006732D7"/>
    <w:rsid w:val="006733E7"/>
    <w:rsid w:val="006735DC"/>
    <w:rsid w:val="006736E7"/>
    <w:rsid w:val="00673FA8"/>
    <w:rsid w:val="00673FC4"/>
    <w:rsid w:val="00675FA3"/>
    <w:rsid w:val="00675FB4"/>
    <w:rsid w:val="006764C0"/>
    <w:rsid w:val="006765BD"/>
    <w:rsid w:val="006765DF"/>
    <w:rsid w:val="0067722C"/>
    <w:rsid w:val="006772B9"/>
    <w:rsid w:val="0067772A"/>
    <w:rsid w:val="00677FCA"/>
    <w:rsid w:val="00680E4F"/>
    <w:rsid w:val="006810D0"/>
    <w:rsid w:val="006814D7"/>
    <w:rsid w:val="00681C55"/>
    <w:rsid w:val="00681CCF"/>
    <w:rsid w:val="00682172"/>
    <w:rsid w:val="006822DA"/>
    <w:rsid w:val="0068231A"/>
    <w:rsid w:val="006825A6"/>
    <w:rsid w:val="006825F1"/>
    <w:rsid w:val="00682792"/>
    <w:rsid w:val="0068286A"/>
    <w:rsid w:val="00682C77"/>
    <w:rsid w:val="00682CA4"/>
    <w:rsid w:val="00683161"/>
    <w:rsid w:val="006835A9"/>
    <w:rsid w:val="00683694"/>
    <w:rsid w:val="006839FE"/>
    <w:rsid w:val="00683BC3"/>
    <w:rsid w:val="00683F56"/>
    <w:rsid w:val="00684053"/>
    <w:rsid w:val="0068441F"/>
    <w:rsid w:val="006844C6"/>
    <w:rsid w:val="006848E5"/>
    <w:rsid w:val="006849D5"/>
    <w:rsid w:val="00684C0E"/>
    <w:rsid w:val="00684FCC"/>
    <w:rsid w:val="00685564"/>
    <w:rsid w:val="006855F2"/>
    <w:rsid w:val="006859EB"/>
    <w:rsid w:val="00685A72"/>
    <w:rsid w:val="00686AF6"/>
    <w:rsid w:val="00686F0A"/>
    <w:rsid w:val="0068702B"/>
    <w:rsid w:val="0068722C"/>
    <w:rsid w:val="0068738D"/>
    <w:rsid w:val="00687ACD"/>
    <w:rsid w:val="00687B0C"/>
    <w:rsid w:val="00687FC2"/>
    <w:rsid w:val="0069012A"/>
    <w:rsid w:val="006901FC"/>
    <w:rsid w:val="00690258"/>
    <w:rsid w:val="00690918"/>
    <w:rsid w:val="00690B67"/>
    <w:rsid w:val="00691132"/>
    <w:rsid w:val="006912DC"/>
    <w:rsid w:val="00691908"/>
    <w:rsid w:val="00691D43"/>
    <w:rsid w:val="00691D95"/>
    <w:rsid w:val="00691DB3"/>
    <w:rsid w:val="00692023"/>
    <w:rsid w:val="006920C1"/>
    <w:rsid w:val="00692364"/>
    <w:rsid w:val="00692886"/>
    <w:rsid w:val="006933DC"/>
    <w:rsid w:val="00693421"/>
    <w:rsid w:val="006936A0"/>
    <w:rsid w:val="0069372C"/>
    <w:rsid w:val="006939AB"/>
    <w:rsid w:val="00693B04"/>
    <w:rsid w:val="00694E2A"/>
    <w:rsid w:val="006950C2"/>
    <w:rsid w:val="00695189"/>
    <w:rsid w:val="006952C0"/>
    <w:rsid w:val="00695413"/>
    <w:rsid w:val="00695546"/>
    <w:rsid w:val="0069570A"/>
    <w:rsid w:val="0069583A"/>
    <w:rsid w:val="00696195"/>
    <w:rsid w:val="006962CE"/>
    <w:rsid w:val="0069668C"/>
    <w:rsid w:val="0069688A"/>
    <w:rsid w:val="006969D1"/>
    <w:rsid w:val="00696DF6"/>
    <w:rsid w:val="0069731E"/>
    <w:rsid w:val="00697827"/>
    <w:rsid w:val="00697E01"/>
    <w:rsid w:val="00697EB8"/>
    <w:rsid w:val="006A0416"/>
    <w:rsid w:val="006A0BB0"/>
    <w:rsid w:val="006A0D55"/>
    <w:rsid w:val="006A1A42"/>
    <w:rsid w:val="006A25B9"/>
    <w:rsid w:val="006A272D"/>
    <w:rsid w:val="006A2A9E"/>
    <w:rsid w:val="006A30DE"/>
    <w:rsid w:val="006A3123"/>
    <w:rsid w:val="006A32CE"/>
    <w:rsid w:val="006A34B4"/>
    <w:rsid w:val="006A3551"/>
    <w:rsid w:val="006A3577"/>
    <w:rsid w:val="006A36AC"/>
    <w:rsid w:val="006A45BF"/>
    <w:rsid w:val="006A47CE"/>
    <w:rsid w:val="006A4DD2"/>
    <w:rsid w:val="006A54B0"/>
    <w:rsid w:val="006A5663"/>
    <w:rsid w:val="006A5E5D"/>
    <w:rsid w:val="006A5F6A"/>
    <w:rsid w:val="006A60E4"/>
    <w:rsid w:val="006A647E"/>
    <w:rsid w:val="006A70B3"/>
    <w:rsid w:val="006A7321"/>
    <w:rsid w:val="006A7420"/>
    <w:rsid w:val="006A7917"/>
    <w:rsid w:val="006A7F34"/>
    <w:rsid w:val="006B0974"/>
    <w:rsid w:val="006B0C50"/>
    <w:rsid w:val="006B126F"/>
    <w:rsid w:val="006B198D"/>
    <w:rsid w:val="006B1C12"/>
    <w:rsid w:val="006B1D93"/>
    <w:rsid w:val="006B1DF9"/>
    <w:rsid w:val="006B1FD5"/>
    <w:rsid w:val="006B2074"/>
    <w:rsid w:val="006B2542"/>
    <w:rsid w:val="006B28EB"/>
    <w:rsid w:val="006B2975"/>
    <w:rsid w:val="006B2AD0"/>
    <w:rsid w:val="006B2E4F"/>
    <w:rsid w:val="006B2E7D"/>
    <w:rsid w:val="006B3081"/>
    <w:rsid w:val="006B3272"/>
    <w:rsid w:val="006B36C0"/>
    <w:rsid w:val="006B36DA"/>
    <w:rsid w:val="006B38CC"/>
    <w:rsid w:val="006B399B"/>
    <w:rsid w:val="006B3EC8"/>
    <w:rsid w:val="006B4439"/>
    <w:rsid w:val="006B4513"/>
    <w:rsid w:val="006B48AD"/>
    <w:rsid w:val="006B4EE7"/>
    <w:rsid w:val="006B529E"/>
    <w:rsid w:val="006B538F"/>
    <w:rsid w:val="006B53F4"/>
    <w:rsid w:val="006B5A7C"/>
    <w:rsid w:val="006B5B67"/>
    <w:rsid w:val="006B6011"/>
    <w:rsid w:val="006B638F"/>
    <w:rsid w:val="006B67A6"/>
    <w:rsid w:val="006B699C"/>
    <w:rsid w:val="006B6A0B"/>
    <w:rsid w:val="006B6A81"/>
    <w:rsid w:val="006B7187"/>
    <w:rsid w:val="006B724F"/>
    <w:rsid w:val="006B7431"/>
    <w:rsid w:val="006B762D"/>
    <w:rsid w:val="006B77C8"/>
    <w:rsid w:val="006B7AEE"/>
    <w:rsid w:val="006B7DD4"/>
    <w:rsid w:val="006C049C"/>
    <w:rsid w:val="006C05BC"/>
    <w:rsid w:val="006C05C7"/>
    <w:rsid w:val="006C095C"/>
    <w:rsid w:val="006C0B64"/>
    <w:rsid w:val="006C0C94"/>
    <w:rsid w:val="006C0D6B"/>
    <w:rsid w:val="006C0F66"/>
    <w:rsid w:val="006C0FF7"/>
    <w:rsid w:val="006C12FE"/>
    <w:rsid w:val="006C1477"/>
    <w:rsid w:val="006C2046"/>
    <w:rsid w:val="006C20C2"/>
    <w:rsid w:val="006C26A0"/>
    <w:rsid w:val="006C2729"/>
    <w:rsid w:val="006C29BB"/>
    <w:rsid w:val="006C2A77"/>
    <w:rsid w:val="006C2AC9"/>
    <w:rsid w:val="006C2B99"/>
    <w:rsid w:val="006C305A"/>
    <w:rsid w:val="006C36CD"/>
    <w:rsid w:val="006C3748"/>
    <w:rsid w:val="006C3A02"/>
    <w:rsid w:val="006C3B82"/>
    <w:rsid w:val="006C3EB6"/>
    <w:rsid w:val="006C45AB"/>
    <w:rsid w:val="006C485C"/>
    <w:rsid w:val="006C486E"/>
    <w:rsid w:val="006C4DC0"/>
    <w:rsid w:val="006C4EC7"/>
    <w:rsid w:val="006C5144"/>
    <w:rsid w:val="006C5564"/>
    <w:rsid w:val="006C55D5"/>
    <w:rsid w:val="006C5C98"/>
    <w:rsid w:val="006C5D67"/>
    <w:rsid w:val="006C6212"/>
    <w:rsid w:val="006C62C7"/>
    <w:rsid w:val="006C655A"/>
    <w:rsid w:val="006C6564"/>
    <w:rsid w:val="006C771F"/>
    <w:rsid w:val="006C7824"/>
    <w:rsid w:val="006C7CCF"/>
    <w:rsid w:val="006C7DF5"/>
    <w:rsid w:val="006C7E11"/>
    <w:rsid w:val="006D045D"/>
    <w:rsid w:val="006D050B"/>
    <w:rsid w:val="006D0E4A"/>
    <w:rsid w:val="006D0F6D"/>
    <w:rsid w:val="006D11FF"/>
    <w:rsid w:val="006D1D75"/>
    <w:rsid w:val="006D1DB5"/>
    <w:rsid w:val="006D2419"/>
    <w:rsid w:val="006D24EA"/>
    <w:rsid w:val="006D2821"/>
    <w:rsid w:val="006D29B1"/>
    <w:rsid w:val="006D2A47"/>
    <w:rsid w:val="006D2B10"/>
    <w:rsid w:val="006D2B5F"/>
    <w:rsid w:val="006D2F35"/>
    <w:rsid w:val="006D3052"/>
    <w:rsid w:val="006D30F0"/>
    <w:rsid w:val="006D3BD3"/>
    <w:rsid w:val="006D3C08"/>
    <w:rsid w:val="006D3DEB"/>
    <w:rsid w:val="006D3EC8"/>
    <w:rsid w:val="006D3EDC"/>
    <w:rsid w:val="006D4089"/>
    <w:rsid w:val="006D446E"/>
    <w:rsid w:val="006D4BE9"/>
    <w:rsid w:val="006D4EEB"/>
    <w:rsid w:val="006D54E8"/>
    <w:rsid w:val="006D575F"/>
    <w:rsid w:val="006D5C4D"/>
    <w:rsid w:val="006D61DB"/>
    <w:rsid w:val="006D62A8"/>
    <w:rsid w:val="006D6340"/>
    <w:rsid w:val="006D6C6E"/>
    <w:rsid w:val="006D6F8D"/>
    <w:rsid w:val="006D70E1"/>
    <w:rsid w:val="006E066B"/>
    <w:rsid w:val="006E0D43"/>
    <w:rsid w:val="006E1455"/>
    <w:rsid w:val="006E14B4"/>
    <w:rsid w:val="006E18E2"/>
    <w:rsid w:val="006E1B4E"/>
    <w:rsid w:val="006E21CD"/>
    <w:rsid w:val="006E2287"/>
    <w:rsid w:val="006E25CA"/>
    <w:rsid w:val="006E2856"/>
    <w:rsid w:val="006E2AC3"/>
    <w:rsid w:val="006E3CDA"/>
    <w:rsid w:val="006E412A"/>
    <w:rsid w:val="006E48EA"/>
    <w:rsid w:val="006E4C5A"/>
    <w:rsid w:val="006E52A2"/>
    <w:rsid w:val="006E5769"/>
    <w:rsid w:val="006E579E"/>
    <w:rsid w:val="006E57E2"/>
    <w:rsid w:val="006E5A03"/>
    <w:rsid w:val="006E66CE"/>
    <w:rsid w:val="006E6BE6"/>
    <w:rsid w:val="006E6D0A"/>
    <w:rsid w:val="006E6D31"/>
    <w:rsid w:val="006E6D36"/>
    <w:rsid w:val="006E6F57"/>
    <w:rsid w:val="006E72B2"/>
    <w:rsid w:val="006E7DC7"/>
    <w:rsid w:val="006E7DF1"/>
    <w:rsid w:val="006F03AA"/>
    <w:rsid w:val="006F070F"/>
    <w:rsid w:val="006F10A8"/>
    <w:rsid w:val="006F1100"/>
    <w:rsid w:val="006F1112"/>
    <w:rsid w:val="006F147B"/>
    <w:rsid w:val="006F173A"/>
    <w:rsid w:val="006F223A"/>
    <w:rsid w:val="006F2664"/>
    <w:rsid w:val="006F2B8D"/>
    <w:rsid w:val="006F329C"/>
    <w:rsid w:val="006F3CC7"/>
    <w:rsid w:val="006F4981"/>
    <w:rsid w:val="006F49B3"/>
    <w:rsid w:val="006F4B31"/>
    <w:rsid w:val="006F5170"/>
    <w:rsid w:val="006F5C61"/>
    <w:rsid w:val="006F5DDA"/>
    <w:rsid w:val="006F5FCF"/>
    <w:rsid w:val="006F635D"/>
    <w:rsid w:val="006F6B99"/>
    <w:rsid w:val="006F6BA4"/>
    <w:rsid w:val="006F71EA"/>
    <w:rsid w:val="006F7752"/>
    <w:rsid w:val="006F78F5"/>
    <w:rsid w:val="006F794E"/>
    <w:rsid w:val="006F7E87"/>
    <w:rsid w:val="00700466"/>
    <w:rsid w:val="007011DC"/>
    <w:rsid w:val="00701520"/>
    <w:rsid w:val="0070160D"/>
    <w:rsid w:val="0070162F"/>
    <w:rsid w:val="00702410"/>
    <w:rsid w:val="00702E15"/>
    <w:rsid w:val="007035C2"/>
    <w:rsid w:val="00704157"/>
    <w:rsid w:val="00704277"/>
    <w:rsid w:val="0070457B"/>
    <w:rsid w:val="007047CC"/>
    <w:rsid w:val="00704FA3"/>
    <w:rsid w:val="00705175"/>
    <w:rsid w:val="0070520D"/>
    <w:rsid w:val="007057FB"/>
    <w:rsid w:val="00705930"/>
    <w:rsid w:val="007059CA"/>
    <w:rsid w:val="00705C7B"/>
    <w:rsid w:val="00706407"/>
    <w:rsid w:val="007066A6"/>
    <w:rsid w:val="007066F6"/>
    <w:rsid w:val="00706AAF"/>
    <w:rsid w:val="00706CF3"/>
    <w:rsid w:val="00707019"/>
    <w:rsid w:val="007074AA"/>
    <w:rsid w:val="0070754C"/>
    <w:rsid w:val="0071017E"/>
    <w:rsid w:val="007101AC"/>
    <w:rsid w:val="00710A4F"/>
    <w:rsid w:val="007110C3"/>
    <w:rsid w:val="007115A0"/>
    <w:rsid w:val="007118EF"/>
    <w:rsid w:val="00711F3A"/>
    <w:rsid w:val="007120AD"/>
    <w:rsid w:val="0071231F"/>
    <w:rsid w:val="00712405"/>
    <w:rsid w:val="00712554"/>
    <w:rsid w:val="007127DE"/>
    <w:rsid w:val="00712BE6"/>
    <w:rsid w:val="00713262"/>
    <w:rsid w:val="00713295"/>
    <w:rsid w:val="00713320"/>
    <w:rsid w:val="00713EAE"/>
    <w:rsid w:val="00713F46"/>
    <w:rsid w:val="00714A43"/>
    <w:rsid w:val="00714A96"/>
    <w:rsid w:val="00714E1E"/>
    <w:rsid w:val="00714FF8"/>
    <w:rsid w:val="00715C0E"/>
    <w:rsid w:val="00716126"/>
    <w:rsid w:val="007162B8"/>
    <w:rsid w:val="00716407"/>
    <w:rsid w:val="00716894"/>
    <w:rsid w:val="00716A81"/>
    <w:rsid w:val="00716BEC"/>
    <w:rsid w:val="0071706F"/>
    <w:rsid w:val="00717475"/>
    <w:rsid w:val="00717601"/>
    <w:rsid w:val="0071797F"/>
    <w:rsid w:val="00717AFE"/>
    <w:rsid w:val="00717B5F"/>
    <w:rsid w:val="00717DE4"/>
    <w:rsid w:val="00717E49"/>
    <w:rsid w:val="00720322"/>
    <w:rsid w:val="00720640"/>
    <w:rsid w:val="00720703"/>
    <w:rsid w:val="007207B5"/>
    <w:rsid w:val="00720912"/>
    <w:rsid w:val="00720DA0"/>
    <w:rsid w:val="007210A7"/>
    <w:rsid w:val="00721616"/>
    <w:rsid w:val="00721C63"/>
    <w:rsid w:val="00721E83"/>
    <w:rsid w:val="00721FE2"/>
    <w:rsid w:val="00722220"/>
    <w:rsid w:val="00722761"/>
    <w:rsid w:val="00722770"/>
    <w:rsid w:val="007228E3"/>
    <w:rsid w:val="00722D14"/>
    <w:rsid w:val="00723202"/>
    <w:rsid w:val="007236DF"/>
    <w:rsid w:val="007239DB"/>
    <w:rsid w:val="00723A48"/>
    <w:rsid w:val="00723BB1"/>
    <w:rsid w:val="00723C44"/>
    <w:rsid w:val="00723E30"/>
    <w:rsid w:val="0072424B"/>
    <w:rsid w:val="0072443B"/>
    <w:rsid w:val="007244B6"/>
    <w:rsid w:val="007244D8"/>
    <w:rsid w:val="00724805"/>
    <w:rsid w:val="00724E6C"/>
    <w:rsid w:val="00725011"/>
    <w:rsid w:val="00725625"/>
    <w:rsid w:val="0072584D"/>
    <w:rsid w:val="0072591A"/>
    <w:rsid w:val="0072604E"/>
    <w:rsid w:val="007262E5"/>
    <w:rsid w:val="00726B9C"/>
    <w:rsid w:val="00727239"/>
    <w:rsid w:val="00727641"/>
    <w:rsid w:val="00727960"/>
    <w:rsid w:val="00727BA9"/>
    <w:rsid w:val="00727E10"/>
    <w:rsid w:val="00727E8E"/>
    <w:rsid w:val="00730CCD"/>
    <w:rsid w:val="0073114C"/>
    <w:rsid w:val="007317A2"/>
    <w:rsid w:val="00731C46"/>
    <w:rsid w:val="00731F56"/>
    <w:rsid w:val="007321A9"/>
    <w:rsid w:val="007323B4"/>
    <w:rsid w:val="00732B42"/>
    <w:rsid w:val="00732BAC"/>
    <w:rsid w:val="00733AB7"/>
    <w:rsid w:val="00733C07"/>
    <w:rsid w:val="007340F2"/>
    <w:rsid w:val="007342D8"/>
    <w:rsid w:val="007344E7"/>
    <w:rsid w:val="007345A8"/>
    <w:rsid w:val="007345DB"/>
    <w:rsid w:val="00734B3D"/>
    <w:rsid w:val="00734BE3"/>
    <w:rsid w:val="00735913"/>
    <w:rsid w:val="00735E31"/>
    <w:rsid w:val="00736026"/>
    <w:rsid w:val="00736036"/>
    <w:rsid w:val="0073652A"/>
    <w:rsid w:val="007369B3"/>
    <w:rsid w:val="00736A09"/>
    <w:rsid w:val="00736E0C"/>
    <w:rsid w:val="00736F34"/>
    <w:rsid w:val="00737437"/>
    <w:rsid w:val="00737B53"/>
    <w:rsid w:val="00737C8D"/>
    <w:rsid w:val="00737DCA"/>
    <w:rsid w:val="00737DCB"/>
    <w:rsid w:val="00737FC1"/>
    <w:rsid w:val="00740069"/>
    <w:rsid w:val="00740077"/>
    <w:rsid w:val="00740141"/>
    <w:rsid w:val="007408AB"/>
    <w:rsid w:val="0074091A"/>
    <w:rsid w:val="00740950"/>
    <w:rsid w:val="00740994"/>
    <w:rsid w:val="00740C5D"/>
    <w:rsid w:val="00740D0F"/>
    <w:rsid w:val="00740DF2"/>
    <w:rsid w:val="007410D1"/>
    <w:rsid w:val="00741439"/>
    <w:rsid w:val="00741704"/>
    <w:rsid w:val="00741729"/>
    <w:rsid w:val="00741C97"/>
    <w:rsid w:val="00741ED0"/>
    <w:rsid w:val="00741F42"/>
    <w:rsid w:val="0074213E"/>
    <w:rsid w:val="007424D1"/>
    <w:rsid w:val="0074290B"/>
    <w:rsid w:val="007429A6"/>
    <w:rsid w:val="0074304B"/>
    <w:rsid w:val="0074313B"/>
    <w:rsid w:val="00743315"/>
    <w:rsid w:val="00743872"/>
    <w:rsid w:val="00743957"/>
    <w:rsid w:val="007439C8"/>
    <w:rsid w:val="00743A58"/>
    <w:rsid w:val="00743BC9"/>
    <w:rsid w:val="00744003"/>
    <w:rsid w:val="00744051"/>
    <w:rsid w:val="00744184"/>
    <w:rsid w:val="007441E3"/>
    <w:rsid w:val="00744689"/>
    <w:rsid w:val="007446E6"/>
    <w:rsid w:val="007450A8"/>
    <w:rsid w:val="00745424"/>
    <w:rsid w:val="0074586E"/>
    <w:rsid w:val="0074599C"/>
    <w:rsid w:val="0074604A"/>
    <w:rsid w:val="0074607B"/>
    <w:rsid w:val="007469A4"/>
    <w:rsid w:val="00746C54"/>
    <w:rsid w:val="0074749D"/>
    <w:rsid w:val="007476A6"/>
    <w:rsid w:val="00747EB1"/>
    <w:rsid w:val="00750257"/>
    <w:rsid w:val="007502E9"/>
    <w:rsid w:val="0075047F"/>
    <w:rsid w:val="0075097F"/>
    <w:rsid w:val="00750A45"/>
    <w:rsid w:val="00750A9A"/>
    <w:rsid w:val="00750B12"/>
    <w:rsid w:val="00750B94"/>
    <w:rsid w:val="00750C34"/>
    <w:rsid w:val="00750DEB"/>
    <w:rsid w:val="00751967"/>
    <w:rsid w:val="00751C63"/>
    <w:rsid w:val="00751FCA"/>
    <w:rsid w:val="00751FD8"/>
    <w:rsid w:val="00752834"/>
    <w:rsid w:val="00753084"/>
    <w:rsid w:val="00753089"/>
    <w:rsid w:val="0075323B"/>
    <w:rsid w:val="0075334F"/>
    <w:rsid w:val="00753466"/>
    <w:rsid w:val="00753ACD"/>
    <w:rsid w:val="00753B25"/>
    <w:rsid w:val="00753E06"/>
    <w:rsid w:val="00753E4E"/>
    <w:rsid w:val="007541BF"/>
    <w:rsid w:val="007542B6"/>
    <w:rsid w:val="0075472D"/>
    <w:rsid w:val="007548CB"/>
    <w:rsid w:val="00754B2F"/>
    <w:rsid w:val="00754E84"/>
    <w:rsid w:val="0075556A"/>
    <w:rsid w:val="007556B2"/>
    <w:rsid w:val="0075574B"/>
    <w:rsid w:val="00755B90"/>
    <w:rsid w:val="00755E35"/>
    <w:rsid w:val="00755ED3"/>
    <w:rsid w:val="007565F3"/>
    <w:rsid w:val="00756654"/>
    <w:rsid w:val="0075669C"/>
    <w:rsid w:val="00756FA0"/>
    <w:rsid w:val="00757512"/>
    <w:rsid w:val="007577B8"/>
    <w:rsid w:val="007578D4"/>
    <w:rsid w:val="00757ADD"/>
    <w:rsid w:val="0076049C"/>
    <w:rsid w:val="00760755"/>
    <w:rsid w:val="0076098B"/>
    <w:rsid w:val="00760996"/>
    <w:rsid w:val="0076151B"/>
    <w:rsid w:val="0076164D"/>
    <w:rsid w:val="00761748"/>
    <w:rsid w:val="00761AFF"/>
    <w:rsid w:val="00761E05"/>
    <w:rsid w:val="00761F13"/>
    <w:rsid w:val="00762299"/>
    <w:rsid w:val="00762364"/>
    <w:rsid w:val="0076256D"/>
    <w:rsid w:val="00762848"/>
    <w:rsid w:val="00762B9F"/>
    <w:rsid w:val="00762C07"/>
    <w:rsid w:val="00762CBD"/>
    <w:rsid w:val="00763145"/>
    <w:rsid w:val="007631AE"/>
    <w:rsid w:val="00763237"/>
    <w:rsid w:val="00763BA7"/>
    <w:rsid w:val="007641CE"/>
    <w:rsid w:val="007642EB"/>
    <w:rsid w:val="007643C6"/>
    <w:rsid w:val="007651F1"/>
    <w:rsid w:val="007656F5"/>
    <w:rsid w:val="00765822"/>
    <w:rsid w:val="00765863"/>
    <w:rsid w:val="00765C78"/>
    <w:rsid w:val="00765D9C"/>
    <w:rsid w:val="00765F5F"/>
    <w:rsid w:val="0076605F"/>
    <w:rsid w:val="00766184"/>
    <w:rsid w:val="00766423"/>
    <w:rsid w:val="007667B2"/>
    <w:rsid w:val="00766835"/>
    <w:rsid w:val="007668B0"/>
    <w:rsid w:val="00766ECC"/>
    <w:rsid w:val="007673FA"/>
    <w:rsid w:val="007674F0"/>
    <w:rsid w:val="00767945"/>
    <w:rsid w:val="00767BA5"/>
    <w:rsid w:val="0077014B"/>
    <w:rsid w:val="00770691"/>
    <w:rsid w:val="0077105D"/>
    <w:rsid w:val="007710B0"/>
    <w:rsid w:val="007717B0"/>
    <w:rsid w:val="00771A0E"/>
    <w:rsid w:val="00771F25"/>
    <w:rsid w:val="0077205B"/>
    <w:rsid w:val="00772367"/>
    <w:rsid w:val="007724D1"/>
    <w:rsid w:val="007729A0"/>
    <w:rsid w:val="00772A0A"/>
    <w:rsid w:val="00772B38"/>
    <w:rsid w:val="00772C70"/>
    <w:rsid w:val="00772CAC"/>
    <w:rsid w:val="00772E48"/>
    <w:rsid w:val="00772F4B"/>
    <w:rsid w:val="00772FAB"/>
    <w:rsid w:val="0077315F"/>
    <w:rsid w:val="00773181"/>
    <w:rsid w:val="00773206"/>
    <w:rsid w:val="007735D0"/>
    <w:rsid w:val="007738A4"/>
    <w:rsid w:val="00773A54"/>
    <w:rsid w:val="00773A5C"/>
    <w:rsid w:val="007741AB"/>
    <w:rsid w:val="00774411"/>
    <w:rsid w:val="00774775"/>
    <w:rsid w:val="007749D8"/>
    <w:rsid w:val="0077566F"/>
    <w:rsid w:val="007756C5"/>
    <w:rsid w:val="00775988"/>
    <w:rsid w:val="00775BC5"/>
    <w:rsid w:val="00775BE7"/>
    <w:rsid w:val="00775C45"/>
    <w:rsid w:val="00775D01"/>
    <w:rsid w:val="0077600B"/>
    <w:rsid w:val="00776126"/>
    <w:rsid w:val="0077663B"/>
    <w:rsid w:val="0077698F"/>
    <w:rsid w:val="00776BD6"/>
    <w:rsid w:val="00777160"/>
    <w:rsid w:val="007771CC"/>
    <w:rsid w:val="00777675"/>
    <w:rsid w:val="007776A4"/>
    <w:rsid w:val="007779B3"/>
    <w:rsid w:val="007779D9"/>
    <w:rsid w:val="00777CB3"/>
    <w:rsid w:val="00777CBB"/>
    <w:rsid w:val="00777CEA"/>
    <w:rsid w:val="00777E95"/>
    <w:rsid w:val="00780167"/>
    <w:rsid w:val="0078052F"/>
    <w:rsid w:val="007808D5"/>
    <w:rsid w:val="00780BB6"/>
    <w:rsid w:val="007811AE"/>
    <w:rsid w:val="0078121B"/>
    <w:rsid w:val="00781784"/>
    <w:rsid w:val="00781788"/>
    <w:rsid w:val="00781B36"/>
    <w:rsid w:val="00781BE3"/>
    <w:rsid w:val="00781E17"/>
    <w:rsid w:val="00782086"/>
    <w:rsid w:val="007820C4"/>
    <w:rsid w:val="00782A88"/>
    <w:rsid w:val="00782CC4"/>
    <w:rsid w:val="00782D9F"/>
    <w:rsid w:val="007834FD"/>
    <w:rsid w:val="00783970"/>
    <w:rsid w:val="0078407E"/>
    <w:rsid w:val="0078449F"/>
    <w:rsid w:val="007846DE"/>
    <w:rsid w:val="00784B2C"/>
    <w:rsid w:val="00784F01"/>
    <w:rsid w:val="0078524C"/>
    <w:rsid w:val="00785479"/>
    <w:rsid w:val="007854C1"/>
    <w:rsid w:val="00785BC0"/>
    <w:rsid w:val="00785CE2"/>
    <w:rsid w:val="0078602B"/>
    <w:rsid w:val="0078650A"/>
    <w:rsid w:val="00786695"/>
    <w:rsid w:val="0078683E"/>
    <w:rsid w:val="00786F5D"/>
    <w:rsid w:val="007872F6"/>
    <w:rsid w:val="00787318"/>
    <w:rsid w:val="00787B11"/>
    <w:rsid w:val="00787FB0"/>
    <w:rsid w:val="0079017E"/>
    <w:rsid w:val="0079047F"/>
    <w:rsid w:val="007904A2"/>
    <w:rsid w:val="007905EC"/>
    <w:rsid w:val="00790792"/>
    <w:rsid w:val="00790812"/>
    <w:rsid w:val="00790DE9"/>
    <w:rsid w:val="007914F2"/>
    <w:rsid w:val="00791711"/>
    <w:rsid w:val="007919A7"/>
    <w:rsid w:val="00791FFF"/>
    <w:rsid w:val="00792383"/>
    <w:rsid w:val="007924A0"/>
    <w:rsid w:val="00792850"/>
    <w:rsid w:val="00792AAC"/>
    <w:rsid w:val="00792C93"/>
    <w:rsid w:val="00792FAA"/>
    <w:rsid w:val="00793688"/>
    <w:rsid w:val="0079381E"/>
    <w:rsid w:val="0079385C"/>
    <w:rsid w:val="00793CC5"/>
    <w:rsid w:val="0079439A"/>
    <w:rsid w:val="007943B3"/>
    <w:rsid w:val="00794CA5"/>
    <w:rsid w:val="00794D7B"/>
    <w:rsid w:val="00794FC0"/>
    <w:rsid w:val="007955E7"/>
    <w:rsid w:val="00795C16"/>
    <w:rsid w:val="007962A0"/>
    <w:rsid w:val="007963BA"/>
    <w:rsid w:val="00796724"/>
    <w:rsid w:val="007967DF"/>
    <w:rsid w:val="007969AF"/>
    <w:rsid w:val="00796A81"/>
    <w:rsid w:val="00797060"/>
    <w:rsid w:val="00797192"/>
    <w:rsid w:val="007974EC"/>
    <w:rsid w:val="007976BB"/>
    <w:rsid w:val="007977C2"/>
    <w:rsid w:val="00797981"/>
    <w:rsid w:val="00797A51"/>
    <w:rsid w:val="00797C97"/>
    <w:rsid w:val="007A0477"/>
    <w:rsid w:val="007A0539"/>
    <w:rsid w:val="007A05C0"/>
    <w:rsid w:val="007A0918"/>
    <w:rsid w:val="007A0B83"/>
    <w:rsid w:val="007A0C70"/>
    <w:rsid w:val="007A1017"/>
    <w:rsid w:val="007A11D4"/>
    <w:rsid w:val="007A11D8"/>
    <w:rsid w:val="007A1283"/>
    <w:rsid w:val="007A1A2A"/>
    <w:rsid w:val="007A1C48"/>
    <w:rsid w:val="007A1CCA"/>
    <w:rsid w:val="007A1F4F"/>
    <w:rsid w:val="007A2134"/>
    <w:rsid w:val="007A2403"/>
    <w:rsid w:val="007A254D"/>
    <w:rsid w:val="007A259E"/>
    <w:rsid w:val="007A2896"/>
    <w:rsid w:val="007A28A0"/>
    <w:rsid w:val="007A2CAB"/>
    <w:rsid w:val="007A2E0A"/>
    <w:rsid w:val="007A3935"/>
    <w:rsid w:val="007A3939"/>
    <w:rsid w:val="007A3B60"/>
    <w:rsid w:val="007A3F2E"/>
    <w:rsid w:val="007A4155"/>
    <w:rsid w:val="007A41DF"/>
    <w:rsid w:val="007A4354"/>
    <w:rsid w:val="007A443D"/>
    <w:rsid w:val="007A4995"/>
    <w:rsid w:val="007A4A70"/>
    <w:rsid w:val="007A4F21"/>
    <w:rsid w:val="007A573A"/>
    <w:rsid w:val="007A5978"/>
    <w:rsid w:val="007A5E38"/>
    <w:rsid w:val="007A608C"/>
    <w:rsid w:val="007A6275"/>
    <w:rsid w:val="007A7009"/>
    <w:rsid w:val="007A79F2"/>
    <w:rsid w:val="007A7CA9"/>
    <w:rsid w:val="007A7F6E"/>
    <w:rsid w:val="007B134A"/>
    <w:rsid w:val="007B1484"/>
    <w:rsid w:val="007B18C4"/>
    <w:rsid w:val="007B1BDB"/>
    <w:rsid w:val="007B1F7E"/>
    <w:rsid w:val="007B2144"/>
    <w:rsid w:val="007B246A"/>
    <w:rsid w:val="007B2599"/>
    <w:rsid w:val="007B25F9"/>
    <w:rsid w:val="007B263D"/>
    <w:rsid w:val="007B2A9B"/>
    <w:rsid w:val="007B2ECB"/>
    <w:rsid w:val="007B3326"/>
    <w:rsid w:val="007B3467"/>
    <w:rsid w:val="007B347E"/>
    <w:rsid w:val="007B37C5"/>
    <w:rsid w:val="007B37E4"/>
    <w:rsid w:val="007B3C37"/>
    <w:rsid w:val="007B3C6B"/>
    <w:rsid w:val="007B3DF3"/>
    <w:rsid w:val="007B3E3E"/>
    <w:rsid w:val="007B40A7"/>
    <w:rsid w:val="007B45C5"/>
    <w:rsid w:val="007B4ADD"/>
    <w:rsid w:val="007B4B05"/>
    <w:rsid w:val="007B4BDB"/>
    <w:rsid w:val="007B4DC9"/>
    <w:rsid w:val="007B5981"/>
    <w:rsid w:val="007B5F6C"/>
    <w:rsid w:val="007B6254"/>
    <w:rsid w:val="007B6637"/>
    <w:rsid w:val="007B66E0"/>
    <w:rsid w:val="007B6797"/>
    <w:rsid w:val="007B7020"/>
    <w:rsid w:val="007B7071"/>
    <w:rsid w:val="007B70AD"/>
    <w:rsid w:val="007B70E6"/>
    <w:rsid w:val="007B7931"/>
    <w:rsid w:val="007B7BFD"/>
    <w:rsid w:val="007B7EF6"/>
    <w:rsid w:val="007C0015"/>
    <w:rsid w:val="007C0071"/>
    <w:rsid w:val="007C01E9"/>
    <w:rsid w:val="007C021E"/>
    <w:rsid w:val="007C0639"/>
    <w:rsid w:val="007C086D"/>
    <w:rsid w:val="007C08A0"/>
    <w:rsid w:val="007C0A67"/>
    <w:rsid w:val="007C0D10"/>
    <w:rsid w:val="007C0DF6"/>
    <w:rsid w:val="007C1176"/>
    <w:rsid w:val="007C1257"/>
    <w:rsid w:val="007C21AA"/>
    <w:rsid w:val="007C2361"/>
    <w:rsid w:val="007C24AC"/>
    <w:rsid w:val="007C2869"/>
    <w:rsid w:val="007C2AD0"/>
    <w:rsid w:val="007C3B0A"/>
    <w:rsid w:val="007C3F90"/>
    <w:rsid w:val="007C42EA"/>
    <w:rsid w:val="007C4531"/>
    <w:rsid w:val="007C46A3"/>
    <w:rsid w:val="007C4743"/>
    <w:rsid w:val="007C4A86"/>
    <w:rsid w:val="007C4CE5"/>
    <w:rsid w:val="007C52D7"/>
    <w:rsid w:val="007C56E7"/>
    <w:rsid w:val="007C5865"/>
    <w:rsid w:val="007C5D1E"/>
    <w:rsid w:val="007C5D3F"/>
    <w:rsid w:val="007C5E37"/>
    <w:rsid w:val="007C5E6D"/>
    <w:rsid w:val="007C6291"/>
    <w:rsid w:val="007C6371"/>
    <w:rsid w:val="007C648C"/>
    <w:rsid w:val="007C64FC"/>
    <w:rsid w:val="007C6D4F"/>
    <w:rsid w:val="007C7262"/>
    <w:rsid w:val="007C760B"/>
    <w:rsid w:val="007C7AE3"/>
    <w:rsid w:val="007C7C18"/>
    <w:rsid w:val="007C7CCA"/>
    <w:rsid w:val="007D0091"/>
    <w:rsid w:val="007D10FB"/>
    <w:rsid w:val="007D1471"/>
    <w:rsid w:val="007D1E3A"/>
    <w:rsid w:val="007D1EA2"/>
    <w:rsid w:val="007D245D"/>
    <w:rsid w:val="007D2468"/>
    <w:rsid w:val="007D261D"/>
    <w:rsid w:val="007D2BE2"/>
    <w:rsid w:val="007D2C1B"/>
    <w:rsid w:val="007D2CE2"/>
    <w:rsid w:val="007D2DAB"/>
    <w:rsid w:val="007D2F37"/>
    <w:rsid w:val="007D2F92"/>
    <w:rsid w:val="007D34DD"/>
    <w:rsid w:val="007D34F7"/>
    <w:rsid w:val="007D3562"/>
    <w:rsid w:val="007D3598"/>
    <w:rsid w:val="007D3B4D"/>
    <w:rsid w:val="007D3B4E"/>
    <w:rsid w:val="007D421D"/>
    <w:rsid w:val="007D4494"/>
    <w:rsid w:val="007D44B0"/>
    <w:rsid w:val="007D4B2C"/>
    <w:rsid w:val="007D4C21"/>
    <w:rsid w:val="007D5516"/>
    <w:rsid w:val="007D596B"/>
    <w:rsid w:val="007D5B29"/>
    <w:rsid w:val="007D5D30"/>
    <w:rsid w:val="007D5FE5"/>
    <w:rsid w:val="007D631F"/>
    <w:rsid w:val="007D644E"/>
    <w:rsid w:val="007D669D"/>
    <w:rsid w:val="007D6EE2"/>
    <w:rsid w:val="007D6F74"/>
    <w:rsid w:val="007D70BD"/>
    <w:rsid w:val="007D7193"/>
    <w:rsid w:val="007D75CD"/>
    <w:rsid w:val="007D7631"/>
    <w:rsid w:val="007D7695"/>
    <w:rsid w:val="007D7BE8"/>
    <w:rsid w:val="007D7E6F"/>
    <w:rsid w:val="007D7EC3"/>
    <w:rsid w:val="007E0737"/>
    <w:rsid w:val="007E0E11"/>
    <w:rsid w:val="007E151A"/>
    <w:rsid w:val="007E153C"/>
    <w:rsid w:val="007E156F"/>
    <w:rsid w:val="007E1CB1"/>
    <w:rsid w:val="007E1F66"/>
    <w:rsid w:val="007E21B3"/>
    <w:rsid w:val="007E292B"/>
    <w:rsid w:val="007E2CDA"/>
    <w:rsid w:val="007E2FB2"/>
    <w:rsid w:val="007E3068"/>
    <w:rsid w:val="007E31ED"/>
    <w:rsid w:val="007E3492"/>
    <w:rsid w:val="007E363C"/>
    <w:rsid w:val="007E3DF2"/>
    <w:rsid w:val="007E3F6C"/>
    <w:rsid w:val="007E43F2"/>
    <w:rsid w:val="007E457A"/>
    <w:rsid w:val="007E461C"/>
    <w:rsid w:val="007E4941"/>
    <w:rsid w:val="007E5E2A"/>
    <w:rsid w:val="007E5FA5"/>
    <w:rsid w:val="007E60FE"/>
    <w:rsid w:val="007E6714"/>
    <w:rsid w:val="007E6ACB"/>
    <w:rsid w:val="007E6C08"/>
    <w:rsid w:val="007E73D2"/>
    <w:rsid w:val="007E765D"/>
    <w:rsid w:val="007E7C73"/>
    <w:rsid w:val="007E7E14"/>
    <w:rsid w:val="007F05E0"/>
    <w:rsid w:val="007F063B"/>
    <w:rsid w:val="007F0E33"/>
    <w:rsid w:val="007F0FB4"/>
    <w:rsid w:val="007F11FE"/>
    <w:rsid w:val="007F146A"/>
    <w:rsid w:val="007F1498"/>
    <w:rsid w:val="007F14CF"/>
    <w:rsid w:val="007F1A23"/>
    <w:rsid w:val="007F1C3F"/>
    <w:rsid w:val="007F25EF"/>
    <w:rsid w:val="007F2696"/>
    <w:rsid w:val="007F2E2F"/>
    <w:rsid w:val="007F2F6C"/>
    <w:rsid w:val="007F2F89"/>
    <w:rsid w:val="007F3051"/>
    <w:rsid w:val="007F30F2"/>
    <w:rsid w:val="007F3468"/>
    <w:rsid w:val="007F359F"/>
    <w:rsid w:val="007F3988"/>
    <w:rsid w:val="007F3D63"/>
    <w:rsid w:val="007F3EF4"/>
    <w:rsid w:val="007F45ED"/>
    <w:rsid w:val="007F460E"/>
    <w:rsid w:val="007F4672"/>
    <w:rsid w:val="007F4C98"/>
    <w:rsid w:val="007F4EA5"/>
    <w:rsid w:val="007F5937"/>
    <w:rsid w:val="007F61D5"/>
    <w:rsid w:val="007F63A3"/>
    <w:rsid w:val="007F653F"/>
    <w:rsid w:val="007F690C"/>
    <w:rsid w:val="007F6917"/>
    <w:rsid w:val="007F71F4"/>
    <w:rsid w:val="007F7211"/>
    <w:rsid w:val="007F727B"/>
    <w:rsid w:val="007F7390"/>
    <w:rsid w:val="007F73AA"/>
    <w:rsid w:val="007F7DB1"/>
    <w:rsid w:val="008000E3"/>
    <w:rsid w:val="00800194"/>
    <w:rsid w:val="00800495"/>
    <w:rsid w:val="008006DB"/>
    <w:rsid w:val="00800860"/>
    <w:rsid w:val="00800B0D"/>
    <w:rsid w:val="00800E77"/>
    <w:rsid w:val="008016A9"/>
    <w:rsid w:val="008017CF"/>
    <w:rsid w:val="00801AC1"/>
    <w:rsid w:val="00802057"/>
    <w:rsid w:val="00802150"/>
    <w:rsid w:val="00802353"/>
    <w:rsid w:val="00802D07"/>
    <w:rsid w:val="00802F32"/>
    <w:rsid w:val="0080305D"/>
    <w:rsid w:val="0080319A"/>
    <w:rsid w:val="0080322C"/>
    <w:rsid w:val="008034BF"/>
    <w:rsid w:val="00803529"/>
    <w:rsid w:val="00803556"/>
    <w:rsid w:val="00803757"/>
    <w:rsid w:val="00803C57"/>
    <w:rsid w:val="008040D3"/>
    <w:rsid w:val="0080422D"/>
    <w:rsid w:val="008044E3"/>
    <w:rsid w:val="008046FD"/>
    <w:rsid w:val="0080476C"/>
    <w:rsid w:val="00804828"/>
    <w:rsid w:val="00804E06"/>
    <w:rsid w:val="008050D6"/>
    <w:rsid w:val="0080532D"/>
    <w:rsid w:val="0080545B"/>
    <w:rsid w:val="0080557C"/>
    <w:rsid w:val="00805841"/>
    <w:rsid w:val="0080590F"/>
    <w:rsid w:val="00805A35"/>
    <w:rsid w:val="00805AC9"/>
    <w:rsid w:val="00805C65"/>
    <w:rsid w:val="00805D73"/>
    <w:rsid w:val="00805F35"/>
    <w:rsid w:val="00806101"/>
    <w:rsid w:val="00806D52"/>
    <w:rsid w:val="00807269"/>
    <w:rsid w:val="008073B2"/>
    <w:rsid w:val="00807699"/>
    <w:rsid w:val="00807B0C"/>
    <w:rsid w:val="00807C6F"/>
    <w:rsid w:val="00807DB2"/>
    <w:rsid w:val="00807E5D"/>
    <w:rsid w:val="008103C7"/>
    <w:rsid w:val="0081069E"/>
    <w:rsid w:val="008106C3"/>
    <w:rsid w:val="00810704"/>
    <w:rsid w:val="0081089A"/>
    <w:rsid w:val="00810A6B"/>
    <w:rsid w:val="0081100E"/>
    <w:rsid w:val="008112A6"/>
    <w:rsid w:val="00811388"/>
    <w:rsid w:val="00811C67"/>
    <w:rsid w:val="00811C82"/>
    <w:rsid w:val="00812014"/>
    <w:rsid w:val="00812781"/>
    <w:rsid w:val="008129D8"/>
    <w:rsid w:val="00812AE8"/>
    <w:rsid w:val="00812E4C"/>
    <w:rsid w:val="00813208"/>
    <w:rsid w:val="008136F2"/>
    <w:rsid w:val="00813990"/>
    <w:rsid w:val="008145B2"/>
    <w:rsid w:val="0081488E"/>
    <w:rsid w:val="00814CDF"/>
    <w:rsid w:val="00814F58"/>
    <w:rsid w:val="00814FA8"/>
    <w:rsid w:val="00814FB0"/>
    <w:rsid w:val="00815190"/>
    <w:rsid w:val="00815A24"/>
    <w:rsid w:val="00815B99"/>
    <w:rsid w:val="0081647E"/>
    <w:rsid w:val="0081660F"/>
    <w:rsid w:val="00816C22"/>
    <w:rsid w:val="0081718B"/>
    <w:rsid w:val="0081762A"/>
    <w:rsid w:val="00817722"/>
    <w:rsid w:val="00817FED"/>
    <w:rsid w:val="0082011A"/>
    <w:rsid w:val="008208DE"/>
    <w:rsid w:val="00820F55"/>
    <w:rsid w:val="0082127A"/>
    <w:rsid w:val="00821664"/>
    <w:rsid w:val="0082199D"/>
    <w:rsid w:val="00821E2C"/>
    <w:rsid w:val="00822076"/>
    <w:rsid w:val="0082244A"/>
    <w:rsid w:val="0082261E"/>
    <w:rsid w:val="008229B0"/>
    <w:rsid w:val="008229D0"/>
    <w:rsid w:val="00823058"/>
    <w:rsid w:val="0082321B"/>
    <w:rsid w:val="008233AC"/>
    <w:rsid w:val="00823415"/>
    <w:rsid w:val="0082365B"/>
    <w:rsid w:val="00823690"/>
    <w:rsid w:val="00823BE9"/>
    <w:rsid w:val="00823D34"/>
    <w:rsid w:val="00823E64"/>
    <w:rsid w:val="00823EF9"/>
    <w:rsid w:val="00823F23"/>
    <w:rsid w:val="008242EB"/>
    <w:rsid w:val="00824872"/>
    <w:rsid w:val="008249DD"/>
    <w:rsid w:val="00824C47"/>
    <w:rsid w:val="008253BE"/>
    <w:rsid w:val="00825789"/>
    <w:rsid w:val="00825857"/>
    <w:rsid w:val="008259F1"/>
    <w:rsid w:val="00825B7F"/>
    <w:rsid w:val="00825D8F"/>
    <w:rsid w:val="00825E5D"/>
    <w:rsid w:val="00825F24"/>
    <w:rsid w:val="008262AB"/>
    <w:rsid w:val="00826716"/>
    <w:rsid w:val="0082682F"/>
    <w:rsid w:val="00826A2B"/>
    <w:rsid w:val="00827695"/>
    <w:rsid w:val="00827790"/>
    <w:rsid w:val="00827D86"/>
    <w:rsid w:val="00830479"/>
    <w:rsid w:val="00830D0C"/>
    <w:rsid w:val="00830D1A"/>
    <w:rsid w:val="00830DC9"/>
    <w:rsid w:val="00830DF9"/>
    <w:rsid w:val="00830F8A"/>
    <w:rsid w:val="00830FCD"/>
    <w:rsid w:val="0083148B"/>
    <w:rsid w:val="00831752"/>
    <w:rsid w:val="008318FA"/>
    <w:rsid w:val="00831CB9"/>
    <w:rsid w:val="00831D4A"/>
    <w:rsid w:val="008324E1"/>
    <w:rsid w:val="008328C5"/>
    <w:rsid w:val="008329C3"/>
    <w:rsid w:val="00832A80"/>
    <w:rsid w:val="008333C8"/>
    <w:rsid w:val="0083340B"/>
    <w:rsid w:val="00833671"/>
    <w:rsid w:val="0083373F"/>
    <w:rsid w:val="008338BC"/>
    <w:rsid w:val="008340CC"/>
    <w:rsid w:val="00834483"/>
    <w:rsid w:val="0083454C"/>
    <w:rsid w:val="0083471F"/>
    <w:rsid w:val="00834C1D"/>
    <w:rsid w:val="00834EBB"/>
    <w:rsid w:val="00834ED8"/>
    <w:rsid w:val="00835246"/>
    <w:rsid w:val="008356B2"/>
    <w:rsid w:val="00835A94"/>
    <w:rsid w:val="00835E20"/>
    <w:rsid w:val="00836266"/>
    <w:rsid w:val="0083626F"/>
    <w:rsid w:val="0083640D"/>
    <w:rsid w:val="0083655D"/>
    <w:rsid w:val="0083697C"/>
    <w:rsid w:val="008375B3"/>
    <w:rsid w:val="00837673"/>
    <w:rsid w:val="00837C74"/>
    <w:rsid w:val="008402CE"/>
    <w:rsid w:val="008405A7"/>
    <w:rsid w:val="00840A04"/>
    <w:rsid w:val="00840B0C"/>
    <w:rsid w:val="00840B13"/>
    <w:rsid w:val="00841205"/>
    <w:rsid w:val="0084150F"/>
    <w:rsid w:val="0084158F"/>
    <w:rsid w:val="008415AD"/>
    <w:rsid w:val="00841959"/>
    <w:rsid w:val="00841BBA"/>
    <w:rsid w:val="00841C29"/>
    <w:rsid w:val="00841D56"/>
    <w:rsid w:val="00842881"/>
    <w:rsid w:val="00842C12"/>
    <w:rsid w:val="00843C59"/>
    <w:rsid w:val="00843CC4"/>
    <w:rsid w:val="00843F01"/>
    <w:rsid w:val="00844258"/>
    <w:rsid w:val="00844462"/>
    <w:rsid w:val="00844ECF"/>
    <w:rsid w:val="00845525"/>
    <w:rsid w:val="008455E6"/>
    <w:rsid w:val="00845806"/>
    <w:rsid w:val="008458F7"/>
    <w:rsid w:val="00845F6F"/>
    <w:rsid w:val="0084615A"/>
    <w:rsid w:val="0084654D"/>
    <w:rsid w:val="008466CF"/>
    <w:rsid w:val="00846BA1"/>
    <w:rsid w:val="00847669"/>
    <w:rsid w:val="00847D68"/>
    <w:rsid w:val="00847DF7"/>
    <w:rsid w:val="00847E9B"/>
    <w:rsid w:val="00850099"/>
    <w:rsid w:val="00850333"/>
    <w:rsid w:val="00850474"/>
    <w:rsid w:val="00850544"/>
    <w:rsid w:val="00850789"/>
    <w:rsid w:val="008508C5"/>
    <w:rsid w:val="008516E0"/>
    <w:rsid w:val="008517C0"/>
    <w:rsid w:val="00851F26"/>
    <w:rsid w:val="00852141"/>
    <w:rsid w:val="00852382"/>
    <w:rsid w:val="008529DF"/>
    <w:rsid w:val="00852B97"/>
    <w:rsid w:val="00852EFE"/>
    <w:rsid w:val="0085320D"/>
    <w:rsid w:val="0085322D"/>
    <w:rsid w:val="008533A1"/>
    <w:rsid w:val="0085345C"/>
    <w:rsid w:val="008536BA"/>
    <w:rsid w:val="00853B5F"/>
    <w:rsid w:val="00853C95"/>
    <w:rsid w:val="00853D74"/>
    <w:rsid w:val="00854083"/>
    <w:rsid w:val="0085414F"/>
    <w:rsid w:val="00854232"/>
    <w:rsid w:val="00854337"/>
    <w:rsid w:val="00854512"/>
    <w:rsid w:val="00854728"/>
    <w:rsid w:val="00854F2B"/>
    <w:rsid w:val="00855137"/>
    <w:rsid w:val="008551C6"/>
    <w:rsid w:val="00855669"/>
    <w:rsid w:val="0085585B"/>
    <w:rsid w:val="0085592D"/>
    <w:rsid w:val="00855B33"/>
    <w:rsid w:val="00855C3C"/>
    <w:rsid w:val="00855F39"/>
    <w:rsid w:val="00855FE0"/>
    <w:rsid w:val="0085608B"/>
    <w:rsid w:val="008560A5"/>
    <w:rsid w:val="00856C43"/>
    <w:rsid w:val="00856D72"/>
    <w:rsid w:val="00856D9A"/>
    <w:rsid w:val="00856E9E"/>
    <w:rsid w:val="00856F80"/>
    <w:rsid w:val="00857423"/>
    <w:rsid w:val="00857E8E"/>
    <w:rsid w:val="0086059B"/>
    <w:rsid w:val="0086099D"/>
    <w:rsid w:val="008609B2"/>
    <w:rsid w:val="00860BCD"/>
    <w:rsid w:val="00860F29"/>
    <w:rsid w:val="00860F5C"/>
    <w:rsid w:val="00861416"/>
    <w:rsid w:val="00861598"/>
    <w:rsid w:val="008615CF"/>
    <w:rsid w:val="008616EC"/>
    <w:rsid w:val="00861B66"/>
    <w:rsid w:val="00861B6B"/>
    <w:rsid w:val="00861C3B"/>
    <w:rsid w:val="008623CD"/>
    <w:rsid w:val="00862AE4"/>
    <w:rsid w:val="00862E9C"/>
    <w:rsid w:val="00863412"/>
    <w:rsid w:val="008636CE"/>
    <w:rsid w:val="008637E0"/>
    <w:rsid w:val="00863809"/>
    <w:rsid w:val="008639E0"/>
    <w:rsid w:val="00863D44"/>
    <w:rsid w:val="008643AB"/>
    <w:rsid w:val="00864474"/>
    <w:rsid w:val="00864483"/>
    <w:rsid w:val="00864660"/>
    <w:rsid w:val="0086489A"/>
    <w:rsid w:val="0086499A"/>
    <w:rsid w:val="00864B24"/>
    <w:rsid w:val="00864BB8"/>
    <w:rsid w:val="00864C5C"/>
    <w:rsid w:val="00864F8D"/>
    <w:rsid w:val="00865089"/>
    <w:rsid w:val="00865100"/>
    <w:rsid w:val="00865232"/>
    <w:rsid w:val="008653BB"/>
    <w:rsid w:val="008658F4"/>
    <w:rsid w:val="00865966"/>
    <w:rsid w:val="00865CF3"/>
    <w:rsid w:val="008664AF"/>
    <w:rsid w:val="00866A72"/>
    <w:rsid w:val="00866AE1"/>
    <w:rsid w:val="00867287"/>
    <w:rsid w:val="0086766E"/>
    <w:rsid w:val="0086790C"/>
    <w:rsid w:val="00867AE8"/>
    <w:rsid w:val="00870029"/>
    <w:rsid w:val="0087003A"/>
    <w:rsid w:val="0087071B"/>
    <w:rsid w:val="00870D83"/>
    <w:rsid w:val="00870F0C"/>
    <w:rsid w:val="00871AC4"/>
    <w:rsid w:val="00871B8B"/>
    <w:rsid w:val="00871C37"/>
    <w:rsid w:val="008725F1"/>
    <w:rsid w:val="00872857"/>
    <w:rsid w:val="00872DAE"/>
    <w:rsid w:val="00872E27"/>
    <w:rsid w:val="00872E49"/>
    <w:rsid w:val="00873138"/>
    <w:rsid w:val="00873158"/>
    <w:rsid w:val="0087316D"/>
    <w:rsid w:val="008731DC"/>
    <w:rsid w:val="00873383"/>
    <w:rsid w:val="0087344B"/>
    <w:rsid w:val="008737F5"/>
    <w:rsid w:val="00873BB4"/>
    <w:rsid w:val="00873CF4"/>
    <w:rsid w:val="00873D49"/>
    <w:rsid w:val="00874413"/>
    <w:rsid w:val="00874E8B"/>
    <w:rsid w:val="0087570A"/>
    <w:rsid w:val="00875ADC"/>
    <w:rsid w:val="00876473"/>
    <w:rsid w:val="0087673A"/>
    <w:rsid w:val="0087678B"/>
    <w:rsid w:val="00876ACB"/>
    <w:rsid w:val="00876F23"/>
    <w:rsid w:val="00877311"/>
    <w:rsid w:val="0087744B"/>
    <w:rsid w:val="0087796D"/>
    <w:rsid w:val="00877C5D"/>
    <w:rsid w:val="00877DAF"/>
    <w:rsid w:val="00877DF7"/>
    <w:rsid w:val="00877ED6"/>
    <w:rsid w:val="008802B8"/>
    <w:rsid w:val="008803F9"/>
    <w:rsid w:val="008806AB"/>
    <w:rsid w:val="00880860"/>
    <w:rsid w:val="008808C5"/>
    <w:rsid w:val="00880E18"/>
    <w:rsid w:val="00880FB8"/>
    <w:rsid w:val="00880FEB"/>
    <w:rsid w:val="00881016"/>
    <w:rsid w:val="0088106C"/>
    <w:rsid w:val="00881508"/>
    <w:rsid w:val="0088194A"/>
    <w:rsid w:val="00881C7F"/>
    <w:rsid w:val="0088207A"/>
    <w:rsid w:val="008822EA"/>
    <w:rsid w:val="0088287B"/>
    <w:rsid w:val="00882DA2"/>
    <w:rsid w:val="0088308F"/>
    <w:rsid w:val="008835AD"/>
    <w:rsid w:val="008839C9"/>
    <w:rsid w:val="00883A17"/>
    <w:rsid w:val="00883A52"/>
    <w:rsid w:val="00883CC8"/>
    <w:rsid w:val="00883F98"/>
    <w:rsid w:val="00884383"/>
    <w:rsid w:val="008843C4"/>
    <w:rsid w:val="0088461D"/>
    <w:rsid w:val="00884683"/>
    <w:rsid w:val="00884910"/>
    <w:rsid w:val="00884A20"/>
    <w:rsid w:val="00884C76"/>
    <w:rsid w:val="00884F89"/>
    <w:rsid w:val="00884FB2"/>
    <w:rsid w:val="00885159"/>
    <w:rsid w:val="00885397"/>
    <w:rsid w:val="00885421"/>
    <w:rsid w:val="008857C2"/>
    <w:rsid w:val="00885B68"/>
    <w:rsid w:val="00885C91"/>
    <w:rsid w:val="0088606E"/>
    <w:rsid w:val="008862D0"/>
    <w:rsid w:val="008864C6"/>
    <w:rsid w:val="008864D3"/>
    <w:rsid w:val="008865C9"/>
    <w:rsid w:val="00886C76"/>
    <w:rsid w:val="00887A6A"/>
    <w:rsid w:val="00887E22"/>
    <w:rsid w:val="0089017F"/>
    <w:rsid w:val="0089048D"/>
    <w:rsid w:val="00890DC9"/>
    <w:rsid w:val="00890ED8"/>
    <w:rsid w:val="008910EC"/>
    <w:rsid w:val="00891130"/>
    <w:rsid w:val="008911A7"/>
    <w:rsid w:val="008914B2"/>
    <w:rsid w:val="008917B9"/>
    <w:rsid w:val="00891838"/>
    <w:rsid w:val="00891841"/>
    <w:rsid w:val="00891877"/>
    <w:rsid w:val="00891FEF"/>
    <w:rsid w:val="0089257B"/>
    <w:rsid w:val="00892687"/>
    <w:rsid w:val="00892DC5"/>
    <w:rsid w:val="00892F11"/>
    <w:rsid w:val="00892F48"/>
    <w:rsid w:val="0089316D"/>
    <w:rsid w:val="008933FD"/>
    <w:rsid w:val="0089349D"/>
    <w:rsid w:val="0089378F"/>
    <w:rsid w:val="00893791"/>
    <w:rsid w:val="008938E5"/>
    <w:rsid w:val="008938F1"/>
    <w:rsid w:val="00893F17"/>
    <w:rsid w:val="00895250"/>
    <w:rsid w:val="00895277"/>
    <w:rsid w:val="00895294"/>
    <w:rsid w:val="008957A1"/>
    <w:rsid w:val="00895840"/>
    <w:rsid w:val="008958B5"/>
    <w:rsid w:val="00895CFB"/>
    <w:rsid w:val="00896014"/>
    <w:rsid w:val="0089602E"/>
    <w:rsid w:val="008964D1"/>
    <w:rsid w:val="00896619"/>
    <w:rsid w:val="0089692B"/>
    <w:rsid w:val="00897044"/>
    <w:rsid w:val="0089759B"/>
    <w:rsid w:val="008975D7"/>
    <w:rsid w:val="00897A50"/>
    <w:rsid w:val="00897E28"/>
    <w:rsid w:val="008A094C"/>
    <w:rsid w:val="008A0C12"/>
    <w:rsid w:val="008A0EC4"/>
    <w:rsid w:val="008A14E5"/>
    <w:rsid w:val="008A14FB"/>
    <w:rsid w:val="008A18B8"/>
    <w:rsid w:val="008A195A"/>
    <w:rsid w:val="008A1D3F"/>
    <w:rsid w:val="008A2036"/>
    <w:rsid w:val="008A212B"/>
    <w:rsid w:val="008A21BA"/>
    <w:rsid w:val="008A25F1"/>
    <w:rsid w:val="008A2699"/>
    <w:rsid w:val="008A26EB"/>
    <w:rsid w:val="008A29C6"/>
    <w:rsid w:val="008A2BED"/>
    <w:rsid w:val="008A2F36"/>
    <w:rsid w:val="008A2FF8"/>
    <w:rsid w:val="008A3171"/>
    <w:rsid w:val="008A319B"/>
    <w:rsid w:val="008A421A"/>
    <w:rsid w:val="008A4313"/>
    <w:rsid w:val="008A465F"/>
    <w:rsid w:val="008A4999"/>
    <w:rsid w:val="008A4CCB"/>
    <w:rsid w:val="008A4F4F"/>
    <w:rsid w:val="008A5421"/>
    <w:rsid w:val="008A5958"/>
    <w:rsid w:val="008A5A1E"/>
    <w:rsid w:val="008A5BD0"/>
    <w:rsid w:val="008A5D30"/>
    <w:rsid w:val="008A5E6F"/>
    <w:rsid w:val="008A61A2"/>
    <w:rsid w:val="008A6488"/>
    <w:rsid w:val="008A685D"/>
    <w:rsid w:val="008A7423"/>
    <w:rsid w:val="008A752F"/>
    <w:rsid w:val="008A76BE"/>
    <w:rsid w:val="008A7BA4"/>
    <w:rsid w:val="008A7E75"/>
    <w:rsid w:val="008B022D"/>
    <w:rsid w:val="008B1012"/>
    <w:rsid w:val="008B15CF"/>
    <w:rsid w:val="008B16BD"/>
    <w:rsid w:val="008B224B"/>
    <w:rsid w:val="008B2454"/>
    <w:rsid w:val="008B2856"/>
    <w:rsid w:val="008B29AB"/>
    <w:rsid w:val="008B2E96"/>
    <w:rsid w:val="008B33BB"/>
    <w:rsid w:val="008B38A1"/>
    <w:rsid w:val="008B3BDD"/>
    <w:rsid w:val="008B41CC"/>
    <w:rsid w:val="008B428B"/>
    <w:rsid w:val="008B441F"/>
    <w:rsid w:val="008B44FF"/>
    <w:rsid w:val="008B4691"/>
    <w:rsid w:val="008B4709"/>
    <w:rsid w:val="008B4943"/>
    <w:rsid w:val="008B49A9"/>
    <w:rsid w:val="008B4DFD"/>
    <w:rsid w:val="008B4E69"/>
    <w:rsid w:val="008B5025"/>
    <w:rsid w:val="008B535C"/>
    <w:rsid w:val="008B580F"/>
    <w:rsid w:val="008B5838"/>
    <w:rsid w:val="008B5B30"/>
    <w:rsid w:val="008B5C7C"/>
    <w:rsid w:val="008B5EFE"/>
    <w:rsid w:val="008B639A"/>
    <w:rsid w:val="008B663E"/>
    <w:rsid w:val="008B69FF"/>
    <w:rsid w:val="008B6B4F"/>
    <w:rsid w:val="008B6C2D"/>
    <w:rsid w:val="008B6F61"/>
    <w:rsid w:val="008B72D7"/>
    <w:rsid w:val="008B742A"/>
    <w:rsid w:val="008B74A2"/>
    <w:rsid w:val="008B77F9"/>
    <w:rsid w:val="008B7C0A"/>
    <w:rsid w:val="008B7CBD"/>
    <w:rsid w:val="008B7D16"/>
    <w:rsid w:val="008C00A2"/>
    <w:rsid w:val="008C0A97"/>
    <w:rsid w:val="008C1269"/>
    <w:rsid w:val="008C1943"/>
    <w:rsid w:val="008C22E7"/>
    <w:rsid w:val="008C2423"/>
    <w:rsid w:val="008C27B2"/>
    <w:rsid w:val="008C2869"/>
    <w:rsid w:val="008C29EE"/>
    <w:rsid w:val="008C2C43"/>
    <w:rsid w:val="008C2F07"/>
    <w:rsid w:val="008C3380"/>
    <w:rsid w:val="008C344B"/>
    <w:rsid w:val="008C3795"/>
    <w:rsid w:val="008C3864"/>
    <w:rsid w:val="008C3C1E"/>
    <w:rsid w:val="008C4025"/>
    <w:rsid w:val="008C407D"/>
    <w:rsid w:val="008C4355"/>
    <w:rsid w:val="008C43F4"/>
    <w:rsid w:val="008C473D"/>
    <w:rsid w:val="008C4C0C"/>
    <w:rsid w:val="008C4CD0"/>
    <w:rsid w:val="008C4D51"/>
    <w:rsid w:val="008C4FD1"/>
    <w:rsid w:val="008C52E4"/>
    <w:rsid w:val="008C5367"/>
    <w:rsid w:val="008C54B5"/>
    <w:rsid w:val="008C55FF"/>
    <w:rsid w:val="008C57A0"/>
    <w:rsid w:val="008C615C"/>
    <w:rsid w:val="008C6203"/>
    <w:rsid w:val="008C69DF"/>
    <w:rsid w:val="008C7832"/>
    <w:rsid w:val="008C79FB"/>
    <w:rsid w:val="008C7B99"/>
    <w:rsid w:val="008D03AC"/>
    <w:rsid w:val="008D03E3"/>
    <w:rsid w:val="008D05E4"/>
    <w:rsid w:val="008D0676"/>
    <w:rsid w:val="008D098E"/>
    <w:rsid w:val="008D0AB6"/>
    <w:rsid w:val="008D0CAD"/>
    <w:rsid w:val="008D14D2"/>
    <w:rsid w:val="008D1BA8"/>
    <w:rsid w:val="008D1BDE"/>
    <w:rsid w:val="008D1E81"/>
    <w:rsid w:val="008D1E8C"/>
    <w:rsid w:val="008D27EC"/>
    <w:rsid w:val="008D2AC7"/>
    <w:rsid w:val="008D2BEC"/>
    <w:rsid w:val="008D2C12"/>
    <w:rsid w:val="008D2C7B"/>
    <w:rsid w:val="008D2CB2"/>
    <w:rsid w:val="008D2D5B"/>
    <w:rsid w:val="008D2EDA"/>
    <w:rsid w:val="008D32FC"/>
    <w:rsid w:val="008D4130"/>
    <w:rsid w:val="008D4526"/>
    <w:rsid w:val="008D456B"/>
    <w:rsid w:val="008D484A"/>
    <w:rsid w:val="008D4DAA"/>
    <w:rsid w:val="008D4FE4"/>
    <w:rsid w:val="008D504A"/>
    <w:rsid w:val="008D5253"/>
    <w:rsid w:val="008D52AA"/>
    <w:rsid w:val="008D582A"/>
    <w:rsid w:val="008D5871"/>
    <w:rsid w:val="008D5BD3"/>
    <w:rsid w:val="008D63CC"/>
    <w:rsid w:val="008D67CF"/>
    <w:rsid w:val="008D6FA7"/>
    <w:rsid w:val="008D70DC"/>
    <w:rsid w:val="008D736F"/>
    <w:rsid w:val="008D73B4"/>
    <w:rsid w:val="008D75D4"/>
    <w:rsid w:val="008D7901"/>
    <w:rsid w:val="008E067E"/>
    <w:rsid w:val="008E0A2F"/>
    <w:rsid w:val="008E0D07"/>
    <w:rsid w:val="008E0F0A"/>
    <w:rsid w:val="008E0F88"/>
    <w:rsid w:val="008E11C3"/>
    <w:rsid w:val="008E1220"/>
    <w:rsid w:val="008E1326"/>
    <w:rsid w:val="008E1456"/>
    <w:rsid w:val="008E15CB"/>
    <w:rsid w:val="008E198F"/>
    <w:rsid w:val="008E1B62"/>
    <w:rsid w:val="008E2739"/>
    <w:rsid w:val="008E2767"/>
    <w:rsid w:val="008E28D6"/>
    <w:rsid w:val="008E2CE7"/>
    <w:rsid w:val="008E311F"/>
    <w:rsid w:val="008E33EF"/>
    <w:rsid w:val="008E35DD"/>
    <w:rsid w:val="008E3742"/>
    <w:rsid w:val="008E3747"/>
    <w:rsid w:val="008E3BBE"/>
    <w:rsid w:val="008E402C"/>
    <w:rsid w:val="008E48A3"/>
    <w:rsid w:val="008E4C2C"/>
    <w:rsid w:val="008E5220"/>
    <w:rsid w:val="008E5247"/>
    <w:rsid w:val="008E5312"/>
    <w:rsid w:val="008E5712"/>
    <w:rsid w:val="008E657F"/>
    <w:rsid w:val="008E7089"/>
    <w:rsid w:val="008E73E7"/>
    <w:rsid w:val="008F0048"/>
    <w:rsid w:val="008F0612"/>
    <w:rsid w:val="008F0B8C"/>
    <w:rsid w:val="008F0F01"/>
    <w:rsid w:val="008F0F12"/>
    <w:rsid w:val="008F1606"/>
    <w:rsid w:val="008F1A9E"/>
    <w:rsid w:val="008F2186"/>
    <w:rsid w:val="008F2195"/>
    <w:rsid w:val="008F22ED"/>
    <w:rsid w:val="008F24AA"/>
    <w:rsid w:val="008F24AB"/>
    <w:rsid w:val="008F26CB"/>
    <w:rsid w:val="008F3520"/>
    <w:rsid w:val="008F4174"/>
    <w:rsid w:val="008F44FD"/>
    <w:rsid w:val="008F464C"/>
    <w:rsid w:val="008F48BA"/>
    <w:rsid w:val="008F494F"/>
    <w:rsid w:val="008F4E48"/>
    <w:rsid w:val="008F4F5D"/>
    <w:rsid w:val="008F5589"/>
    <w:rsid w:val="008F5742"/>
    <w:rsid w:val="008F5E5B"/>
    <w:rsid w:val="008F602E"/>
    <w:rsid w:val="008F606A"/>
    <w:rsid w:val="008F6560"/>
    <w:rsid w:val="008F6880"/>
    <w:rsid w:val="008F68BE"/>
    <w:rsid w:val="008F6974"/>
    <w:rsid w:val="008F6E61"/>
    <w:rsid w:val="008F71DC"/>
    <w:rsid w:val="008F7687"/>
    <w:rsid w:val="008F78AE"/>
    <w:rsid w:val="008F7A83"/>
    <w:rsid w:val="008F7CB6"/>
    <w:rsid w:val="00900312"/>
    <w:rsid w:val="009003CA"/>
    <w:rsid w:val="00900459"/>
    <w:rsid w:val="009004F6"/>
    <w:rsid w:val="009007AF"/>
    <w:rsid w:val="009008BD"/>
    <w:rsid w:val="009008F5"/>
    <w:rsid w:val="00900C38"/>
    <w:rsid w:val="00900F83"/>
    <w:rsid w:val="009010C9"/>
    <w:rsid w:val="00901480"/>
    <w:rsid w:val="00901F42"/>
    <w:rsid w:val="009020F9"/>
    <w:rsid w:val="009024B2"/>
    <w:rsid w:val="0090259E"/>
    <w:rsid w:val="0090304E"/>
    <w:rsid w:val="0090367E"/>
    <w:rsid w:val="009036F6"/>
    <w:rsid w:val="00903998"/>
    <w:rsid w:val="00903A41"/>
    <w:rsid w:val="00903BF0"/>
    <w:rsid w:val="00903CFE"/>
    <w:rsid w:val="00903E6B"/>
    <w:rsid w:val="00903F02"/>
    <w:rsid w:val="00903F12"/>
    <w:rsid w:val="00903FBB"/>
    <w:rsid w:val="0090411C"/>
    <w:rsid w:val="0090420E"/>
    <w:rsid w:val="00904400"/>
    <w:rsid w:val="00904470"/>
    <w:rsid w:val="00904848"/>
    <w:rsid w:val="00904935"/>
    <w:rsid w:val="00904D8A"/>
    <w:rsid w:val="009053B7"/>
    <w:rsid w:val="00905584"/>
    <w:rsid w:val="00905595"/>
    <w:rsid w:val="009056D8"/>
    <w:rsid w:val="009057D5"/>
    <w:rsid w:val="00905F69"/>
    <w:rsid w:val="0090614F"/>
    <w:rsid w:val="009064F0"/>
    <w:rsid w:val="00906506"/>
    <w:rsid w:val="00906B0D"/>
    <w:rsid w:val="00906EF8"/>
    <w:rsid w:val="009078E2"/>
    <w:rsid w:val="00907C1B"/>
    <w:rsid w:val="00907D2A"/>
    <w:rsid w:val="00910069"/>
    <w:rsid w:val="009101E2"/>
    <w:rsid w:val="00910824"/>
    <w:rsid w:val="00910E72"/>
    <w:rsid w:val="009112CA"/>
    <w:rsid w:val="00911343"/>
    <w:rsid w:val="009117C7"/>
    <w:rsid w:val="00911A44"/>
    <w:rsid w:val="00911F0C"/>
    <w:rsid w:val="00911F1C"/>
    <w:rsid w:val="00912543"/>
    <w:rsid w:val="00912939"/>
    <w:rsid w:val="00912E76"/>
    <w:rsid w:val="009133C2"/>
    <w:rsid w:val="00913551"/>
    <w:rsid w:val="00913EAD"/>
    <w:rsid w:val="0091476D"/>
    <w:rsid w:val="00914F0A"/>
    <w:rsid w:val="00914F27"/>
    <w:rsid w:val="00914F6C"/>
    <w:rsid w:val="0091532A"/>
    <w:rsid w:val="00915511"/>
    <w:rsid w:val="009156BF"/>
    <w:rsid w:val="0091591B"/>
    <w:rsid w:val="009160E1"/>
    <w:rsid w:val="009161BD"/>
    <w:rsid w:val="00916C5A"/>
    <w:rsid w:val="00916C5C"/>
    <w:rsid w:val="00917944"/>
    <w:rsid w:val="009179D1"/>
    <w:rsid w:val="00917B72"/>
    <w:rsid w:val="00917CF7"/>
    <w:rsid w:val="00917FDF"/>
    <w:rsid w:val="0092026A"/>
    <w:rsid w:val="009203D9"/>
    <w:rsid w:val="00920C7C"/>
    <w:rsid w:val="00920E78"/>
    <w:rsid w:val="00921D12"/>
    <w:rsid w:val="00921D35"/>
    <w:rsid w:val="00921DCC"/>
    <w:rsid w:val="00921FE5"/>
    <w:rsid w:val="009223A4"/>
    <w:rsid w:val="0092254B"/>
    <w:rsid w:val="009228CF"/>
    <w:rsid w:val="00922B72"/>
    <w:rsid w:val="00922DFA"/>
    <w:rsid w:val="00922E08"/>
    <w:rsid w:val="00922E2D"/>
    <w:rsid w:val="009231B4"/>
    <w:rsid w:val="009231C7"/>
    <w:rsid w:val="00923571"/>
    <w:rsid w:val="0092373B"/>
    <w:rsid w:val="00923810"/>
    <w:rsid w:val="00923D32"/>
    <w:rsid w:val="00924323"/>
    <w:rsid w:val="009245E3"/>
    <w:rsid w:val="0092511F"/>
    <w:rsid w:val="00925235"/>
    <w:rsid w:val="00925253"/>
    <w:rsid w:val="0092558F"/>
    <w:rsid w:val="009256B6"/>
    <w:rsid w:val="00925A27"/>
    <w:rsid w:val="00925B5E"/>
    <w:rsid w:val="00925C74"/>
    <w:rsid w:val="00925E00"/>
    <w:rsid w:val="00925F4F"/>
    <w:rsid w:val="009260AB"/>
    <w:rsid w:val="0092623F"/>
    <w:rsid w:val="00926292"/>
    <w:rsid w:val="009263B0"/>
    <w:rsid w:val="009265E4"/>
    <w:rsid w:val="0092698D"/>
    <w:rsid w:val="009269FF"/>
    <w:rsid w:val="00926D89"/>
    <w:rsid w:val="00926E42"/>
    <w:rsid w:val="00926FB0"/>
    <w:rsid w:val="00927028"/>
    <w:rsid w:val="0092764B"/>
    <w:rsid w:val="009276BB"/>
    <w:rsid w:val="00927C05"/>
    <w:rsid w:val="00927C26"/>
    <w:rsid w:val="00927CC8"/>
    <w:rsid w:val="00927CD9"/>
    <w:rsid w:val="00930CE7"/>
    <w:rsid w:val="0093124F"/>
    <w:rsid w:val="009314B8"/>
    <w:rsid w:val="009315AD"/>
    <w:rsid w:val="0093199E"/>
    <w:rsid w:val="00931D06"/>
    <w:rsid w:val="00931F2F"/>
    <w:rsid w:val="00931FC2"/>
    <w:rsid w:val="00932B5E"/>
    <w:rsid w:val="00932F57"/>
    <w:rsid w:val="0093308E"/>
    <w:rsid w:val="00933246"/>
    <w:rsid w:val="00933524"/>
    <w:rsid w:val="009337B0"/>
    <w:rsid w:val="00933D80"/>
    <w:rsid w:val="00933E36"/>
    <w:rsid w:val="0093424F"/>
    <w:rsid w:val="009346D2"/>
    <w:rsid w:val="00934724"/>
    <w:rsid w:val="00934DDF"/>
    <w:rsid w:val="00935128"/>
    <w:rsid w:val="009355DF"/>
    <w:rsid w:val="009356CF"/>
    <w:rsid w:val="009356E4"/>
    <w:rsid w:val="00935ECD"/>
    <w:rsid w:val="00935FFF"/>
    <w:rsid w:val="009360CA"/>
    <w:rsid w:val="00936367"/>
    <w:rsid w:val="00936401"/>
    <w:rsid w:val="00936905"/>
    <w:rsid w:val="00936D8E"/>
    <w:rsid w:val="00936DEB"/>
    <w:rsid w:val="009374B8"/>
    <w:rsid w:val="00937556"/>
    <w:rsid w:val="009377EA"/>
    <w:rsid w:val="00937A72"/>
    <w:rsid w:val="00937ABB"/>
    <w:rsid w:val="009400D7"/>
    <w:rsid w:val="0094012C"/>
    <w:rsid w:val="00940EDE"/>
    <w:rsid w:val="009417B9"/>
    <w:rsid w:val="009417D0"/>
    <w:rsid w:val="009417D6"/>
    <w:rsid w:val="00941B93"/>
    <w:rsid w:val="00942053"/>
    <w:rsid w:val="009420FE"/>
    <w:rsid w:val="009421EF"/>
    <w:rsid w:val="00942398"/>
    <w:rsid w:val="009423A0"/>
    <w:rsid w:val="00942443"/>
    <w:rsid w:val="00942C98"/>
    <w:rsid w:val="00943057"/>
    <w:rsid w:val="009433BB"/>
    <w:rsid w:val="0094390B"/>
    <w:rsid w:val="00943E3B"/>
    <w:rsid w:val="00943F7F"/>
    <w:rsid w:val="0094431A"/>
    <w:rsid w:val="009445AD"/>
    <w:rsid w:val="0094471A"/>
    <w:rsid w:val="00944C65"/>
    <w:rsid w:val="00944C7D"/>
    <w:rsid w:val="00944D72"/>
    <w:rsid w:val="00944E02"/>
    <w:rsid w:val="009455C6"/>
    <w:rsid w:val="00945865"/>
    <w:rsid w:val="00945922"/>
    <w:rsid w:val="00945C5C"/>
    <w:rsid w:val="00945F23"/>
    <w:rsid w:val="009460EA"/>
    <w:rsid w:val="00946447"/>
    <w:rsid w:val="00946486"/>
    <w:rsid w:val="00946631"/>
    <w:rsid w:val="00946A8B"/>
    <w:rsid w:val="00946D50"/>
    <w:rsid w:val="00946D5B"/>
    <w:rsid w:val="009471FD"/>
    <w:rsid w:val="00947553"/>
    <w:rsid w:val="0094779B"/>
    <w:rsid w:val="00947B41"/>
    <w:rsid w:val="00947BE0"/>
    <w:rsid w:val="00947ED9"/>
    <w:rsid w:val="00947FA3"/>
    <w:rsid w:val="0095046A"/>
    <w:rsid w:val="0095055C"/>
    <w:rsid w:val="0095060A"/>
    <w:rsid w:val="00950748"/>
    <w:rsid w:val="0095084F"/>
    <w:rsid w:val="00950BC0"/>
    <w:rsid w:val="00950CE2"/>
    <w:rsid w:val="009511C0"/>
    <w:rsid w:val="00952551"/>
    <w:rsid w:val="00952790"/>
    <w:rsid w:val="00952F7C"/>
    <w:rsid w:val="009530AE"/>
    <w:rsid w:val="009531F1"/>
    <w:rsid w:val="009531F8"/>
    <w:rsid w:val="00953404"/>
    <w:rsid w:val="009534A2"/>
    <w:rsid w:val="009536EE"/>
    <w:rsid w:val="00953C3B"/>
    <w:rsid w:val="00953C84"/>
    <w:rsid w:val="00953D9E"/>
    <w:rsid w:val="0095436C"/>
    <w:rsid w:val="009545D7"/>
    <w:rsid w:val="009549FB"/>
    <w:rsid w:val="00954ACF"/>
    <w:rsid w:val="00954F1F"/>
    <w:rsid w:val="00954F4B"/>
    <w:rsid w:val="009550E5"/>
    <w:rsid w:val="0095546B"/>
    <w:rsid w:val="009555BD"/>
    <w:rsid w:val="00955940"/>
    <w:rsid w:val="00955F5F"/>
    <w:rsid w:val="00956319"/>
    <w:rsid w:val="009564A8"/>
    <w:rsid w:val="00956879"/>
    <w:rsid w:val="00956ADA"/>
    <w:rsid w:val="00956CF8"/>
    <w:rsid w:val="00956D82"/>
    <w:rsid w:val="00956DB7"/>
    <w:rsid w:val="009571BB"/>
    <w:rsid w:val="00957402"/>
    <w:rsid w:val="00957C71"/>
    <w:rsid w:val="009603EC"/>
    <w:rsid w:val="00960742"/>
    <w:rsid w:val="00960A5E"/>
    <w:rsid w:val="00960CE0"/>
    <w:rsid w:val="00960FDA"/>
    <w:rsid w:val="00961316"/>
    <w:rsid w:val="0096134F"/>
    <w:rsid w:val="0096174D"/>
    <w:rsid w:val="00961CF9"/>
    <w:rsid w:val="00961D20"/>
    <w:rsid w:val="00962042"/>
    <w:rsid w:val="009622F7"/>
    <w:rsid w:val="0096237D"/>
    <w:rsid w:val="00962807"/>
    <w:rsid w:val="009628EF"/>
    <w:rsid w:val="00962B95"/>
    <w:rsid w:val="00962FA7"/>
    <w:rsid w:val="00962FEB"/>
    <w:rsid w:val="009631AC"/>
    <w:rsid w:val="00963362"/>
    <w:rsid w:val="00963643"/>
    <w:rsid w:val="009639BC"/>
    <w:rsid w:val="00963A7E"/>
    <w:rsid w:val="00964153"/>
    <w:rsid w:val="00964272"/>
    <w:rsid w:val="00964B77"/>
    <w:rsid w:val="0096557F"/>
    <w:rsid w:val="009655CC"/>
    <w:rsid w:val="00966028"/>
    <w:rsid w:val="009661B0"/>
    <w:rsid w:val="00966785"/>
    <w:rsid w:val="00966945"/>
    <w:rsid w:val="00966A43"/>
    <w:rsid w:val="00966AC3"/>
    <w:rsid w:val="00966BE4"/>
    <w:rsid w:val="00966D3C"/>
    <w:rsid w:val="0096703C"/>
    <w:rsid w:val="0096713F"/>
    <w:rsid w:val="0096715B"/>
    <w:rsid w:val="0096743D"/>
    <w:rsid w:val="00967974"/>
    <w:rsid w:val="00967D1A"/>
    <w:rsid w:val="00967DF2"/>
    <w:rsid w:val="00967E1B"/>
    <w:rsid w:val="00967E2B"/>
    <w:rsid w:val="00967EE9"/>
    <w:rsid w:val="0097006F"/>
    <w:rsid w:val="00970334"/>
    <w:rsid w:val="0097061B"/>
    <w:rsid w:val="00970623"/>
    <w:rsid w:val="00970881"/>
    <w:rsid w:val="00970ADD"/>
    <w:rsid w:val="00970BC6"/>
    <w:rsid w:val="00971288"/>
    <w:rsid w:val="009715F4"/>
    <w:rsid w:val="00971D5D"/>
    <w:rsid w:val="00971FBD"/>
    <w:rsid w:val="009721DE"/>
    <w:rsid w:val="00972291"/>
    <w:rsid w:val="00972413"/>
    <w:rsid w:val="0097263A"/>
    <w:rsid w:val="009726BA"/>
    <w:rsid w:val="00973C2D"/>
    <w:rsid w:val="00973C95"/>
    <w:rsid w:val="00973E50"/>
    <w:rsid w:val="00973E88"/>
    <w:rsid w:val="00973FDA"/>
    <w:rsid w:val="009740C5"/>
    <w:rsid w:val="00974119"/>
    <w:rsid w:val="009742B1"/>
    <w:rsid w:val="009742EE"/>
    <w:rsid w:val="009744D0"/>
    <w:rsid w:val="00974810"/>
    <w:rsid w:val="00974B30"/>
    <w:rsid w:val="00974B65"/>
    <w:rsid w:val="0097503F"/>
    <w:rsid w:val="00975DB9"/>
    <w:rsid w:val="0097610C"/>
    <w:rsid w:val="009762D5"/>
    <w:rsid w:val="0097782C"/>
    <w:rsid w:val="0097797C"/>
    <w:rsid w:val="00977CF1"/>
    <w:rsid w:val="00980143"/>
    <w:rsid w:val="009801CE"/>
    <w:rsid w:val="009802B4"/>
    <w:rsid w:val="00980D05"/>
    <w:rsid w:val="00980EB9"/>
    <w:rsid w:val="00980EDD"/>
    <w:rsid w:val="0098121C"/>
    <w:rsid w:val="009814DB"/>
    <w:rsid w:val="00981817"/>
    <w:rsid w:val="00981C18"/>
    <w:rsid w:val="009825A3"/>
    <w:rsid w:val="00982E6D"/>
    <w:rsid w:val="00983038"/>
    <w:rsid w:val="009831DF"/>
    <w:rsid w:val="009832C9"/>
    <w:rsid w:val="00983457"/>
    <w:rsid w:val="00983511"/>
    <w:rsid w:val="009835E5"/>
    <w:rsid w:val="009836F6"/>
    <w:rsid w:val="00983A7B"/>
    <w:rsid w:val="00983D20"/>
    <w:rsid w:val="00983EDF"/>
    <w:rsid w:val="00984532"/>
    <w:rsid w:val="009845F3"/>
    <w:rsid w:val="00984F65"/>
    <w:rsid w:val="0098500C"/>
    <w:rsid w:val="00985382"/>
    <w:rsid w:val="0098551B"/>
    <w:rsid w:val="00985B72"/>
    <w:rsid w:val="00985B90"/>
    <w:rsid w:val="00985BD3"/>
    <w:rsid w:val="0098668B"/>
    <w:rsid w:val="00986904"/>
    <w:rsid w:val="00986C87"/>
    <w:rsid w:val="00986DC9"/>
    <w:rsid w:val="00987190"/>
    <w:rsid w:val="0098730C"/>
    <w:rsid w:val="009875C5"/>
    <w:rsid w:val="00987A86"/>
    <w:rsid w:val="00987B83"/>
    <w:rsid w:val="00987E14"/>
    <w:rsid w:val="00987EA1"/>
    <w:rsid w:val="0099050D"/>
    <w:rsid w:val="00990B50"/>
    <w:rsid w:val="00990EAF"/>
    <w:rsid w:val="00990F7B"/>
    <w:rsid w:val="00991076"/>
    <w:rsid w:val="009910BF"/>
    <w:rsid w:val="00991158"/>
    <w:rsid w:val="00991730"/>
    <w:rsid w:val="00991774"/>
    <w:rsid w:val="009919BE"/>
    <w:rsid w:val="00991A0A"/>
    <w:rsid w:val="00991C06"/>
    <w:rsid w:val="009920C0"/>
    <w:rsid w:val="0099213D"/>
    <w:rsid w:val="009922AD"/>
    <w:rsid w:val="009924F8"/>
    <w:rsid w:val="009926C2"/>
    <w:rsid w:val="00992810"/>
    <w:rsid w:val="0099295D"/>
    <w:rsid w:val="00992FB7"/>
    <w:rsid w:val="0099333E"/>
    <w:rsid w:val="009933B5"/>
    <w:rsid w:val="00993D89"/>
    <w:rsid w:val="009940F4"/>
    <w:rsid w:val="009942BF"/>
    <w:rsid w:val="00994855"/>
    <w:rsid w:val="00995587"/>
    <w:rsid w:val="009955D6"/>
    <w:rsid w:val="00995884"/>
    <w:rsid w:val="00995A58"/>
    <w:rsid w:val="009960A4"/>
    <w:rsid w:val="00996C47"/>
    <w:rsid w:val="00996CED"/>
    <w:rsid w:val="009974C9"/>
    <w:rsid w:val="00997677"/>
    <w:rsid w:val="00997776"/>
    <w:rsid w:val="00997C1C"/>
    <w:rsid w:val="00997C87"/>
    <w:rsid w:val="00997CB4"/>
    <w:rsid w:val="00997D89"/>
    <w:rsid w:val="009A00C2"/>
    <w:rsid w:val="009A03AE"/>
    <w:rsid w:val="009A0861"/>
    <w:rsid w:val="009A0A65"/>
    <w:rsid w:val="009A0C2E"/>
    <w:rsid w:val="009A1024"/>
    <w:rsid w:val="009A10C4"/>
    <w:rsid w:val="009A1493"/>
    <w:rsid w:val="009A16D3"/>
    <w:rsid w:val="009A1BF4"/>
    <w:rsid w:val="009A2490"/>
    <w:rsid w:val="009A2604"/>
    <w:rsid w:val="009A27A0"/>
    <w:rsid w:val="009A2817"/>
    <w:rsid w:val="009A2A60"/>
    <w:rsid w:val="009A2B56"/>
    <w:rsid w:val="009A2B79"/>
    <w:rsid w:val="009A2C65"/>
    <w:rsid w:val="009A2D1F"/>
    <w:rsid w:val="009A2FFA"/>
    <w:rsid w:val="009A3453"/>
    <w:rsid w:val="009A3489"/>
    <w:rsid w:val="009A35BC"/>
    <w:rsid w:val="009A38A1"/>
    <w:rsid w:val="009A39BC"/>
    <w:rsid w:val="009A3A0D"/>
    <w:rsid w:val="009A3AAA"/>
    <w:rsid w:val="009A3B80"/>
    <w:rsid w:val="009A3B82"/>
    <w:rsid w:val="009A3F14"/>
    <w:rsid w:val="009A3FE9"/>
    <w:rsid w:val="009A401A"/>
    <w:rsid w:val="009A453D"/>
    <w:rsid w:val="009A468D"/>
    <w:rsid w:val="009A4863"/>
    <w:rsid w:val="009A4AD0"/>
    <w:rsid w:val="009A5D2E"/>
    <w:rsid w:val="009A6327"/>
    <w:rsid w:val="009A67B1"/>
    <w:rsid w:val="009A68B5"/>
    <w:rsid w:val="009A71A5"/>
    <w:rsid w:val="009A7B6F"/>
    <w:rsid w:val="009B0588"/>
    <w:rsid w:val="009B060D"/>
    <w:rsid w:val="009B09C3"/>
    <w:rsid w:val="009B0CFD"/>
    <w:rsid w:val="009B0FEA"/>
    <w:rsid w:val="009B168C"/>
    <w:rsid w:val="009B1773"/>
    <w:rsid w:val="009B1868"/>
    <w:rsid w:val="009B18BF"/>
    <w:rsid w:val="009B1BE0"/>
    <w:rsid w:val="009B1EBB"/>
    <w:rsid w:val="009B2258"/>
    <w:rsid w:val="009B22B0"/>
    <w:rsid w:val="009B22D6"/>
    <w:rsid w:val="009B282F"/>
    <w:rsid w:val="009B293B"/>
    <w:rsid w:val="009B29D7"/>
    <w:rsid w:val="009B29E3"/>
    <w:rsid w:val="009B2A6D"/>
    <w:rsid w:val="009B2C35"/>
    <w:rsid w:val="009B2CCF"/>
    <w:rsid w:val="009B2D3E"/>
    <w:rsid w:val="009B2DC6"/>
    <w:rsid w:val="009B2EF3"/>
    <w:rsid w:val="009B3437"/>
    <w:rsid w:val="009B44DE"/>
    <w:rsid w:val="009B49DC"/>
    <w:rsid w:val="009B4AE5"/>
    <w:rsid w:val="009B4B8C"/>
    <w:rsid w:val="009B4B9E"/>
    <w:rsid w:val="009B4F71"/>
    <w:rsid w:val="009B5273"/>
    <w:rsid w:val="009B52E3"/>
    <w:rsid w:val="009B5494"/>
    <w:rsid w:val="009B573B"/>
    <w:rsid w:val="009B57B2"/>
    <w:rsid w:val="009B5C04"/>
    <w:rsid w:val="009B5F3C"/>
    <w:rsid w:val="009B6025"/>
    <w:rsid w:val="009B62F5"/>
    <w:rsid w:val="009B64EC"/>
    <w:rsid w:val="009B651A"/>
    <w:rsid w:val="009B6EFC"/>
    <w:rsid w:val="009B72B3"/>
    <w:rsid w:val="009B7885"/>
    <w:rsid w:val="009B79E1"/>
    <w:rsid w:val="009C022A"/>
    <w:rsid w:val="009C0314"/>
    <w:rsid w:val="009C048E"/>
    <w:rsid w:val="009C0BEF"/>
    <w:rsid w:val="009C0C33"/>
    <w:rsid w:val="009C104D"/>
    <w:rsid w:val="009C1088"/>
    <w:rsid w:val="009C1BCA"/>
    <w:rsid w:val="009C1DD6"/>
    <w:rsid w:val="009C1E0C"/>
    <w:rsid w:val="009C2220"/>
    <w:rsid w:val="009C2315"/>
    <w:rsid w:val="009C2621"/>
    <w:rsid w:val="009C28DC"/>
    <w:rsid w:val="009C28F8"/>
    <w:rsid w:val="009C291C"/>
    <w:rsid w:val="009C2E75"/>
    <w:rsid w:val="009C3029"/>
    <w:rsid w:val="009C317D"/>
    <w:rsid w:val="009C3220"/>
    <w:rsid w:val="009C363C"/>
    <w:rsid w:val="009C3818"/>
    <w:rsid w:val="009C3A68"/>
    <w:rsid w:val="009C4049"/>
    <w:rsid w:val="009C42CD"/>
    <w:rsid w:val="009C47D7"/>
    <w:rsid w:val="009C48B3"/>
    <w:rsid w:val="009C4A5B"/>
    <w:rsid w:val="009C4BAA"/>
    <w:rsid w:val="009C4DA2"/>
    <w:rsid w:val="009C4EA4"/>
    <w:rsid w:val="009C4FFD"/>
    <w:rsid w:val="009C532E"/>
    <w:rsid w:val="009C53D5"/>
    <w:rsid w:val="009C5720"/>
    <w:rsid w:val="009C58DC"/>
    <w:rsid w:val="009C5A06"/>
    <w:rsid w:val="009C5A21"/>
    <w:rsid w:val="009C5E57"/>
    <w:rsid w:val="009C5ECA"/>
    <w:rsid w:val="009C5F10"/>
    <w:rsid w:val="009C63AB"/>
    <w:rsid w:val="009C63FA"/>
    <w:rsid w:val="009C6703"/>
    <w:rsid w:val="009C6744"/>
    <w:rsid w:val="009C6DA9"/>
    <w:rsid w:val="009C6DF3"/>
    <w:rsid w:val="009C6F5A"/>
    <w:rsid w:val="009C6F91"/>
    <w:rsid w:val="009C7382"/>
    <w:rsid w:val="009C7B06"/>
    <w:rsid w:val="009C7F95"/>
    <w:rsid w:val="009D00CD"/>
    <w:rsid w:val="009D0208"/>
    <w:rsid w:val="009D0433"/>
    <w:rsid w:val="009D066D"/>
    <w:rsid w:val="009D07B8"/>
    <w:rsid w:val="009D0933"/>
    <w:rsid w:val="009D0EC9"/>
    <w:rsid w:val="009D0F12"/>
    <w:rsid w:val="009D1090"/>
    <w:rsid w:val="009D118B"/>
    <w:rsid w:val="009D1190"/>
    <w:rsid w:val="009D1302"/>
    <w:rsid w:val="009D138E"/>
    <w:rsid w:val="009D1B01"/>
    <w:rsid w:val="009D1BEA"/>
    <w:rsid w:val="009D2269"/>
    <w:rsid w:val="009D22A3"/>
    <w:rsid w:val="009D2582"/>
    <w:rsid w:val="009D264D"/>
    <w:rsid w:val="009D2680"/>
    <w:rsid w:val="009D26EF"/>
    <w:rsid w:val="009D2AE1"/>
    <w:rsid w:val="009D2C46"/>
    <w:rsid w:val="009D2F03"/>
    <w:rsid w:val="009D313E"/>
    <w:rsid w:val="009D3633"/>
    <w:rsid w:val="009D3C02"/>
    <w:rsid w:val="009D4033"/>
    <w:rsid w:val="009D42CE"/>
    <w:rsid w:val="009D44A5"/>
    <w:rsid w:val="009D45A3"/>
    <w:rsid w:val="009D46E8"/>
    <w:rsid w:val="009D4A15"/>
    <w:rsid w:val="009D4E70"/>
    <w:rsid w:val="009D4FC5"/>
    <w:rsid w:val="009D5775"/>
    <w:rsid w:val="009D5D12"/>
    <w:rsid w:val="009D5F9C"/>
    <w:rsid w:val="009D6056"/>
    <w:rsid w:val="009D60E6"/>
    <w:rsid w:val="009D6182"/>
    <w:rsid w:val="009D6772"/>
    <w:rsid w:val="009D6C00"/>
    <w:rsid w:val="009D7440"/>
    <w:rsid w:val="009D7822"/>
    <w:rsid w:val="009E01A8"/>
    <w:rsid w:val="009E025C"/>
    <w:rsid w:val="009E0724"/>
    <w:rsid w:val="009E0BA3"/>
    <w:rsid w:val="009E0CEF"/>
    <w:rsid w:val="009E0FEE"/>
    <w:rsid w:val="009E10C9"/>
    <w:rsid w:val="009E13AE"/>
    <w:rsid w:val="009E17F9"/>
    <w:rsid w:val="009E1D64"/>
    <w:rsid w:val="009E2034"/>
    <w:rsid w:val="009E31C9"/>
    <w:rsid w:val="009E3483"/>
    <w:rsid w:val="009E37F4"/>
    <w:rsid w:val="009E3B79"/>
    <w:rsid w:val="009E3FE5"/>
    <w:rsid w:val="009E424F"/>
    <w:rsid w:val="009E4332"/>
    <w:rsid w:val="009E46AA"/>
    <w:rsid w:val="009E4ABD"/>
    <w:rsid w:val="009E4BD2"/>
    <w:rsid w:val="009E5847"/>
    <w:rsid w:val="009E5FF9"/>
    <w:rsid w:val="009E6285"/>
    <w:rsid w:val="009E66E2"/>
    <w:rsid w:val="009E6CF7"/>
    <w:rsid w:val="009E70CA"/>
    <w:rsid w:val="009E741B"/>
    <w:rsid w:val="009E7713"/>
    <w:rsid w:val="009E7ABB"/>
    <w:rsid w:val="009E7BFF"/>
    <w:rsid w:val="009E7CAC"/>
    <w:rsid w:val="009F0BA9"/>
    <w:rsid w:val="009F1600"/>
    <w:rsid w:val="009F16B0"/>
    <w:rsid w:val="009F1717"/>
    <w:rsid w:val="009F1C40"/>
    <w:rsid w:val="009F20EE"/>
    <w:rsid w:val="009F211A"/>
    <w:rsid w:val="009F213D"/>
    <w:rsid w:val="009F2853"/>
    <w:rsid w:val="009F2C4B"/>
    <w:rsid w:val="009F2E94"/>
    <w:rsid w:val="009F2EC8"/>
    <w:rsid w:val="009F30E5"/>
    <w:rsid w:val="009F33E2"/>
    <w:rsid w:val="009F364A"/>
    <w:rsid w:val="009F3D0A"/>
    <w:rsid w:val="009F3E05"/>
    <w:rsid w:val="009F5540"/>
    <w:rsid w:val="009F582D"/>
    <w:rsid w:val="009F5AA0"/>
    <w:rsid w:val="009F5AFE"/>
    <w:rsid w:val="009F5C4E"/>
    <w:rsid w:val="009F63C6"/>
    <w:rsid w:val="009F68CD"/>
    <w:rsid w:val="009F6A68"/>
    <w:rsid w:val="009F6DF8"/>
    <w:rsid w:val="009F6F8C"/>
    <w:rsid w:val="009F7301"/>
    <w:rsid w:val="009F77E0"/>
    <w:rsid w:val="009F7E0E"/>
    <w:rsid w:val="00A00562"/>
    <w:rsid w:val="00A006FE"/>
    <w:rsid w:val="00A00B14"/>
    <w:rsid w:val="00A0104D"/>
    <w:rsid w:val="00A013BF"/>
    <w:rsid w:val="00A0141E"/>
    <w:rsid w:val="00A01492"/>
    <w:rsid w:val="00A01727"/>
    <w:rsid w:val="00A01782"/>
    <w:rsid w:val="00A01893"/>
    <w:rsid w:val="00A01AF6"/>
    <w:rsid w:val="00A01B00"/>
    <w:rsid w:val="00A01B44"/>
    <w:rsid w:val="00A01C2E"/>
    <w:rsid w:val="00A01FDB"/>
    <w:rsid w:val="00A023A0"/>
    <w:rsid w:val="00A02463"/>
    <w:rsid w:val="00A02789"/>
    <w:rsid w:val="00A027FF"/>
    <w:rsid w:val="00A0291F"/>
    <w:rsid w:val="00A02E77"/>
    <w:rsid w:val="00A03047"/>
    <w:rsid w:val="00A03AA0"/>
    <w:rsid w:val="00A04065"/>
    <w:rsid w:val="00A042AF"/>
    <w:rsid w:val="00A044A3"/>
    <w:rsid w:val="00A04CC5"/>
    <w:rsid w:val="00A04DA3"/>
    <w:rsid w:val="00A053CA"/>
    <w:rsid w:val="00A05576"/>
    <w:rsid w:val="00A055D2"/>
    <w:rsid w:val="00A055FE"/>
    <w:rsid w:val="00A0582B"/>
    <w:rsid w:val="00A05B04"/>
    <w:rsid w:val="00A05B1F"/>
    <w:rsid w:val="00A05BE7"/>
    <w:rsid w:val="00A05F38"/>
    <w:rsid w:val="00A065AF"/>
    <w:rsid w:val="00A06793"/>
    <w:rsid w:val="00A07491"/>
    <w:rsid w:val="00A105D1"/>
    <w:rsid w:val="00A1060D"/>
    <w:rsid w:val="00A10AD5"/>
    <w:rsid w:val="00A10B21"/>
    <w:rsid w:val="00A11204"/>
    <w:rsid w:val="00A1131A"/>
    <w:rsid w:val="00A1172D"/>
    <w:rsid w:val="00A11E52"/>
    <w:rsid w:val="00A11FA2"/>
    <w:rsid w:val="00A1292D"/>
    <w:rsid w:val="00A12966"/>
    <w:rsid w:val="00A12B92"/>
    <w:rsid w:val="00A12C19"/>
    <w:rsid w:val="00A1348E"/>
    <w:rsid w:val="00A13C1A"/>
    <w:rsid w:val="00A13E3F"/>
    <w:rsid w:val="00A140C7"/>
    <w:rsid w:val="00A1415D"/>
    <w:rsid w:val="00A14508"/>
    <w:rsid w:val="00A145A2"/>
    <w:rsid w:val="00A15333"/>
    <w:rsid w:val="00A15580"/>
    <w:rsid w:val="00A1565E"/>
    <w:rsid w:val="00A163DE"/>
    <w:rsid w:val="00A1678F"/>
    <w:rsid w:val="00A16B0D"/>
    <w:rsid w:val="00A16C98"/>
    <w:rsid w:val="00A16F54"/>
    <w:rsid w:val="00A16F6E"/>
    <w:rsid w:val="00A17000"/>
    <w:rsid w:val="00A175C8"/>
    <w:rsid w:val="00A1762A"/>
    <w:rsid w:val="00A17743"/>
    <w:rsid w:val="00A2019D"/>
    <w:rsid w:val="00A2053F"/>
    <w:rsid w:val="00A207B1"/>
    <w:rsid w:val="00A20904"/>
    <w:rsid w:val="00A21006"/>
    <w:rsid w:val="00A21615"/>
    <w:rsid w:val="00A21845"/>
    <w:rsid w:val="00A219CE"/>
    <w:rsid w:val="00A21CBB"/>
    <w:rsid w:val="00A21D71"/>
    <w:rsid w:val="00A21D88"/>
    <w:rsid w:val="00A224F8"/>
    <w:rsid w:val="00A226A5"/>
    <w:rsid w:val="00A227AC"/>
    <w:rsid w:val="00A22E2A"/>
    <w:rsid w:val="00A22F15"/>
    <w:rsid w:val="00A22F3D"/>
    <w:rsid w:val="00A23093"/>
    <w:rsid w:val="00A231DA"/>
    <w:rsid w:val="00A237BB"/>
    <w:rsid w:val="00A239F6"/>
    <w:rsid w:val="00A23C1E"/>
    <w:rsid w:val="00A23DAC"/>
    <w:rsid w:val="00A23F33"/>
    <w:rsid w:val="00A2457E"/>
    <w:rsid w:val="00A245BD"/>
    <w:rsid w:val="00A24CB2"/>
    <w:rsid w:val="00A24E3B"/>
    <w:rsid w:val="00A254E8"/>
    <w:rsid w:val="00A25614"/>
    <w:rsid w:val="00A25A29"/>
    <w:rsid w:val="00A263CA"/>
    <w:rsid w:val="00A26E89"/>
    <w:rsid w:val="00A26F79"/>
    <w:rsid w:val="00A26F7F"/>
    <w:rsid w:val="00A27467"/>
    <w:rsid w:val="00A27C07"/>
    <w:rsid w:val="00A30215"/>
    <w:rsid w:val="00A302F0"/>
    <w:rsid w:val="00A3045D"/>
    <w:rsid w:val="00A307E2"/>
    <w:rsid w:val="00A30CBD"/>
    <w:rsid w:val="00A30E64"/>
    <w:rsid w:val="00A30F10"/>
    <w:rsid w:val="00A3176A"/>
    <w:rsid w:val="00A31A06"/>
    <w:rsid w:val="00A31C34"/>
    <w:rsid w:val="00A31C7F"/>
    <w:rsid w:val="00A31DD0"/>
    <w:rsid w:val="00A31E78"/>
    <w:rsid w:val="00A324F4"/>
    <w:rsid w:val="00A327D0"/>
    <w:rsid w:val="00A327EC"/>
    <w:rsid w:val="00A32A22"/>
    <w:rsid w:val="00A33005"/>
    <w:rsid w:val="00A330A9"/>
    <w:rsid w:val="00A33566"/>
    <w:rsid w:val="00A33660"/>
    <w:rsid w:val="00A338F6"/>
    <w:rsid w:val="00A33AA3"/>
    <w:rsid w:val="00A33C90"/>
    <w:rsid w:val="00A33DF1"/>
    <w:rsid w:val="00A33FB6"/>
    <w:rsid w:val="00A343DD"/>
    <w:rsid w:val="00A348D1"/>
    <w:rsid w:val="00A34B2F"/>
    <w:rsid w:val="00A34C98"/>
    <w:rsid w:val="00A35263"/>
    <w:rsid w:val="00A352A4"/>
    <w:rsid w:val="00A35D43"/>
    <w:rsid w:val="00A35E4A"/>
    <w:rsid w:val="00A36064"/>
    <w:rsid w:val="00A36114"/>
    <w:rsid w:val="00A36665"/>
    <w:rsid w:val="00A366A1"/>
    <w:rsid w:val="00A36868"/>
    <w:rsid w:val="00A36B5E"/>
    <w:rsid w:val="00A377B2"/>
    <w:rsid w:val="00A37E90"/>
    <w:rsid w:val="00A40332"/>
    <w:rsid w:val="00A405B4"/>
    <w:rsid w:val="00A40BA6"/>
    <w:rsid w:val="00A41129"/>
    <w:rsid w:val="00A41756"/>
    <w:rsid w:val="00A419DD"/>
    <w:rsid w:val="00A41A95"/>
    <w:rsid w:val="00A41CDC"/>
    <w:rsid w:val="00A41F5A"/>
    <w:rsid w:val="00A420DB"/>
    <w:rsid w:val="00A420F0"/>
    <w:rsid w:val="00A42114"/>
    <w:rsid w:val="00A423AA"/>
    <w:rsid w:val="00A4243A"/>
    <w:rsid w:val="00A4250C"/>
    <w:rsid w:val="00A4260D"/>
    <w:rsid w:val="00A4275F"/>
    <w:rsid w:val="00A42BC0"/>
    <w:rsid w:val="00A42F66"/>
    <w:rsid w:val="00A431B1"/>
    <w:rsid w:val="00A435C2"/>
    <w:rsid w:val="00A436BC"/>
    <w:rsid w:val="00A437F9"/>
    <w:rsid w:val="00A43BF6"/>
    <w:rsid w:val="00A44195"/>
    <w:rsid w:val="00A442CA"/>
    <w:rsid w:val="00A4460B"/>
    <w:rsid w:val="00A44854"/>
    <w:rsid w:val="00A44927"/>
    <w:rsid w:val="00A44A1D"/>
    <w:rsid w:val="00A44D8A"/>
    <w:rsid w:val="00A44EC5"/>
    <w:rsid w:val="00A44FB8"/>
    <w:rsid w:val="00A45141"/>
    <w:rsid w:val="00A45457"/>
    <w:rsid w:val="00A45CB9"/>
    <w:rsid w:val="00A45EF4"/>
    <w:rsid w:val="00A46D28"/>
    <w:rsid w:val="00A46E46"/>
    <w:rsid w:val="00A47126"/>
    <w:rsid w:val="00A47158"/>
    <w:rsid w:val="00A473AB"/>
    <w:rsid w:val="00A473DA"/>
    <w:rsid w:val="00A47541"/>
    <w:rsid w:val="00A476DC"/>
    <w:rsid w:val="00A47A46"/>
    <w:rsid w:val="00A47B27"/>
    <w:rsid w:val="00A47B78"/>
    <w:rsid w:val="00A47B94"/>
    <w:rsid w:val="00A47C60"/>
    <w:rsid w:val="00A47DE8"/>
    <w:rsid w:val="00A506F0"/>
    <w:rsid w:val="00A506F2"/>
    <w:rsid w:val="00A50D32"/>
    <w:rsid w:val="00A51593"/>
    <w:rsid w:val="00A51F0C"/>
    <w:rsid w:val="00A521C9"/>
    <w:rsid w:val="00A52AAC"/>
    <w:rsid w:val="00A52B52"/>
    <w:rsid w:val="00A52CA3"/>
    <w:rsid w:val="00A52D60"/>
    <w:rsid w:val="00A52DB9"/>
    <w:rsid w:val="00A533F5"/>
    <w:rsid w:val="00A53465"/>
    <w:rsid w:val="00A53783"/>
    <w:rsid w:val="00A537D8"/>
    <w:rsid w:val="00A53912"/>
    <w:rsid w:val="00A53AFF"/>
    <w:rsid w:val="00A53EF0"/>
    <w:rsid w:val="00A54345"/>
    <w:rsid w:val="00A544C3"/>
    <w:rsid w:val="00A54A21"/>
    <w:rsid w:val="00A55266"/>
    <w:rsid w:val="00A552E6"/>
    <w:rsid w:val="00A555E2"/>
    <w:rsid w:val="00A55829"/>
    <w:rsid w:val="00A558E9"/>
    <w:rsid w:val="00A55970"/>
    <w:rsid w:val="00A55D65"/>
    <w:rsid w:val="00A56126"/>
    <w:rsid w:val="00A5645A"/>
    <w:rsid w:val="00A564CD"/>
    <w:rsid w:val="00A56724"/>
    <w:rsid w:val="00A5690C"/>
    <w:rsid w:val="00A56D55"/>
    <w:rsid w:val="00A56E4F"/>
    <w:rsid w:val="00A577E1"/>
    <w:rsid w:val="00A57838"/>
    <w:rsid w:val="00A57845"/>
    <w:rsid w:val="00A57A2D"/>
    <w:rsid w:val="00A57D92"/>
    <w:rsid w:val="00A60214"/>
    <w:rsid w:val="00A6054F"/>
    <w:rsid w:val="00A60682"/>
    <w:rsid w:val="00A60A02"/>
    <w:rsid w:val="00A60BAE"/>
    <w:rsid w:val="00A60D0A"/>
    <w:rsid w:val="00A60E28"/>
    <w:rsid w:val="00A60E37"/>
    <w:rsid w:val="00A60EAA"/>
    <w:rsid w:val="00A61113"/>
    <w:rsid w:val="00A615F3"/>
    <w:rsid w:val="00A619DF"/>
    <w:rsid w:val="00A61A62"/>
    <w:rsid w:val="00A61C34"/>
    <w:rsid w:val="00A61CE4"/>
    <w:rsid w:val="00A61DB0"/>
    <w:rsid w:val="00A61DBE"/>
    <w:rsid w:val="00A6260A"/>
    <w:rsid w:val="00A6275B"/>
    <w:rsid w:val="00A628FF"/>
    <w:rsid w:val="00A62A3A"/>
    <w:rsid w:val="00A62A3C"/>
    <w:rsid w:val="00A62B87"/>
    <w:rsid w:val="00A631CC"/>
    <w:rsid w:val="00A63341"/>
    <w:rsid w:val="00A636C3"/>
    <w:rsid w:val="00A63759"/>
    <w:rsid w:val="00A63869"/>
    <w:rsid w:val="00A63BA0"/>
    <w:rsid w:val="00A63D1C"/>
    <w:rsid w:val="00A646F4"/>
    <w:rsid w:val="00A64790"/>
    <w:rsid w:val="00A655B3"/>
    <w:rsid w:val="00A65E02"/>
    <w:rsid w:val="00A65E3F"/>
    <w:rsid w:val="00A66995"/>
    <w:rsid w:val="00A66BBF"/>
    <w:rsid w:val="00A66D7E"/>
    <w:rsid w:val="00A66E4B"/>
    <w:rsid w:val="00A67202"/>
    <w:rsid w:val="00A67E13"/>
    <w:rsid w:val="00A705F2"/>
    <w:rsid w:val="00A70755"/>
    <w:rsid w:val="00A71096"/>
    <w:rsid w:val="00A71414"/>
    <w:rsid w:val="00A71EBE"/>
    <w:rsid w:val="00A7218D"/>
    <w:rsid w:val="00A723A3"/>
    <w:rsid w:val="00A7269F"/>
    <w:rsid w:val="00A72940"/>
    <w:rsid w:val="00A7315E"/>
    <w:rsid w:val="00A732E3"/>
    <w:rsid w:val="00A73596"/>
    <w:rsid w:val="00A73D43"/>
    <w:rsid w:val="00A73DA5"/>
    <w:rsid w:val="00A74297"/>
    <w:rsid w:val="00A74556"/>
    <w:rsid w:val="00A7497E"/>
    <w:rsid w:val="00A74DFC"/>
    <w:rsid w:val="00A74FEA"/>
    <w:rsid w:val="00A752ED"/>
    <w:rsid w:val="00A75303"/>
    <w:rsid w:val="00A7535D"/>
    <w:rsid w:val="00A75676"/>
    <w:rsid w:val="00A759CE"/>
    <w:rsid w:val="00A75E3A"/>
    <w:rsid w:val="00A7609B"/>
    <w:rsid w:val="00A76191"/>
    <w:rsid w:val="00A769D4"/>
    <w:rsid w:val="00A76DA8"/>
    <w:rsid w:val="00A76F6C"/>
    <w:rsid w:val="00A7756E"/>
    <w:rsid w:val="00A778C8"/>
    <w:rsid w:val="00A77A20"/>
    <w:rsid w:val="00A802C0"/>
    <w:rsid w:val="00A8067F"/>
    <w:rsid w:val="00A80736"/>
    <w:rsid w:val="00A80BFE"/>
    <w:rsid w:val="00A80DB8"/>
    <w:rsid w:val="00A812B0"/>
    <w:rsid w:val="00A81583"/>
    <w:rsid w:val="00A81C45"/>
    <w:rsid w:val="00A81C60"/>
    <w:rsid w:val="00A81DD6"/>
    <w:rsid w:val="00A82458"/>
    <w:rsid w:val="00A82514"/>
    <w:rsid w:val="00A8261C"/>
    <w:rsid w:val="00A826AD"/>
    <w:rsid w:val="00A828B4"/>
    <w:rsid w:val="00A828FB"/>
    <w:rsid w:val="00A82BFF"/>
    <w:rsid w:val="00A82CFE"/>
    <w:rsid w:val="00A8364C"/>
    <w:rsid w:val="00A836F7"/>
    <w:rsid w:val="00A83D03"/>
    <w:rsid w:val="00A83EB6"/>
    <w:rsid w:val="00A83FA5"/>
    <w:rsid w:val="00A8400E"/>
    <w:rsid w:val="00A845D2"/>
    <w:rsid w:val="00A847F4"/>
    <w:rsid w:val="00A849A4"/>
    <w:rsid w:val="00A84A46"/>
    <w:rsid w:val="00A84B90"/>
    <w:rsid w:val="00A85089"/>
    <w:rsid w:val="00A85251"/>
    <w:rsid w:val="00A85841"/>
    <w:rsid w:val="00A8588D"/>
    <w:rsid w:val="00A8598C"/>
    <w:rsid w:val="00A85AC8"/>
    <w:rsid w:val="00A85BBE"/>
    <w:rsid w:val="00A86035"/>
    <w:rsid w:val="00A866C7"/>
    <w:rsid w:val="00A86AD2"/>
    <w:rsid w:val="00A86BD2"/>
    <w:rsid w:val="00A86E31"/>
    <w:rsid w:val="00A87183"/>
    <w:rsid w:val="00A872B0"/>
    <w:rsid w:val="00A872DB"/>
    <w:rsid w:val="00A8732D"/>
    <w:rsid w:val="00A87768"/>
    <w:rsid w:val="00A87CF6"/>
    <w:rsid w:val="00A87F61"/>
    <w:rsid w:val="00A902D1"/>
    <w:rsid w:val="00A90328"/>
    <w:rsid w:val="00A9092D"/>
    <w:rsid w:val="00A90A5A"/>
    <w:rsid w:val="00A90CFA"/>
    <w:rsid w:val="00A90D43"/>
    <w:rsid w:val="00A91333"/>
    <w:rsid w:val="00A91351"/>
    <w:rsid w:val="00A91488"/>
    <w:rsid w:val="00A9198D"/>
    <w:rsid w:val="00A91B07"/>
    <w:rsid w:val="00A91B44"/>
    <w:rsid w:val="00A91CF5"/>
    <w:rsid w:val="00A91ED8"/>
    <w:rsid w:val="00A92911"/>
    <w:rsid w:val="00A92C67"/>
    <w:rsid w:val="00A92E57"/>
    <w:rsid w:val="00A9321E"/>
    <w:rsid w:val="00A937DE"/>
    <w:rsid w:val="00A93838"/>
    <w:rsid w:val="00A93E22"/>
    <w:rsid w:val="00A93FFE"/>
    <w:rsid w:val="00A94268"/>
    <w:rsid w:val="00A9482C"/>
    <w:rsid w:val="00A94AB1"/>
    <w:rsid w:val="00A94D88"/>
    <w:rsid w:val="00A9505C"/>
    <w:rsid w:val="00A95095"/>
    <w:rsid w:val="00A95367"/>
    <w:rsid w:val="00A953CE"/>
    <w:rsid w:val="00A95E39"/>
    <w:rsid w:val="00A96200"/>
    <w:rsid w:val="00A96CF3"/>
    <w:rsid w:val="00A96D07"/>
    <w:rsid w:val="00A9745C"/>
    <w:rsid w:val="00A97C68"/>
    <w:rsid w:val="00AA00AA"/>
    <w:rsid w:val="00AA0490"/>
    <w:rsid w:val="00AA10FD"/>
    <w:rsid w:val="00AA11F6"/>
    <w:rsid w:val="00AA139B"/>
    <w:rsid w:val="00AA15A8"/>
    <w:rsid w:val="00AA1A0B"/>
    <w:rsid w:val="00AA1C2C"/>
    <w:rsid w:val="00AA1C99"/>
    <w:rsid w:val="00AA1DC8"/>
    <w:rsid w:val="00AA1E33"/>
    <w:rsid w:val="00AA1E63"/>
    <w:rsid w:val="00AA251E"/>
    <w:rsid w:val="00AA28A5"/>
    <w:rsid w:val="00AA2B23"/>
    <w:rsid w:val="00AA2C8C"/>
    <w:rsid w:val="00AA303D"/>
    <w:rsid w:val="00AA3655"/>
    <w:rsid w:val="00AA367F"/>
    <w:rsid w:val="00AA373C"/>
    <w:rsid w:val="00AA3FE2"/>
    <w:rsid w:val="00AA40EC"/>
    <w:rsid w:val="00AA4369"/>
    <w:rsid w:val="00AA4725"/>
    <w:rsid w:val="00AA4810"/>
    <w:rsid w:val="00AA4E89"/>
    <w:rsid w:val="00AA501B"/>
    <w:rsid w:val="00AA54AB"/>
    <w:rsid w:val="00AA569C"/>
    <w:rsid w:val="00AA585A"/>
    <w:rsid w:val="00AA5A4E"/>
    <w:rsid w:val="00AA5B35"/>
    <w:rsid w:val="00AA5D97"/>
    <w:rsid w:val="00AA5E30"/>
    <w:rsid w:val="00AA6142"/>
    <w:rsid w:val="00AA6540"/>
    <w:rsid w:val="00AA6690"/>
    <w:rsid w:val="00AA6795"/>
    <w:rsid w:val="00AA6866"/>
    <w:rsid w:val="00AA68FD"/>
    <w:rsid w:val="00AA6993"/>
    <w:rsid w:val="00AA6B3E"/>
    <w:rsid w:val="00AA6C26"/>
    <w:rsid w:val="00AA6C2B"/>
    <w:rsid w:val="00AA6DE5"/>
    <w:rsid w:val="00AA6FA6"/>
    <w:rsid w:val="00AA7173"/>
    <w:rsid w:val="00AA7243"/>
    <w:rsid w:val="00AA72D6"/>
    <w:rsid w:val="00AA780E"/>
    <w:rsid w:val="00AA7BC8"/>
    <w:rsid w:val="00AA7D50"/>
    <w:rsid w:val="00AA7EAA"/>
    <w:rsid w:val="00AA7EF6"/>
    <w:rsid w:val="00AB0489"/>
    <w:rsid w:val="00AB088A"/>
    <w:rsid w:val="00AB15C1"/>
    <w:rsid w:val="00AB15E9"/>
    <w:rsid w:val="00AB1B36"/>
    <w:rsid w:val="00AB1C01"/>
    <w:rsid w:val="00AB1C5C"/>
    <w:rsid w:val="00AB1F1B"/>
    <w:rsid w:val="00AB21C7"/>
    <w:rsid w:val="00AB2BAD"/>
    <w:rsid w:val="00AB2D4D"/>
    <w:rsid w:val="00AB2FF8"/>
    <w:rsid w:val="00AB3144"/>
    <w:rsid w:val="00AB329F"/>
    <w:rsid w:val="00AB36B5"/>
    <w:rsid w:val="00AB39CD"/>
    <w:rsid w:val="00AB4005"/>
    <w:rsid w:val="00AB4929"/>
    <w:rsid w:val="00AB4C2A"/>
    <w:rsid w:val="00AB4F41"/>
    <w:rsid w:val="00AB4F85"/>
    <w:rsid w:val="00AB52FA"/>
    <w:rsid w:val="00AB5306"/>
    <w:rsid w:val="00AB5EC9"/>
    <w:rsid w:val="00AB5F70"/>
    <w:rsid w:val="00AB6272"/>
    <w:rsid w:val="00AB62FB"/>
    <w:rsid w:val="00AB6778"/>
    <w:rsid w:val="00AB6E45"/>
    <w:rsid w:val="00AB6F7F"/>
    <w:rsid w:val="00AB70FE"/>
    <w:rsid w:val="00AB72CD"/>
    <w:rsid w:val="00AB7638"/>
    <w:rsid w:val="00AB7DCA"/>
    <w:rsid w:val="00AB7F08"/>
    <w:rsid w:val="00AC06E7"/>
    <w:rsid w:val="00AC0CC2"/>
    <w:rsid w:val="00AC0DE3"/>
    <w:rsid w:val="00AC11F9"/>
    <w:rsid w:val="00AC1677"/>
    <w:rsid w:val="00AC18B3"/>
    <w:rsid w:val="00AC1C0E"/>
    <w:rsid w:val="00AC1C67"/>
    <w:rsid w:val="00AC1CF8"/>
    <w:rsid w:val="00AC20F6"/>
    <w:rsid w:val="00AC25AA"/>
    <w:rsid w:val="00AC2F9B"/>
    <w:rsid w:val="00AC30A3"/>
    <w:rsid w:val="00AC3458"/>
    <w:rsid w:val="00AC34BA"/>
    <w:rsid w:val="00AC356B"/>
    <w:rsid w:val="00AC3942"/>
    <w:rsid w:val="00AC3CDF"/>
    <w:rsid w:val="00AC3F44"/>
    <w:rsid w:val="00AC407D"/>
    <w:rsid w:val="00AC4863"/>
    <w:rsid w:val="00AC4B41"/>
    <w:rsid w:val="00AC51C6"/>
    <w:rsid w:val="00AC5601"/>
    <w:rsid w:val="00AC5607"/>
    <w:rsid w:val="00AC5629"/>
    <w:rsid w:val="00AC58EC"/>
    <w:rsid w:val="00AC5BB8"/>
    <w:rsid w:val="00AC5EBE"/>
    <w:rsid w:val="00AC616F"/>
    <w:rsid w:val="00AC61EF"/>
    <w:rsid w:val="00AC6324"/>
    <w:rsid w:val="00AC6479"/>
    <w:rsid w:val="00AC64D4"/>
    <w:rsid w:val="00AC719A"/>
    <w:rsid w:val="00AC73E4"/>
    <w:rsid w:val="00AC7435"/>
    <w:rsid w:val="00AC7968"/>
    <w:rsid w:val="00AC7CCF"/>
    <w:rsid w:val="00AC7F05"/>
    <w:rsid w:val="00AD00F3"/>
    <w:rsid w:val="00AD041E"/>
    <w:rsid w:val="00AD0514"/>
    <w:rsid w:val="00AD0FBD"/>
    <w:rsid w:val="00AD1468"/>
    <w:rsid w:val="00AD1546"/>
    <w:rsid w:val="00AD1947"/>
    <w:rsid w:val="00AD19D2"/>
    <w:rsid w:val="00AD1A3B"/>
    <w:rsid w:val="00AD1BF3"/>
    <w:rsid w:val="00AD1FBD"/>
    <w:rsid w:val="00AD2872"/>
    <w:rsid w:val="00AD29AF"/>
    <w:rsid w:val="00AD29DA"/>
    <w:rsid w:val="00AD2C51"/>
    <w:rsid w:val="00AD340F"/>
    <w:rsid w:val="00AD3685"/>
    <w:rsid w:val="00AD3AA9"/>
    <w:rsid w:val="00AD3BE4"/>
    <w:rsid w:val="00AD3CFB"/>
    <w:rsid w:val="00AD40BA"/>
    <w:rsid w:val="00AD40CF"/>
    <w:rsid w:val="00AD41F8"/>
    <w:rsid w:val="00AD43E3"/>
    <w:rsid w:val="00AD483E"/>
    <w:rsid w:val="00AD4876"/>
    <w:rsid w:val="00AD4950"/>
    <w:rsid w:val="00AD58A9"/>
    <w:rsid w:val="00AD5A81"/>
    <w:rsid w:val="00AD5A86"/>
    <w:rsid w:val="00AD5C95"/>
    <w:rsid w:val="00AD5CEC"/>
    <w:rsid w:val="00AD5DD5"/>
    <w:rsid w:val="00AD5F1A"/>
    <w:rsid w:val="00AD5F80"/>
    <w:rsid w:val="00AD64D8"/>
    <w:rsid w:val="00AD6D4B"/>
    <w:rsid w:val="00AD6E26"/>
    <w:rsid w:val="00AD6F76"/>
    <w:rsid w:val="00AD7082"/>
    <w:rsid w:val="00AD749D"/>
    <w:rsid w:val="00AD7E1A"/>
    <w:rsid w:val="00AE0214"/>
    <w:rsid w:val="00AE0308"/>
    <w:rsid w:val="00AE06FB"/>
    <w:rsid w:val="00AE0DB9"/>
    <w:rsid w:val="00AE1010"/>
    <w:rsid w:val="00AE10CB"/>
    <w:rsid w:val="00AE1131"/>
    <w:rsid w:val="00AE159B"/>
    <w:rsid w:val="00AE1C01"/>
    <w:rsid w:val="00AE1CD4"/>
    <w:rsid w:val="00AE2374"/>
    <w:rsid w:val="00AE24AD"/>
    <w:rsid w:val="00AE2C99"/>
    <w:rsid w:val="00AE3092"/>
    <w:rsid w:val="00AE32D5"/>
    <w:rsid w:val="00AE39ED"/>
    <w:rsid w:val="00AE3E2B"/>
    <w:rsid w:val="00AE410D"/>
    <w:rsid w:val="00AE41B8"/>
    <w:rsid w:val="00AE48B4"/>
    <w:rsid w:val="00AE4ADD"/>
    <w:rsid w:val="00AE4B25"/>
    <w:rsid w:val="00AE4B9A"/>
    <w:rsid w:val="00AE4C47"/>
    <w:rsid w:val="00AE53AB"/>
    <w:rsid w:val="00AE5849"/>
    <w:rsid w:val="00AE591C"/>
    <w:rsid w:val="00AE5F26"/>
    <w:rsid w:val="00AE5F41"/>
    <w:rsid w:val="00AE6002"/>
    <w:rsid w:val="00AE600C"/>
    <w:rsid w:val="00AE60B4"/>
    <w:rsid w:val="00AE637A"/>
    <w:rsid w:val="00AE63E4"/>
    <w:rsid w:val="00AE6DAE"/>
    <w:rsid w:val="00AE6FAD"/>
    <w:rsid w:val="00AE705D"/>
    <w:rsid w:val="00AE78FD"/>
    <w:rsid w:val="00AE7D57"/>
    <w:rsid w:val="00AE7D96"/>
    <w:rsid w:val="00AE7DC3"/>
    <w:rsid w:val="00AE7DE7"/>
    <w:rsid w:val="00AF0248"/>
    <w:rsid w:val="00AF03C0"/>
    <w:rsid w:val="00AF0647"/>
    <w:rsid w:val="00AF0CB7"/>
    <w:rsid w:val="00AF118E"/>
    <w:rsid w:val="00AF11B6"/>
    <w:rsid w:val="00AF19A2"/>
    <w:rsid w:val="00AF1C8B"/>
    <w:rsid w:val="00AF259F"/>
    <w:rsid w:val="00AF25FC"/>
    <w:rsid w:val="00AF296D"/>
    <w:rsid w:val="00AF2A3B"/>
    <w:rsid w:val="00AF2A9D"/>
    <w:rsid w:val="00AF2C0D"/>
    <w:rsid w:val="00AF2CC5"/>
    <w:rsid w:val="00AF2DB1"/>
    <w:rsid w:val="00AF32E9"/>
    <w:rsid w:val="00AF3AA5"/>
    <w:rsid w:val="00AF3DC9"/>
    <w:rsid w:val="00AF3F59"/>
    <w:rsid w:val="00AF4681"/>
    <w:rsid w:val="00AF4E56"/>
    <w:rsid w:val="00AF5714"/>
    <w:rsid w:val="00AF5737"/>
    <w:rsid w:val="00AF5FD8"/>
    <w:rsid w:val="00AF6B8C"/>
    <w:rsid w:val="00AF6CB3"/>
    <w:rsid w:val="00AF786B"/>
    <w:rsid w:val="00AF7AA9"/>
    <w:rsid w:val="00AF7FAA"/>
    <w:rsid w:val="00AF7FE1"/>
    <w:rsid w:val="00B00232"/>
    <w:rsid w:val="00B008B3"/>
    <w:rsid w:val="00B00C6E"/>
    <w:rsid w:val="00B00EE2"/>
    <w:rsid w:val="00B011F7"/>
    <w:rsid w:val="00B012FA"/>
    <w:rsid w:val="00B01794"/>
    <w:rsid w:val="00B019E6"/>
    <w:rsid w:val="00B01A5C"/>
    <w:rsid w:val="00B0212D"/>
    <w:rsid w:val="00B021C6"/>
    <w:rsid w:val="00B0297C"/>
    <w:rsid w:val="00B02D64"/>
    <w:rsid w:val="00B02D78"/>
    <w:rsid w:val="00B03411"/>
    <w:rsid w:val="00B03537"/>
    <w:rsid w:val="00B035AE"/>
    <w:rsid w:val="00B037DD"/>
    <w:rsid w:val="00B0386E"/>
    <w:rsid w:val="00B047BF"/>
    <w:rsid w:val="00B048F1"/>
    <w:rsid w:val="00B049BB"/>
    <w:rsid w:val="00B04BA8"/>
    <w:rsid w:val="00B05409"/>
    <w:rsid w:val="00B05954"/>
    <w:rsid w:val="00B06346"/>
    <w:rsid w:val="00B06641"/>
    <w:rsid w:val="00B068B0"/>
    <w:rsid w:val="00B06ADB"/>
    <w:rsid w:val="00B06B99"/>
    <w:rsid w:val="00B06C55"/>
    <w:rsid w:val="00B06CA0"/>
    <w:rsid w:val="00B0733B"/>
    <w:rsid w:val="00B07768"/>
    <w:rsid w:val="00B07C2C"/>
    <w:rsid w:val="00B07D01"/>
    <w:rsid w:val="00B07F6F"/>
    <w:rsid w:val="00B104D1"/>
    <w:rsid w:val="00B10524"/>
    <w:rsid w:val="00B1080D"/>
    <w:rsid w:val="00B10A81"/>
    <w:rsid w:val="00B10B2E"/>
    <w:rsid w:val="00B10F18"/>
    <w:rsid w:val="00B115CD"/>
    <w:rsid w:val="00B1175B"/>
    <w:rsid w:val="00B118AC"/>
    <w:rsid w:val="00B11C93"/>
    <w:rsid w:val="00B11CE9"/>
    <w:rsid w:val="00B11F14"/>
    <w:rsid w:val="00B123B4"/>
    <w:rsid w:val="00B12656"/>
    <w:rsid w:val="00B12825"/>
    <w:rsid w:val="00B12C7A"/>
    <w:rsid w:val="00B13882"/>
    <w:rsid w:val="00B139B7"/>
    <w:rsid w:val="00B13F23"/>
    <w:rsid w:val="00B1426B"/>
    <w:rsid w:val="00B1440E"/>
    <w:rsid w:val="00B145CD"/>
    <w:rsid w:val="00B14617"/>
    <w:rsid w:val="00B14A06"/>
    <w:rsid w:val="00B14ABC"/>
    <w:rsid w:val="00B1513A"/>
    <w:rsid w:val="00B155E1"/>
    <w:rsid w:val="00B15610"/>
    <w:rsid w:val="00B15650"/>
    <w:rsid w:val="00B15ABF"/>
    <w:rsid w:val="00B15F0A"/>
    <w:rsid w:val="00B15FA1"/>
    <w:rsid w:val="00B1659F"/>
    <w:rsid w:val="00B169AE"/>
    <w:rsid w:val="00B16A5D"/>
    <w:rsid w:val="00B16CE5"/>
    <w:rsid w:val="00B16DCC"/>
    <w:rsid w:val="00B1753D"/>
    <w:rsid w:val="00B1795B"/>
    <w:rsid w:val="00B17C0E"/>
    <w:rsid w:val="00B17C61"/>
    <w:rsid w:val="00B17D43"/>
    <w:rsid w:val="00B206BE"/>
    <w:rsid w:val="00B206C4"/>
    <w:rsid w:val="00B20914"/>
    <w:rsid w:val="00B20A29"/>
    <w:rsid w:val="00B20AE0"/>
    <w:rsid w:val="00B20D77"/>
    <w:rsid w:val="00B2112B"/>
    <w:rsid w:val="00B2158E"/>
    <w:rsid w:val="00B21720"/>
    <w:rsid w:val="00B21E0B"/>
    <w:rsid w:val="00B21F21"/>
    <w:rsid w:val="00B221B2"/>
    <w:rsid w:val="00B2232A"/>
    <w:rsid w:val="00B22379"/>
    <w:rsid w:val="00B2247A"/>
    <w:rsid w:val="00B224AE"/>
    <w:rsid w:val="00B22596"/>
    <w:rsid w:val="00B22A8F"/>
    <w:rsid w:val="00B22C28"/>
    <w:rsid w:val="00B22C90"/>
    <w:rsid w:val="00B22F33"/>
    <w:rsid w:val="00B232CB"/>
    <w:rsid w:val="00B23693"/>
    <w:rsid w:val="00B23A30"/>
    <w:rsid w:val="00B23A32"/>
    <w:rsid w:val="00B23B39"/>
    <w:rsid w:val="00B2429A"/>
    <w:rsid w:val="00B24499"/>
    <w:rsid w:val="00B24644"/>
    <w:rsid w:val="00B24684"/>
    <w:rsid w:val="00B24E6A"/>
    <w:rsid w:val="00B252B6"/>
    <w:rsid w:val="00B2553E"/>
    <w:rsid w:val="00B257F0"/>
    <w:rsid w:val="00B25C0E"/>
    <w:rsid w:val="00B25C68"/>
    <w:rsid w:val="00B25D1F"/>
    <w:rsid w:val="00B25D52"/>
    <w:rsid w:val="00B263BA"/>
    <w:rsid w:val="00B264C0"/>
    <w:rsid w:val="00B26A55"/>
    <w:rsid w:val="00B26B21"/>
    <w:rsid w:val="00B26CA9"/>
    <w:rsid w:val="00B26D8B"/>
    <w:rsid w:val="00B26FBD"/>
    <w:rsid w:val="00B274A6"/>
    <w:rsid w:val="00B274E2"/>
    <w:rsid w:val="00B27748"/>
    <w:rsid w:val="00B27A65"/>
    <w:rsid w:val="00B27AC0"/>
    <w:rsid w:val="00B27D5C"/>
    <w:rsid w:val="00B301E0"/>
    <w:rsid w:val="00B30387"/>
    <w:rsid w:val="00B303C6"/>
    <w:rsid w:val="00B303E0"/>
    <w:rsid w:val="00B307C8"/>
    <w:rsid w:val="00B307DE"/>
    <w:rsid w:val="00B3082E"/>
    <w:rsid w:val="00B30DFD"/>
    <w:rsid w:val="00B31251"/>
    <w:rsid w:val="00B31EF2"/>
    <w:rsid w:val="00B3211C"/>
    <w:rsid w:val="00B32651"/>
    <w:rsid w:val="00B32A56"/>
    <w:rsid w:val="00B32A88"/>
    <w:rsid w:val="00B32A9E"/>
    <w:rsid w:val="00B32E6E"/>
    <w:rsid w:val="00B33958"/>
    <w:rsid w:val="00B33D76"/>
    <w:rsid w:val="00B33EFA"/>
    <w:rsid w:val="00B34100"/>
    <w:rsid w:val="00B34A7E"/>
    <w:rsid w:val="00B34B05"/>
    <w:rsid w:val="00B34DF2"/>
    <w:rsid w:val="00B3533C"/>
    <w:rsid w:val="00B36404"/>
    <w:rsid w:val="00B3663F"/>
    <w:rsid w:val="00B36D27"/>
    <w:rsid w:val="00B36D68"/>
    <w:rsid w:val="00B36F69"/>
    <w:rsid w:val="00B3741F"/>
    <w:rsid w:val="00B3760E"/>
    <w:rsid w:val="00B37782"/>
    <w:rsid w:val="00B37BE1"/>
    <w:rsid w:val="00B4018C"/>
    <w:rsid w:val="00B401A6"/>
    <w:rsid w:val="00B405EC"/>
    <w:rsid w:val="00B40A47"/>
    <w:rsid w:val="00B40C85"/>
    <w:rsid w:val="00B40D88"/>
    <w:rsid w:val="00B41229"/>
    <w:rsid w:val="00B41275"/>
    <w:rsid w:val="00B41369"/>
    <w:rsid w:val="00B415BF"/>
    <w:rsid w:val="00B4160C"/>
    <w:rsid w:val="00B41A6E"/>
    <w:rsid w:val="00B41BCA"/>
    <w:rsid w:val="00B41C12"/>
    <w:rsid w:val="00B41E38"/>
    <w:rsid w:val="00B42B70"/>
    <w:rsid w:val="00B42C82"/>
    <w:rsid w:val="00B42C98"/>
    <w:rsid w:val="00B43784"/>
    <w:rsid w:val="00B43B76"/>
    <w:rsid w:val="00B43E1D"/>
    <w:rsid w:val="00B441A0"/>
    <w:rsid w:val="00B442AF"/>
    <w:rsid w:val="00B444C4"/>
    <w:rsid w:val="00B4459C"/>
    <w:rsid w:val="00B44BBE"/>
    <w:rsid w:val="00B44DF1"/>
    <w:rsid w:val="00B44F0A"/>
    <w:rsid w:val="00B454E5"/>
    <w:rsid w:val="00B456C6"/>
    <w:rsid w:val="00B457FF"/>
    <w:rsid w:val="00B45A03"/>
    <w:rsid w:val="00B45AF1"/>
    <w:rsid w:val="00B45C59"/>
    <w:rsid w:val="00B45CD7"/>
    <w:rsid w:val="00B46454"/>
    <w:rsid w:val="00B466A9"/>
    <w:rsid w:val="00B46985"/>
    <w:rsid w:val="00B471D6"/>
    <w:rsid w:val="00B4724C"/>
    <w:rsid w:val="00B47849"/>
    <w:rsid w:val="00B47CD7"/>
    <w:rsid w:val="00B47FE1"/>
    <w:rsid w:val="00B503FF"/>
    <w:rsid w:val="00B50613"/>
    <w:rsid w:val="00B50A16"/>
    <w:rsid w:val="00B5127B"/>
    <w:rsid w:val="00B514D3"/>
    <w:rsid w:val="00B51AE4"/>
    <w:rsid w:val="00B51BB5"/>
    <w:rsid w:val="00B51DC5"/>
    <w:rsid w:val="00B521B8"/>
    <w:rsid w:val="00B52266"/>
    <w:rsid w:val="00B522DC"/>
    <w:rsid w:val="00B52903"/>
    <w:rsid w:val="00B52974"/>
    <w:rsid w:val="00B52989"/>
    <w:rsid w:val="00B52A50"/>
    <w:rsid w:val="00B52EB8"/>
    <w:rsid w:val="00B52FD9"/>
    <w:rsid w:val="00B53255"/>
    <w:rsid w:val="00B533CE"/>
    <w:rsid w:val="00B53631"/>
    <w:rsid w:val="00B53DE4"/>
    <w:rsid w:val="00B54181"/>
    <w:rsid w:val="00B5450B"/>
    <w:rsid w:val="00B547AC"/>
    <w:rsid w:val="00B54BA0"/>
    <w:rsid w:val="00B551F3"/>
    <w:rsid w:val="00B55C6E"/>
    <w:rsid w:val="00B55C88"/>
    <w:rsid w:val="00B55DA6"/>
    <w:rsid w:val="00B5605F"/>
    <w:rsid w:val="00B56257"/>
    <w:rsid w:val="00B567F4"/>
    <w:rsid w:val="00B577DD"/>
    <w:rsid w:val="00B57B3C"/>
    <w:rsid w:val="00B57EE8"/>
    <w:rsid w:val="00B57F76"/>
    <w:rsid w:val="00B57FB5"/>
    <w:rsid w:val="00B601C9"/>
    <w:rsid w:val="00B60207"/>
    <w:rsid w:val="00B604AA"/>
    <w:rsid w:val="00B61505"/>
    <w:rsid w:val="00B61781"/>
    <w:rsid w:val="00B61A19"/>
    <w:rsid w:val="00B61A87"/>
    <w:rsid w:val="00B6275D"/>
    <w:rsid w:val="00B62816"/>
    <w:rsid w:val="00B62B1E"/>
    <w:rsid w:val="00B62DB8"/>
    <w:rsid w:val="00B62E1C"/>
    <w:rsid w:val="00B62EB2"/>
    <w:rsid w:val="00B62EE1"/>
    <w:rsid w:val="00B632E7"/>
    <w:rsid w:val="00B63374"/>
    <w:rsid w:val="00B63564"/>
    <w:rsid w:val="00B63BAA"/>
    <w:rsid w:val="00B63D7E"/>
    <w:rsid w:val="00B64924"/>
    <w:rsid w:val="00B6520E"/>
    <w:rsid w:val="00B65250"/>
    <w:rsid w:val="00B6555F"/>
    <w:rsid w:val="00B65B6F"/>
    <w:rsid w:val="00B65B8D"/>
    <w:rsid w:val="00B65FE3"/>
    <w:rsid w:val="00B6603E"/>
    <w:rsid w:val="00B66103"/>
    <w:rsid w:val="00B667D1"/>
    <w:rsid w:val="00B66B73"/>
    <w:rsid w:val="00B66B8A"/>
    <w:rsid w:val="00B66D0C"/>
    <w:rsid w:val="00B66D7C"/>
    <w:rsid w:val="00B66E7E"/>
    <w:rsid w:val="00B672D9"/>
    <w:rsid w:val="00B675B0"/>
    <w:rsid w:val="00B6774B"/>
    <w:rsid w:val="00B6789D"/>
    <w:rsid w:val="00B67C3A"/>
    <w:rsid w:val="00B705E6"/>
    <w:rsid w:val="00B70957"/>
    <w:rsid w:val="00B70B08"/>
    <w:rsid w:val="00B70BE9"/>
    <w:rsid w:val="00B71A35"/>
    <w:rsid w:val="00B71DDF"/>
    <w:rsid w:val="00B722FF"/>
    <w:rsid w:val="00B726BE"/>
    <w:rsid w:val="00B72818"/>
    <w:rsid w:val="00B7283A"/>
    <w:rsid w:val="00B728A2"/>
    <w:rsid w:val="00B72A09"/>
    <w:rsid w:val="00B72D3F"/>
    <w:rsid w:val="00B72E7B"/>
    <w:rsid w:val="00B7324E"/>
    <w:rsid w:val="00B738C8"/>
    <w:rsid w:val="00B739EC"/>
    <w:rsid w:val="00B73AEF"/>
    <w:rsid w:val="00B73B05"/>
    <w:rsid w:val="00B7452F"/>
    <w:rsid w:val="00B74B50"/>
    <w:rsid w:val="00B74EC7"/>
    <w:rsid w:val="00B75313"/>
    <w:rsid w:val="00B75319"/>
    <w:rsid w:val="00B75C90"/>
    <w:rsid w:val="00B75D26"/>
    <w:rsid w:val="00B75ECE"/>
    <w:rsid w:val="00B76227"/>
    <w:rsid w:val="00B763DE"/>
    <w:rsid w:val="00B76765"/>
    <w:rsid w:val="00B76A21"/>
    <w:rsid w:val="00B76BD5"/>
    <w:rsid w:val="00B77597"/>
    <w:rsid w:val="00B77677"/>
    <w:rsid w:val="00B778F7"/>
    <w:rsid w:val="00B77957"/>
    <w:rsid w:val="00B80155"/>
    <w:rsid w:val="00B80223"/>
    <w:rsid w:val="00B802AD"/>
    <w:rsid w:val="00B81517"/>
    <w:rsid w:val="00B81589"/>
    <w:rsid w:val="00B81C9A"/>
    <w:rsid w:val="00B824B4"/>
    <w:rsid w:val="00B82E4A"/>
    <w:rsid w:val="00B82FAA"/>
    <w:rsid w:val="00B83065"/>
    <w:rsid w:val="00B830E7"/>
    <w:rsid w:val="00B83357"/>
    <w:rsid w:val="00B83538"/>
    <w:rsid w:val="00B83AF3"/>
    <w:rsid w:val="00B84022"/>
    <w:rsid w:val="00B8466C"/>
    <w:rsid w:val="00B848A9"/>
    <w:rsid w:val="00B84DBC"/>
    <w:rsid w:val="00B84DF0"/>
    <w:rsid w:val="00B85470"/>
    <w:rsid w:val="00B8585C"/>
    <w:rsid w:val="00B8589C"/>
    <w:rsid w:val="00B85B20"/>
    <w:rsid w:val="00B85D33"/>
    <w:rsid w:val="00B85E84"/>
    <w:rsid w:val="00B863AF"/>
    <w:rsid w:val="00B868E0"/>
    <w:rsid w:val="00B86B63"/>
    <w:rsid w:val="00B86CFF"/>
    <w:rsid w:val="00B86D87"/>
    <w:rsid w:val="00B870F4"/>
    <w:rsid w:val="00B873B8"/>
    <w:rsid w:val="00B874FC"/>
    <w:rsid w:val="00B87663"/>
    <w:rsid w:val="00B87AF2"/>
    <w:rsid w:val="00B87F1C"/>
    <w:rsid w:val="00B9022B"/>
    <w:rsid w:val="00B916B2"/>
    <w:rsid w:val="00B917CB"/>
    <w:rsid w:val="00B91B3A"/>
    <w:rsid w:val="00B91D82"/>
    <w:rsid w:val="00B924D2"/>
    <w:rsid w:val="00B924E8"/>
    <w:rsid w:val="00B92518"/>
    <w:rsid w:val="00B92640"/>
    <w:rsid w:val="00B929B4"/>
    <w:rsid w:val="00B92BF4"/>
    <w:rsid w:val="00B92FAA"/>
    <w:rsid w:val="00B933A5"/>
    <w:rsid w:val="00B93669"/>
    <w:rsid w:val="00B941F4"/>
    <w:rsid w:val="00B94CD6"/>
    <w:rsid w:val="00B94D83"/>
    <w:rsid w:val="00B9562E"/>
    <w:rsid w:val="00B956C2"/>
    <w:rsid w:val="00B957EC"/>
    <w:rsid w:val="00B958A8"/>
    <w:rsid w:val="00B95AA1"/>
    <w:rsid w:val="00B95ADC"/>
    <w:rsid w:val="00B95D43"/>
    <w:rsid w:val="00B9677D"/>
    <w:rsid w:val="00B974DF"/>
    <w:rsid w:val="00B9754D"/>
    <w:rsid w:val="00B97707"/>
    <w:rsid w:val="00B97D12"/>
    <w:rsid w:val="00B97D46"/>
    <w:rsid w:val="00BA0016"/>
    <w:rsid w:val="00BA05EB"/>
    <w:rsid w:val="00BA0A32"/>
    <w:rsid w:val="00BA0B51"/>
    <w:rsid w:val="00BA0C12"/>
    <w:rsid w:val="00BA10E0"/>
    <w:rsid w:val="00BA1224"/>
    <w:rsid w:val="00BA1314"/>
    <w:rsid w:val="00BA1813"/>
    <w:rsid w:val="00BA18DD"/>
    <w:rsid w:val="00BA208C"/>
    <w:rsid w:val="00BA23B4"/>
    <w:rsid w:val="00BA24EA"/>
    <w:rsid w:val="00BA2B18"/>
    <w:rsid w:val="00BA2C06"/>
    <w:rsid w:val="00BA2CDD"/>
    <w:rsid w:val="00BA3159"/>
    <w:rsid w:val="00BA356D"/>
    <w:rsid w:val="00BA362F"/>
    <w:rsid w:val="00BA367B"/>
    <w:rsid w:val="00BA392A"/>
    <w:rsid w:val="00BA3A8B"/>
    <w:rsid w:val="00BA3CFB"/>
    <w:rsid w:val="00BA3F3C"/>
    <w:rsid w:val="00BA40C0"/>
    <w:rsid w:val="00BA41AC"/>
    <w:rsid w:val="00BA423F"/>
    <w:rsid w:val="00BA432B"/>
    <w:rsid w:val="00BA4646"/>
    <w:rsid w:val="00BA481E"/>
    <w:rsid w:val="00BA4D58"/>
    <w:rsid w:val="00BA5346"/>
    <w:rsid w:val="00BA539F"/>
    <w:rsid w:val="00BA54EC"/>
    <w:rsid w:val="00BA569F"/>
    <w:rsid w:val="00BA5AC9"/>
    <w:rsid w:val="00BA5B87"/>
    <w:rsid w:val="00BA60B9"/>
    <w:rsid w:val="00BA6315"/>
    <w:rsid w:val="00BA65FE"/>
    <w:rsid w:val="00BA66A7"/>
    <w:rsid w:val="00BA6705"/>
    <w:rsid w:val="00BA68E5"/>
    <w:rsid w:val="00BA6919"/>
    <w:rsid w:val="00BA6AF8"/>
    <w:rsid w:val="00BA6E23"/>
    <w:rsid w:val="00BA7703"/>
    <w:rsid w:val="00BA79A7"/>
    <w:rsid w:val="00BA7BCE"/>
    <w:rsid w:val="00BA7BE6"/>
    <w:rsid w:val="00BA7E97"/>
    <w:rsid w:val="00BB01C7"/>
    <w:rsid w:val="00BB038F"/>
    <w:rsid w:val="00BB04C9"/>
    <w:rsid w:val="00BB091B"/>
    <w:rsid w:val="00BB0ADB"/>
    <w:rsid w:val="00BB1043"/>
    <w:rsid w:val="00BB148E"/>
    <w:rsid w:val="00BB1557"/>
    <w:rsid w:val="00BB1BBF"/>
    <w:rsid w:val="00BB1CC1"/>
    <w:rsid w:val="00BB223C"/>
    <w:rsid w:val="00BB26F0"/>
    <w:rsid w:val="00BB271B"/>
    <w:rsid w:val="00BB28D7"/>
    <w:rsid w:val="00BB2972"/>
    <w:rsid w:val="00BB2B89"/>
    <w:rsid w:val="00BB2BA4"/>
    <w:rsid w:val="00BB2E29"/>
    <w:rsid w:val="00BB3095"/>
    <w:rsid w:val="00BB30E1"/>
    <w:rsid w:val="00BB3CC3"/>
    <w:rsid w:val="00BB3F72"/>
    <w:rsid w:val="00BB4613"/>
    <w:rsid w:val="00BB4A9F"/>
    <w:rsid w:val="00BB5265"/>
    <w:rsid w:val="00BB58BA"/>
    <w:rsid w:val="00BB5C1B"/>
    <w:rsid w:val="00BB5DF4"/>
    <w:rsid w:val="00BB5F02"/>
    <w:rsid w:val="00BB5FDD"/>
    <w:rsid w:val="00BB60CB"/>
    <w:rsid w:val="00BB6626"/>
    <w:rsid w:val="00BB6C6C"/>
    <w:rsid w:val="00BB6D60"/>
    <w:rsid w:val="00BB70A6"/>
    <w:rsid w:val="00BB71A1"/>
    <w:rsid w:val="00BB7997"/>
    <w:rsid w:val="00BB7AF0"/>
    <w:rsid w:val="00BB7CBE"/>
    <w:rsid w:val="00BB7DCA"/>
    <w:rsid w:val="00BB7E99"/>
    <w:rsid w:val="00BC0072"/>
    <w:rsid w:val="00BC03EA"/>
    <w:rsid w:val="00BC05B8"/>
    <w:rsid w:val="00BC1160"/>
    <w:rsid w:val="00BC17D4"/>
    <w:rsid w:val="00BC1ACE"/>
    <w:rsid w:val="00BC1C8E"/>
    <w:rsid w:val="00BC1CCB"/>
    <w:rsid w:val="00BC2072"/>
    <w:rsid w:val="00BC2EA7"/>
    <w:rsid w:val="00BC2F7C"/>
    <w:rsid w:val="00BC32CD"/>
    <w:rsid w:val="00BC3602"/>
    <w:rsid w:val="00BC37BD"/>
    <w:rsid w:val="00BC392B"/>
    <w:rsid w:val="00BC411C"/>
    <w:rsid w:val="00BC4644"/>
    <w:rsid w:val="00BC4863"/>
    <w:rsid w:val="00BC4A2B"/>
    <w:rsid w:val="00BC4A59"/>
    <w:rsid w:val="00BC4AD7"/>
    <w:rsid w:val="00BC4C89"/>
    <w:rsid w:val="00BC4F60"/>
    <w:rsid w:val="00BC53AE"/>
    <w:rsid w:val="00BC54DF"/>
    <w:rsid w:val="00BC56C7"/>
    <w:rsid w:val="00BC5705"/>
    <w:rsid w:val="00BC587A"/>
    <w:rsid w:val="00BC5B9C"/>
    <w:rsid w:val="00BC5C6A"/>
    <w:rsid w:val="00BC60FC"/>
    <w:rsid w:val="00BC62B1"/>
    <w:rsid w:val="00BC652D"/>
    <w:rsid w:val="00BC65BC"/>
    <w:rsid w:val="00BC67DF"/>
    <w:rsid w:val="00BC6CF8"/>
    <w:rsid w:val="00BC74B0"/>
    <w:rsid w:val="00BC76BC"/>
    <w:rsid w:val="00BC7C9D"/>
    <w:rsid w:val="00BC7CF5"/>
    <w:rsid w:val="00BC7DBE"/>
    <w:rsid w:val="00BD0417"/>
    <w:rsid w:val="00BD04C4"/>
    <w:rsid w:val="00BD0C99"/>
    <w:rsid w:val="00BD0DCC"/>
    <w:rsid w:val="00BD0E98"/>
    <w:rsid w:val="00BD123A"/>
    <w:rsid w:val="00BD183F"/>
    <w:rsid w:val="00BD1862"/>
    <w:rsid w:val="00BD18B1"/>
    <w:rsid w:val="00BD1CA6"/>
    <w:rsid w:val="00BD1E90"/>
    <w:rsid w:val="00BD23FB"/>
    <w:rsid w:val="00BD2559"/>
    <w:rsid w:val="00BD29CF"/>
    <w:rsid w:val="00BD2BD4"/>
    <w:rsid w:val="00BD2E7A"/>
    <w:rsid w:val="00BD2FD6"/>
    <w:rsid w:val="00BD3059"/>
    <w:rsid w:val="00BD306B"/>
    <w:rsid w:val="00BD3230"/>
    <w:rsid w:val="00BD3271"/>
    <w:rsid w:val="00BD360E"/>
    <w:rsid w:val="00BD3DB9"/>
    <w:rsid w:val="00BD41B1"/>
    <w:rsid w:val="00BD506B"/>
    <w:rsid w:val="00BD50A7"/>
    <w:rsid w:val="00BD5123"/>
    <w:rsid w:val="00BD5219"/>
    <w:rsid w:val="00BD52C2"/>
    <w:rsid w:val="00BD5626"/>
    <w:rsid w:val="00BD57B0"/>
    <w:rsid w:val="00BD5B79"/>
    <w:rsid w:val="00BD5DDD"/>
    <w:rsid w:val="00BD5EA2"/>
    <w:rsid w:val="00BD654D"/>
    <w:rsid w:val="00BD65FE"/>
    <w:rsid w:val="00BD6AD3"/>
    <w:rsid w:val="00BD6C5C"/>
    <w:rsid w:val="00BD6C92"/>
    <w:rsid w:val="00BD6DB3"/>
    <w:rsid w:val="00BD6FD8"/>
    <w:rsid w:val="00BD72D6"/>
    <w:rsid w:val="00BD782D"/>
    <w:rsid w:val="00BD7D12"/>
    <w:rsid w:val="00BD7F6B"/>
    <w:rsid w:val="00BE02A4"/>
    <w:rsid w:val="00BE0461"/>
    <w:rsid w:val="00BE0DE3"/>
    <w:rsid w:val="00BE0F23"/>
    <w:rsid w:val="00BE0FE1"/>
    <w:rsid w:val="00BE172E"/>
    <w:rsid w:val="00BE1B2C"/>
    <w:rsid w:val="00BE1F5C"/>
    <w:rsid w:val="00BE2308"/>
    <w:rsid w:val="00BE23A8"/>
    <w:rsid w:val="00BE23FE"/>
    <w:rsid w:val="00BE2E62"/>
    <w:rsid w:val="00BE2F5B"/>
    <w:rsid w:val="00BE306C"/>
    <w:rsid w:val="00BE344E"/>
    <w:rsid w:val="00BE366D"/>
    <w:rsid w:val="00BE4500"/>
    <w:rsid w:val="00BE4993"/>
    <w:rsid w:val="00BE4AC5"/>
    <w:rsid w:val="00BE4B6A"/>
    <w:rsid w:val="00BE4EF7"/>
    <w:rsid w:val="00BE53B9"/>
    <w:rsid w:val="00BE576C"/>
    <w:rsid w:val="00BE5987"/>
    <w:rsid w:val="00BE59B5"/>
    <w:rsid w:val="00BE5A21"/>
    <w:rsid w:val="00BE5B1B"/>
    <w:rsid w:val="00BE5C04"/>
    <w:rsid w:val="00BE6047"/>
    <w:rsid w:val="00BE6209"/>
    <w:rsid w:val="00BE6D93"/>
    <w:rsid w:val="00BE6E65"/>
    <w:rsid w:val="00BE796A"/>
    <w:rsid w:val="00BE7BFB"/>
    <w:rsid w:val="00BF04BA"/>
    <w:rsid w:val="00BF05FA"/>
    <w:rsid w:val="00BF0917"/>
    <w:rsid w:val="00BF0A1E"/>
    <w:rsid w:val="00BF136E"/>
    <w:rsid w:val="00BF1620"/>
    <w:rsid w:val="00BF1E2D"/>
    <w:rsid w:val="00BF2796"/>
    <w:rsid w:val="00BF2895"/>
    <w:rsid w:val="00BF28D1"/>
    <w:rsid w:val="00BF28F5"/>
    <w:rsid w:val="00BF2EF6"/>
    <w:rsid w:val="00BF363B"/>
    <w:rsid w:val="00BF37BE"/>
    <w:rsid w:val="00BF3B3D"/>
    <w:rsid w:val="00BF40E5"/>
    <w:rsid w:val="00BF4264"/>
    <w:rsid w:val="00BF4400"/>
    <w:rsid w:val="00BF44B0"/>
    <w:rsid w:val="00BF4EEA"/>
    <w:rsid w:val="00BF4F68"/>
    <w:rsid w:val="00BF5046"/>
    <w:rsid w:val="00BF53F5"/>
    <w:rsid w:val="00BF54A4"/>
    <w:rsid w:val="00BF5529"/>
    <w:rsid w:val="00BF5D3D"/>
    <w:rsid w:val="00BF62FA"/>
    <w:rsid w:val="00BF6C05"/>
    <w:rsid w:val="00BF70C5"/>
    <w:rsid w:val="00BF7106"/>
    <w:rsid w:val="00BF7351"/>
    <w:rsid w:val="00BF7AFB"/>
    <w:rsid w:val="00C00066"/>
    <w:rsid w:val="00C00B90"/>
    <w:rsid w:val="00C0121E"/>
    <w:rsid w:val="00C015D8"/>
    <w:rsid w:val="00C01799"/>
    <w:rsid w:val="00C01ADA"/>
    <w:rsid w:val="00C01CA7"/>
    <w:rsid w:val="00C02242"/>
    <w:rsid w:val="00C02275"/>
    <w:rsid w:val="00C028C6"/>
    <w:rsid w:val="00C034AC"/>
    <w:rsid w:val="00C040F3"/>
    <w:rsid w:val="00C049BA"/>
    <w:rsid w:val="00C04C87"/>
    <w:rsid w:val="00C04D2F"/>
    <w:rsid w:val="00C04E89"/>
    <w:rsid w:val="00C05091"/>
    <w:rsid w:val="00C05D4A"/>
    <w:rsid w:val="00C05DE4"/>
    <w:rsid w:val="00C0692F"/>
    <w:rsid w:val="00C06CCA"/>
    <w:rsid w:val="00C07786"/>
    <w:rsid w:val="00C07A72"/>
    <w:rsid w:val="00C07ACE"/>
    <w:rsid w:val="00C10385"/>
    <w:rsid w:val="00C104BF"/>
    <w:rsid w:val="00C105FB"/>
    <w:rsid w:val="00C10974"/>
    <w:rsid w:val="00C10BCA"/>
    <w:rsid w:val="00C10C19"/>
    <w:rsid w:val="00C10F4C"/>
    <w:rsid w:val="00C11283"/>
    <w:rsid w:val="00C114C1"/>
    <w:rsid w:val="00C116B5"/>
    <w:rsid w:val="00C11EDB"/>
    <w:rsid w:val="00C1205A"/>
    <w:rsid w:val="00C12526"/>
    <w:rsid w:val="00C127C4"/>
    <w:rsid w:val="00C13167"/>
    <w:rsid w:val="00C13346"/>
    <w:rsid w:val="00C133D6"/>
    <w:rsid w:val="00C13C81"/>
    <w:rsid w:val="00C13F45"/>
    <w:rsid w:val="00C13F6F"/>
    <w:rsid w:val="00C143AD"/>
    <w:rsid w:val="00C14786"/>
    <w:rsid w:val="00C14BEF"/>
    <w:rsid w:val="00C14CC3"/>
    <w:rsid w:val="00C14F9B"/>
    <w:rsid w:val="00C1529C"/>
    <w:rsid w:val="00C152D3"/>
    <w:rsid w:val="00C15764"/>
    <w:rsid w:val="00C15A4D"/>
    <w:rsid w:val="00C15DFC"/>
    <w:rsid w:val="00C166CB"/>
    <w:rsid w:val="00C16737"/>
    <w:rsid w:val="00C16842"/>
    <w:rsid w:val="00C16994"/>
    <w:rsid w:val="00C16B94"/>
    <w:rsid w:val="00C16BF6"/>
    <w:rsid w:val="00C177AE"/>
    <w:rsid w:val="00C177FE"/>
    <w:rsid w:val="00C17846"/>
    <w:rsid w:val="00C17FB4"/>
    <w:rsid w:val="00C20B9E"/>
    <w:rsid w:val="00C20CA2"/>
    <w:rsid w:val="00C21294"/>
    <w:rsid w:val="00C21DE4"/>
    <w:rsid w:val="00C21FAB"/>
    <w:rsid w:val="00C221F0"/>
    <w:rsid w:val="00C2252E"/>
    <w:rsid w:val="00C22850"/>
    <w:rsid w:val="00C229BA"/>
    <w:rsid w:val="00C22CFB"/>
    <w:rsid w:val="00C22D43"/>
    <w:rsid w:val="00C23120"/>
    <w:rsid w:val="00C2329F"/>
    <w:rsid w:val="00C2357E"/>
    <w:rsid w:val="00C23768"/>
    <w:rsid w:val="00C23B12"/>
    <w:rsid w:val="00C23BC9"/>
    <w:rsid w:val="00C23FCC"/>
    <w:rsid w:val="00C242C1"/>
    <w:rsid w:val="00C2434A"/>
    <w:rsid w:val="00C24965"/>
    <w:rsid w:val="00C249EA"/>
    <w:rsid w:val="00C25367"/>
    <w:rsid w:val="00C256C8"/>
    <w:rsid w:val="00C258C4"/>
    <w:rsid w:val="00C25E97"/>
    <w:rsid w:val="00C25FF7"/>
    <w:rsid w:val="00C262C0"/>
    <w:rsid w:val="00C266CC"/>
    <w:rsid w:val="00C26871"/>
    <w:rsid w:val="00C26E38"/>
    <w:rsid w:val="00C2751A"/>
    <w:rsid w:val="00C27B9F"/>
    <w:rsid w:val="00C30103"/>
    <w:rsid w:val="00C30155"/>
    <w:rsid w:val="00C30CDF"/>
    <w:rsid w:val="00C30DF3"/>
    <w:rsid w:val="00C30E01"/>
    <w:rsid w:val="00C316D9"/>
    <w:rsid w:val="00C319E6"/>
    <w:rsid w:val="00C31A08"/>
    <w:rsid w:val="00C32145"/>
    <w:rsid w:val="00C3218D"/>
    <w:rsid w:val="00C32D1C"/>
    <w:rsid w:val="00C32D9B"/>
    <w:rsid w:val="00C335C0"/>
    <w:rsid w:val="00C33818"/>
    <w:rsid w:val="00C338DF"/>
    <w:rsid w:val="00C33CBF"/>
    <w:rsid w:val="00C343F6"/>
    <w:rsid w:val="00C34779"/>
    <w:rsid w:val="00C34909"/>
    <w:rsid w:val="00C34AEE"/>
    <w:rsid w:val="00C35118"/>
    <w:rsid w:val="00C35276"/>
    <w:rsid w:val="00C357BA"/>
    <w:rsid w:val="00C358F7"/>
    <w:rsid w:val="00C361D0"/>
    <w:rsid w:val="00C36D63"/>
    <w:rsid w:val="00C36F90"/>
    <w:rsid w:val="00C3783D"/>
    <w:rsid w:val="00C37903"/>
    <w:rsid w:val="00C37A4A"/>
    <w:rsid w:val="00C37BC4"/>
    <w:rsid w:val="00C37E9F"/>
    <w:rsid w:val="00C37ED6"/>
    <w:rsid w:val="00C404E7"/>
    <w:rsid w:val="00C4070A"/>
    <w:rsid w:val="00C4087C"/>
    <w:rsid w:val="00C40B28"/>
    <w:rsid w:val="00C410DD"/>
    <w:rsid w:val="00C411FA"/>
    <w:rsid w:val="00C412D6"/>
    <w:rsid w:val="00C4134A"/>
    <w:rsid w:val="00C414CF"/>
    <w:rsid w:val="00C41576"/>
    <w:rsid w:val="00C41878"/>
    <w:rsid w:val="00C42474"/>
    <w:rsid w:val="00C42848"/>
    <w:rsid w:val="00C42B21"/>
    <w:rsid w:val="00C4317C"/>
    <w:rsid w:val="00C432D7"/>
    <w:rsid w:val="00C43CE2"/>
    <w:rsid w:val="00C43CE9"/>
    <w:rsid w:val="00C43F37"/>
    <w:rsid w:val="00C441D5"/>
    <w:rsid w:val="00C44278"/>
    <w:rsid w:val="00C4451D"/>
    <w:rsid w:val="00C44E0D"/>
    <w:rsid w:val="00C44EB0"/>
    <w:rsid w:val="00C4545C"/>
    <w:rsid w:val="00C454A9"/>
    <w:rsid w:val="00C455E4"/>
    <w:rsid w:val="00C45636"/>
    <w:rsid w:val="00C4645E"/>
    <w:rsid w:val="00C4663E"/>
    <w:rsid w:val="00C4670C"/>
    <w:rsid w:val="00C4686E"/>
    <w:rsid w:val="00C46CD0"/>
    <w:rsid w:val="00C474B3"/>
    <w:rsid w:val="00C47573"/>
    <w:rsid w:val="00C47C0E"/>
    <w:rsid w:val="00C47D05"/>
    <w:rsid w:val="00C50001"/>
    <w:rsid w:val="00C50096"/>
    <w:rsid w:val="00C50587"/>
    <w:rsid w:val="00C506E8"/>
    <w:rsid w:val="00C507DA"/>
    <w:rsid w:val="00C50AE3"/>
    <w:rsid w:val="00C51034"/>
    <w:rsid w:val="00C5143D"/>
    <w:rsid w:val="00C51B1F"/>
    <w:rsid w:val="00C52544"/>
    <w:rsid w:val="00C52564"/>
    <w:rsid w:val="00C525CC"/>
    <w:rsid w:val="00C527AF"/>
    <w:rsid w:val="00C52BB6"/>
    <w:rsid w:val="00C52DC4"/>
    <w:rsid w:val="00C531BA"/>
    <w:rsid w:val="00C533FE"/>
    <w:rsid w:val="00C537EE"/>
    <w:rsid w:val="00C53A30"/>
    <w:rsid w:val="00C54289"/>
    <w:rsid w:val="00C54299"/>
    <w:rsid w:val="00C542F9"/>
    <w:rsid w:val="00C54315"/>
    <w:rsid w:val="00C5473C"/>
    <w:rsid w:val="00C54882"/>
    <w:rsid w:val="00C54B00"/>
    <w:rsid w:val="00C54B53"/>
    <w:rsid w:val="00C550D9"/>
    <w:rsid w:val="00C55393"/>
    <w:rsid w:val="00C55BD0"/>
    <w:rsid w:val="00C55C6A"/>
    <w:rsid w:val="00C56563"/>
    <w:rsid w:val="00C56A1A"/>
    <w:rsid w:val="00C57170"/>
    <w:rsid w:val="00C57398"/>
    <w:rsid w:val="00C57435"/>
    <w:rsid w:val="00C5744A"/>
    <w:rsid w:val="00C57AD8"/>
    <w:rsid w:val="00C60443"/>
    <w:rsid w:val="00C60700"/>
    <w:rsid w:val="00C60A78"/>
    <w:rsid w:val="00C60CA9"/>
    <w:rsid w:val="00C61104"/>
    <w:rsid w:val="00C61240"/>
    <w:rsid w:val="00C61E2A"/>
    <w:rsid w:val="00C61F2E"/>
    <w:rsid w:val="00C62230"/>
    <w:rsid w:val="00C62309"/>
    <w:rsid w:val="00C628FD"/>
    <w:rsid w:val="00C6298C"/>
    <w:rsid w:val="00C62A26"/>
    <w:rsid w:val="00C62A87"/>
    <w:rsid w:val="00C62C1C"/>
    <w:rsid w:val="00C62C9B"/>
    <w:rsid w:val="00C62F9B"/>
    <w:rsid w:val="00C62FF3"/>
    <w:rsid w:val="00C6328C"/>
    <w:rsid w:val="00C6368D"/>
    <w:rsid w:val="00C636CE"/>
    <w:rsid w:val="00C637A1"/>
    <w:rsid w:val="00C63E6F"/>
    <w:rsid w:val="00C6421D"/>
    <w:rsid w:val="00C644C4"/>
    <w:rsid w:val="00C648A6"/>
    <w:rsid w:val="00C6492A"/>
    <w:rsid w:val="00C64F44"/>
    <w:rsid w:val="00C65371"/>
    <w:rsid w:val="00C65447"/>
    <w:rsid w:val="00C65490"/>
    <w:rsid w:val="00C65840"/>
    <w:rsid w:val="00C65DBC"/>
    <w:rsid w:val="00C665A8"/>
    <w:rsid w:val="00C66978"/>
    <w:rsid w:val="00C66FC5"/>
    <w:rsid w:val="00C674A0"/>
    <w:rsid w:val="00C67CCA"/>
    <w:rsid w:val="00C70385"/>
    <w:rsid w:val="00C70712"/>
    <w:rsid w:val="00C70A45"/>
    <w:rsid w:val="00C70B93"/>
    <w:rsid w:val="00C70E22"/>
    <w:rsid w:val="00C71237"/>
    <w:rsid w:val="00C7153D"/>
    <w:rsid w:val="00C71893"/>
    <w:rsid w:val="00C718B8"/>
    <w:rsid w:val="00C71B3B"/>
    <w:rsid w:val="00C71DF8"/>
    <w:rsid w:val="00C71F99"/>
    <w:rsid w:val="00C720E2"/>
    <w:rsid w:val="00C72679"/>
    <w:rsid w:val="00C727CA"/>
    <w:rsid w:val="00C72DF3"/>
    <w:rsid w:val="00C731DE"/>
    <w:rsid w:val="00C73470"/>
    <w:rsid w:val="00C734A9"/>
    <w:rsid w:val="00C737DB"/>
    <w:rsid w:val="00C739CF"/>
    <w:rsid w:val="00C73E9A"/>
    <w:rsid w:val="00C74D31"/>
    <w:rsid w:val="00C75027"/>
    <w:rsid w:val="00C750C2"/>
    <w:rsid w:val="00C75CD2"/>
    <w:rsid w:val="00C761B7"/>
    <w:rsid w:val="00C763F1"/>
    <w:rsid w:val="00C76495"/>
    <w:rsid w:val="00C7665E"/>
    <w:rsid w:val="00C768F9"/>
    <w:rsid w:val="00C7692C"/>
    <w:rsid w:val="00C76B6B"/>
    <w:rsid w:val="00C76D72"/>
    <w:rsid w:val="00C76F7D"/>
    <w:rsid w:val="00C774EA"/>
    <w:rsid w:val="00C77504"/>
    <w:rsid w:val="00C77BB1"/>
    <w:rsid w:val="00C77BEE"/>
    <w:rsid w:val="00C77CE6"/>
    <w:rsid w:val="00C8001B"/>
    <w:rsid w:val="00C8007F"/>
    <w:rsid w:val="00C800B2"/>
    <w:rsid w:val="00C800F8"/>
    <w:rsid w:val="00C804E9"/>
    <w:rsid w:val="00C80CE1"/>
    <w:rsid w:val="00C80D5D"/>
    <w:rsid w:val="00C80E80"/>
    <w:rsid w:val="00C816A4"/>
    <w:rsid w:val="00C81D46"/>
    <w:rsid w:val="00C82171"/>
    <w:rsid w:val="00C821F0"/>
    <w:rsid w:val="00C824C5"/>
    <w:rsid w:val="00C82A1C"/>
    <w:rsid w:val="00C82DDD"/>
    <w:rsid w:val="00C836B0"/>
    <w:rsid w:val="00C83756"/>
    <w:rsid w:val="00C8384C"/>
    <w:rsid w:val="00C844EE"/>
    <w:rsid w:val="00C8476A"/>
    <w:rsid w:val="00C84B59"/>
    <w:rsid w:val="00C84D1E"/>
    <w:rsid w:val="00C85088"/>
    <w:rsid w:val="00C854E0"/>
    <w:rsid w:val="00C85FE5"/>
    <w:rsid w:val="00C8657A"/>
    <w:rsid w:val="00C865BA"/>
    <w:rsid w:val="00C8663E"/>
    <w:rsid w:val="00C86B46"/>
    <w:rsid w:val="00C86BEE"/>
    <w:rsid w:val="00C86C9C"/>
    <w:rsid w:val="00C870B6"/>
    <w:rsid w:val="00C87294"/>
    <w:rsid w:val="00C87344"/>
    <w:rsid w:val="00C876F7"/>
    <w:rsid w:val="00C878C6"/>
    <w:rsid w:val="00C87B77"/>
    <w:rsid w:val="00C87C5E"/>
    <w:rsid w:val="00C87CD0"/>
    <w:rsid w:val="00C87E07"/>
    <w:rsid w:val="00C903AD"/>
    <w:rsid w:val="00C904CB"/>
    <w:rsid w:val="00C9075D"/>
    <w:rsid w:val="00C909E7"/>
    <w:rsid w:val="00C90A1F"/>
    <w:rsid w:val="00C90C6F"/>
    <w:rsid w:val="00C90D44"/>
    <w:rsid w:val="00C90E11"/>
    <w:rsid w:val="00C913F8"/>
    <w:rsid w:val="00C918B2"/>
    <w:rsid w:val="00C91A94"/>
    <w:rsid w:val="00C920B3"/>
    <w:rsid w:val="00C9282A"/>
    <w:rsid w:val="00C92C0F"/>
    <w:rsid w:val="00C92CA1"/>
    <w:rsid w:val="00C93849"/>
    <w:rsid w:val="00C9388C"/>
    <w:rsid w:val="00C94794"/>
    <w:rsid w:val="00C94966"/>
    <w:rsid w:val="00C94CEE"/>
    <w:rsid w:val="00C94FC5"/>
    <w:rsid w:val="00C951B8"/>
    <w:rsid w:val="00C95508"/>
    <w:rsid w:val="00C95526"/>
    <w:rsid w:val="00C955CF"/>
    <w:rsid w:val="00C95715"/>
    <w:rsid w:val="00C9596D"/>
    <w:rsid w:val="00C95D21"/>
    <w:rsid w:val="00C96FAD"/>
    <w:rsid w:val="00C96FE1"/>
    <w:rsid w:val="00C974E3"/>
    <w:rsid w:val="00C979AD"/>
    <w:rsid w:val="00C97C34"/>
    <w:rsid w:val="00C97DCE"/>
    <w:rsid w:val="00CA029E"/>
    <w:rsid w:val="00CA0632"/>
    <w:rsid w:val="00CA080A"/>
    <w:rsid w:val="00CA081A"/>
    <w:rsid w:val="00CA083E"/>
    <w:rsid w:val="00CA0B3C"/>
    <w:rsid w:val="00CA0BC7"/>
    <w:rsid w:val="00CA1366"/>
    <w:rsid w:val="00CA15DE"/>
    <w:rsid w:val="00CA16CD"/>
    <w:rsid w:val="00CA19A8"/>
    <w:rsid w:val="00CA1C45"/>
    <w:rsid w:val="00CA1CFD"/>
    <w:rsid w:val="00CA2C6A"/>
    <w:rsid w:val="00CA2F98"/>
    <w:rsid w:val="00CA33D7"/>
    <w:rsid w:val="00CA3A2E"/>
    <w:rsid w:val="00CA3D52"/>
    <w:rsid w:val="00CA3E07"/>
    <w:rsid w:val="00CA4244"/>
    <w:rsid w:val="00CA46BF"/>
    <w:rsid w:val="00CA4D60"/>
    <w:rsid w:val="00CA55B0"/>
    <w:rsid w:val="00CA561A"/>
    <w:rsid w:val="00CA5A79"/>
    <w:rsid w:val="00CA5C52"/>
    <w:rsid w:val="00CA5C94"/>
    <w:rsid w:val="00CA6094"/>
    <w:rsid w:val="00CA6455"/>
    <w:rsid w:val="00CA6507"/>
    <w:rsid w:val="00CA6790"/>
    <w:rsid w:val="00CA68DC"/>
    <w:rsid w:val="00CA69DE"/>
    <w:rsid w:val="00CA715A"/>
    <w:rsid w:val="00CA7221"/>
    <w:rsid w:val="00CA7428"/>
    <w:rsid w:val="00CA74DF"/>
    <w:rsid w:val="00CA7DAB"/>
    <w:rsid w:val="00CB0157"/>
    <w:rsid w:val="00CB0374"/>
    <w:rsid w:val="00CB05FE"/>
    <w:rsid w:val="00CB0911"/>
    <w:rsid w:val="00CB0E71"/>
    <w:rsid w:val="00CB1174"/>
    <w:rsid w:val="00CB1300"/>
    <w:rsid w:val="00CB146E"/>
    <w:rsid w:val="00CB1B77"/>
    <w:rsid w:val="00CB1BE4"/>
    <w:rsid w:val="00CB1F9C"/>
    <w:rsid w:val="00CB214C"/>
    <w:rsid w:val="00CB2257"/>
    <w:rsid w:val="00CB2834"/>
    <w:rsid w:val="00CB2EFE"/>
    <w:rsid w:val="00CB335C"/>
    <w:rsid w:val="00CB450B"/>
    <w:rsid w:val="00CB4A2C"/>
    <w:rsid w:val="00CB4A51"/>
    <w:rsid w:val="00CB4DDE"/>
    <w:rsid w:val="00CB5BDC"/>
    <w:rsid w:val="00CB5F3A"/>
    <w:rsid w:val="00CB6739"/>
    <w:rsid w:val="00CB6894"/>
    <w:rsid w:val="00CB68D1"/>
    <w:rsid w:val="00CB71E8"/>
    <w:rsid w:val="00CB720B"/>
    <w:rsid w:val="00CB74C5"/>
    <w:rsid w:val="00CB7747"/>
    <w:rsid w:val="00CB7E6D"/>
    <w:rsid w:val="00CC006F"/>
    <w:rsid w:val="00CC013C"/>
    <w:rsid w:val="00CC04DB"/>
    <w:rsid w:val="00CC0BEA"/>
    <w:rsid w:val="00CC135E"/>
    <w:rsid w:val="00CC155A"/>
    <w:rsid w:val="00CC1927"/>
    <w:rsid w:val="00CC1990"/>
    <w:rsid w:val="00CC1B52"/>
    <w:rsid w:val="00CC1BFA"/>
    <w:rsid w:val="00CC1F22"/>
    <w:rsid w:val="00CC21DD"/>
    <w:rsid w:val="00CC2368"/>
    <w:rsid w:val="00CC2BE9"/>
    <w:rsid w:val="00CC2F02"/>
    <w:rsid w:val="00CC2FCB"/>
    <w:rsid w:val="00CC3011"/>
    <w:rsid w:val="00CC321C"/>
    <w:rsid w:val="00CC382E"/>
    <w:rsid w:val="00CC383A"/>
    <w:rsid w:val="00CC39FD"/>
    <w:rsid w:val="00CC3C76"/>
    <w:rsid w:val="00CC3CBA"/>
    <w:rsid w:val="00CC3F9D"/>
    <w:rsid w:val="00CC4129"/>
    <w:rsid w:val="00CC41E1"/>
    <w:rsid w:val="00CC50ED"/>
    <w:rsid w:val="00CC5535"/>
    <w:rsid w:val="00CC5538"/>
    <w:rsid w:val="00CC5C4D"/>
    <w:rsid w:val="00CC5CBF"/>
    <w:rsid w:val="00CC5E16"/>
    <w:rsid w:val="00CC5E3F"/>
    <w:rsid w:val="00CC5FC1"/>
    <w:rsid w:val="00CC6086"/>
    <w:rsid w:val="00CC62B2"/>
    <w:rsid w:val="00CC660E"/>
    <w:rsid w:val="00CC6E37"/>
    <w:rsid w:val="00CC724E"/>
    <w:rsid w:val="00CC756F"/>
    <w:rsid w:val="00CC75F2"/>
    <w:rsid w:val="00CC77CA"/>
    <w:rsid w:val="00CC7A05"/>
    <w:rsid w:val="00CC7BCC"/>
    <w:rsid w:val="00CD052A"/>
    <w:rsid w:val="00CD077D"/>
    <w:rsid w:val="00CD08F2"/>
    <w:rsid w:val="00CD0B7D"/>
    <w:rsid w:val="00CD0DD8"/>
    <w:rsid w:val="00CD11CD"/>
    <w:rsid w:val="00CD1A65"/>
    <w:rsid w:val="00CD1C7F"/>
    <w:rsid w:val="00CD1F50"/>
    <w:rsid w:val="00CD200F"/>
    <w:rsid w:val="00CD29CA"/>
    <w:rsid w:val="00CD2BE0"/>
    <w:rsid w:val="00CD319F"/>
    <w:rsid w:val="00CD31FB"/>
    <w:rsid w:val="00CD3240"/>
    <w:rsid w:val="00CD3614"/>
    <w:rsid w:val="00CD3960"/>
    <w:rsid w:val="00CD3B17"/>
    <w:rsid w:val="00CD3B2B"/>
    <w:rsid w:val="00CD3FB8"/>
    <w:rsid w:val="00CD4190"/>
    <w:rsid w:val="00CD4476"/>
    <w:rsid w:val="00CD468A"/>
    <w:rsid w:val="00CD4691"/>
    <w:rsid w:val="00CD48ED"/>
    <w:rsid w:val="00CD6342"/>
    <w:rsid w:val="00CD6382"/>
    <w:rsid w:val="00CD65AE"/>
    <w:rsid w:val="00CD66E2"/>
    <w:rsid w:val="00CD73E4"/>
    <w:rsid w:val="00CD7C21"/>
    <w:rsid w:val="00CD7FC4"/>
    <w:rsid w:val="00CE0721"/>
    <w:rsid w:val="00CE09FA"/>
    <w:rsid w:val="00CE0C82"/>
    <w:rsid w:val="00CE0DBF"/>
    <w:rsid w:val="00CE18E3"/>
    <w:rsid w:val="00CE196B"/>
    <w:rsid w:val="00CE1FE1"/>
    <w:rsid w:val="00CE207C"/>
    <w:rsid w:val="00CE2378"/>
    <w:rsid w:val="00CE24EF"/>
    <w:rsid w:val="00CE299D"/>
    <w:rsid w:val="00CE2B23"/>
    <w:rsid w:val="00CE2C46"/>
    <w:rsid w:val="00CE2CF2"/>
    <w:rsid w:val="00CE2E56"/>
    <w:rsid w:val="00CE2EA3"/>
    <w:rsid w:val="00CE2EAD"/>
    <w:rsid w:val="00CE2FFB"/>
    <w:rsid w:val="00CE328B"/>
    <w:rsid w:val="00CE39E6"/>
    <w:rsid w:val="00CE3BF2"/>
    <w:rsid w:val="00CE3EB5"/>
    <w:rsid w:val="00CE3EE5"/>
    <w:rsid w:val="00CE4416"/>
    <w:rsid w:val="00CE4665"/>
    <w:rsid w:val="00CE4DF3"/>
    <w:rsid w:val="00CE4FF2"/>
    <w:rsid w:val="00CE5167"/>
    <w:rsid w:val="00CE531A"/>
    <w:rsid w:val="00CE5583"/>
    <w:rsid w:val="00CE55A6"/>
    <w:rsid w:val="00CE5A22"/>
    <w:rsid w:val="00CE5AB9"/>
    <w:rsid w:val="00CE5B41"/>
    <w:rsid w:val="00CE5F1F"/>
    <w:rsid w:val="00CE660A"/>
    <w:rsid w:val="00CE68FA"/>
    <w:rsid w:val="00CE7262"/>
    <w:rsid w:val="00CE7405"/>
    <w:rsid w:val="00CE74B3"/>
    <w:rsid w:val="00CE7687"/>
    <w:rsid w:val="00CE7CB7"/>
    <w:rsid w:val="00CE7CBC"/>
    <w:rsid w:val="00CE7CC7"/>
    <w:rsid w:val="00CF0CB0"/>
    <w:rsid w:val="00CF158B"/>
    <w:rsid w:val="00CF1858"/>
    <w:rsid w:val="00CF1B9A"/>
    <w:rsid w:val="00CF1BDD"/>
    <w:rsid w:val="00CF24A7"/>
    <w:rsid w:val="00CF2676"/>
    <w:rsid w:val="00CF296E"/>
    <w:rsid w:val="00CF3566"/>
    <w:rsid w:val="00CF39B7"/>
    <w:rsid w:val="00CF3A62"/>
    <w:rsid w:val="00CF3B54"/>
    <w:rsid w:val="00CF3BBD"/>
    <w:rsid w:val="00CF3EE4"/>
    <w:rsid w:val="00CF3F6C"/>
    <w:rsid w:val="00CF40EF"/>
    <w:rsid w:val="00CF4849"/>
    <w:rsid w:val="00CF4A75"/>
    <w:rsid w:val="00CF4C0C"/>
    <w:rsid w:val="00CF4CF7"/>
    <w:rsid w:val="00CF4DAE"/>
    <w:rsid w:val="00CF4E77"/>
    <w:rsid w:val="00CF5446"/>
    <w:rsid w:val="00CF5729"/>
    <w:rsid w:val="00CF5A6B"/>
    <w:rsid w:val="00CF5B8E"/>
    <w:rsid w:val="00CF5C87"/>
    <w:rsid w:val="00CF5F4D"/>
    <w:rsid w:val="00CF686E"/>
    <w:rsid w:val="00CF6996"/>
    <w:rsid w:val="00CF6F54"/>
    <w:rsid w:val="00CF6F6D"/>
    <w:rsid w:val="00CF770B"/>
    <w:rsid w:val="00CF774E"/>
    <w:rsid w:val="00CF7C33"/>
    <w:rsid w:val="00CF7D27"/>
    <w:rsid w:val="00D00341"/>
    <w:rsid w:val="00D00AA4"/>
    <w:rsid w:val="00D00BC5"/>
    <w:rsid w:val="00D00BF7"/>
    <w:rsid w:val="00D00D84"/>
    <w:rsid w:val="00D00DD6"/>
    <w:rsid w:val="00D00F24"/>
    <w:rsid w:val="00D01011"/>
    <w:rsid w:val="00D01012"/>
    <w:rsid w:val="00D0147A"/>
    <w:rsid w:val="00D014BE"/>
    <w:rsid w:val="00D01571"/>
    <w:rsid w:val="00D01681"/>
    <w:rsid w:val="00D01F56"/>
    <w:rsid w:val="00D02232"/>
    <w:rsid w:val="00D02245"/>
    <w:rsid w:val="00D02584"/>
    <w:rsid w:val="00D02757"/>
    <w:rsid w:val="00D02AFD"/>
    <w:rsid w:val="00D02E2E"/>
    <w:rsid w:val="00D02F8B"/>
    <w:rsid w:val="00D0305E"/>
    <w:rsid w:val="00D03321"/>
    <w:rsid w:val="00D04294"/>
    <w:rsid w:val="00D042E8"/>
    <w:rsid w:val="00D0441D"/>
    <w:rsid w:val="00D044CC"/>
    <w:rsid w:val="00D04877"/>
    <w:rsid w:val="00D04A88"/>
    <w:rsid w:val="00D04AEC"/>
    <w:rsid w:val="00D053AC"/>
    <w:rsid w:val="00D0550A"/>
    <w:rsid w:val="00D05626"/>
    <w:rsid w:val="00D057FE"/>
    <w:rsid w:val="00D05B83"/>
    <w:rsid w:val="00D05FDA"/>
    <w:rsid w:val="00D0645A"/>
    <w:rsid w:val="00D068DD"/>
    <w:rsid w:val="00D0697A"/>
    <w:rsid w:val="00D069A5"/>
    <w:rsid w:val="00D06BCB"/>
    <w:rsid w:val="00D0720D"/>
    <w:rsid w:val="00D072B2"/>
    <w:rsid w:val="00D073B5"/>
    <w:rsid w:val="00D076D7"/>
    <w:rsid w:val="00D07C25"/>
    <w:rsid w:val="00D07DD0"/>
    <w:rsid w:val="00D1005D"/>
    <w:rsid w:val="00D1007B"/>
    <w:rsid w:val="00D10272"/>
    <w:rsid w:val="00D1091B"/>
    <w:rsid w:val="00D10BE7"/>
    <w:rsid w:val="00D11B0B"/>
    <w:rsid w:val="00D11C5E"/>
    <w:rsid w:val="00D11D11"/>
    <w:rsid w:val="00D121BD"/>
    <w:rsid w:val="00D12228"/>
    <w:rsid w:val="00D122B1"/>
    <w:rsid w:val="00D12982"/>
    <w:rsid w:val="00D12CF7"/>
    <w:rsid w:val="00D12F4F"/>
    <w:rsid w:val="00D13878"/>
    <w:rsid w:val="00D13AD5"/>
    <w:rsid w:val="00D13DE6"/>
    <w:rsid w:val="00D14155"/>
    <w:rsid w:val="00D1421E"/>
    <w:rsid w:val="00D14694"/>
    <w:rsid w:val="00D14B21"/>
    <w:rsid w:val="00D14B55"/>
    <w:rsid w:val="00D14F5C"/>
    <w:rsid w:val="00D15344"/>
    <w:rsid w:val="00D15448"/>
    <w:rsid w:val="00D156C1"/>
    <w:rsid w:val="00D15756"/>
    <w:rsid w:val="00D1576B"/>
    <w:rsid w:val="00D15AE5"/>
    <w:rsid w:val="00D15FDF"/>
    <w:rsid w:val="00D1611C"/>
    <w:rsid w:val="00D167B8"/>
    <w:rsid w:val="00D16A5F"/>
    <w:rsid w:val="00D16A6E"/>
    <w:rsid w:val="00D16F8B"/>
    <w:rsid w:val="00D17016"/>
    <w:rsid w:val="00D174C6"/>
    <w:rsid w:val="00D175F6"/>
    <w:rsid w:val="00D177B1"/>
    <w:rsid w:val="00D177B7"/>
    <w:rsid w:val="00D177E0"/>
    <w:rsid w:val="00D178F1"/>
    <w:rsid w:val="00D179C6"/>
    <w:rsid w:val="00D17ADC"/>
    <w:rsid w:val="00D17BB6"/>
    <w:rsid w:val="00D17C3A"/>
    <w:rsid w:val="00D17F27"/>
    <w:rsid w:val="00D20168"/>
    <w:rsid w:val="00D201DA"/>
    <w:rsid w:val="00D20CD6"/>
    <w:rsid w:val="00D20FCA"/>
    <w:rsid w:val="00D212EE"/>
    <w:rsid w:val="00D21433"/>
    <w:rsid w:val="00D214A5"/>
    <w:rsid w:val="00D21976"/>
    <w:rsid w:val="00D21B47"/>
    <w:rsid w:val="00D22000"/>
    <w:rsid w:val="00D2200A"/>
    <w:rsid w:val="00D2219E"/>
    <w:rsid w:val="00D22306"/>
    <w:rsid w:val="00D22610"/>
    <w:rsid w:val="00D22A37"/>
    <w:rsid w:val="00D22BA6"/>
    <w:rsid w:val="00D22CAD"/>
    <w:rsid w:val="00D22D6F"/>
    <w:rsid w:val="00D23278"/>
    <w:rsid w:val="00D23C9D"/>
    <w:rsid w:val="00D24B24"/>
    <w:rsid w:val="00D25075"/>
    <w:rsid w:val="00D25674"/>
    <w:rsid w:val="00D258F1"/>
    <w:rsid w:val="00D2594E"/>
    <w:rsid w:val="00D25980"/>
    <w:rsid w:val="00D25A02"/>
    <w:rsid w:val="00D26155"/>
    <w:rsid w:val="00D2646A"/>
    <w:rsid w:val="00D26543"/>
    <w:rsid w:val="00D2757A"/>
    <w:rsid w:val="00D279BF"/>
    <w:rsid w:val="00D27F4B"/>
    <w:rsid w:val="00D3009D"/>
    <w:rsid w:val="00D3057F"/>
    <w:rsid w:val="00D31413"/>
    <w:rsid w:val="00D3187F"/>
    <w:rsid w:val="00D31999"/>
    <w:rsid w:val="00D32C65"/>
    <w:rsid w:val="00D32D03"/>
    <w:rsid w:val="00D33221"/>
    <w:rsid w:val="00D333B6"/>
    <w:rsid w:val="00D3345C"/>
    <w:rsid w:val="00D33B28"/>
    <w:rsid w:val="00D341E4"/>
    <w:rsid w:val="00D349B9"/>
    <w:rsid w:val="00D349FE"/>
    <w:rsid w:val="00D34BFB"/>
    <w:rsid w:val="00D34CC2"/>
    <w:rsid w:val="00D35953"/>
    <w:rsid w:val="00D35DED"/>
    <w:rsid w:val="00D35E4D"/>
    <w:rsid w:val="00D36228"/>
    <w:rsid w:val="00D3639D"/>
    <w:rsid w:val="00D36542"/>
    <w:rsid w:val="00D36737"/>
    <w:rsid w:val="00D36A5C"/>
    <w:rsid w:val="00D36F06"/>
    <w:rsid w:val="00D37A78"/>
    <w:rsid w:val="00D400EA"/>
    <w:rsid w:val="00D403F3"/>
    <w:rsid w:val="00D4076A"/>
    <w:rsid w:val="00D40A3C"/>
    <w:rsid w:val="00D40AAD"/>
    <w:rsid w:val="00D40CC2"/>
    <w:rsid w:val="00D40F3B"/>
    <w:rsid w:val="00D41C05"/>
    <w:rsid w:val="00D41DB5"/>
    <w:rsid w:val="00D4201B"/>
    <w:rsid w:val="00D42464"/>
    <w:rsid w:val="00D42B0B"/>
    <w:rsid w:val="00D42C81"/>
    <w:rsid w:val="00D42F2D"/>
    <w:rsid w:val="00D43311"/>
    <w:rsid w:val="00D43379"/>
    <w:rsid w:val="00D43B77"/>
    <w:rsid w:val="00D43B82"/>
    <w:rsid w:val="00D43FC2"/>
    <w:rsid w:val="00D44199"/>
    <w:rsid w:val="00D444CF"/>
    <w:rsid w:val="00D44503"/>
    <w:rsid w:val="00D447AD"/>
    <w:rsid w:val="00D44C6C"/>
    <w:rsid w:val="00D450CF"/>
    <w:rsid w:val="00D45257"/>
    <w:rsid w:val="00D45892"/>
    <w:rsid w:val="00D45BD1"/>
    <w:rsid w:val="00D45C51"/>
    <w:rsid w:val="00D45F4C"/>
    <w:rsid w:val="00D45F84"/>
    <w:rsid w:val="00D464A2"/>
    <w:rsid w:val="00D46966"/>
    <w:rsid w:val="00D46BA5"/>
    <w:rsid w:val="00D46E30"/>
    <w:rsid w:val="00D47548"/>
    <w:rsid w:val="00D476BB"/>
    <w:rsid w:val="00D500BB"/>
    <w:rsid w:val="00D50718"/>
    <w:rsid w:val="00D5092C"/>
    <w:rsid w:val="00D50AC1"/>
    <w:rsid w:val="00D5126C"/>
    <w:rsid w:val="00D516A1"/>
    <w:rsid w:val="00D516CC"/>
    <w:rsid w:val="00D5206C"/>
    <w:rsid w:val="00D52827"/>
    <w:rsid w:val="00D529BD"/>
    <w:rsid w:val="00D52EBC"/>
    <w:rsid w:val="00D5318A"/>
    <w:rsid w:val="00D53285"/>
    <w:rsid w:val="00D5335D"/>
    <w:rsid w:val="00D53483"/>
    <w:rsid w:val="00D53CE2"/>
    <w:rsid w:val="00D544B6"/>
    <w:rsid w:val="00D54641"/>
    <w:rsid w:val="00D54875"/>
    <w:rsid w:val="00D54E81"/>
    <w:rsid w:val="00D54F7A"/>
    <w:rsid w:val="00D55C04"/>
    <w:rsid w:val="00D55DA3"/>
    <w:rsid w:val="00D55FCD"/>
    <w:rsid w:val="00D55FD0"/>
    <w:rsid w:val="00D568BC"/>
    <w:rsid w:val="00D56989"/>
    <w:rsid w:val="00D56ECA"/>
    <w:rsid w:val="00D57502"/>
    <w:rsid w:val="00D57AAB"/>
    <w:rsid w:val="00D57B00"/>
    <w:rsid w:val="00D57DF9"/>
    <w:rsid w:val="00D57E92"/>
    <w:rsid w:val="00D60041"/>
    <w:rsid w:val="00D6053C"/>
    <w:rsid w:val="00D605B3"/>
    <w:rsid w:val="00D60B49"/>
    <w:rsid w:val="00D60CA3"/>
    <w:rsid w:val="00D60E6B"/>
    <w:rsid w:val="00D610B3"/>
    <w:rsid w:val="00D61107"/>
    <w:rsid w:val="00D61155"/>
    <w:rsid w:val="00D61222"/>
    <w:rsid w:val="00D612F5"/>
    <w:rsid w:val="00D6161E"/>
    <w:rsid w:val="00D616C3"/>
    <w:rsid w:val="00D61825"/>
    <w:rsid w:val="00D6190B"/>
    <w:rsid w:val="00D61A79"/>
    <w:rsid w:val="00D61B3E"/>
    <w:rsid w:val="00D61D66"/>
    <w:rsid w:val="00D61F40"/>
    <w:rsid w:val="00D62296"/>
    <w:rsid w:val="00D626C8"/>
    <w:rsid w:val="00D628C1"/>
    <w:rsid w:val="00D628CA"/>
    <w:rsid w:val="00D62A87"/>
    <w:rsid w:val="00D62E11"/>
    <w:rsid w:val="00D62EDA"/>
    <w:rsid w:val="00D62FA2"/>
    <w:rsid w:val="00D63097"/>
    <w:rsid w:val="00D63112"/>
    <w:rsid w:val="00D63225"/>
    <w:rsid w:val="00D63268"/>
    <w:rsid w:val="00D6360F"/>
    <w:rsid w:val="00D63646"/>
    <w:rsid w:val="00D63986"/>
    <w:rsid w:val="00D63A85"/>
    <w:rsid w:val="00D63EF7"/>
    <w:rsid w:val="00D643BC"/>
    <w:rsid w:val="00D643C4"/>
    <w:rsid w:val="00D6446C"/>
    <w:rsid w:val="00D64C9E"/>
    <w:rsid w:val="00D64D20"/>
    <w:rsid w:val="00D64D7E"/>
    <w:rsid w:val="00D64FA6"/>
    <w:rsid w:val="00D65292"/>
    <w:rsid w:val="00D652FF"/>
    <w:rsid w:val="00D65C19"/>
    <w:rsid w:val="00D65CA4"/>
    <w:rsid w:val="00D65D92"/>
    <w:rsid w:val="00D65F25"/>
    <w:rsid w:val="00D66372"/>
    <w:rsid w:val="00D66535"/>
    <w:rsid w:val="00D66722"/>
    <w:rsid w:val="00D66ABF"/>
    <w:rsid w:val="00D66B5A"/>
    <w:rsid w:val="00D66DFC"/>
    <w:rsid w:val="00D66ED2"/>
    <w:rsid w:val="00D67118"/>
    <w:rsid w:val="00D671B9"/>
    <w:rsid w:val="00D673C8"/>
    <w:rsid w:val="00D67C6D"/>
    <w:rsid w:val="00D67DAD"/>
    <w:rsid w:val="00D67E4E"/>
    <w:rsid w:val="00D67F13"/>
    <w:rsid w:val="00D70007"/>
    <w:rsid w:val="00D700DB"/>
    <w:rsid w:val="00D707B9"/>
    <w:rsid w:val="00D708DE"/>
    <w:rsid w:val="00D70C6B"/>
    <w:rsid w:val="00D70FB2"/>
    <w:rsid w:val="00D71099"/>
    <w:rsid w:val="00D719D0"/>
    <w:rsid w:val="00D71EE7"/>
    <w:rsid w:val="00D7221B"/>
    <w:rsid w:val="00D72D3B"/>
    <w:rsid w:val="00D72E9F"/>
    <w:rsid w:val="00D74119"/>
    <w:rsid w:val="00D746A6"/>
    <w:rsid w:val="00D74794"/>
    <w:rsid w:val="00D74A51"/>
    <w:rsid w:val="00D74CCD"/>
    <w:rsid w:val="00D74F61"/>
    <w:rsid w:val="00D750DA"/>
    <w:rsid w:val="00D755AC"/>
    <w:rsid w:val="00D75AE6"/>
    <w:rsid w:val="00D75DCF"/>
    <w:rsid w:val="00D760BA"/>
    <w:rsid w:val="00D761DD"/>
    <w:rsid w:val="00D76266"/>
    <w:rsid w:val="00D765F4"/>
    <w:rsid w:val="00D76913"/>
    <w:rsid w:val="00D76C14"/>
    <w:rsid w:val="00D76D42"/>
    <w:rsid w:val="00D7700E"/>
    <w:rsid w:val="00D77774"/>
    <w:rsid w:val="00D77E7E"/>
    <w:rsid w:val="00D77EB5"/>
    <w:rsid w:val="00D80128"/>
    <w:rsid w:val="00D8042C"/>
    <w:rsid w:val="00D80F1E"/>
    <w:rsid w:val="00D8159A"/>
    <w:rsid w:val="00D81768"/>
    <w:rsid w:val="00D81B70"/>
    <w:rsid w:val="00D81DE3"/>
    <w:rsid w:val="00D81EDF"/>
    <w:rsid w:val="00D82021"/>
    <w:rsid w:val="00D82106"/>
    <w:rsid w:val="00D82399"/>
    <w:rsid w:val="00D82404"/>
    <w:rsid w:val="00D825AF"/>
    <w:rsid w:val="00D8298A"/>
    <w:rsid w:val="00D82CAB"/>
    <w:rsid w:val="00D82FB7"/>
    <w:rsid w:val="00D8307F"/>
    <w:rsid w:val="00D833A5"/>
    <w:rsid w:val="00D8350D"/>
    <w:rsid w:val="00D83D42"/>
    <w:rsid w:val="00D83D76"/>
    <w:rsid w:val="00D83ED7"/>
    <w:rsid w:val="00D840B7"/>
    <w:rsid w:val="00D847B3"/>
    <w:rsid w:val="00D84AF6"/>
    <w:rsid w:val="00D84FAD"/>
    <w:rsid w:val="00D85057"/>
    <w:rsid w:val="00D8565F"/>
    <w:rsid w:val="00D86853"/>
    <w:rsid w:val="00D86A45"/>
    <w:rsid w:val="00D86A83"/>
    <w:rsid w:val="00D872EE"/>
    <w:rsid w:val="00D875E6"/>
    <w:rsid w:val="00D875EB"/>
    <w:rsid w:val="00D87C52"/>
    <w:rsid w:val="00D87FD0"/>
    <w:rsid w:val="00D900E3"/>
    <w:rsid w:val="00D901FC"/>
    <w:rsid w:val="00D90659"/>
    <w:rsid w:val="00D907E3"/>
    <w:rsid w:val="00D90911"/>
    <w:rsid w:val="00D90C50"/>
    <w:rsid w:val="00D90D0E"/>
    <w:rsid w:val="00D90FB8"/>
    <w:rsid w:val="00D91231"/>
    <w:rsid w:val="00D914C8"/>
    <w:rsid w:val="00D9166B"/>
    <w:rsid w:val="00D91727"/>
    <w:rsid w:val="00D91A06"/>
    <w:rsid w:val="00D91D9E"/>
    <w:rsid w:val="00D91F1D"/>
    <w:rsid w:val="00D91F6B"/>
    <w:rsid w:val="00D92086"/>
    <w:rsid w:val="00D922D8"/>
    <w:rsid w:val="00D92370"/>
    <w:rsid w:val="00D92415"/>
    <w:rsid w:val="00D92581"/>
    <w:rsid w:val="00D926BB"/>
    <w:rsid w:val="00D92C87"/>
    <w:rsid w:val="00D92C97"/>
    <w:rsid w:val="00D92E6E"/>
    <w:rsid w:val="00D93564"/>
    <w:rsid w:val="00D936EF"/>
    <w:rsid w:val="00D93EAD"/>
    <w:rsid w:val="00D94120"/>
    <w:rsid w:val="00D94613"/>
    <w:rsid w:val="00D949D7"/>
    <w:rsid w:val="00D94A0F"/>
    <w:rsid w:val="00D94DC7"/>
    <w:rsid w:val="00D94FCF"/>
    <w:rsid w:val="00D95289"/>
    <w:rsid w:val="00D95B44"/>
    <w:rsid w:val="00D95B72"/>
    <w:rsid w:val="00D95B8B"/>
    <w:rsid w:val="00D95B8E"/>
    <w:rsid w:val="00D961E8"/>
    <w:rsid w:val="00D96250"/>
    <w:rsid w:val="00D9634A"/>
    <w:rsid w:val="00D96B67"/>
    <w:rsid w:val="00D96BC6"/>
    <w:rsid w:val="00D96D11"/>
    <w:rsid w:val="00D96D49"/>
    <w:rsid w:val="00D96FAD"/>
    <w:rsid w:val="00D97124"/>
    <w:rsid w:val="00D9752A"/>
    <w:rsid w:val="00D97F63"/>
    <w:rsid w:val="00DA00EA"/>
    <w:rsid w:val="00DA02B3"/>
    <w:rsid w:val="00DA0388"/>
    <w:rsid w:val="00DA0507"/>
    <w:rsid w:val="00DA05B8"/>
    <w:rsid w:val="00DA0907"/>
    <w:rsid w:val="00DA0BF3"/>
    <w:rsid w:val="00DA0E4A"/>
    <w:rsid w:val="00DA14FD"/>
    <w:rsid w:val="00DA1597"/>
    <w:rsid w:val="00DA159A"/>
    <w:rsid w:val="00DA1BBC"/>
    <w:rsid w:val="00DA1CB6"/>
    <w:rsid w:val="00DA1E13"/>
    <w:rsid w:val="00DA1F2B"/>
    <w:rsid w:val="00DA26C6"/>
    <w:rsid w:val="00DA2770"/>
    <w:rsid w:val="00DA3526"/>
    <w:rsid w:val="00DA3761"/>
    <w:rsid w:val="00DA383A"/>
    <w:rsid w:val="00DA3A50"/>
    <w:rsid w:val="00DA3CF4"/>
    <w:rsid w:val="00DA4147"/>
    <w:rsid w:val="00DA4C77"/>
    <w:rsid w:val="00DA4D9D"/>
    <w:rsid w:val="00DA4F0F"/>
    <w:rsid w:val="00DA5117"/>
    <w:rsid w:val="00DA5BB3"/>
    <w:rsid w:val="00DA6637"/>
    <w:rsid w:val="00DA6AE8"/>
    <w:rsid w:val="00DA6CB4"/>
    <w:rsid w:val="00DA791C"/>
    <w:rsid w:val="00DA7996"/>
    <w:rsid w:val="00DA7A33"/>
    <w:rsid w:val="00DA7A4E"/>
    <w:rsid w:val="00DA7E8B"/>
    <w:rsid w:val="00DB0680"/>
    <w:rsid w:val="00DB0918"/>
    <w:rsid w:val="00DB0EEE"/>
    <w:rsid w:val="00DB0F14"/>
    <w:rsid w:val="00DB10A4"/>
    <w:rsid w:val="00DB1141"/>
    <w:rsid w:val="00DB13A6"/>
    <w:rsid w:val="00DB1516"/>
    <w:rsid w:val="00DB1814"/>
    <w:rsid w:val="00DB1C70"/>
    <w:rsid w:val="00DB1D29"/>
    <w:rsid w:val="00DB1E02"/>
    <w:rsid w:val="00DB2155"/>
    <w:rsid w:val="00DB22B8"/>
    <w:rsid w:val="00DB2C27"/>
    <w:rsid w:val="00DB30AC"/>
    <w:rsid w:val="00DB31C2"/>
    <w:rsid w:val="00DB3B60"/>
    <w:rsid w:val="00DB3F71"/>
    <w:rsid w:val="00DB414E"/>
    <w:rsid w:val="00DB4214"/>
    <w:rsid w:val="00DB45DA"/>
    <w:rsid w:val="00DB48B4"/>
    <w:rsid w:val="00DB48C0"/>
    <w:rsid w:val="00DB524C"/>
    <w:rsid w:val="00DB52E4"/>
    <w:rsid w:val="00DB5D8B"/>
    <w:rsid w:val="00DB6224"/>
    <w:rsid w:val="00DB62BC"/>
    <w:rsid w:val="00DB67BA"/>
    <w:rsid w:val="00DB6815"/>
    <w:rsid w:val="00DB699A"/>
    <w:rsid w:val="00DB74DE"/>
    <w:rsid w:val="00DB750A"/>
    <w:rsid w:val="00DB75CA"/>
    <w:rsid w:val="00DB76E2"/>
    <w:rsid w:val="00DB7E43"/>
    <w:rsid w:val="00DC05C6"/>
    <w:rsid w:val="00DC0649"/>
    <w:rsid w:val="00DC0BB2"/>
    <w:rsid w:val="00DC0D7A"/>
    <w:rsid w:val="00DC1054"/>
    <w:rsid w:val="00DC18F0"/>
    <w:rsid w:val="00DC1B79"/>
    <w:rsid w:val="00DC1BC2"/>
    <w:rsid w:val="00DC1BD9"/>
    <w:rsid w:val="00DC1C23"/>
    <w:rsid w:val="00DC2042"/>
    <w:rsid w:val="00DC2057"/>
    <w:rsid w:val="00DC25CF"/>
    <w:rsid w:val="00DC2664"/>
    <w:rsid w:val="00DC2843"/>
    <w:rsid w:val="00DC2B7C"/>
    <w:rsid w:val="00DC2C3C"/>
    <w:rsid w:val="00DC2C73"/>
    <w:rsid w:val="00DC32FC"/>
    <w:rsid w:val="00DC379B"/>
    <w:rsid w:val="00DC3DD8"/>
    <w:rsid w:val="00DC411B"/>
    <w:rsid w:val="00DC43B4"/>
    <w:rsid w:val="00DC47CA"/>
    <w:rsid w:val="00DC48D6"/>
    <w:rsid w:val="00DC536E"/>
    <w:rsid w:val="00DC5371"/>
    <w:rsid w:val="00DC5F0A"/>
    <w:rsid w:val="00DC6098"/>
    <w:rsid w:val="00DC611C"/>
    <w:rsid w:val="00DC622F"/>
    <w:rsid w:val="00DC6618"/>
    <w:rsid w:val="00DC668B"/>
    <w:rsid w:val="00DC6732"/>
    <w:rsid w:val="00DC6992"/>
    <w:rsid w:val="00DC6BCA"/>
    <w:rsid w:val="00DC6D11"/>
    <w:rsid w:val="00DC6E33"/>
    <w:rsid w:val="00DC6F17"/>
    <w:rsid w:val="00DC6FF2"/>
    <w:rsid w:val="00DC714B"/>
    <w:rsid w:val="00DC740F"/>
    <w:rsid w:val="00DC777D"/>
    <w:rsid w:val="00DC7A58"/>
    <w:rsid w:val="00DC7DB6"/>
    <w:rsid w:val="00DC7EDA"/>
    <w:rsid w:val="00DD004B"/>
    <w:rsid w:val="00DD05D7"/>
    <w:rsid w:val="00DD0981"/>
    <w:rsid w:val="00DD0B7B"/>
    <w:rsid w:val="00DD0D70"/>
    <w:rsid w:val="00DD1055"/>
    <w:rsid w:val="00DD11C1"/>
    <w:rsid w:val="00DD13AD"/>
    <w:rsid w:val="00DD1E76"/>
    <w:rsid w:val="00DD2522"/>
    <w:rsid w:val="00DD281F"/>
    <w:rsid w:val="00DD371C"/>
    <w:rsid w:val="00DD389E"/>
    <w:rsid w:val="00DD49CF"/>
    <w:rsid w:val="00DD4A86"/>
    <w:rsid w:val="00DD4FD8"/>
    <w:rsid w:val="00DD54B3"/>
    <w:rsid w:val="00DD5595"/>
    <w:rsid w:val="00DD55E2"/>
    <w:rsid w:val="00DD5731"/>
    <w:rsid w:val="00DD5DD1"/>
    <w:rsid w:val="00DD5DDD"/>
    <w:rsid w:val="00DD613A"/>
    <w:rsid w:val="00DD68BE"/>
    <w:rsid w:val="00DD6A1F"/>
    <w:rsid w:val="00DD7409"/>
    <w:rsid w:val="00DD79D9"/>
    <w:rsid w:val="00DD7B1C"/>
    <w:rsid w:val="00DD7BEB"/>
    <w:rsid w:val="00DD7C12"/>
    <w:rsid w:val="00DD7C9E"/>
    <w:rsid w:val="00DD7E88"/>
    <w:rsid w:val="00DE016B"/>
    <w:rsid w:val="00DE02F1"/>
    <w:rsid w:val="00DE0B28"/>
    <w:rsid w:val="00DE0BB1"/>
    <w:rsid w:val="00DE0D0F"/>
    <w:rsid w:val="00DE0ED9"/>
    <w:rsid w:val="00DE1298"/>
    <w:rsid w:val="00DE13B4"/>
    <w:rsid w:val="00DE169E"/>
    <w:rsid w:val="00DE17EE"/>
    <w:rsid w:val="00DE1969"/>
    <w:rsid w:val="00DE1F55"/>
    <w:rsid w:val="00DE2998"/>
    <w:rsid w:val="00DE2C2E"/>
    <w:rsid w:val="00DE2DD8"/>
    <w:rsid w:val="00DE405A"/>
    <w:rsid w:val="00DE408A"/>
    <w:rsid w:val="00DE4355"/>
    <w:rsid w:val="00DE445C"/>
    <w:rsid w:val="00DE474D"/>
    <w:rsid w:val="00DE4856"/>
    <w:rsid w:val="00DE4F6C"/>
    <w:rsid w:val="00DE542A"/>
    <w:rsid w:val="00DE54F1"/>
    <w:rsid w:val="00DE5787"/>
    <w:rsid w:val="00DE5908"/>
    <w:rsid w:val="00DE5932"/>
    <w:rsid w:val="00DE5B9C"/>
    <w:rsid w:val="00DE5BC2"/>
    <w:rsid w:val="00DE5E4C"/>
    <w:rsid w:val="00DE6068"/>
    <w:rsid w:val="00DE636D"/>
    <w:rsid w:val="00DE6781"/>
    <w:rsid w:val="00DE7042"/>
    <w:rsid w:val="00DE7303"/>
    <w:rsid w:val="00DE7826"/>
    <w:rsid w:val="00DE7C9A"/>
    <w:rsid w:val="00DF0152"/>
    <w:rsid w:val="00DF06B2"/>
    <w:rsid w:val="00DF0843"/>
    <w:rsid w:val="00DF084D"/>
    <w:rsid w:val="00DF0CD5"/>
    <w:rsid w:val="00DF1063"/>
    <w:rsid w:val="00DF1648"/>
    <w:rsid w:val="00DF1C7D"/>
    <w:rsid w:val="00DF1CCD"/>
    <w:rsid w:val="00DF251E"/>
    <w:rsid w:val="00DF25EE"/>
    <w:rsid w:val="00DF2B47"/>
    <w:rsid w:val="00DF3164"/>
    <w:rsid w:val="00DF31EE"/>
    <w:rsid w:val="00DF3AA4"/>
    <w:rsid w:val="00DF3B4A"/>
    <w:rsid w:val="00DF3C49"/>
    <w:rsid w:val="00DF3CF9"/>
    <w:rsid w:val="00DF445F"/>
    <w:rsid w:val="00DF48BE"/>
    <w:rsid w:val="00DF48E8"/>
    <w:rsid w:val="00DF4E3D"/>
    <w:rsid w:val="00DF4F12"/>
    <w:rsid w:val="00DF53E7"/>
    <w:rsid w:val="00DF5443"/>
    <w:rsid w:val="00DF5B1A"/>
    <w:rsid w:val="00DF5FFD"/>
    <w:rsid w:val="00DF653E"/>
    <w:rsid w:val="00DF6821"/>
    <w:rsid w:val="00DF6BE3"/>
    <w:rsid w:val="00DF6D7B"/>
    <w:rsid w:val="00DF7577"/>
    <w:rsid w:val="00DF7A55"/>
    <w:rsid w:val="00E000DE"/>
    <w:rsid w:val="00E00201"/>
    <w:rsid w:val="00E00250"/>
    <w:rsid w:val="00E004C2"/>
    <w:rsid w:val="00E004CF"/>
    <w:rsid w:val="00E0072D"/>
    <w:rsid w:val="00E00ABB"/>
    <w:rsid w:val="00E00FAB"/>
    <w:rsid w:val="00E01100"/>
    <w:rsid w:val="00E01130"/>
    <w:rsid w:val="00E01799"/>
    <w:rsid w:val="00E01B39"/>
    <w:rsid w:val="00E01D64"/>
    <w:rsid w:val="00E02155"/>
    <w:rsid w:val="00E026EB"/>
    <w:rsid w:val="00E0292A"/>
    <w:rsid w:val="00E035A3"/>
    <w:rsid w:val="00E03E3B"/>
    <w:rsid w:val="00E03F03"/>
    <w:rsid w:val="00E04DB3"/>
    <w:rsid w:val="00E04F1C"/>
    <w:rsid w:val="00E05067"/>
    <w:rsid w:val="00E05238"/>
    <w:rsid w:val="00E057FC"/>
    <w:rsid w:val="00E05CB7"/>
    <w:rsid w:val="00E06015"/>
    <w:rsid w:val="00E0609E"/>
    <w:rsid w:val="00E06307"/>
    <w:rsid w:val="00E063AA"/>
    <w:rsid w:val="00E069C7"/>
    <w:rsid w:val="00E07140"/>
    <w:rsid w:val="00E07358"/>
    <w:rsid w:val="00E07C7D"/>
    <w:rsid w:val="00E1064B"/>
    <w:rsid w:val="00E11277"/>
    <w:rsid w:val="00E118A3"/>
    <w:rsid w:val="00E12101"/>
    <w:rsid w:val="00E12529"/>
    <w:rsid w:val="00E1277D"/>
    <w:rsid w:val="00E12836"/>
    <w:rsid w:val="00E12856"/>
    <w:rsid w:val="00E1291F"/>
    <w:rsid w:val="00E12A80"/>
    <w:rsid w:val="00E13080"/>
    <w:rsid w:val="00E130B4"/>
    <w:rsid w:val="00E13151"/>
    <w:rsid w:val="00E133BD"/>
    <w:rsid w:val="00E13441"/>
    <w:rsid w:val="00E13A61"/>
    <w:rsid w:val="00E13C37"/>
    <w:rsid w:val="00E13CA9"/>
    <w:rsid w:val="00E13D35"/>
    <w:rsid w:val="00E13E7B"/>
    <w:rsid w:val="00E1537C"/>
    <w:rsid w:val="00E156C5"/>
    <w:rsid w:val="00E15A63"/>
    <w:rsid w:val="00E15F46"/>
    <w:rsid w:val="00E16696"/>
    <w:rsid w:val="00E168AB"/>
    <w:rsid w:val="00E16D20"/>
    <w:rsid w:val="00E16FD1"/>
    <w:rsid w:val="00E1701F"/>
    <w:rsid w:val="00E1730D"/>
    <w:rsid w:val="00E173F5"/>
    <w:rsid w:val="00E178DC"/>
    <w:rsid w:val="00E17ACF"/>
    <w:rsid w:val="00E17EC8"/>
    <w:rsid w:val="00E17F2C"/>
    <w:rsid w:val="00E20252"/>
    <w:rsid w:val="00E20333"/>
    <w:rsid w:val="00E2063E"/>
    <w:rsid w:val="00E207D0"/>
    <w:rsid w:val="00E2086F"/>
    <w:rsid w:val="00E20B52"/>
    <w:rsid w:val="00E20BB6"/>
    <w:rsid w:val="00E20BE6"/>
    <w:rsid w:val="00E20F16"/>
    <w:rsid w:val="00E20FB6"/>
    <w:rsid w:val="00E20FF7"/>
    <w:rsid w:val="00E21D60"/>
    <w:rsid w:val="00E21D99"/>
    <w:rsid w:val="00E2286A"/>
    <w:rsid w:val="00E22DA6"/>
    <w:rsid w:val="00E22FFF"/>
    <w:rsid w:val="00E2305A"/>
    <w:rsid w:val="00E23150"/>
    <w:rsid w:val="00E23541"/>
    <w:rsid w:val="00E236A4"/>
    <w:rsid w:val="00E23746"/>
    <w:rsid w:val="00E2381D"/>
    <w:rsid w:val="00E23A05"/>
    <w:rsid w:val="00E24251"/>
    <w:rsid w:val="00E244D1"/>
    <w:rsid w:val="00E2472D"/>
    <w:rsid w:val="00E24B7E"/>
    <w:rsid w:val="00E24C9D"/>
    <w:rsid w:val="00E24E03"/>
    <w:rsid w:val="00E24E67"/>
    <w:rsid w:val="00E253F4"/>
    <w:rsid w:val="00E255CF"/>
    <w:rsid w:val="00E258C5"/>
    <w:rsid w:val="00E25A78"/>
    <w:rsid w:val="00E260A3"/>
    <w:rsid w:val="00E263F2"/>
    <w:rsid w:val="00E26715"/>
    <w:rsid w:val="00E268A4"/>
    <w:rsid w:val="00E26958"/>
    <w:rsid w:val="00E26C78"/>
    <w:rsid w:val="00E26F1C"/>
    <w:rsid w:val="00E2715E"/>
    <w:rsid w:val="00E276BC"/>
    <w:rsid w:val="00E27BA2"/>
    <w:rsid w:val="00E27BF5"/>
    <w:rsid w:val="00E30150"/>
    <w:rsid w:val="00E30255"/>
    <w:rsid w:val="00E30684"/>
    <w:rsid w:val="00E30933"/>
    <w:rsid w:val="00E30A02"/>
    <w:rsid w:val="00E30F2D"/>
    <w:rsid w:val="00E30F3E"/>
    <w:rsid w:val="00E31295"/>
    <w:rsid w:val="00E314A4"/>
    <w:rsid w:val="00E315F3"/>
    <w:rsid w:val="00E317B3"/>
    <w:rsid w:val="00E31974"/>
    <w:rsid w:val="00E31D83"/>
    <w:rsid w:val="00E31EC6"/>
    <w:rsid w:val="00E31F1C"/>
    <w:rsid w:val="00E322B6"/>
    <w:rsid w:val="00E32960"/>
    <w:rsid w:val="00E32D09"/>
    <w:rsid w:val="00E32D99"/>
    <w:rsid w:val="00E33091"/>
    <w:rsid w:val="00E33B09"/>
    <w:rsid w:val="00E33FD0"/>
    <w:rsid w:val="00E341A7"/>
    <w:rsid w:val="00E343A9"/>
    <w:rsid w:val="00E34669"/>
    <w:rsid w:val="00E34B79"/>
    <w:rsid w:val="00E34C96"/>
    <w:rsid w:val="00E34DEC"/>
    <w:rsid w:val="00E34E2C"/>
    <w:rsid w:val="00E35152"/>
    <w:rsid w:val="00E35179"/>
    <w:rsid w:val="00E35BF0"/>
    <w:rsid w:val="00E35C38"/>
    <w:rsid w:val="00E36199"/>
    <w:rsid w:val="00E36224"/>
    <w:rsid w:val="00E362FD"/>
    <w:rsid w:val="00E36400"/>
    <w:rsid w:val="00E37016"/>
    <w:rsid w:val="00E37694"/>
    <w:rsid w:val="00E37A63"/>
    <w:rsid w:val="00E40C35"/>
    <w:rsid w:val="00E40D0B"/>
    <w:rsid w:val="00E41070"/>
    <w:rsid w:val="00E410F9"/>
    <w:rsid w:val="00E42640"/>
    <w:rsid w:val="00E42897"/>
    <w:rsid w:val="00E42A0B"/>
    <w:rsid w:val="00E42AF7"/>
    <w:rsid w:val="00E42B58"/>
    <w:rsid w:val="00E42B85"/>
    <w:rsid w:val="00E433AF"/>
    <w:rsid w:val="00E43437"/>
    <w:rsid w:val="00E4379B"/>
    <w:rsid w:val="00E44304"/>
    <w:rsid w:val="00E4484B"/>
    <w:rsid w:val="00E44A67"/>
    <w:rsid w:val="00E44EA0"/>
    <w:rsid w:val="00E45021"/>
    <w:rsid w:val="00E45226"/>
    <w:rsid w:val="00E454B1"/>
    <w:rsid w:val="00E45866"/>
    <w:rsid w:val="00E45B4B"/>
    <w:rsid w:val="00E45BB5"/>
    <w:rsid w:val="00E45DA2"/>
    <w:rsid w:val="00E45E39"/>
    <w:rsid w:val="00E45FFA"/>
    <w:rsid w:val="00E4636B"/>
    <w:rsid w:val="00E465DC"/>
    <w:rsid w:val="00E4724D"/>
    <w:rsid w:val="00E47278"/>
    <w:rsid w:val="00E476DB"/>
    <w:rsid w:val="00E47E44"/>
    <w:rsid w:val="00E50083"/>
    <w:rsid w:val="00E503BC"/>
    <w:rsid w:val="00E50412"/>
    <w:rsid w:val="00E504BD"/>
    <w:rsid w:val="00E50559"/>
    <w:rsid w:val="00E50CA1"/>
    <w:rsid w:val="00E50DA5"/>
    <w:rsid w:val="00E50E23"/>
    <w:rsid w:val="00E51936"/>
    <w:rsid w:val="00E51DBD"/>
    <w:rsid w:val="00E51FC5"/>
    <w:rsid w:val="00E522B6"/>
    <w:rsid w:val="00E52504"/>
    <w:rsid w:val="00E5281E"/>
    <w:rsid w:val="00E528ED"/>
    <w:rsid w:val="00E52974"/>
    <w:rsid w:val="00E52A03"/>
    <w:rsid w:val="00E52A5B"/>
    <w:rsid w:val="00E53255"/>
    <w:rsid w:val="00E537CD"/>
    <w:rsid w:val="00E537F4"/>
    <w:rsid w:val="00E53D35"/>
    <w:rsid w:val="00E53F86"/>
    <w:rsid w:val="00E541DF"/>
    <w:rsid w:val="00E54478"/>
    <w:rsid w:val="00E546CD"/>
    <w:rsid w:val="00E54A17"/>
    <w:rsid w:val="00E54C67"/>
    <w:rsid w:val="00E552F7"/>
    <w:rsid w:val="00E55416"/>
    <w:rsid w:val="00E55D63"/>
    <w:rsid w:val="00E56879"/>
    <w:rsid w:val="00E56A80"/>
    <w:rsid w:val="00E5703D"/>
    <w:rsid w:val="00E57121"/>
    <w:rsid w:val="00E57362"/>
    <w:rsid w:val="00E57366"/>
    <w:rsid w:val="00E57BDF"/>
    <w:rsid w:val="00E57D0A"/>
    <w:rsid w:val="00E57D1D"/>
    <w:rsid w:val="00E57D9E"/>
    <w:rsid w:val="00E60202"/>
    <w:rsid w:val="00E60794"/>
    <w:rsid w:val="00E60893"/>
    <w:rsid w:val="00E60B3C"/>
    <w:rsid w:val="00E60CA9"/>
    <w:rsid w:val="00E610A5"/>
    <w:rsid w:val="00E61AD3"/>
    <w:rsid w:val="00E61AD8"/>
    <w:rsid w:val="00E61AF9"/>
    <w:rsid w:val="00E61B00"/>
    <w:rsid w:val="00E61E81"/>
    <w:rsid w:val="00E61F43"/>
    <w:rsid w:val="00E6214D"/>
    <w:rsid w:val="00E6230B"/>
    <w:rsid w:val="00E623CD"/>
    <w:rsid w:val="00E6249F"/>
    <w:rsid w:val="00E62707"/>
    <w:rsid w:val="00E62D54"/>
    <w:rsid w:val="00E63207"/>
    <w:rsid w:val="00E632EE"/>
    <w:rsid w:val="00E63324"/>
    <w:rsid w:val="00E6338F"/>
    <w:rsid w:val="00E6370A"/>
    <w:rsid w:val="00E6386E"/>
    <w:rsid w:val="00E63D34"/>
    <w:rsid w:val="00E63F5B"/>
    <w:rsid w:val="00E63FB8"/>
    <w:rsid w:val="00E63FEF"/>
    <w:rsid w:val="00E6406B"/>
    <w:rsid w:val="00E6423D"/>
    <w:rsid w:val="00E64403"/>
    <w:rsid w:val="00E64684"/>
    <w:rsid w:val="00E650C0"/>
    <w:rsid w:val="00E658AD"/>
    <w:rsid w:val="00E65C01"/>
    <w:rsid w:val="00E65CF9"/>
    <w:rsid w:val="00E664D7"/>
    <w:rsid w:val="00E665B0"/>
    <w:rsid w:val="00E66638"/>
    <w:rsid w:val="00E66783"/>
    <w:rsid w:val="00E66C55"/>
    <w:rsid w:val="00E66DD6"/>
    <w:rsid w:val="00E66E6F"/>
    <w:rsid w:val="00E67383"/>
    <w:rsid w:val="00E67418"/>
    <w:rsid w:val="00E67494"/>
    <w:rsid w:val="00E67A53"/>
    <w:rsid w:val="00E67A5E"/>
    <w:rsid w:val="00E67F3B"/>
    <w:rsid w:val="00E7034F"/>
    <w:rsid w:val="00E703CC"/>
    <w:rsid w:val="00E7054F"/>
    <w:rsid w:val="00E7067F"/>
    <w:rsid w:val="00E70769"/>
    <w:rsid w:val="00E70B8F"/>
    <w:rsid w:val="00E70F60"/>
    <w:rsid w:val="00E7119D"/>
    <w:rsid w:val="00E712D0"/>
    <w:rsid w:val="00E71874"/>
    <w:rsid w:val="00E71EC8"/>
    <w:rsid w:val="00E72348"/>
    <w:rsid w:val="00E7244B"/>
    <w:rsid w:val="00E725D7"/>
    <w:rsid w:val="00E72939"/>
    <w:rsid w:val="00E72C1B"/>
    <w:rsid w:val="00E731AF"/>
    <w:rsid w:val="00E73494"/>
    <w:rsid w:val="00E734BD"/>
    <w:rsid w:val="00E73542"/>
    <w:rsid w:val="00E735C7"/>
    <w:rsid w:val="00E73A29"/>
    <w:rsid w:val="00E73F47"/>
    <w:rsid w:val="00E73FB4"/>
    <w:rsid w:val="00E7416A"/>
    <w:rsid w:val="00E74425"/>
    <w:rsid w:val="00E7499D"/>
    <w:rsid w:val="00E754EB"/>
    <w:rsid w:val="00E76B94"/>
    <w:rsid w:val="00E76C26"/>
    <w:rsid w:val="00E76D51"/>
    <w:rsid w:val="00E76F88"/>
    <w:rsid w:val="00E77A77"/>
    <w:rsid w:val="00E80132"/>
    <w:rsid w:val="00E8036C"/>
    <w:rsid w:val="00E803C4"/>
    <w:rsid w:val="00E807E3"/>
    <w:rsid w:val="00E8095D"/>
    <w:rsid w:val="00E809CE"/>
    <w:rsid w:val="00E80AD5"/>
    <w:rsid w:val="00E8157C"/>
    <w:rsid w:val="00E81627"/>
    <w:rsid w:val="00E818AA"/>
    <w:rsid w:val="00E81907"/>
    <w:rsid w:val="00E81944"/>
    <w:rsid w:val="00E81C33"/>
    <w:rsid w:val="00E81C8F"/>
    <w:rsid w:val="00E81D04"/>
    <w:rsid w:val="00E82137"/>
    <w:rsid w:val="00E8213A"/>
    <w:rsid w:val="00E8214A"/>
    <w:rsid w:val="00E8222D"/>
    <w:rsid w:val="00E82756"/>
    <w:rsid w:val="00E82946"/>
    <w:rsid w:val="00E82A97"/>
    <w:rsid w:val="00E82AF9"/>
    <w:rsid w:val="00E82BA2"/>
    <w:rsid w:val="00E82CF7"/>
    <w:rsid w:val="00E8321E"/>
    <w:rsid w:val="00E833B0"/>
    <w:rsid w:val="00E833D3"/>
    <w:rsid w:val="00E83812"/>
    <w:rsid w:val="00E83C32"/>
    <w:rsid w:val="00E83EF4"/>
    <w:rsid w:val="00E8426E"/>
    <w:rsid w:val="00E84372"/>
    <w:rsid w:val="00E84431"/>
    <w:rsid w:val="00E844CB"/>
    <w:rsid w:val="00E8494C"/>
    <w:rsid w:val="00E85290"/>
    <w:rsid w:val="00E852A4"/>
    <w:rsid w:val="00E85357"/>
    <w:rsid w:val="00E8566D"/>
    <w:rsid w:val="00E8581E"/>
    <w:rsid w:val="00E85978"/>
    <w:rsid w:val="00E859A5"/>
    <w:rsid w:val="00E85A36"/>
    <w:rsid w:val="00E85FE2"/>
    <w:rsid w:val="00E865BA"/>
    <w:rsid w:val="00E8670A"/>
    <w:rsid w:val="00E86966"/>
    <w:rsid w:val="00E86B78"/>
    <w:rsid w:val="00E86C3D"/>
    <w:rsid w:val="00E86C70"/>
    <w:rsid w:val="00E86D14"/>
    <w:rsid w:val="00E8757C"/>
    <w:rsid w:val="00E87855"/>
    <w:rsid w:val="00E87A73"/>
    <w:rsid w:val="00E9035F"/>
    <w:rsid w:val="00E90471"/>
    <w:rsid w:val="00E90B91"/>
    <w:rsid w:val="00E90F27"/>
    <w:rsid w:val="00E910D1"/>
    <w:rsid w:val="00E91428"/>
    <w:rsid w:val="00E91B11"/>
    <w:rsid w:val="00E91B8A"/>
    <w:rsid w:val="00E9203B"/>
    <w:rsid w:val="00E92065"/>
    <w:rsid w:val="00E924EC"/>
    <w:rsid w:val="00E925C1"/>
    <w:rsid w:val="00E92639"/>
    <w:rsid w:val="00E92684"/>
    <w:rsid w:val="00E9293F"/>
    <w:rsid w:val="00E9297B"/>
    <w:rsid w:val="00E929DA"/>
    <w:rsid w:val="00E930C8"/>
    <w:rsid w:val="00E93390"/>
    <w:rsid w:val="00E93481"/>
    <w:rsid w:val="00E93545"/>
    <w:rsid w:val="00E93EDA"/>
    <w:rsid w:val="00E94252"/>
    <w:rsid w:val="00E94456"/>
    <w:rsid w:val="00E94800"/>
    <w:rsid w:val="00E94D3A"/>
    <w:rsid w:val="00E95076"/>
    <w:rsid w:val="00E95931"/>
    <w:rsid w:val="00E95AAB"/>
    <w:rsid w:val="00E95E0D"/>
    <w:rsid w:val="00E96092"/>
    <w:rsid w:val="00E965B2"/>
    <w:rsid w:val="00E96756"/>
    <w:rsid w:val="00E96762"/>
    <w:rsid w:val="00E9710C"/>
    <w:rsid w:val="00E97243"/>
    <w:rsid w:val="00E9746F"/>
    <w:rsid w:val="00E9749F"/>
    <w:rsid w:val="00E974DA"/>
    <w:rsid w:val="00EA0038"/>
    <w:rsid w:val="00EA047F"/>
    <w:rsid w:val="00EA0FD7"/>
    <w:rsid w:val="00EA136C"/>
    <w:rsid w:val="00EA1521"/>
    <w:rsid w:val="00EA1A03"/>
    <w:rsid w:val="00EA1AD0"/>
    <w:rsid w:val="00EA1E16"/>
    <w:rsid w:val="00EA2038"/>
    <w:rsid w:val="00EA2586"/>
    <w:rsid w:val="00EA2662"/>
    <w:rsid w:val="00EA27DD"/>
    <w:rsid w:val="00EA2C85"/>
    <w:rsid w:val="00EA2D03"/>
    <w:rsid w:val="00EA3BDC"/>
    <w:rsid w:val="00EA4325"/>
    <w:rsid w:val="00EA482B"/>
    <w:rsid w:val="00EA5046"/>
    <w:rsid w:val="00EA539F"/>
    <w:rsid w:val="00EA6057"/>
    <w:rsid w:val="00EA6BFB"/>
    <w:rsid w:val="00EA6DC2"/>
    <w:rsid w:val="00EA70D8"/>
    <w:rsid w:val="00EA7439"/>
    <w:rsid w:val="00EA7542"/>
    <w:rsid w:val="00EA769C"/>
    <w:rsid w:val="00EA793D"/>
    <w:rsid w:val="00EA7B8B"/>
    <w:rsid w:val="00EA7ECA"/>
    <w:rsid w:val="00EB0456"/>
    <w:rsid w:val="00EB070C"/>
    <w:rsid w:val="00EB0770"/>
    <w:rsid w:val="00EB0929"/>
    <w:rsid w:val="00EB0C23"/>
    <w:rsid w:val="00EB103E"/>
    <w:rsid w:val="00EB19C0"/>
    <w:rsid w:val="00EB1E78"/>
    <w:rsid w:val="00EB275B"/>
    <w:rsid w:val="00EB29F7"/>
    <w:rsid w:val="00EB2F36"/>
    <w:rsid w:val="00EB2F76"/>
    <w:rsid w:val="00EB33D6"/>
    <w:rsid w:val="00EB33FC"/>
    <w:rsid w:val="00EB347C"/>
    <w:rsid w:val="00EB353A"/>
    <w:rsid w:val="00EB35B3"/>
    <w:rsid w:val="00EB388F"/>
    <w:rsid w:val="00EB3923"/>
    <w:rsid w:val="00EB3A76"/>
    <w:rsid w:val="00EB3BCD"/>
    <w:rsid w:val="00EB3BF5"/>
    <w:rsid w:val="00EB46AC"/>
    <w:rsid w:val="00EB4913"/>
    <w:rsid w:val="00EB4B7F"/>
    <w:rsid w:val="00EB50E7"/>
    <w:rsid w:val="00EB5324"/>
    <w:rsid w:val="00EB55C5"/>
    <w:rsid w:val="00EB5E54"/>
    <w:rsid w:val="00EB6547"/>
    <w:rsid w:val="00EB6806"/>
    <w:rsid w:val="00EB6A6E"/>
    <w:rsid w:val="00EB6BD0"/>
    <w:rsid w:val="00EB6BE2"/>
    <w:rsid w:val="00EB6BF2"/>
    <w:rsid w:val="00EB6C06"/>
    <w:rsid w:val="00EB7257"/>
    <w:rsid w:val="00EB755D"/>
    <w:rsid w:val="00EB783D"/>
    <w:rsid w:val="00EC06CB"/>
    <w:rsid w:val="00EC0B2E"/>
    <w:rsid w:val="00EC0F55"/>
    <w:rsid w:val="00EC0F74"/>
    <w:rsid w:val="00EC1049"/>
    <w:rsid w:val="00EC12A7"/>
    <w:rsid w:val="00EC130E"/>
    <w:rsid w:val="00EC1CCC"/>
    <w:rsid w:val="00EC1DCC"/>
    <w:rsid w:val="00EC2567"/>
    <w:rsid w:val="00EC2D09"/>
    <w:rsid w:val="00EC3485"/>
    <w:rsid w:val="00EC38AA"/>
    <w:rsid w:val="00EC3B6C"/>
    <w:rsid w:val="00EC3C56"/>
    <w:rsid w:val="00EC3CAB"/>
    <w:rsid w:val="00EC3E7B"/>
    <w:rsid w:val="00EC46CD"/>
    <w:rsid w:val="00EC4799"/>
    <w:rsid w:val="00EC4B20"/>
    <w:rsid w:val="00EC4B2F"/>
    <w:rsid w:val="00EC4F8E"/>
    <w:rsid w:val="00EC50D1"/>
    <w:rsid w:val="00EC51C2"/>
    <w:rsid w:val="00EC58CB"/>
    <w:rsid w:val="00EC5BEB"/>
    <w:rsid w:val="00EC606C"/>
    <w:rsid w:val="00EC625D"/>
    <w:rsid w:val="00EC626C"/>
    <w:rsid w:val="00EC6A8E"/>
    <w:rsid w:val="00EC6BEC"/>
    <w:rsid w:val="00EC7007"/>
    <w:rsid w:val="00EC7017"/>
    <w:rsid w:val="00EC7138"/>
    <w:rsid w:val="00EC71DB"/>
    <w:rsid w:val="00EC7253"/>
    <w:rsid w:val="00EC73EA"/>
    <w:rsid w:val="00EC7615"/>
    <w:rsid w:val="00EC788B"/>
    <w:rsid w:val="00EC7949"/>
    <w:rsid w:val="00EC7EC7"/>
    <w:rsid w:val="00ED025D"/>
    <w:rsid w:val="00ED03CB"/>
    <w:rsid w:val="00ED057F"/>
    <w:rsid w:val="00ED0AC2"/>
    <w:rsid w:val="00ED0B80"/>
    <w:rsid w:val="00ED0C14"/>
    <w:rsid w:val="00ED0C56"/>
    <w:rsid w:val="00ED0E92"/>
    <w:rsid w:val="00ED1039"/>
    <w:rsid w:val="00ED13A2"/>
    <w:rsid w:val="00ED1470"/>
    <w:rsid w:val="00ED1888"/>
    <w:rsid w:val="00ED1E1A"/>
    <w:rsid w:val="00ED2023"/>
    <w:rsid w:val="00ED2097"/>
    <w:rsid w:val="00ED23F7"/>
    <w:rsid w:val="00ED2703"/>
    <w:rsid w:val="00ED27DC"/>
    <w:rsid w:val="00ED3376"/>
    <w:rsid w:val="00ED35DB"/>
    <w:rsid w:val="00ED37E7"/>
    <w:rsid w:val="00ED3A23"/>
    <w:rsid w:val="00ED3D05"/>
    <w:rsid w:val="00ED4107"/>
    <w:rsid w:val="00ED45AC"/>
    <w:rsid w:val="00ED4727"/>
    <w:rsid w:val="00ED477D"/>
    <w:rsid w:val="00ED491C"/>
    <w:rsid w:val="00ED4A33"/>
    <w:rsid w:val="00ED4BA4"/>
    <w:rsid w:val="00ED5127"/>
    <w:rsid w:val="00ED53C3"/>
    <w:rsid w:val="00ED5A84"/>
    <w:rsid w:val="00ED5ABE"/>
    <w:rsid w:val="00ED5BC9"/>
    <w:rsid w:val="00ED5E6E"/>
    <w:rsid w:val="00ED6947"/>
    <w:rsid w:val="00ED6A16"/>
    <w:rsid w:val="00ED7073"/>
    <w:rsid w:val="00ED71D6"/>
    <w:rsid w:val="00ED7488"/>
    <w:rsid w:val="00ED7B98"/>
    <w:rsid w:val="00ED7C77"/>
    <w:rsid w:val="00EE0120"/>
    <w:rsid w:val="00EE02E0"/>
    <w:rsid w:val="00EE03E6"/>
    <w:rsid w:val="00EE0EAB"/>
    <w:rsid w:val="00EE1093"/>
    <w:rsid w:val="00EE11CD"/>
    <w:rsid w:val="00EE134A"/>
    <w:rsid w:val="00EE20DC"/>
    <w:rsid w:val="00EE295E"/>
    <w:rsid w:val="00EE3541"/>
    <w:rsid w:val="00EE40C6"/>
    <w:rsid w:val="00EE416B"/>
    <w:rsid w:val="00EE44D7"/>
    <w:rsid w:val="00EE4599"/>
    <w:rsid w:val="00EE4C65"/>
    <w:rsid w:val="00EE50C4"/>
    <w:rsid w:val="00EE540D"/>
    <w:rsid w:val="00EE5928"/>
    <w:rsid w:val="00EE5BFA"/>
    <w:rsid w:val="00EE5E5D"/>
    <w:rsid w:val="00EE5F5E"/>
    <w:rsid w:val="00EE637A"/>
    <w:rsid w:val="00EE6579"/>
    <w:rsid w:val="00EE66B1"/>
    <w:rsid w:val="00EE67C4"/>
    <w:rsid w:val="00EE67DA"/>
    <w:rsid w:val="00EE6BAC"/>
    <w:rsid w:val="00EE726E"/>
    <w:rsid w:val="00EE74B0"/>
    <w:rsid w:val="00EE753F"/>
    <w:rsid w:val="00EE77EC"/>
    <w:rsid w:val="00EE79EA"/>
    <w:rsid w:val="00EE7A4A"/>
    <w:rsid w:val="00EE7EE0"/>
    <w:rsid w:val="00EE7FB2"/>
    <w:rsid w:val="00EF004D"/>
    <w:rsid w:val="00EF0342"/>
    <w:rsid w:val="00EF03D0"/>
    <w:rsid w:val="00EF06D1"/>
    <w:rsid w:val="00EF0727"/>
    <w:rsid w:val="00EF0739"/>
    <w:rsid w:val="00EF0D2C"/>
    <w:rsid w:val="00EF0D94"/>
    <w:rsid w:val="00EF0E1D"/>
    <w:rsid w:val="00EF0FC1"/>
    <w:rsid w:val="00EF1B5E"/>
    <w:rsid w:val="00EF2283"/>
    <w:rsid w:val="00EF22B7"/>
    <w:rsid w:val="00EF2B3D"/>
    <w:rsid w:val="00EF2BB6"/>
    <w:rsid w:val="00EF2C97"/>
    <w:rsid w:val="00EF34E2"/>
    <w:rsid w:val="00EF357E"/>
    <w:rsid w:val="00EF36D4"/>
    <w:rsid w:val="00EF3810"/>
    <w:rsid w:val="00EF3AEE"/>
    <w:rsid w:val="00EF3B55"/>
    <w:rsid w:val="00EF4171"/>
    <w:rsid w:val="00EF4329"/>
    <w:rsid w:val="00EF433E"/>
    <w:rsid w:val="00EF4348"/>
    <w:rsid w:val="00EF4414"/>
    <w:rsid w:val="00EF4C3E"/>
    <w:rsid w:val="00EF50E1"/>
    <w:rsid w:val="00EF5BF2"/>
    <w:rsid w:val="00EF5F62"/>
    <w:rsid w:val="00EF61CE"/>
    <w:rsid w:val="00EF64CA"/>
    <w:rsid w:val="00EF66C9"/>
    <w:rsid w:val="00EF6895"/>
    <w:rsid w:val="00EF6C9C"/>
    <w:rsid w:val="00EF6D26"/>
    <w:rsid w:val="00EF6EE7"/>
    <w:rsid w:val="00EF7156"/>
    <w:rsid w:val="00EF740F"/>
    <w:rsid w:val="00EF7630"/>
    <w:rsid w:val="00EF7812"/>
    <w:rsid w:val="00EF7D46"/>
    <w:rsid w:val="00EF7FC1"/>
    <w:rsid w:val="00F00094"/>
    <w:rsid w:val="00F002F4"/>
    <w:rsid w:val="00F0049E"/>
    <w:rsid w:val="00F00F3F"/>
    <w:rsid w:val="00F010E9"/>
    <w:rsid w:val="00F01267"/>
    <w:rsid w:val="00F014BC"/>
    <w:rsid w:val="00F01587"/>
    <w:rsid w:val="00F01657"/>
    <w:rsid w:val="00F01F1B"/>
    <w:rsid w:val="00F022CE"/>
    <w:rsid w:val="00F02C73"/>
    <w:rsid w:val="00F0320A"/>
    <w:rsid w:val="00F03211"/>
    <w:rsid w:val="00F03568"/>
    <w:rsid w:val="00F03667"/>
    <w:rsid w:val="00F03909"/>
    <w:rsid w:val="00F039C2"/>
    <w:rsid w:val="00F03A30"/>
    <w:rsid w:val="00F03CA4"/>
    <w:rsid w:val="00F041B9"/>
    <w:rsid w:val="00F04334"/>
    <w:rsid w:val="00F043A7"/>
    <w:rsid w:val="00F0458D"/>
    <w:rsid w:val="00F045FD"/>
    <w:rsid w:val="00F04C62"/>
    <w:rsid w:val="00F04C95"/>
    <w:rsid w:val="00F04DAA"/>
    <w:rsid w:val="00F04E28"/>
    <w:rsid w:val="00F05051"/>
    <w:rsid w:val="00F0543A"/>
    <w:rsid w:val="00F05779"/>
    <w:rsid w:val="00F057AB"/>
    <w:rsid w:val="00F05E13"/>
    <w:rsid w:val="00F05F58"/>
    <w:rsid w:val="00F06574"/>
    <w:rsid w:val="00F06676"/>
    <w:rsid w:val="00F06759"/>
    <w:rsid w:val="00F06941"/>
    <w:rsid w:val="00F069D6"/>
    <w:rsid w:val="00F1002E"/>
    <w:rsid w:val="00F109F4"/>
    <w:rsid w:val="00F10FF8"/>
    <w:rsid w:val="00F11279"/>
    <w:rsid w:val="00F11DD5"/>
    <w:rsid w:val="00F129F2"/>
    <w:rsid w:val="00F130E8"/>
    <w:rsid w:val="00F131DA"/>
    <w:rsid w:val="00F13A57"/>
    <w:rsid w:val="00F13B9E"/>
    <w:rsid w:val="00F13CFA"/>
    <w:rsid w:val="00F1407F"/>
    <w:rsid w:val="00F1437C"/>
    <w:rsid w:val="00F14D63"/>
    <w:rsid w:val="00F150EB"/>
    <w:rsid w:val="00F153C3"/>
    <w:rsid w:val="00F1613F"/>
    <w:rsid w:val="00F1664A"/>
    <w:rsid w:val="00F16723"/>
    <w:rsid w:val="00F16DAC"/>
    <w:rsid w:val="00F16EA0"/>
    <w:rsid w:val="00F170C8"/>
    <w:rsid w:val="00F17296"/>
    <w:rsid w:val="00F173C2"/>
    <w:rsid w:val="00F175FB"/>
    <w:rsid w:val="00F17809"/>
    <w:rsid w:val="00F1782F"/>
    <w:rsid w:val="00F17BAB"/>
    <w:rsid w:val="00F17D12"/>
    <w:rsid w:val="00F20506"/>
    <w:rsid w:val="00F209C8"/>
    <w:rsid w:val="00F20DC1"/>
    <w:rsid w:val="00F20F14"/>
    <w:rsid w:val="00F217F0"/>
    <w:rsid w:val="00F2194D"/>
    <w:rsid w:val="00F21B1E"/>
    <w:rsid w:val="00F21D83"/>
    <w:rsid w:val="00F21ED7"/>
    <w:rsid w:val="00F21EE2"/>
    <w:rsid w:val="00F2246B"/>
    <w:rsid w:val="00F22EF1"/>
    <w:rsid w:val="00F22EF4"/>
    <w:rsid w:val="00F2311C"/>
    <w:rsid w:val="00F23402"/>
    <w:rsid w:val="00F2357D"/>
    <w:rsid w:val="00F23D33"/>
    <w:rsid w:val="00F23D65"/>
    <w:rsid w:val="00F2415A"/>
    <w:rsid w:val="00F2450E"/>
    <w:rsid w:val="00F2455D"/>
    <w:rsid w:val="00F24593"/>
    <w:rsid w:val="00F249B7"/>
    <w:rsid w:val="00F24FA1"/>
    <w:rsid w:val="00F24FC0"/>
    <w:rsid w:val="00F25338"/>
    <w:rsid w:val="00F259DC"/>
    <w:rsid w:val="00F25E4B"/>
    <w:rsid w:val="00F25EDF"/>
    <w:rsid w:val="00F26042"/>
    <w:rsid w:val="00F261FB"/>
    <w:rsid w:val="00F26431"/>
    <w:rsid w:val="00F272E0"/>
    <w:rsid w:val="00F278A2"/>
    <w:rsid w:val="00F27B04"/>
    <w:rsid w:val="00F301C7"/>
    <w:rsid w:val="00F30229"/>
    <w:rsid w:val="00F31289"/>
    <w:rsid w:val="00F31312"/>
    <w:rsid w:val="00F31670"/>
    <w:rsid w:val="00F316C6"/>
    <w:rsid w:val="00F31884"/>
    <w:rsid w:val="00F3188B"/>
    <w:rsid w:val="00F318D7"/>
    <w:rsid w:val="00F3191C"/>
    <w:rsid w:val="00F31C88"/>
    <w:rsid w:val="00F31C8E"/>
    <w:rsid w:val="00F32161"/>
    <w:rsid w:val="00F32753"/>
    <w:rsid w:val="00F32C18"/>
    <w:rsid w:val="00F32EF3"/>
    <w:rsid w:val="00F33A05"/>
    <w:rsid w:val="00F33A57"/>
    <w:rsid w:val="00F33DD2"/>
    <w:rsid w:val="00F33E49"/>
    <w:rsid w:val="00F33EE3"/>
    <w:rsid w:val="00F3466C"/>
    <w:rsid w:val="00F34903"/>
    <w:rsid w:val="00F3498D"/>
    <w:rsid w:val="00F34B37"/>
    <w:rsid w:val="00F34B9A"/>
    <w:rsid w:val="00F34C7E"/>
    <w:rsid w:val="00F34D7D"/>
    <w:rsid w:val="00F35289"/>
    <w:rsid w:val="00F35668"/>
    <w:rsid w:val="00F35A1C"/>
    <w:rsid w:val="00F35A4A"/>
    <w:rsid w:val="00F35AE2"/>
    <w:rsid w:val="00F35B66"/>
    <w:rsid w:val="00F35C10"/>
    <w:rsid w:val="00F35F87"/>
    <w:rsid w:val="00F36542"/>
    <w:rsid w:val="00F367E9"/>
    <w:rsid w:val="00F369DF"/>
    <w:rsid w:val="00F37154"/>
    <w:rsid w:val="00F3749F"/>
    <w:rsid w:val="00F3754C"/>
    <w:rsid w:val="00F378BB"/>
    <w:rsid w:val="00F37C3A"/>
    <w:rsid w:val="00F37CE5"/>
    <w:rsid w:val="00F37FE1"/>
    <w:rsid w:val="00F400D7"/>
    <w:rsid w:val="00F40213"/>
    <w:rsid w:val="00F402C9"/>
    <w:rsid w:val="00F402F8"/>
    <w:rsid w:val="00F40441"/>
    <w:rsid w:val="00F40FA4"/>
    <w:rsid w:val="00F41140"/>
    <w:rsid w:val="00F41239"/>
    <w:rsid w:val="00F4128C"/>
    <w:rsid w:val="00F41421"/>
    <w:rsid w:val="00F41574"/>
    <w:rsid w:val="00F41A5B"/>
    <w:rsid w:val="00F4238C"/>
    <w:rsid w:val="00F42957"/>
    <w:rsid w:val="00F42B29"/>
    <w:rsid w:val="00F42BD1"/>
    <w:rsid w:val="00F42DC8"/>
    <w:rsid w:val="00F4313F"/>
    <w:rsid w:val="00F43704"/>
    <w:rsid w:val="00F43E36"/>
    <w:rsid w:val="00F4419E"/>
    <w:rsid w:val="00F44280"/>
    <w:rsid w:val="00F44408"/>
    <w:rsid w:val="00F44EE4"/>
    <w:rsid w:val="00F45020"/>
    <w:rsid w:val="00F45135"/>
    <w:rsid w:val="00F452FB"/>
    <w:rsid w:val="00F45B64"/>
    <w:rsid w:val="00F45CB8"/>
    <w:rsid w:val="00F45D6F"/>
    <w:rsid w:val="00F45E17"/>
    <w:rsid w:val="00F46015"/>
    <w:rsid w:val="00F4631B"/>
    <w:rsid w:val="00F4634C"/>
    <w:rsid w:val="00F4635E"/>
    <w:rsid w:val="00F467DB"/>
    <w:rsid w:val="00F46957"/>
    <w:rsid w:val="00F46CFA"/>
    <w:rsid w:val="00F47011"/>
    <w:rsid w:val="00F47750"/>
    <w:rsid w:val="00F50331"/>
    <w:rsid w:val="00F504D1"/>
    <w:rsid w:val="00F50780"/>
    <w:rsid w:val="00F50924"/>
    <w:rsid w:val="00F509FE"/>
    <w:rsid w:val="00F50F61"/>
    <w:rsid w:val="00F50FDC"/>
    <w:rsid w:val="00F51699"/>
    <w:rsid w:val="00F51B6F"/>
    <w:rsid w:val="00F51BD9"/>
    <w:rsid w:val="00F52072"/>
    <w:rsid w:val="00F52827"/>
    <w:rsid w:val="00F52900"/>
    <w:rsid w:val="00F52C84"/>
    <w:rsid w:val="00F52D2D"/>
    <w:rsid w:val="00F53672"/>
    <w:rsid w:val="00F538BF"/>
    <w:rsid w:val="00F54987"/>
    <w:rsid w:val="00F54A29"/>
    <w:rsid w:val="00F54B09"/>
    <w:rsid w:val="00F54B17"/>
    <w:rsid w:val="00F54CD2"/>
    <w:rsid w:val="00F554FB"/>
    <w:rsid w:val="00F556C6"/>
    <w:rsid w:val="00F55C2B"/>
    <w:rsid w:val="00F55D77"/>
    <w:rsid w:val="00F55E13"/>
    <w:rsid w:val="00F55E58"/>
    <w:rsid w:val="00F55EE8"/>
    <w:rsid w:val="00F56055"/>
    <w:rsid w:val="00F564F6"/>
    <w:rsid w:val="00F56945"/>
    <w:rsid w:val="00F56B38"/>
    <w:rsid w:val="00F56C3F"/>
    <w:rsid w:val="00F56CAD"/>
    <w:rsid w:val="00F56E3B"/>
    <w:rsid w:val="00F570B2"/>
    <w:rsid w:val="00F57103"/>
    <w:rsid w:val="00F573BB"/>
    <w:rsid w:val="00F57DD6"/>
    <w:rsid w:val="00F57EDA"/>
    <w:rsid w:val="00F600E8"/>
    <w:rsid w:val="00F601D4"/>
    <w:rsid w:val="00F60438"/>
    <w:rsid w:val="00F60482"/>
    <w:rsid w:val="00F60988"/>
    <w:rsid w:val="00F60D29"/>
    <w:rsid w:val="00F618A3"/>
    <w:rsid w:val="00F61AEB"/>
    <w:rsid w:val="00F61BBA"/>
    <w:rsid w:val="00F61D8B"/>
    <w:rsid w:val="00F61E9A"/>
    <w:rsid w:val="00F626D3"/>
    <w:rsid w:val="00F63341"/>
    <w:rsid w:val="00F63659"/>
    <w:rsid w:val="00F63B7B"/>
    <w:rsid w:val="00F63BC7"/>
    <w:rsid w:val="00F63FA7"/>
    <w:rsid w:val="00F64052"/>
    <w:rsid w:val="00F64392"/>
    <w:rsid w:val="00F6457D"/>
    <w:rsid w:val="00F64901"/>
    <w:rsid w:val="00F650E5"/>
    <w:rsid w:val="00F651AC"/>
    <w:rsid w:val="00F65320"/>
    <w:rsid w:val="00F65B8F"/>
    <w:rsid w:val="00F65D05"/>
    <w:rsid w:val="00F661BE"/>
    <w:rsid w:val="00F666EC"/>
    <w:rsid w:val="00F66A8E"/>
    <w:rsid w:val="00F672ED"/>
    <w:rsid w:val="00F67483"/>
    <w:rsid w:val="00F6751E"/>
    <w:rsid w:val="00F67AF4"/>
    <w:rsid w:val="00F702B5"/>
    <w:rsid w:val="00F70344"/>
    <w:rsid w:val="00F707EB"/>
    <w:rsid w:val="00F70BC9"/>
    <w:rsid w:val="00F70D35"/>
    <w:rsid w:val="00F71015"/>
    <w:rsid w:val="00F71586"/>
    <w:rsid w:val="00F71DE0"/>
    <w:rsid w:val="00F72049"/>
    <w:rsid w:val="00F727ED"/>
    <w:rsid w:val="00F72A97"/>
    <w:rsid w:val="00F72BCA"/>
    <w:rsid w:val="00F72D7A"/>
    <w:rsid w:val="00F72DCB"/>
    <w:rsid w:val="00F72F72"/>
    <w:rsid w:val="00F73179"/>
    <w:rsid w:val="00F7342A"/>
    <w:rsid w:val="00F73559"/>
    <w:rsid w:val="00F73B07"/>
    <w:rsid w:val="00F73B9C"/>
    <w:rsid w:val="00F74443"/>
    <w:rsid w:val="00F74684"/>
    <w:rsid w:val="00F74D95"/>
    <w:rsid w:val="00F750D7"/>
    <w:rsid w:val="00F7530D"/>
    <w:rsid w:val="00F75DC8"/>
    <w:rsid w:val="00F76024"/>
    <w:rsid w:val="00F7602F"/>
    <w:rsid w:val="00F7613F"/>
    <w:rsid w:val="00F762A0"/>
    <w:rsid w:val="00F76B7B"/>
    <w:rsid w:val="00F76F57"/>
    <w:rsid w:val="00F7717F"/>
    <w:rsid w:val="00F771D4"/>
    <w:rsid w:val="00F77440"/>
    <w:rsid w:val="00F77755"/>
    <w:rsid w:val="00F77BFE"/>
    <w:rsid w:val="00F77DFB"/>
    <w:rsid w:val="00F77E30"/>
    <w:rsid w:val="00F80070"/>
    <w:rsid w:val="00F806FC"/>
    <w:rsid w:val="00F80C93"/>
    <w:rsid w:val="00F81074"/>
    <w:rsid w:val="00F814E1"/>
    <w:rsid w:val="00F819DD"/>
    <w:rsid w:val="00F81BBC"/>
    <w:rsid w:val="00F82479"/>
    <w:rsid w:val="00F8249A"/>
    <w:rsid w:val="00F82BDA"/>
    <w:rsid w:val="00F83029"/>
    <w:rsid w:val="00F831CB"/>
    <w:rsid w:val="00F8334C"/>
    <w:rsid w:val="00F836B7"/>
    <w:rsid w:val="00F837F9"/>
    <w:rsid w:val="00F84034"/>
    <w:rsid w:val="00F840CB"/>
    <w:rsid w:val="00F84D2B"/>
    <w:rsid w:val="00F84D3E"/>
    <w:rsid w:val="00F84E28"/>
    <w:rsid w:val="00F852D4"/>
    <w:rsid w:val="00F85764"/>
    <w:rsid w:val="00F85D6B"/>
    <w:rsid w:val="00F85E6F"/>
    <w:rsid w:val="00F85F4A"/>
    <w:rsid w:val="00F86839"/>
    <w:rsid w:val="00F86BB0"/>
    <w:rsid w:val="00F86D68"/>
    <w:rsid w:val="00F87050"/>
    <w:rsid w:val="00F8769B"/>
    <w:rsid w:val="00F877D1"/>
    <w:rsid w:val="00F87B12"/>
    <w:rsid w:val="00F900BA"/>
    <w:rsid w:val="00F902B1"/>
    <w:rsid w:val="00F90801"/>
    <w:rsid w:val="00F90A49"/>
    <w:rsid w:val="00F90B63"/>
    <w:rsid w:val="00F91281"/>
    <w:rsid w:val="00F9140D"/>
    <w:rsid w:val="00F919CF"/>
    <w:rsid w:val="00F91F2F"/>
    <w:rsid w:val="00F9262A"/>
    <w:rsid w:val="00F9296D"/>
    <w:rsid w:val="00F92B98"/>
    <w:rsid w:val="00F92CC7"/>
    <w:rsid w:val="00F93203"/>
    <w:rsid w:val="00F937A4"/>
    <w:rsid w:val="00F9396E"/>
    <w:rsid w:val="00F93A5E"/>
    <w:rsid w:val="00F93ADE"/>
    <w:rsid w:val="00F93B7B"/>
    <w:rsid w:val="00F93DAA"/>
    <w:rsid w:val="00F93DF7"/>
    <w:rsid w:val="00F94200"/>
    <w:rsid w:val="00F94393"/>
    <w:rsid w:val="00F94454"/>
    <w:rsid w:val="00F949F7"/>
    <w:rsid w:val="00F94AA6"/>
    <w:rsid w:val="00F9532F"/>
    <w:rsid w:val="00F95C23"/>
    <w:rsid w:val="00F961B9"/>
    <w:rsid w:val="00F9651D"/>
    <w:rsid w:val="00F96599"/>
    <w:rsid w:val="00F9662B"/>
    <w:rsid w:val="00F96EF3"/>
    <w:rsid w:val="00F97E8C"/>
    <w:rsid w:val="00FA0622"/>
    <w:rsid w:val="00FA0856"/>
    <w:rsid w:val="00FA1016"/>
    <w:rsid w:val="00FA172D"/>
    <w:rsid w:val="00FA19F2"/>
    <w:rsid w:val="00FA1AD0"/>
    <w:rsid w:val="00FA2263"/>
    <w:rsid w:val="00FA2A23"/>
    <w:rsid w:val="00FA2A7C"/>
    <w:rsid w:val="00FA2ECA"/>
    <w:rsid w:val="00FA325A"/>
    <w:rsid w:val="00FA3719"/>
    <w:rsid w:val="00FA3CD3"/>
    <w:rsid w:val="00FA3FFC"/>
    <w:rsid w:val="00FA499D"/>
    <w:rsid w:val="00FA4ECB"/>
    <w:rsid w:val="00FA4FB0"/>
    <w:rsid w:val="00FA5D3B"/>
    <w:rsid w:val="00FA624C"/>
    <w:rsid w:val="00FA62CE"/>
    <w:rsid w:val="00FA650D"/>
    <w:rsid w:val="00FA6B9E"/>
    <w:rsid w:val="00FA7157"/>
    <w:rsid w:val="00FA72B9"/>
    <w:rsid w:val="00FA7451"/>
    <w:rsid w:val="00FA74DA"/>
    <w:rsid w:val="00FA799E"/>
    <w:rsid w:val="00FA7FF9"/>
    <w:rsid w:val="00FB0E1B"/>
    <w:rsid w:val="00FB12C0"/>
    <w:rsid w:val="00FB1336"/>
    <w:rsid w:val="00FB1510"/>
    <w:rsid w:val="00FB188A"/>
    <w:rsid w:val="00FB194D"/>
    <w:rsid w:val="00FB1A96"/>
    <w:rsid w:val="00FB21F1"/>
    <w:rsid w:val="00FB2DC6"/>
    <w:rsid w:val="00FB3294"/>
    <w:rsid w:val="00FB348B"/>
    <w:rsid w:val="00FB3BF0"/>
    <w:rsid w:val="00FB409F"/>
    <w:rsid w:val="00FB4186"/>
    <w:rsid w:val="00FB4619"/>
    <w:rsid w:val="00FB480C"/>
    <w:rsid w:val="00FB541F"/>
    <w:rsid w:val="00FB58E0"/>
    <w:rsid w:val="00FB59D0"/>
    <w:rsid w:val="00FB5ACF"/>
    <w:rsid w:val="00FB5B86"/>
    <w:rsid w:val="00FB5FFE"/>
    <w:rsid w:val="00FB66FE"/>
    <w:rsid w:val="00FB6C0C"/>
    <w:rsid w:val="00FB7AA3"/>
    <w:rsid w:val="00FC03FA"/>
    <w:rsid w:val="00FC0994"/>
    <w:rsid w:val="00FC0A16"/>
    <w:rsid w:val="00FC0AF3"/>
    <w:rsid w:val="00FC0D2B"/>
    <w:rsid w:val="00FC0D69"/>
    <w:rsid w:val="00FC150E"/>
    <w:rsid w:val="00FC1854"/>
    <w:rsid w:val="00FC195D"/>
    <w:rsid w:val="00FC1A88"/>
    <w:rsid w:val="00FC1E84"/>
    <w:rsid w:val="00FC1F8B"/>
    <w:rsid w:val="00FC22A9"/>
    <w:rsid w:val="00FC3277"/>
    <w:rsid w:val="00FC3353"/>
    <w:rsid w:val="00FC3739"/>
    <w:rsid w:val="00FC3808"/>
    <w:rsid w:val="00FC3C97"/>
    <w:rsid w:val="00FC3D45"/>
    <w:rsid w:val="00FC402B"/>
    <w:rsid w:val="00FC453D"/>
    <w:rsid w:val="00FC4E84"/>
    <w:rsid w:val="00FC4E85"/>
    <w:rsid w:val="00FC5256"/>
    <w:rsid w:val="00FC5615"/>
    <w:rsid w:val="00FC5837"/>
    <w:rsid w:val="00FC5D88"/>
    <w:rsid w:val="00FC67CC"/>
    <w:rsid w:val="00FC6822"/>
    <w:rsid w:val="00FC6B0B"/>
    <w:rsid w:val="00FC6CC5"/>
    <w:rsid w:val="00FC6F82"/>
    <w:rsid w:val="00FC71D4"/>
    <w:rsid w:val="00FC763D"/>
    <w:rsid w:val="00FC76F5"/>
    <w:rsid w:val="00FC7CA0"/>
    <w:rsid w:val="00FD027D"/>
    <w:rsid w:val="00FD032F"/>
    <w:rsid w:val="00FD043E"/>
    <w:rsid w:val="00FD05EF"/>
    <w:rsid w:val="00FD0A71"/>
    <w:rsid w:val="00FD0B51"/>
    <w:rsid w:val="00FD0D6B"/>
    <w:rsid w:val="00FD13AC"/>
    <w:rsid w:val="00FD17C5"/>
    <w:rsid w:val="00FD227B"/>
    <w:rsid w:val="00FD2A09"/>
    <w:rsid w:val="00FD2D0D"/>
    <w:rsid w:val="00FD30B3"/>
    <w:rsid w:val="00FD352C"/>
    <w:rsid w:val="00FD39C9"/>
    <w:rsid w:val="00FD3D5B"/>
    <w:rsid w:val="00FD417C"/>
    <w:rsid w:val="00FD42DE"/>
    <w:rsid w:val="00FD43B5"/>
    <w:rsid w:val="00FD4494"/>
    <w:rsid w:val="00FD46F1"/>
    <w:rsid w:val="00FD4906"/>
    <w:rsid w:val="00FD4BD4"/>
    <w:rsid w:val="00FD4E33"/>
    <w:rsid w:val="00FD520F"/>
    <w:rsid w:val="00FD5283"/>
    <w:rsid w:val="00FD57AD"/>
    <w:rsid w:val="00FD5801"/>
    <w:rsid w:val="00FD5ACB"/>
    <w:rsid w:val="00FD5AD7"/>
    <w:rsid w:val="00FD5C42"/>
    <w:rsid w:val="00FD5D25"/>
    <w:rsid w:val="00FD6310"/>
    <w:rsid w:val="00FD65E9"/>
    <w:rsid w:val="00FD6971"/>
    <w:rsid w:val="00FD6CA4"/>
    <w:rsid w:val="00FD7032"/>
    <w:rsid w:val="00FD7668"/>
    <w:rsid w:val="00FD795D"/>
    <w:rsid w:val="00FD7AD9"/>
    <w:rsid w:val="00FD7C58"/>
    <w:rsid w:val="00FD7E33"/>
    <w:rsid w:val="00FE0315"/>
    <w:rsid w:val="00FE0485"/>
    <w:rsid w:val="00FE070C"/>
    <w:rsid w:val="00FE08A1"/>
    <w:rsid w:val="00FE0A0B"/>
    <w:rsid w:val="00FE0E07"/>
    <w:rsid w:val="00FE1358"/>
    <w:rsid w:val="00FE136C"/>
    <w:rsid w:val="00FE174A"/>
    <w:rsid w:val="00FE1A3F"/>
    <w:rsid w:val="00FE1AA9"/>
    <w:rsid w:val="00FE20DD"/>
    <w:rsid w:val="00FE213C"/>
    <w:rsid w:val="00FE25AE"/>
    <w:rsid w:val="00FE3052"/>
    <w:rsid w:val="00FE365D"/>
    <w:rsid w:val="00FE36F8"/>
    <w:rsid w:val="00FE38E2"/>
    <w:rsid w:val="00FE3A96"/>
    <w:rsid w:val="00FE3B77"/>
    <w:rsid w:val="00FE3C1E"/>
    <w:rsid w:val="00FE3E5B"/>
    <w:rsid w:val="00FE443E"/>
    <w:rsid w:val="00FE470B"/>
    <w:rsid w:val="00FE4845"/>
    <w:rsid w:val="00FE4891"/>
    <w:rsid w:val="00FE501A"/>
    <w:rsid w:val="00FE5562"/>
    <w:rsid w:val="00FE5671"/>
    <w:rsid w:val="00FE5D1E"/>
    <w:rsid w:val="00FE5E1C"/>
    <w:rsid w:val="00FE61F2"/>
    <w:rsid w:val="00FE6284"/>
    <w:rsid w:val="00FE641A"/>
    <w:rsid w:val="00FE6781"/>
    <w:rsid w:val="00FE6BBA"/>
    <w:rsid w:val="00FE6DB5"/>
    <w:rsid w:val="00FE7533"/>
    <w:rsid w:val="00FE75EA"/>
    <w:rsid w:val="00FE7A23"/>
    <w:rsid w:val="00FE7AEB"/>
    <w:rsid w:val="00FF0CD7"/>
    <w:rsid w:val="00FF16B6"/>
    <w:rsid w:val="00FF1A50"/>
    <w:rsid w:val="00FF1B89"/>
    <w:rsid w:val="00FF1FC9"/>
    <w:rsid w:val="00FF2212"/>
    <w:rsid w:val="00FF24BE"/>
    <w:rsid w:val="00FF260A"/>
    <w:rsid w:val="00FF2A74"/>
    <w:rsid w:val="00FF2A77"/>
    <w:rsid w:val="00FF2CBD"/>
    <w:rsid w:val="00FF2DAB"/>
    <w:rsid w:val="00FF333A"/>
    <w:rsid w:val="00FF3901"/>
    <w:rsid w:val="00FF3BCB"/>
    <w:rsid w:val="00FF3D38"/>
    <w:rsid w:val="00FF3F8C"/>
    <w:rsid w:val="00FF4443"/>
    <w:rsid w:val="00FF4BC5"/>
    <w:rsid w:val="00FF5078"/>
    <w:rsid w:val="00FF5906"/>
    <w:rsid w:val="00FF5B5B"/>
    <w:rsid w:val="00FF5F6F"/>
    <w:rsid w:val="00FF60E5"/>
    <w:rsid w:val="00FF60E6"/>
    <w:rsid w:val="00FF6E4B"/>
    <w:rsid w:val="00FF7293"/>
    <w:rsid w:val="00FF7403"/>
    <w:rsid w:val="00FF743F"/>
    <w:rsid w:val="00FF7673"/>
    <w:rsid w:val="00FF7BBD"/>
    <w:rsid w:val="00FF7E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70B48B"/>
  <w15:docId w15:val="{33E3C278-F6BC-4CC1-8FB8-465E5DFD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8F0"/>
    <w:pPr>
      <w:jc w:val="both"/>
    </w:pPr>
    <w:rPr>
      <w:rFonts w:ascii="Arial" w:hAnsi="Arial"/>
      <w:sz w:val="20"/>
      <w:szCs w:val="20"/>
    </w:rPr>
  </w:style>
  <w:style w:type="paragraph" w:styleId="Heading1">
    <w:name w:val="heading 1"/>
    <w:basedOn w:val="Normal"/>
    <w:next w:val="Normal"/>
    <w:link w:val="Heading1Char"/>
    <w:qFormat/>
    <w:rsid w:val="00DC18F0"/>
    <w:pPr>
      <w:numPr>
        <w:numId w:val="1"/>
      </w:numPr>
      <w:outlineLvl w:val="0"/>
    </w:pPr>
  </w:style>
  <w:style w:type="paragraph" w:styleId="Heading2">
    <w:name w:val="heading 2"/>
    <w:basedOn w:val="Normal"/>
    <w:next w:val="Normal"/>
    <w:link w:val="Heading2Char"/>
    <w:qFormat/>
    <w:rsid w:val="00DC18F0"/>
    <w:pPr>
      <w:keepNext/>
      <w:numPr>
        <w:ilvl w:val="1"/>
        <w:numId w:val="1"/>
      </w:numPr>
      <w:outlineLvl w:val="1"/>
    </w:pPr>
  </w:style>
  <w:style w:type="paragraph" w:styleId="Heading3">
    <w:name w:val="heading 3"/>
    <w:basedOn w:val="Normal"/>
    <w:next w:val="Normal"/>
    <w:link w:val="Heading3Char"/>
    <w:qFormat/>
    <w:rsid w:val="00DC18F0"/>
    <w:pPr>
      <w:keepNext/>
      <w:numPr>
        <w:ilvl w:val="2"/>
        <w:numId w:val="1"/>
      </w:numPr>
      <w:outlineLvl w:val="2"/>
    </w:pPr>
  </w:style>
  <w:style w:type="paragraph" w:styleId="Heading4">
    <w:name w:val="heading 4"/>
    <w:basedOn w:val="Normal"/>
    <w:next w:val="Normal"/>
    <w:link w:val="Heading4Char"/>
    <w:qFormat/>
    <w:rsid w:val="00DC18F0"/>
    <w:pPr>
      <w:keepNext/>
      <w:numPr>
        <w:ilvl w:val="3"/>
        <w:numId w:val="1"/>
      </w:numPr>
      <w:outlineLvl w:val="3"/>
    </w:pPr>
  </w:style>
  <w:style w:type="paragraph" w:styleId="Heading5">
    <w:name w:val="heading 5"/>
    <w:basedOn w:val="Normal"/>
    <w:next w:val="Normal"/>
    <w:link w:val="Heading5Char"/>
    <w:qFormat/>
    <w:rsid w:val="00DC18F0"/>
    <w:pPr>
      <w:numPr>
        <w:ilvl w:val="4"/>
        <w:numId w:val="1"/>
      </w:numPr>
      <w:outlineLvl w:val="4"/>
    </w:pPr>
  </w:style>
  <w:style w:type="paragraph" w:styleId="Heading6">
    <w:name w:val="heading 6"/>
    <w:basedOn w:val="Normal"/>
    <w:next w:val="Normal"/>
    <w:link w:val="Heading6Char"/>
    <w:qFormat/>
    <w:rsid w:val="00DC18F0"/>
    <w:pPr>
      <w:numPr>
        <w:ilvl w:val="5"/>
        <w:numId w:val="1"/>
      </w:numPr>
      <w:spacing w:before="240" w:after="60"/>
      <w:outlineLvl w:val="5"/>
    </w:pPr>
    <w:rPr>
      <w:i/>
    </w:rPr>
  </w:style>
  <w:style w:type="paragraph" w:styleId="Heading7">
    <w:name w:val="heading 7"/>
    <w:basedOn w:val="Normal"/>
    <w:next w:val="Normal"/>
    <w:link w:val="Heading7Char"/>
    <w:qFormat/>
    <w:rsid w:val="00DC18F0"/>
    <w:pPr>
      <w:numPr>
        <w:ilvl w:val="6"/>
        <w:numId w:val="1"/>
      </w:numPr>
      <w:spacing w:before="240" w:after="60"/>
      <w:outlineLvl w:val="6"/>
    </w:pPr>
  </w:style>
  <w:style w:type="paragraph" w:styleId="Heading8">
    <w:name w:val="heading 8"/>
    <w:basedOn w:val="Normal"/>
    <w:next w:val="Normal"/>
    <w:link w:val="Heading8Char"/>
    <w:qFormat/>
    <w:rsid w:val="00DC18F0"/>
    <w:pPr>
      <w:numPr>
        <w:ilvl w:val="7"/>
        <w:numId w:val="1"/>
      </w:numPr>
      <w:spacing w:before="240" w:after="60"/>
      <w:outlineLvl w:val="7"/>
    </w:pPr>
    <w:rPr>
      <w:i/>
    </w:rPr>
  </w:style>
  <w:style w:type="paragraph" w:styleId="Heading9">
    <w:name w:val="heading 9"/>
    <w:basedOn w:val="Normal"/>
    <w:next w:val="Normal"/>
    <w:link w:val="Heading9Char"/>
    <w:qFormat/>
    <w:rsid w:val="00DC18F0"/>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BD8"/>
    <w:rPr>
      <w:rFonts w:ascii="Arial" w:hAnsi="Arial"/>
      <w:sz w:val="20"/>
      <w:szCs w:val="20"/>
    </w:rPr>
  </w:style>
  <w:style w:type="character" w:customStyle="1" w:styleId="Heading2Char">
    <w:name w:val="Heading 2 Char"/>
    <w:basedOn w:val="DefaultParagraphFont"/>
    <w:link w:val="Heading2"/>
    <w:rsid w:val="00CC7BD8"/>
    <w:rPr>
      <w:rFonts w:ascii="Arial" w:hAnsi="Arial"/>
      <w:sz w:val="20"/>
      <w:szCs w:val="20"/>
    </w:rPr>
  </w:style>
  <w:style w:type="character" w:customStyle="1" w:styleId="Heading3Char">
    <w:name w:val="Heading 3 Char"/>
    <w:basedOn w:val="DefaultParagraphFont"/>
    <w:link w:val="Heading3"/>
    <w:rsid w:val="00CC7BD8"/>
    <w:rPr>
      <w:rFonts w:ascii="Arial" w:hAnsi="Arial"/>
      <w:sz w:val="20"/>
      <w:szCs w:val="20"/>
    </w:rPr>
  </w:style>
  <w:style w:type="character" w:customStyle="1" w:styleId="Heading4Char">
    <w:name w:val="Heading 4 Char"/>
    <w:basedOn w:val="DefaultParagraphFont"/>
    <w:link w:val="Heading4"/>
    <w:rsid w:val="00CC7BD8"/>
    <w:rPr>
      <w:rFonts w:ascii="Arial" w:hAnsi="Arial"/>
      <w:sz w:val="20"/>
      <w:szCs w:val="20"/>
    </w:rPr>
  </w:style>
  <w:style w:type="character" w:customStyle="1" w:styleId="Heading5Char">
    <w:name w:val="Heading 5 Char"/>
    <w:basedOn w:val="DefaultParagraphFont"/>
    <w:link w:val="Heading5"/>
    <w:rsid w:val="00CC7BD8"/>
    <w:rPr>
      <w:rFonts w:ascii="Arial" w:hAnsi="Arial"/>
      <w:sz w:val="20"/>
      <w:szCs w:val="20"/>
    </w:rPr>
  </w:style>
  <w:style w:type="character" w:customStyle="1" w:styleId="Heading6Char">
    <w:name w:val="Heading 6 Char"/>
    <w:basedOn w:val="DefaultParagraphFont"/>
    <w:link w:val="Heading6"/>
    <w:rsid w:val="00CC7BD8"/>
    <w:rPr>
      <w:rFonts w:ascii="Arial" w:hAnsi="Arial"/>
      <w:i/>
      <w:sz w:val="20"/>
      <w:szCs w:val="20"/>
    </w:rPr>
  </w:style>
  <w:style w:type="character" w:customStyle="1" w:styleId="Heading7Char">
    <w:name w:val="Heading 7 Char"/>
    <w:basedOn w:val="DefaultParagraphFont"/>
    <w:link w:val="Heading7"/>
    <w:rsid w:val="00CC7BD8"/>
    <w:rPr>
      <w:rFonts w:ascii="Arial" w:hAnsi="Arial"/>
      <w:sz w:val="20"/>
      <w:szCs w:val="20"/>
    </w:rPr>
  </w:style>
  <w:style w:type="character" w:customStyle="1" w:styleId="Heading8Char">
    <w:name w:val="Heading 8 Char"/>
    <w:basedOn w:val="DefaultParagraphFont"/>
    <w:link w:val="Heading8"/>
    <w:rsid w:val="00CC7BD8"/>
    <w:rPr>
      <w:rFonts w:ascii="Arial" w:hAnsi="Arial"/>
      <w:i/>
      <w:sz w:val="20"/>
      <w:szCs w:val="20"/>
    </w:rPr>
  </w:style>
  <w:style w:type="character" w:customStyle="1" w:styleId="Heading9Char">
    <w:name w:val="Heading 9 Char"/>
    <w:basedOn w:val="DefaultParagraphFont"/>
    <w:link w:val="Heading9"/>
    <w:rsid w:val="00CC7BD8"/>
    <w:rPr>
      <w:rFonts w:ascii="Arial" w:hAnsi="Arial"/>
      <w:i/>
      <w:sz w:val="18"/>
      <w:szCs w:val="20"/>
    </w:rPr>
  </w:style>
  <w:style w:type="paragraph" w:styleId="MacroText">
    <w:name w:val="macro"/>
    <w:link w:val="MacroTextChar"/>
    <w:uiPriority w:val="99"/>
    <w:semiHidden/>
    <w:rsid w:val="00B628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0"/>
      <w:szCs w:val="20"/>
    </w:rPr>
  </w:style>
  <w:style w:type="character" w:customStyle="1" w:styleId="MacroTextChar">
    <w:name w:val="Macro Text Char"/>
    <w:basedOn w:val="DefaultParagraphFont"/>
    <w:link w:val="MacroText"/>
    <w:uiPriority w:val="99"/>
    <w:semiHidden/>
    <w:rsid w:val="00CC7BD8"/>
    <w:rPr>
      <w:rFonts w:ascii="Courier New" w:hAnsi="Courier New" w:cs="Courier New"/>
      <w:sz w:val="20"/>
      <w:szCs w:val="20"/>
    </w:rPr>
  </w:style>
  <w:style w:type="paragraph" w:styleId="Header">
    <w:name w:val="header"/>
    <w:basedOn w:val="Normal"/>
    <w:link w:val="HeaderChar"/>
    <w:uiPriority w:val="99"/>
    <w:rsid w:val="00DC18F0"/>
    <w:pPr>
      <w:tabs>
        <w:tab w:val="center" w:pos="4896"/>
        <w:tab w:val="right" w:pos="9792"/>
      </w:tabs>
    </w:pPr>
    <w:rPr>
      <w:i/>
      <w:sz w:val="24"/>
    </w:rPr>
  </w:style>
  <w:style w:type="character" w:customStyle="1" w:styleId="HeaderChar">
    <w:name w:val="Header Char"/>
    <w:basedOn w:val="DefaultParagraphFont"/>
    <w:link w:val="Header"/>
    <w:uiPriority w:val="99"/>
    <w:semiHidden/>
    <w:rsid w:val="00CC7BD8"/>
    <w:rPr>
      <w:rFonts w:ascii="Arial" w:hAnsi="Arial"/>
      <w:sz w:val="20"/>
      <w:szCs w:val="20"/>
    </w:rPr>
  </w:style>
  <w:style w:type="paragraph" w:styleId="Footer">
    <w:name w:val="footer"/>
    <w:basedOn w:val="Normal"/>
    <w:link w:val="FooterChar"/>
    <w:uiPriority w:val="99"/>
    <w:rsid w:val="00DC18F0"/>
    <w:pPr>
      <w:tabs>
        <w:tab w:val="center" w:pos="4896"/>
        <w:tab w:val="right" w:pos="9792"/>
      </w:tabs>
    </w:pPr>
    <w:rPr>
      <w:sz w:val="24"/>
    </w:rPr>
  </w:style>
  <w:style w:type="character" w:customStyle="1" w:styleId="FooterChar">
    <w:name w:val="Footer Char"/>
    <w:basedOn w:val="DefaultParagraphFont"/>
    <w:link w:val="Footer"/>
    <w:uiPriority w:val="99"/>
    <w:semiHidden/>
    <w:rsid w:val="00CC7BD8"/>
    <w:rPr>
      <w:rFonts w:ascii="Arial" w:hAnsi="Arial"/>
      <w:sz w:val="20"/>
      <w:szCs w:val="20"/>
    </w:rPr>
  </w:style>
  <w:style w:type="character" w:styleId="PageNumber">
    <w:name w:val="page number"/>
    <w:basedOn w:val="DefaultParagraphFont"/>
    <w:uiPriority w:val="99"/>
    <w:rsid w:val="00B62816"/>
    <w:rPr>
      <w:rFonts w:cs="Times New Roman"/>
    </w:rPr>
  </w:style>
  <w:style w:type="paragraph" w:styleId="Title">
    <w:name w:val="Title"/>
    <w:basedOn w:val="Normal"/>
    <w:link w:val="TitleChar"/>
    <w:uiPriority w:val="99"/>
    <w:qFormat/>
    <w:rsid w:val="00B62816"/>
    <w:pPr>
      <w:jc w:val="center"/>
    </w:pPr>
    <w:rPr>
      <w:i/>
    </w:rPr>
  </w:style>
  <w:style w:type="character" w:customStyle="1" w:styleId="TitleChar">
    <w:name w:val="Title Char"/>
    <w:basedOn w:val="DefaultParagraphFont"/>
    <w:link w:val="Title"/>
    <w:uiPriority w:val="10"/>
    <w:rsid w:val="00CC7BD8"/>
    <w:rPr>
      <w:rFonts w:asciiTheme="majorHAnsi" w:eastAsiaTheme="majorEastAsia" w:hAnsiTheme="majorHAnsi" w:cstheme="majorBidi"/>
      <w:b/>
      <w:bCs/>
      <w:kern w:val="28"/>
      <w:sz w:val="32"/>
      <w:szCs w:val="32"/>
    </w:rPr>
  </w:style>
  <w:style w:type="paragraph" w:customStyle="1" w:styleId="Decided">
    <w:name w:val="Decided"/>
    <w:basedOn w:val="Normal"/>
    <w:next w:val="Normal"/>
    <w:uiPriority w:val="99"/>
    <w:rsid w:val="00DC18F0"/>
    <w:pPr>
      <w:ind w:left="2160" w:hanging="1440"/>
    </w:pPr>
  </w:style>
  <w:style w:type="paragraph" w:customStyle="1" w:styleId="MinHeadLink">
    <w:name w:val="MinHeadLink"/>
    <w:basedOn w:val="Normal"/>
    <w:next w:val="Normal"/>
    <w:uiPriority w:val="99"/>
    <w:rsid w:val="00DC18F0"/>
    <w:rPr>
      <w:b/>
      <w:caps/>
    </w:rPr>
  </w:style>
  <w:style w:type="paragraph" w:customStyle="1" w:styleId="MinHead">
    <w:name w:val="MinHead"/>
    <w:basedOn w:val="Normal"/>
    <w:next w:val="Normal"/>
    <w:rsid w:val="00DC18F0"/>
    <w:rPr>
      <w:b/>
      <w:caps/>
    </w:rPr>
  </w:style>
  <w:style w:type="character" w:customStyle="1" w:styleId="HiddenLink">
    <w:name w:val="HiddenLink"/>
    <w:basedOn w:val="DefaultParagraphFont"/>
    <w:uiPriority w:val="99"/>
    <w:rsid w:val="00DC18F0"/>
    <w:rPr>
      <w:rFonts w:cs="Times New Roman"/>
      <w:vanish/>
    </w:rPr>
  </w:style>
  <w:style w:type="table" w:styleId="TableGrid">
    <w:name w:val="Table Grid"/>
    <w:basedOn w:val="TableNormal"/>
    <w:uiPriority w:val="99"/>
    <w:rsid w:val="00D817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d"/>
    <w:basedOn w:val="Normal"/>
    <w:link w:val="ListParagraphChar"/>
    <w:uiPriority w:val="34"/>
    <w:qFormat/>
    <w:rsid w:val="00385BD5"/>
    <w:pPr>
      <w:ind w:left="720"/>
      <w:contextualSpacing/>
    </w:pPr>
  </w:style>
  <w:style w:type="character" w:styleId="CommentReference">
    <w:name w:val="annotation reference"/>
    <w:basedOn w:val="DefaultParagraphFont"/>
    <w:uiPriority w:val="99"/>
    <w:rsid w:val="008E0F88"/>
    <w:rPr>
      <w:rFonts w:cs="Times New Roman"/>
      <w:sz w:val="16"/>
      <w:szCs w:val="16"/>
    </w:rPr>
  </w:style>
  <w:style w:type="paragraph" w:styleId="CommentText">
    <w:name w:val="annotation text"/>
    <w:basedOn w:val="Normal"/>
    <w:link w:val="CommentTextChar"/>
    <w:uiPriority w:val="99"/>
    <w:rsid w:val="008E0F88"/>
  </w:style>
  <w:style w:type="character" w:customStyle="1" w:styleId="CommentTextChar">
    <w:name w:val="Comment Text Char"/>
    <w:basedOn w:val="DefaultParagraphFont"/>
    <w:link w:val="CommentText"/>
    <w:uiPriority w:val="99"/>
    <w:locked/>
    <w:rsid w:val="008E0F88"/>
    <w:rPr>
      <w:rFonts w:ascii="Arial" w:hAnsi="Arial" w:cs="Times New Roman"/>
    </w:rPr>
  </w:style>
  <w:style w:type="paragraph" w:styleId="CommentSubject">
    <w:name w:val="annotation subject"/>
    <w:basedOn w:val="CommentText"/>
    <w:next w:val="CommentText"/>
    <w:link w:val="CommentSubjectChar"/>
    <w:uiPriority w:val="99"/>
    <w:rsid w:val="008E0F88"/>
    <w:rPr>
      <w:b/>
      <w:bCs/>
    </w:rPr>
  </w:style>
  <w:style w:type="character" w:customStyle="1" w:styleId="CommentSubjectChar">
    <w:name w:val="Comment Subject Char"/>
    <w:basedOn w:val="CommentTextChar"/>
    <w:link w:val="CommentSubject"/>
    <w:uiPriority w:val="99"/>
    <w:locked/>
    <w:rsid w:val="008E0F88"/>
    <w:rPr>
      <w:rFonts w:ascii="Arial" w:hAnsi="Arial" w:cs="Times New Roman"/>
      <w:b/>
      <w:bCs/>
    </w:rPr>
  </w:style>
  <w:style w:type="paragraph" w:styleId="BalloonText">
    <w:name w:val="Balloon Text"/>
    <w:basedOn w:val="Normal"/>
    <w:link w:val="BalloonTextChar"/>
    <w:uiPriority w:val="99"/>
    <w:rsid w:val="008E0F88"/>
    <w:rPr>
      <w:rFonts w:ascii="Tahoma" w:hAnsi="Tahoma" w:cs="Tahoma"/>
      <w:sz w:val="16"/>
      <w:szCs w:val="16"/>
    </w:rPr>
  </w:style>
  <w:style w:type="character" w:customStyle="1" w:styleId="BalloonTextChar">
    <w:name w:val="Balloon Text Char"/>
    <w:basedOn w:val="DefaultParagraphFont"/>
    <w:link w:val="BalloonText"/>
    <w:uiPriority w:val="99"/>
    <w:locked/>
    <w:rsid w:val="008E0F88"/>
    <w:rPr>
      <w:rFonts w:ascii="Tahoma" w:hAnsi="Tahoma" w:cs="Tahoma"/>
      <w:sz w:val="16"/>
      <w:szCs w:val="16"/>
    </w:rPr>
  </w:style>
  <w:style w:type="character" w:customStyle="1" w:styleId="normaltextrun">
    <w:name w:val="normaltextrun"/>
    <w:basedOn w:val="DefaultParagraphFont"/>
    <w:rsid w:val="00200A64"/>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link w:val="ListParagraph"/>
    <w:uiPriority w:val="34"/>
    <w:qFormat/>
    <w:locked/>
    <w:rsid w:val="00A521C9"/>
    <w:rPr>
      <w:rFonts w:ascii="Arial" w:hAnsi="Arial"/>
      <w:sz w:val="20"/>
      <w:szCs w:val="20"/>
    </w:rPr>
  </w:style>
  <w:style w:type="paragraph" w:styleId="Revision">
    <w:name w:val="Revision"/>
    <w:hidden/>
    <w:uiPriority w:val="99"/>
    <w:semiHidden/>
    <w:rsid w:val="00D175F6"/>
    <w:rPr>
      <w:rFonts w:ascii="Arial" w:hAnsi="Arial"/>
      <w:sz w:val="20"/>
      <w:szCs w:val="20"/>
    </w:rPr>
  </w:style>
  <w:style w:type="paragraph" w:styleId="ListBullet">
    <w:name w:val="List Bullet"/>
    <w:basedOn w:val="Normal"/>
    <w:uiPriority w:val="99"/>
    <w:unhideWhenUsed/>
    <w:rsid w:val="002070CE"/>
    <w:pPr>
      <w:numPr>
        <w:numId w:val="5"/>
      </w:numPr>
      <w:contextualSpacing/>
    </w:pPr>
  </w:style>
  <w:style w:type="paragraph" w:customStyle="1" w:styleId="Default">
    <w:name w:val="Default"/>
    <w:rsid w:val="00414CC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3465">
      <w:bodyDiv w:val="1"/>
      <w:marLeft w:val="0"/>
      <w:marRight w:val="0"/>
      <w:marTop w:val="0"/>
      <w:marBottom w:val="0"/>
      <w:divBdr>
        <w:top w:val="none" w:sz="0" w:space="0" w:color="auto"/>
        <w:left w:val="none" w:sz="0" w:space="0" w:color="auto"/>
        <w:bottom w:val="none" w:sz="0" w:space="0" w:color="auto"/>
        <w:right w:val="none" w:sz="0" w:space="0" w:color="auto"/>
      </w:divBdr>
    </w:div>
    <w:div w:id="293173611">
      <w:bodyDiv w:val="1"/>
      <w:marLeft w:val="0"/>
      <w:marRight w:val="0"/>
      <w:marTop w:val="0"/>
      <w:marBottom w:val="0"/>
      <w:divBdr>
        <w:top w:val="none" w:sz="0" w:space="0" w:color="auto"/>
        <w:left w:val="none" w:sz="0" w:space="0" w:color="auto"/>
        <w:bottom w:val="none" w:sz="0" w:space="0" w:color="auto"/>
        <w:right w:val="none" w:sz="0" w:space="0" w:color="auto"/>
      </w:divBdr>
    </w:div>
    <w:div w:id="798457050">
      <w:bodyDiv w:val="1"/>
      <w:marLeft w:val="0"/>
      <w:marRight w:val="0"/>
      <w:marTop w:val="0"/>
      <w:marBottom w:val="0"/>
      <w:divBdr>
        <w:top w:val="none" w:sz="0" w:space="0" w:color="auto"/>
        <w:left w:val="none" w:sz="0" w:space="0" w:color="auto"/>
        <w:bottom w:val="none" w:sz="0" w:space="0" w:color="auto"/>
        <w:right w:val="none" w:sz="0" w:space="0" w:color="auto"/>
      </w:divBdr>
    </w:div>
    <w:div w:id="826213654">
      <w:bodyDiv w:val="1"/>
      <w:marLeft w:val="0"/>
      <w:marRight w:val="0"/>
      <w:marTop w:val="0"/>
      <w:marBottom w:val="0"/>
      <w:divBdr>
        <w:top w:val="none" w:sz="0" w:space="0" w:color="auto"/>
        <w:left w:val="none" w:sz="0" w:space="0" w:color="auto"/>
        <w:bottom w:val="none" w:sz="0" w:space="0" w:color="auto"/>
        <w:right w:val="none" w:sz="0" w:space="0" w:color="auto"/>
      </w:divBdr>
    </w:div>
    <w:div w:id="1012534793">
      <w:bodyDiv w:val="1"/>
      <w:marLeft w:val="0"/>
      <w:marRight w:val="0"/>
      <w:marTop w:val="0"/>
      <w:marBottom w:val="0"/>
      <w:divBdr>
        <w:top w:val="none" w:sz="0" w:space="0" w:color="auto"/>
        <w:left w:val="none" w:sz="0" w:space="0" w:color="auto"/>
        <w:bottom w:val="none" w:sz="0" w:space="0" w:color="auto"/>
        <w:right w:val="none" w:sz="0" w:space="0" w:color="auto"/>
      </w:divBdr>
    </w:div>
    <w:div w:id="1294949078">
      <w:bodyDiv w:val="1"/>
      <w:marLeft w:val="0"/>
      <w:marRight w:val="0"/>
      <w:marTop w:val="0"/>
      <w:marBottom w:val="0"/>
      <w:divBdr>
        <w:top w:val="none" w:sz="0" w:space="0" w:color="auto"/>
        <w:left w:val="none" w:sz="0" w:space="0" w:color="auto"/>
        <w:bottom w:val="none" w:sz="0" w:space="0" w:color="auto"/>
        <w:right w:val="none" w:sz="0" w:space="0" w:color="auto"/>
      </w:divBdr>
      <w:divsChild>
        <w:div w:id="1241598931">
          <w:marLeft w:val="360"/>
          <w:marRight w:val="0"/>
          <w:marTop w:val="200"/>
          <w:marBottom w:val="0"/>
          <w:divBdr>
            <w:top w:val="none" w:sz="0" w:space="0" w:color="auto"/>
            <w:left w:val="none" w:sz="0" w:space="0" w:color="auto"/>
            <w:bottom w:val="none" w:sz="0" w:space="0" w:color="auto"/>
            <w:right w:val="none" w:sz="0" w:space="0" w:color="auto"/>
          </w:divBdr>
        </w:div>
        <w:div w:id="1238973837">
          <w:marLeft w:val="360"/>
          <w:marRight w:val="0"/>
          <w:marTop w:val="200"/>
          <w:marBottom w:val="0"/>
          <w:divBdr>
            <w:top w:val="none" w:sz="0" w:space="0" w:color="auto"/>
            <w:left w:val="none" w:sz="0" w:space="0" w:color="auto"/>
            <w:bottom w:val="none" w:sz="0" w:space="0" w:color="auto"/>
            <w:right w:val="none" w:sz="0" w:space="0" w:color="auto"/>
          </w:divBdr>
        </w:div>
        <w:div w:id="1739667994">
          <w:marLeft w:val="360"/>
          <w:marRight w:val="0"/>
          <w:marTop w:val="200"/>
          <w:marBottom w:val="0"/>
          <w:divBdr>
            <w:top w:val="none" w:sz="0" w:space="0" w:color="auto"/>
            <w:left w:val="none" w:sz="0" w:space="0" w:color="auto"/>
            <w:bottom w:val="none" w:sz="0" w:space="0" w:color="auto"/>
            <w:right w:val="none" w:sz="0" w:space="0" w:color="auto"/>
          </w:divBdr>
        </w:div>
        <w:div w:id="484785041">
          <w:marLeft w:val="360"/>
          <w:marRight w:val="0"/>
          <w:marTop w:val="200"/>
          <w:marBottom w:val="0"/>
          <w:divBdr>
            <w:top w:val="none" w:sz="0" w:space="0" w:color="auto"/>
            <w:left w:val="none" w:sz="0" w:space="0" w:color="auto"/>
            <w:bottom w:val="none" w:sz="0" w:space="0" w:color="auto"/>
            <w:right w:val="none" w:sz="0" w:space="0" w:color="auto"/>
          </w:divBdr>
        </w:div>
      </w:divsChild>
    </w:div>
    <w:div w:id="17951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OSC\Template\MIN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Document - Council" ma:contentTypeID="0x010100AB4565BB804CC848BD2EF3E87A42FE8B0400213758C642789648A465552A174233EF" ma:contentTypeVersion="20" ma:contentTypeDescription="" ma:contentTypeScope="" ma:versionID="5c9ef9ed79db8eebb2af785f502854ca">
  <xsd:schema xmlns:xsd="http://www.w3.org/2001/XMLSchema" xmlns:xs="http://www.w3.org/2001/XMLSchema" xmlns:p="http://schemas.microsoft.com/office/2006/metadata/properties" xmlns:ns2="8f05d3e4-0582-485c-9ba6-ab26e7804d1a" xmlns:ns3="1e48acc6-1d23-437a-9da0-c90f3dc2c453" xmlns:ns4="e6b422ee-3936-40e2-85d4-9ffbbf35698e" targetNamespace="http://schemas.microsoft.com/office/2006/metadata/properties" ma:root="true" ma:fieldsID="cb45e85ce70b0e9dda213d4127121860" ns2:_="" ns3:_="" ns4:_="">
    <xsd:import namespace="8f05d3e4-0582-485c-9ba6-ab26e7804d1a"/>
    <xsd:import namespace="1e48acc6-1d23-437a-9da0-c90f3dc2c453"/>
    <xsd:import namespace="e6b422ee-3936-40e2-85d4-9ffbbf35698e"/>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479c92f-6440-47cb-85d6-c7d3d2dc9c4c}" ma:internalName="TaxCatchAll" ma:showField="CatchAllData" ma:web="1e48acc6-1d23-437a-9da0-c90f3dc2c45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79c92f-6440-47cb-85d6-c7d3d2dc9c4c}" ma:internalName="TaxCatchAllLabel" ma:readOnly="true" ma:showField="CatchAllDataLabel" ma:web="1e48acc6-1d23-437a-9da0-c90f3dc2c45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1;#Chief Executives Office|ac091c47-8a3c-481c-963a-01e0af7f440f"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2;#Business Solutions|c207ea59-98a4-4ee8-8cf2-b72dd11288df"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48acc6-1d23-437a-9da0-c90f3dc2c453"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5;#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b422ee-3936-40e2-85d4-9ffbbf35698e"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2085efe-fbee-4112-b17b-61a14ccdd7b6" ContentTypeId="0x010100AB4565BB804CC848BD2EF3E87A42FE8B04" PreviousValue="false"/>
</file>

<file path=customXml/item6.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Business Solutions</TermName>
          <TermId xmlns="http://schemas.microsoft.com/office/infopath/2007/PartnerControls">c207ea59-98a4-4ee8-8cf2-b72dd11288df</TermId>
        </TermInfo>
      </Terms>
    </l2266dbc3b614dbe9f077e23aad38986>
    <TaxCatchAll xmlns="8f05d3e4-0582-485c-9ba6-ab26e7804d1a">
      <Value>5</Value>
      <Value>2</Value>
      <Value>1</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_dlc_DocId xmlns="8f05d3e4-0582-485c-9ba6-ab26e7804d1a">NLC--334552819-6728</_dlc_DocId>
    <_dlc_DocIdUrl xmlns="8f05d3e4-0582-485c-9ba6-ab26e7804d1a">
      <Url>https://nlcgov.sharepoint.com/sites/PAE-NORTHLANARKSHIREPARTNERSHIPLB/_layouts/15/DocIdRedir.aspx?ID=NLC--334552819-6728</Url>
      <Description>NLC--334552819-6728</Description>
    </_dlc_DocIdUrl>
    <i0f84bba906045b4af568ee102a52dcb xmlns="1e48acc6-1d23-437a-9da0-c90f3dc2c453">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819376d4-bc70-4d53-bae7-773a2688b0e5</TermId>
        </TermInfo>
      </Terms>
    </i0f84bba906045b4af568ee102a52dcb>
  </documentManagement>
</p:properties>
</file>

<file path=customXml/itemProps1.xml><?xml version="1.0" encoding="utf-8"?>
<ds:datastoreItem xmlns:ds="http://schemas.openxmlformats.org/officeDocument/2006/customXml" ds:itemID="{F8B53E60-5AB6-438F-B6CB-9C53D0E69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1e48acc6-1d23-437a-9da0-c90f3dc2c453"/>
    <ds:schemaRef ds:uri="e6b422ee-3936-40e2-85d4-9ffbbf356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7987F4-8584-4C37-9A14-54CE67CAF459}">
  <ds:schemaRefs>
    <ds:schemaRef ds:uri="http://schemas.microsoft.com/sharepoint/v3/contenttype/forms"/>
  </ds:schemaRefs>
</ds:datastoreItem>
</file>

<file path=customXml/itemProps3.xml><?xml version="1.0" encoding="utf-8"?>
<ds:datastoreItem xmlns:ds="http://schemas.openxmlformats.org/officeDocument/2006/customXml" ds:itemID="{EE6E22F0-BF7D-41D7-92B7-F29DA92ED883}">
  <ds:schemaRefs>
    <ds:schemaRef ds:uri="http://schemas.openxmlformats.org/officeDocument/2006/bibliography"/>
  </ds:schemaRefs>
</ds:datastoreItem>
</file>

<file path=customXml/itemProps4.xml><?xml version="1.0" encoding="utf-8"?>
<ds:datastoreItem xmlns:ds="http://schemas.openxmlformats.org/officeDocument/2006/customXml" ds:itemID="{EE2D6B08-B4FC-4D83-AAA6-4743A183E417}">
  <ds:schemaRefs>
    <ds:schemaRef ds:uri="http://schemas.microsoft.com/sharepoint/events"/>
  </ds:schemaRefs>
</ds:datastoreItem>
</file>

<file path=customXml/itemProps5.xml><?xml version="1.0" encoding="utf-8"?>
<ds:datastoreItem xmlns:ds="http://schemas.openxmlformats.org/officeDocument/2006/customXml" ds:itemID="{402A4ECD-FF43-4D56-917E-8A58DD25D310}">
  <ds:schemaRefs>
    <ds:schemaRef ds:uri="Microsoft.SharePoint.Taxonomy.ContentTypeSync"/>
  </ds:schemaRefs>
</ds:datastoreItem>
</file>

<file path=customXml/itemProps6.xml><?xml version="1.0" encoding="utf-8"?>
<ds:datastoreItem xmlns:ds="http://schemas.openxmlformats.org/officeDocument/2006/customXml" ds:itemID="{64E6BD83-D4EC-45CF-B18B-841564DB2679}">
  <ds:schemaRefs>
    <ds:schemaRef ds:uri="http://schemas.microsoft.com/office/2006/metadata/properties"/>
    <ds:schemaRef ds:uri="http://schemas.microsoft.com/office/infopath/2007/PartnerControls"/>
    <ds:schemaRef ds:uri="8f05d3e4-0582-485c-9ba6-ab26e7804d1a"/>
    <ds:schemaRef ds:uri="1e48acc6-1d23-437a-9da0-c90f3dc2c453"/>
  </ds:schemaRefs>
</ds:datastoreItem>
</file>

<file path=docProps/app.xml><?xml version="1.0" encoding="utf-8"?>
<Properties xmlns="http://schemas.openxmlformats.org/officeDocument/2006/extended-properties" xmlns:vt="http://schemas.openxmlformats.org/officeDocument/2006/docPropsVTypes">
  <Template>MINUTES</Template>
  <TotalTime>2</TotalTime>
  <Pages>6</Pages>
  <Words>2436</Words>
  <Characters>13887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North Lanarkshire Council</Company>
  <LinksUpToDate>false</LinksUpToDate>
  <CharactersWithSpaces>16291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hastiee</dc:creator>
  <cp:keywords/>
  <cp:lastModifiedBy>William Cunningham</cp:lastModifiedBy>
  <cp:revision>2</cp:revision>
  <cp:lastPrinted>2024-11-05T08:29:00Z</cp:lastPrinted>
  <dcterms:created xsi:type="dcterms:W3CDTF">2026-09-07T12:42:00Z</dcterms:created>
  <dcterms:modified xsi:type="dcterms:W3CDTF">2026-09-07T12:42:00Z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SIP_Label_3c381991-eab8-4fff-8f2f-4f88109aa1cd_Enabled">
    <vt:lpwstr>true</vt:lpwstr>
  </property>
  <property fmtid="{D5CDD505-2E9C-101B-9397-08002B2CF9AE}" pid="4" name="MSIP_Label_3c381991-eab8-4fff-8f2f-4f88109aa1cd_SetDate">
    <vt:lpwstr>2021-07-20T19:13:41Z</vt:lpwstr>
  </property>
  <property fmtid="{D5CDD505-2E9C-101B-9397-08002B2CF9AE}" pid="5" name="MSIP_Label_3c381991-eab8-4fff-8f2f-4f88109aa1cd_Method">
    <vt:lpwstr>Privileged</vt:lpwstr>
  </property>
  <property fmtid="{D5CDD505-2E9C-101B-9397-08002B2CF9AE}" pid="6" name="MSIP_Label_3c381991-eab8-4fff-8f2f-4f88109aa1cd_Name">
    <vt:lpwstr>Official</vt:lpwstr>
  </property>
  <property fmtid="{D5CDD505-2E9C-101B-9397-08002B2CF9AE}" pid="7" name="MSIP_Label_3c381991-eab8-4fff-8f2f-4f88109aa1cd_SiteId">
    <vt:lpwstr>a98f953b-d618-4b43-8a65-0382681bd283</vt:lpwstr>
  </property>
  <property fmtid="{D5CDD505-2E9C-101B-9397-08002B2CF9AE}" pid="8" name="MSIP_Label_3c381991-eab8-4fff-8f2f-4f88109aa1cd_ActionId">
    <vt:lpwstr>0c1b74e4-24a5-4430-aa20-9a6f88b23017</vt:lpwstr>
  </property>
  <property fmtid="{D5CDD505-2E9C-101B-9397-08002B2CF9AE}" pid="9" name="MSIP_Label_3c381991-eab8-4fff-8f2f-4f88109aa1cd_ContentBits">
    <vt:lpwstr>0</vt:lpwstr>
  </property>
  <property fmtid="{D5CDD505-2E9C-101B-9397-08002B2CF9AE}" pid="10" name="i0f84bba906045b4af568ee102a52dcb">
    <vt:lpwstr>BCS|819376d4-bc70-4d53-bae7-773a2688b0e5</vt:lpwstr>
  </property>
  <property fmtid="{D5CDD505-2E9C-101B-9397-08002B2CF9AE}" pid="11" name="MediaServiceImageTags">
    <vt:lpwstr/>
  </property>
  <property fmtid="{D5CDD505-2E9C-101B-9397-08002B2CF9AE}" pid="12" name="lcf76f155ced4ddcb4097134ff3c332f">
    <vt:lpwstr/>
  </property>
  <property fmtid="{D5CDD505-2E9C-101B-9397-08002B2CF9AE}" pid="13" name="SharedWithUsers">
    <vt:lpwstr>26;#Mark Hamill;#31;#Alison Meenagh;#17;#Jennifer Lees</vt:lpwstr>
  </property>
  <property fmtid="{D5CDD505-2E9C-101B-9397-08002B2CF9AE}" pid="14" name="ContentTypeId">
    <vt:lpwstr>0x010100AB4565BB804CC848BD2EF3E87A42FE8B0400213758C642789648A465552A174233EF</vt:lpwstr>
  </property>
  <property fmtid="{D5CDD505-2E9C-101B-9397-08002B2CF9AE}" pid="15" name="BusinessUnit">
    <vt:lpwstr>2;#Business Solutions|c207ea59-98a4-4ee8-8cf2-b72dd11288df</vt:lpwstr>
  </property>
  <property fmtid="{D5CDD505-2E9C-101B-9397-08002B2CF9AE}" pid="16" name="Service1">
    <vt:lpwstr>1;#Chief Executives Office|ac091c47-8a3c-481c-963a-01e0af7f440f</vt:lpwstr>
  </property>
  <property fmtid="{D5CDD505-2E9C-101B-9397-08002B2CF9AE}" pid="17" name="RevIMBCS">
    <vt:lpwstr>5;#BCS|819376d4-bc70-4d53-bae7-773a2688b0e5</vt:lpwstr>
  </property>
  <property fmtid="{D5CDD505-2E9C-101B-9397-08002B2CF9AE}" pid="18" name="_dlc_DocIdItemGuid">
    <vt:lpwstr>03b37ba1-a827-4f74-81ef-eb4354a8d785</vt:lpwstr>
  </property>
</Properties>
</file>