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E6DF0" w14:textId="592BB798" w:rsidR="007E7E14" w:rsidRPr="0030733C" w:rsidRDefault="00927C26" w:rsidP="003771F2">
      <w:pPr>
        <w:spacing w:line="480" w:lineRule="auto"/>
        <w:jc w:val="center"/>
        <w:rPr>
          <w:rFonts w:cs="Arial"/>
          <w:b/>
        </w:rPr>
      </w:pPr>
      <w:r w:rsidRPr="0030733C">
        <w:rPr>
          <w:rFonts w:cs="Arial"/>
          <w:b/>
        </w:rPr>
        <w:t xml:space="preserve">DRAFT </w:t>
      </w:r>
      <w:r w:rsidR="00F84034" w:rsidRPr="0030733C">
        <w:rPr>
          <w:rFonts w:cs="Arial"/>
          <w:b/>
        </w:rPr>
        <w:t>MINUT</w:t>
      </w:r>
      <w:r w:rsidR="00275E8C" w:rsidRPr="0030733C">
        <w:rPr>
          <w:rFonts w:cs="Arial"/>
          <w:b/>
        </w:rPr>
        <w:t>E</w:t>
      </w:r>
      <w:r w:rsidR="00F84034" w:rsidRPr="0030733C">
        <w:rPr>
          <w:rFonts w:cs="Arial"/>
          <w:b/>
        </w:rPr>
        <w:t xml:space="preserve"> </w:t>
      </w:r>
      <w:r w:rsidR="006939AB" w:rsidRPr="0030733C">
        <w:rPr>
          <w:rFonts w:cs="Arial"/>
          <w:b/>
        </w:rPr>
        <w:t>OF</w:t>
      </w:r>
      <w:r w:rsidR="00A55D65" w:rsidRPr="0030733C">
        <w:rPr>
          <w:rFonts w:cs="Arial"/>
          <w:b/>
        </w:rPr>
        <w:t xml:space="preserve"> </w:t>
      </w:r>
      <w:r w:rsidR="006939AB" w:rsidRPr="0030733C">
        <w:rPr>
          <w:rFonts w:cs="Arial"/>
          <w:b/>
        </w:rPr>
        <w:t>THE</w:t>
      </w:r>
      <w:r w:rsidR="00A55D65" w:rsidRPr="0030733C">
        <w:rPr>
          <w:rFonts w:cs="Arial"/>
          <w:b/>
        </w:rPr>
        <w:t xml:space="preserve"> </w:t>
      </w:r>
      <w:r w:rsidR="005A0B8D" w:rsidRPr="0030733C">
        <w:rPr>
          <w:rFonts w:cs="Arial"/>
          <w:b/>
        </w:rPr>
        <w:t>STRATEGIC LEADERSHIP</w:t>
      </w:r>
      <w:r w:rsidR="00A55D65" w:rsidRPr="0030733C">
        <w:rPr>
          <w:rFonts w:cs="Arial"/>
          <w:b/>
        </w:rPr>
        <w:t xml:space="preserve"> </w:t>
      </w:r>
      <w:r w:rsidR="006939AB" w:rsidRPr="0030733C">
        <w:rPr>
          <w:rFonts w:cs="Arial"/>
          <w:b/>
        </w:rPr>
        <w:t>BOARD</w:t>
      </w:r>
    </w:p>
    <w:p w14:paraId="784C6FA5" w14:textId="77777777" w:rsidR="007E7E14" w:rsidRPr="0030733C" w:rsidRDefault="007E7E14" w:rsidP="003771F2">
      <w:pPr>
        <w:spacing w:line="480" w:lineRule="auto"/>
        <w:jc w:val="center"/>
        <w:rPr>
          <w:rFonts w:cs="Arial"/>
          <w:b/>
        </w:rPr>
      </w:pPr>
    </w:p>
    <w:p w14:paraId="2763F684" w14:textId="0671FBF3" w:rsidR="007E7E14" w:rsidRPr="0030733C" w:rsidRDefault="00394992" w:rsidP="003771F2">
      <w:pPr>
        <w:spacing w:line="480" w:lineRule="auto"/>
        <w:jc w:val="center"/>
        <w:rPr>
          <w:rFonts w:cs="Arial"/>
          <w:b/>
        </w:rPr>
      </w:pPr>
      <w:r w:rsidRPr="0030733C">
        <w:rPr>
          <w:rFonts w:cs="Arial"/>
          <w:b/>
        </w:rPr>
        <w:t>FRI</w:t>
      </w:r>
      <w:r w:rsidR="00AA303D" w:rsidRPr="0030733C">
        <w:rPr>
          <w:rFonts w:cs="Arial"/>
          <w:b/>
        </w:rPr>
        <w:t xml:space="preserve">DAY, </w:t>
      </w:r>
      <w:r w:rsidR="00B5083D">
        <w:rPr>
          <w:rFonts w:cs="Arial"/>
          <w:b/>
        </w:rPr>
        <w:t>27 M</w:t>
      </w:r>
      <w:r w:rsidR="00652762">
        <w:rPr>
          <w:rFonts w:cs="Arial"/>
          <w:b/>
        </w:rPr>
        <w:t>ARCH</w:t>
      </w:r>
      <w:r w:rsidR="00D11D0E" w:rsidRPr="0030733C">
        <w:rPr>
          <w:rFonts w:cs="Arial"/>
          <w:b/>
        </w:rPr>
        <w:t xml:space="preserve"> </w:t>
      </w:r>
      <w:r w:rsidR="00B7035D">
        <w:rPr>
          <w:rFonts w:cs="Arial"/>
          <w:b/>
        </w:rPr>
        <w:t>2</w:t>
      </w:r>
      <w:r w:rsidR="0093308E" w:rsidRPr="0030733C">
        <w:rPr>
          <w:rFonts w:cs="Arial"/>
          <w:b/>
        </w:rPr>
        <w:t>02</w:t>
      </w:r>
      <w:r w:rsidR="00D11D0E" w:rsidRPr="0030733C">
        <w:rPr>
          <w:rFonts w:cs="Arial"/>
          <w:b/>
        </w:rPr>
        <w:t>6</w:t>
      </w:r>
      <w:r w:rsidR="00A55D65" w:rsidRPr="0030733C">
        <w:rPr>
          <w:rFonts w:cs="Arial"/>
          <w:b/>
        </w:rPr>
        <w:t xml:space="preserve"> AT </w:t>
      </w:r>
      <w:r w:rsidRPr="0030733C">
        <w:rPr>
          <w:rFonts w:cs="Arial"/>
          <w:b/>
        </w:rPr>
        <w:t>10 </w:t>
      </w:r>
      <w:r w:rsidR="002652AA" w:rsidRPr="0030733C">
        <w:rPr>
          <w:rFonts w:cs="Arial"/>
          <w:b/>
        </w:rPr>
        <w:t>A</w:t>
      </w:r>
      <w:r w:rsidR="00A55D65" w:rsidRPr="0030733C">
        <w:rPr>
          <w:rFonts w:cs="Arial"/>
          <w:b/>
        </w:rPr>
        <w:t>M</w:t>
      </w:r>
    </w:p>
    <w:p w14:paraId="30D58CFF" w14:textId="77777777" w:rsidR="00012900" w:rsidRPr="0030733C" w:rsidRDefault="00012900" w:rsidP="003771F2">
      <w:pPr>
        <w:spacing w:line="480" w:lineRule="auto"/>
        <w:jc w:val="center"/>
        <w:rPr>
          <w:rFonts w:cs="Arial"/>
          <w:b/>
        </w:rPr>
      </w:pPr>
    </w:p>
    <w:p w14:paraId="053DF40E" w14:textId="19B31CDD" w:rsidR="00012900" w:rsidRPr="0030733C" w:rsidRDefault="00CE74B3" w:rsidP="003771F2">
      <w:pPr>
        <w:spacing w:line="480" w:lineRule="auto"/>
        <w:jc w:val="center"/>
        <w:rPr>
          <w:rFonts w:cs="Arial"/>
        </w:rPr>
      </w:pPr>
      <w:r w:rsidRPr="0030733C">
        <w:rPr>
          <w:rFonts w:cs="Arial"/>
          <w:b/>
        </w:rPr>
        <w:t>CIVIC CENTRE, MOTHERWELL</w:t>
      </w:r>
    </w:p>
    <w:p w14:paraId="4A2D2153" w14:textId="77777777" w:rsidR="005527DC" w:rsidRPr="0030733C" w:rsidRDefault="005527DC" w:rsidP="00C82A1C">
      <w:pPr>
        <w:spacing w:line="480" w:lineRule="auto"/>
        <w:rPr>
          <w:rFonts w:cs="Arial"/>
          <w:b/>
        </w:rPr>
      </w:pPr>
    </w:p>
    <w:p w14:paraId="4A36E6A5" w14:textId="0EDCDD94" w:rsidR="00332E9C" w:rsidRPr="0030733C" w:rsidRDefault="007E7E14" w:rsidP="00FF1A50">
      <w:pPr>
        <w:spacing w:line="480" w:lineRule="auto"/>
        <w:rPr>
          <w:rFonts w:cs="Arial"/>
          <w:b/>
        </w:rPr>
      </w:pPr>
      <w:r w:rsidRPr="0030733C">
        <w:rPr>
          <w:rFonts w:cs="Arial"/>
          <w:b/>
        </w:rPr>
        <w:t>PRESENT</w:t>
      </w:r>
    </w:p>
    <w:p w14:paraId="1C4FF3D1" w14:textId="77777777" w:rsidR="00855C3C" w:rsidRPr="0030733C" w:rsidRDefault="00855C3C" w:rsidP="00FF1A50">
      <w:pPr>
        <w:spacing w:line="480" w:lineRule="auto"/>
        <w:rPr>
          <w:rFonts w:cs="Arial"/>
          <w:b/>
        </w:rPr>
      </w:pPr>
    </w:p>
    <w:tbl>
      <w:tblPr>
        <w:tblW w:w="10003" w:type="dxa"/>
        <w:tblInd w:w="-90" w:type="dxa"/>
        <w:tblLook w:val="00A0" w:firstRow="1" w:lastRow="0" w:firstColumn="1" w:lastColumn="0" w:noHBand="0" w:noVBand="0"/>
      </w:tblPr>
      <w:tblGrid>
        <w:gridCol w:w="4301"/>
        <w:gridCol w:w="5702"/>
      </w:tblGrid>
      <w:tr w:rsidR="0030733C" w:rsidRPr="0030733C" w14:paraId="28A795CB" w14:textId="77777777" w:rsidTr="00280753">
        <w:trPr>
          <w:cantSplit/>
        </w:trPr>
        <w:tc>
          <w:tcPr>
            <w:tcW w:w="4301" w:type="dxa"/>
          </w:tcPr>
          <w:p w14:paraId="1D71D26F" w14:textId="40AE82B9" w:rsidR="002F3577" w:rsidRPr="0030733C" w:rsidRDefault="002F3577" w:rsidP="00FF1A50">
            <w:pPr>
              <w:spacing w:line="480" w:lineRule="auto"/>
              <w:rPr>
                <w:rFonts w:cs="Arial"/>
                <w:b/>
                <w:bCs/>
              </w:rPr>
            </w:pPr>
            <w:r w:rsidRPr="0030733C">
              <w:rPr>
                <w:rFonts w:cs="Arial"/>
                <w:b/>
                <w:bCs/>
              </w:rPr>
              <w:t>BOARD MEMBERS</w:t>
            </w:r>
          </w:p>
        </w:tc>
        <w:tc>
          <w:tcPr>
            <w:tcW w:w="5702" w:type="dxa"/>
          </w:tcPr>
          <w:p w14:paraId="32A2BFDF" w14:textId="77777777" w:rsidR="002F3577" w:rsidRPr="0030733C" w:rsidRDefault="002F3577" w:rsidP="00FF1A50">
            <w:pPr>
              <w:spacing w:line="480" w:lineRule="auto"/>
              <w:rPr>
                <w:rFonts w:cs="Arial"/>
              </w:rPr>
            </w:pPr>
          </w:p>
        </w:tc>
      </w:tr>
      <w:tr w:rsidR="0030733C" w:rsidRPr="0030733C" w14:paraId="6E0AEEF6" w14:textId="77777777" w:rsidTr="00280753">
        <w:trPr>
          <w:cantSplit/>
        </w:trPr>
        <w:tc>
          <w:tcPr>
            <w:tcW w:w="4301" w:type="dxa"/>
          </w:tcPr>
          <w:p w14:paraId="4CE41070" w14:textId="0DE31487" w:rsidR="00A74556" w:rsidRPr="0030733C" w:rsidRDefault="00DD2522" w:rsidP="00FF1A50">
            <w:pPr>
              <w:spacing w:line="480" w:lineRule="auto"/>
              <w:rPr>
                <w:rFonts w:cs="Arial"/>
              </w:rPr>
            </w:pPr>
            <w:r w:rsidRPr="0030733C">
              <w:rPr>
                <w:rFonts w:cs="Arial"/>
              </w:rPr>
              <w:t xml:space="preserve">V Watson </w:t>
            </w:r>
          </w:p>
          <w:p w14:paraId="2FBE3776" w14:textId="45688929" w:rsidR="00F47011" w:rsidRPr="0030733C" w:rsidRDefault="00F21EE2" w:rsidP="00FF1A50">
            <w:pPr>
              <w:spacing w:line="480" w:lineRule="auto"/>
              <w:rPr>
                <w:rFonts w:cs="Arial"/>
              </w:rPr>
            </w:pPr>
            <w:r w:rsidRPr="0030733C">
              <w:rPr>
                <w:rFonts w:cs="Arial"/>
              </w:rPr>
              <w:t>S Nesbit</w:t>
            </w:r>
          </w:p>
        </w:tc>
        <w:tc>
          <w:tcPr>
            <w:tcW w:w="5702" w:type="dxa"/>
          </w:tcPr>
          <w:p w14:paraId="7793E170" w14:textId="77777777" w:rsidR="00F47011" w:rsidRPr="0030733C" w:rsidRDefault="00A74556" w:rsidP="00FF1A50">
            <w:pPr>
              <w:spacing w:line="480" w:lineRule="auto"/>
              <w:rPr>
                <w:rFonts w:cs="Arial"/>
              </w:rPr>
            </w:pPr>
            <w:r w:rsidRPr="0030733C">
              <w:rPr>
                <w:rFonts w:cs="Arial"/>
              </w:rPr>
              <w:t xml:space="preserve">Police Scotland </w:t>
            </w:r>
          </w:p>
          <w:p w14:paraId="2F626D61" w14:textId="4AA31F35" w:rsidR="00F47011" w:rsidRPr="0030733C" w:rsidRDefault="00EC72AD" w:rsidP="00FF1A50">
            <w:pPr>
              <w:spacing w:line="480" w:lineRule="auto"/>
              <w:rPr>
                <w:rFonts w:cs="Arial"/>
              </w:rPr>
            </w:pPr>
            <w:r w:rsidRPr="0030733C">
              <w:rPr>
                <w:rFonts w:cs="Arial"/>
              </w:rPr>
              <w:t>Scottish Fire and Rescue Service</w:t>
            </w:r>
          </w:p>
        </w:tc>
      </w:tr>
      <w:tr w:rsidR="0030733C" w:rsidRPr="0030733C" w14:paraId="6F6A03CF" w14:textId="77777777" w:rsidTr="00280753">
        <w:trPr>
          <w:cantSplit/>
        </w:trPr>
        <w:tc>
          <w:tcPr>
            <w:tcW w:w="4301" w:type="dxa"/>
          </w:tcPr>
          <w:p w14:paraId="02D6318E" w14:textId="170372BB" w:rsidR="00DC379B" w:rsidRPr="0030733C" w:rsidRDefault="00DC379B" w:rsidP="00DC379B">
            <w:pPr>
              <w:spacing w:line="480" w:lineRule="auto"/>
              <w:rPr>
                <w:rFonts w:cs="Arial"/>
              </w:rPr>
            </w:pPr>
            <w:r w:rsidRPr="0030733C">
              <w:rPr>
                <w:rFonts w:cs="Arial"/>
              </w:rPr>
              <w:t>S Frew</w:t>
            </w:r>
          </w:p>
        </w:tc>
        <w:tc>
          <w:tcPr>
            <w:tcW w:w="5702" w:type="dxa"/>
          </w:tcPr>
          <w:p w14:paraId="6E37D818" w14:textId="7A552188" w:rsidR="00DC379B" w:rsidRPr="0030733C" w:rsidRDefault="00DC379B" w:rsidP="00DC379B">
            <w:pPr>
              <w:spacing w:line="480" w:lineRule="auto"/>
              <w:rPr>
                <w:rFonts w:cs="Arial"/>
              </w:rPr>
            </w:pPr>
            <w:r w:rsidRPr="0030733C">
              <w:rPr>
                <w:rFonts w:cs="Arial"/>
              </w:rPr>
              <w:t>Scottish Enterprise</w:t>
            </w:r>
          </w:p>
        </w:tc>
      </w:tr>
      <w:tr w:rsidR="0030733C" w:rsidRPr="0030733C" w14:paraId="2765F528" w14:textId="77777777" w:rsidTr="00280753">
        <w:trPr>
          <w:cantSplit/>
        </w:trPr>
        <w:tc>
          <w:tcPr>
            <w:tcW w:w="4301" w:type="dxa"/>
          </w:tcPr>
          <w:p w14:paraId="0E4A0C16" w14:textId="6CC7E9A0" w:rsidR="000C7353" w:rsidRPr="0030733C" w:rsidRDefault="000C7353" w:rsidP="000C7353">
            <w:pPr>
              <w:spacing w:line="480" w:lineRule="auto"/>
              <w:rPr>
                <w:rFonts w:cs="Arial"/>
              </w:rPr>
            </w:pPr>
            <w:r w:rsidRPr="0030733C">
              <w:rPr>
                <w:rFonts w:cs="Arial"/>
              </w:rPr>
              <w:t>C Rae</w:t>
            </w:r>
          </w:p>
        </w:tc>
        <w:tc>
          <w:tcPr>
            <w:tcW w:w="5702" w:type="dxa"/>
          </w:tcPr>
          <w:p w14:paraId="49BE5F97" w14:textId="4C5A9FDB" w:rsidR="000C7353" w:rsidRPr="0030733C" w:rsidRDefault="000C7353" w:rsidP="000C7353">
            <w:pPr>
              <w:spacing w:line="480" w:lineRule="auto"/>
              <w:rPr>
                <w:rFonts w:cs="Arial"/>
              </w:rPr>
            </w:pPr>
            <w:r w:rsidRPr="0030733C">
              <w:rPr>
                <w:rFonts w:cs="Arial"/>
              </w:rPr>
              <w:t>University Health and Social Care North Lanarkshire</w:t>
            </w:r>
          </w:p>
        </w:tc>
      </w:tr>
      <w:tr w:rsidR="00F30DDD" w:rsidRPr="0030733C" w14:paraId="1373A648" w14:textId="77777777" w:rsidTr="00280753">
        <w:trPr>
          <w:cantSplit/>
        </w:trPr>
        <w:tc>
          <w:tcPr>
            <w:tcW w:w="4301" w:type="dxa"/>
          </w:tcPr>
          <w:p w14:paraId="1A6FC090" w14:textId="53EFF583" w:rsidR="00F30DDD" w:rsidRPr="0030733C" w:rsidRDefault="00F30DDD" w:rsidP="000C7353">
            <w:pPr>
              <w:spacing w:line="480" w:lineRule="auto"/>
              <w:rPr>
                <w:rFonts w:cs="Arial"/>
              </w:rPr>
            </w:pPr>
            <w:r>
              <w:rPr>
                <w:rFonts w:cs="Arial"/>
              </w:rPr>
              <w:t>D Woods</w:t>
            </w:r>
          </w:p>
        </w:tc>
        <w:tc>
          <w:tcPr>
            <w:tcW w:w="5702" w:type="dxa"/>
          </w:tcPr>
          <w:p w14:paraId="4C3B2127" w14:textId="39D97EF9" w:rsidR="00F30DDD" w:rsidRPr="0030733C" w:rsidRDefault="00F30DDD" w:rsidP="000C7353">
            <w:pPr>
              <w:spacing w:line="480" w:lineRule="auto"/>
              <w:rPr>
                <w:rFonts w:cs="Arial"/>
              </w:rPr>
            </w:pPr>
            <w:r>
              <w:rPr>
                <w:rFonts w:cs="Arial"/>
              </w:rPr>
              <w:t>Voluntary Action North Lanarkshire (VANL)</w:t>
            </w:r>
          </w:p>
        </w:tc>
      </w:tr>
      <w:tr w:rsidR="0030733C" w:rsidRPr="0030733C" w14:paraId="4DA86BD6" w14:textId="77777777" w:rsidTr="00280753">
        <w:trPr>
          <w:cantSplit/>
        </w:trPr>
        <w:tc>
          <w:tcPr>
            <w:tcW w:w="4301" w:type="dxa"/>
          </w:tcPr>
          <w:p w14:paraId="130DCF11" w14:textId="20525C49" w:rsidR="000C7353" w:rsidRPr="0030733C" w:rsidRDefault="000C7353" w:rsidP="000C7353">
            <w:pPr>
              <w:spacing w:line="480" w:lineRule="auto"/>
              <w:rPr>
                <w:rFonts w:cs="Arial"/>
              </w:rPr>
            </w:pPr>
          </w:p>
        </w:tc>
        <w:tc>
          <w:tcPr>
            <w:tcW w:w="5702" w:type="dxa"/>
          </w:tcPr>
          <w:p w14:paraId="13CD7FB1" w14:textId="1E1ED808" w:rsidR="000C7353" w:rsidRPr="0030733C" w:rsidRDefault="000C7353" w:rsidP="000C7353">
            <w:pPr>
              <w:spacing w:line="480" w:lineRule="auto"/>
              <w:rPr>
                <w:rFonts w:cs="Arial"/>
              </w:rPr>
            </w:pPr>
          </w:p>
        </w:tc>
      </w:tr>
      <w:tr w:rsidR="0030733C" w:rsidRPr="0030733C" w14:paraId="43D8411F" w14:textId="77777777" w:rsidTr="00280753">
        <w:trPr>
          <w:cantSplit/>
        </w:trPr>
        <w:tc>
          <w:tcPr>
            <w:tcW w:w="4301" w:type="dxa"/>
          </w:tcPr>
          <w:p w14:paraId="5D88944D" w14:textId="086EE935" w:rsidR="000C7353" w:rsidRPr="0030733C" w:rsidRDefault="000C7353" w:rsidP="000C7353">
            <w:pPr>
              <w:spacing w:line="480" w:lineRule="auto"/>
              <w:rPr>
                <w:rFonts w:cs="Arial"/>
              </w:rPr>
            </w:pPr>
            <w:r w:rsidRPr="0030733C">
              <w:rPr>
                <w:rFonts w:cs="Arial"/>
                <w:b/>
                <w:bCs/>
              </w:rPr>
              <w:t>OFFICERS</w:t>
            </w:r>
          </w:p>
        </w:tc>
        <w:tc>
          <w:tcPr>
            <w:tcW w:w="5702" w:type="dxa"/>
          </w:tcPr>
          <w:p w14:paraId="5BAE2BEE" w14:textId="4AC354C5" w:rsidR="000C7353" w:rsidRPr="0030733C" w:rsidRDefault="000C7353" w:rsidP="000C7353">
            <w:pPr>
              <w:spacing w:line="480" w:lineRule="auto"/>
              <w:rPr>
                <w:rFonts w:cs="Arial"/>
              </w:rPr>
            </w:pPr>
          </w:p>
        </w:tc>
      </w:tr>
      <w:tr w:rsidR="0030733C" w:rsidRPr="0030733C" w14:paraId="0BDC0856" w14:textId="77777777" w:rsidTr="00280753">
        <w:trPr>
          <w:cantSplit/>
        </w:trPr>
        <w:tc>
          <w:tcPr>
            <w:tcW w:w="4301" w:type="dxa"/>
          </w:tcPr>
          <w:p w14:paraId="2C1DAB31" w14:textId="149A2F9C" w:rsidR="00F666EC" w:rsidRPr="0030733C" w:rsidRDefault="00F666EC" w:rsidP="00F666EC">
            <w:pPr>
              <w:spacing w:line="480" w:lineRule="auto"/>
              <w:rPr>
                <w:rFonts w:cs="Arial"/>
              </w:rPr>
            </w:pPr>
            <w:r w:rsidRPr="0030733C">
              <w:rPr>
                <w:rFonts w:cs="Arial"/>
              </w:rPr>
              <w:t xml:space="preserve">J Boyce </w:t>
            </w:r>
          </w:p>
        </w:tc>
        <w:tc>
          <w:tcPr>
            <w:tcW w:w="5702" w:type="dxa"/>
          </w:tcPr>
          <w:p w14:paraId="093D330C" w14:textId="7A213A07" w:rsidR="00F666EC" w:rsidRPr="0030733C" w:rsidRDefault="00F666EC" w:rsidP="00F666EC">
            <w:pPr>
              <w:spacing w:line="480" w:lineRule="auto"/>
              <w:rPr>
                <w:rFonts w:cs="Arial"/>
              </w:rPr>
            </w:pPr>
            <w:r w:rsidRPr="0030733C">
              <w:rPr>
                <w:rFonts w:cs="Arial"/>
              </w:rPr>
              <w:t xml:space="preserve">Scottish Government </w:t>
            </w:r>
          </w:p>
        </w:tc>
      </w:tr>
      <w:tr w:rsidR="0030733C" w:rsidRPr="0030733C" w14:paraId="77A0873A" w14:textId="77777777" w:rsidTr="00280753">
        <w:trPr>
          <w:cantSplit/>
        </w:trPr>
        <w:tc>
          <w:tcPr>
            <w:tcW w:w="4301" w:type="dxa"/>
          </w:tcPr>
          <w:p w14:paraId="7F820417" w14:textId="426581D8" w:rsidR="00D4118F" w:rsidRPr="0030733C" w:rsidRDefault="006D1CF4" w:rsidP="00D4118F">
            <w:pPr>
              <w:spacing w:line="480" w:lineRule="auto"/>
              <w:rPr>
                <w:rFonts w:cs="Arial"/>
              </w:rPr>
            </w:pPr>
            <w:r w:rsidRPr="0030733C">
              <w:rPr>
                <w:rFonts w:cs="Arial"/>
              </w:rPr>
              <w:t xml:space="preserve">C Coole </w:t>
            </w:r>
          </w:p>
        </w:tc>
        <w:tc>
          <w:tcPr>
            <w:tcW w:w="5702" w:type="dxa"/>
          </w:tcPr>
          <w:p w14:paraId="39E3EA4E" w14:textId="447F566D" w:rsidR="00D4118F" w:rsidRPr="0030733C" w:rsidRDefault="006D1CF4" w:rsidP="00D4118F">
            <w:pPr>
              <w:spacing w:line="480" w:lineRule="auto"/>
              <w:rPr>
                <w:rFonts w:cs="Arial"/>
              </w:rPr>
            </w:pPr>
            <w:r w:rsidRPr="0030733C">
              <w:rPr>
                <w:rFonts w:cs="Arial"/>
              </w:rPr>
              <w:t xml:space="preserve">North Lanarkshire Council </w:t>
            </w:r>
          </w:p>
        </w:tc>
      </w:tr>
      <w:tr w:rsidR="0030733C" w:rsidRPr="0030733C" w14:paraId="6032D067" w14:textId="77777777" w:rsidTr="00280753">
        <w:trPr>
          <w:cantSplit/>
        </w:trPr>
        <w:tc>
          <w:tcPr>
            <w:tcW w:w="4301" w:type="dxa"/>
          </w:tcPr>
          <w:p w14:paraId="7F9225D8" w14:textId="79450121" w:rsidR="006D1CF4" w:rsidRPr="0030733C" w:rsidRDefault="006D1CF4" w:rsidP="006D1CF4">
            <w:pPr>
              <w:spacing w:line="480" w:lineRule="auto"/>
              <w:rPr>
                <w:rFonts w:cs="Arial"/>
              </w:rPr>
            </w:pPr>
            <w:r w:rsidRPr="0030733C">
              <w:rPr>
                <w:rFonts w:cs="Arial"/>
              </w:rPr>
              <w:t>W Cunningham</w:t>
            </w:r>
          </w:p>
        </w:tc>
        <w:tc>
          <w:tcPr>
            <w:tcW w:w="5702" w:type="dxa"/>
          </w:tcPr>
          <w:p w14:paraId="24C2CCAD" w14:textId="67494393" w:rsidR="006D1CF4" w:rsidRPr="0030733C" w:rsidRDefault="006D1CF4" w:rsidP="006D1CF4">
            <w:pPr>
              <w:spacing w:line="480" w:lineRule="auto"/>
              <w:rPr>
                <w:rFonts w:cs="Arial"/>
              </w:rPr>
            </w:pPr>
            <w:r w:rsidRPr="0030733C">
              <w:rPr>
                <w:rFonts w:cs="Arial"/>
              </w:rPr>
              <w:t>North Lanarkshire Council</w:t>
            </w:r>
          </w:p>
        </w:tc>
      </w:tr>
      <w:tr w:rsidR="0030733C" w:rsidRPr="0030733C" w14:paraId="1F602134" w14:textId="77777777" w:rsidTr="00280753">
        <w:trPr>
          <w:cantSplit/>
        </w:trPr>
        <w:tc>
          <w:tcPr>
            <w:tcW w:w="4301" w:type="dxa"/>
          </w:tcPr>
          <w:p w14:paraId="24EA3EFA" w14:textId="00B25086" w:rsidR="006D1CF4" w:rsidRPr="0030733C" w:rsidRDefault="006D1CF4" w:rsidP="006D1CF4">
            <w:pPr>
              <w:spacing w:line="480" w:lineRule="auto"/>
              <w:rPr>
                <w:rFonts w:cs="Arial"/>
              </w:rPr>
            </w:pPr>
            <w:r w:rsidRPr="0030733C">
              <w:rPr>
                <w:rFonts w:cs="Arial"/>
              </w:rPr>
              <w:t xml:space="preserve">A Gordon </w:t>
            </w:r>
          </w:p>
        </w:tc>
        <w:tc>
          <w:tcPr>
            <w:tcW w:w="5702" w:type="dxa"/>
          </w:tcPr>
          <w:p w14:paraId="497EC533" w14:textId="53C7CA4B" w:rsidR="006D1CF4" w:rsidRPr="0030733C" w:rsidRDefault="006D1CF4" w:rsidP="006D1CF4">
            <w:pPr>
              <w:spacing w:line="480" w:lineRule="auto"/>
              <w:rPr>
                <w:rFonts w:cs="Arial"/>
              </w:rPr>
            </w:pPr>
            <w:r w:rsidRPr="0030733C">
              <w:rPr>
                <w:rFonts w:cs="Arial"/>
              </w:rPr>
              <w:t xml:space="preserve">North Lanarkshire Council </w:t>
            </w:r>
          </w:p>
        </w:tc>
      </w:tr>
      <w:tr w:rsidR="0030733C" w:rsidRPr="0030733C" w14:paraId="6CA83BC3" w14:textId="77777777" w:rsidTr="00280753">
        <w:trPr>
          <w:cantSplit/>
        </w:trPr>
        <w:tc>
          <w:tcPr>
            <w:tcW w:w="4301" w:type="dxa"/>
          </w:tcPr>
          <w:p w14:paraId="57B6574B" w14:textId="427D8B15" w:rsidR="006D1CF4" w:rsidRPr="0030733C" w:rsidRDefault="006D1CF4" w:rsidP="006D1CF4">
            <w:pPr>
              <w:spacing w:line="480" w:lineRule="auto"/>
              <w:rPr>
                <w:rFonts w:cs="Arial"/>
              </w:rPr>
            </w:pPr>
            <w:r w:rsidRPr="0030733C">
              <w:rPr>
                <w:rFonts w:cs="Arial"/>
              </w:rPr>
              <w:t>L Johnston</w:t>
            </w:r>
          </w:p>
        </w:tc>
        <w:tc>
          <w:tcPr>
            <w:tcW w:w="5702" w:type="dxa"/>
          </w:tcPr>
          <w:p w14:paraId="093FB8FB" w14:textId="654D855C" w:rsidR="006D1CF4" w:rsidRPr="0030733C" w:rsidRDefault="006D1CF4" w:rsidP="006D1CF4">
            <w:pPr>
              <w:spacing w:line="480" w:lineRule="auto"/>
              <w:rPr>
                <w:rFonts w:cs="Arial"/>
              </w:rPr>
            </w:pPr>
            <w:r w:rsidRPr="0030733C">
              <w:rPr>
                <w:rFonts w:cs="Arial"/>
              </w:rPr>
              <w:t>North Lanarkshire Council</w:t>
            </w:r>
          </w:p>
        </w:tc>
      </w:tr>
      <w:tr w:rsidR="0030733C" w:rsidRPr="0030733C" w14:paraId="531281AA" w14:textId="77777777" w:rsidTr="00280753">
        <w:trPr>
          <w:cantSplit/>
        </w:trPr>
        <w:tc>
          <w:tcPr>
            <w:tcW w:w="4301" w:type="dxa"/>
          </w:tcPr>
          <w:p w14:paraId="0A3D1DBC" w14:textId="3119055D" w:rsidR="006D1CF4" w:rsidRPr="0030733C" w:rsidRDefault="00DF3C87" w:rsidP="006D1CF4">
            <w:pPr>
              <w:spacing w:line="480" w:lineRule="auto"/>
              <w:rPr>
                <w:rFonts w:cs="Arial"/>
              </w:rPr>
            </w:pPr>
            <w:r>
              <w:rPr>
                <w:rFonts w:cs="Arial"/>
              </w:rPr>
              <w:t>H Liddle</w:t>
            </w:r>
            <w:r w:rsidR="006D1CF4" w:rsidRPr="0030733C">
              <w:rPr>
                <w:rFonts w:cs="Arial"/>
              </w:rPr>
              <w:t xml:space="preserve"> </w:t>
            </w:r>
          </w:p>
        </w:tc>
        <w:tc>
          <w:tcPr>
            <w:tcW w:w="5702" w:type="dxa"/>
          </w:tcPr>
          <w:p w14:paraId="65AA5883" w14:textId="35E21D43" w:rsidR="006D1CF4" w:rsidRPr="0030733C" w:rsidRDefault="005070BA" w:rsidP="006D1CF4">
            <w:pPr>
              <w:spacing w:line="480" w:lineRule="auto"/>
              <w:rPr>
                <w:rFonts w:cs="Arial"/>
              </w:rPr>
            </w:pPr>
            <w:r w:rsidRPr="0030733C">
              <w:rPr>
                <w:rFonts w:cs="Arial"/>
              </w:rPr>
              <w:t xml:space="preserve">North Lanarkshire Council </w:t>
            </w:r>
          </w:p>
        </w:tc>
      </w:tr>
      <w:tr w:rsidR="0030733C" w:rsidRPr="0030733C" w14:paraId="3D33D1B7" w14:textId="77777777" w:rsidTr="00280753">
        <w:trPr>
          <w:cantSplit/>
        </w:trPr>
        <w:tc>
          <w:tcPr>
            <w:tcW w:w="4301" w:type="dxa"/>
          </w:tcPr>
          <w:p w14:paraId="1E8C42E5" w14:textId="588DD1BB" w:rsidR="006D1CF4" w:rsidRPr="0030733C" w:rsidRDefault="009B4E58" w:rsidP="006D1CF4">
            <w:pPr>
              <w:spacing w:line="480" w:lineRule="auto"/>
              <w:rPr>
                <w:rFonts w:cs="Arial"/>
              </w:rPr>
            </w:pPr>
            <w:r w:rsidRPr="0030733C">
              <w:rPr>
                <w:rFonts w:cs="Arial"/>
              </w:rPr>
              <w:t xml:space="preserve">S </w:t>
            </w:r>
            <w:r w:rsidR="007240DB">
              <w:rPr>
                <w:rFonts w:cs="Arial"/>
              </w:rPr>
              <w:t>Miller</w:t>
            </w:r>
          </w:p>
        </w:tc>
        <w:tc>
          <w:tcPr>
            <w:tcW w:w="5702" w:type="dxa"/>
          </w:tcPr>
          <w:p w14:paraId="05EF0231" w14:textId="55912892" w:rsidR="006D1CF4" w:rsidRPr="0030733C" w:rsidRDefault="009B4E58" w:rsidP="006D1CF4">
            <w:pPr>
              <w:spacing w:line="480" w:lineRule="auto"/>
              <w:rPr>
                <w:rFonts w:cs="Arial"/>
              </w:rPr>
            </w:pPr>
            <w:r w:rsidRPr="0030733C">
              <w:rPr>
                <w:rFonts w:cs="Arial"/>
              </w:rPr>
              <w:t xml:space="preserve">North Lanarkshire Council </w:t>
            </w:r>
          </w:p>
        </w:tc>
      </w:tr>
      <w:tr w:rsidR="007240DB" w:rsidRPr="0030733C" w14:paraId="16F9BCA9" w14:textId="77777777" w:rsidTr="00280753">
        <w:trPr>
          <w:cantSplit/>
        </w:trPr>
        <w:tc>
          <w:tcPr>
            <w:tcW w:w="4301" w:type="dxa"/>
          </w:tcPr>
          <w:p w14:paraId="23285F6E" w14:textId="08AF4768" w:rsidR="007240DB" w:rsidRPr="0030733C" w:rsidRDefault="007240DB" w:rsidP="009B4E58">
            <w:pPr>
              <w:spacing w:line="480" w:lineRule="auto"/>
              <w:rPr>
                <w:rFonts w:cs="Arial"/>
              </w:rPr>
            </w:pPr>
            <w:r>
              <w:rPr>
                <w:rFonts w:cs="Arial"/>
              </w:rPr>
              <w:t>A Cameron</w:t>
            </w:r>
          </w:p>
        </w:tc>
        <w:tc>
          <w:tcPr>
            <w:tcW w:w="5702" w:type="dxa"/>
          </w:tcPr>
          <w:p w14:paraId="5EE1C970" w14:textId="5715127A" w:rsidR="007240DB" w:rsidRPr="0030733C" w:rsidRDefault="007240DB" w:rsidP="009B4E58">
            <w:pPr>
              <w:spacing w:line="480" w:lineRule="auto"/>
              <w:rPr>
                <w:rFonts w:cs="Arial"/>
              </w:rPr>
            </w:pPr>
            <w:r w:rsidRPr="0030733C">
              <w:rPr>
                <w:rFonts w:cs="Arial"/>
              </w:rPr>
              <w:t>North Lanarkshire Council</w:t>
            </w:r>
          </w:p>
        </w:tc>
      </w:tr>
      <w:tr w:rsidR="009E0E0C" w:rsidRPr="0030733C" w14:paraId="641A804B" w14:textId="77777777" w:rsidTr="00280753">
        <w:trPr>
          <w:cantSplit/>
        </w:trPr>
        <w:tc>
          <w:tcPr>
            <w:tcW w:w="4301" w:type="dxa"/>
          </w:tcPr>
          <w:p w14:paraId="5445A796" w14:textId="04CE1101" w:rsidR="009E0E0C" w:rsidRDefault="009E0E0C" w:rsidP="009B4E58">
            <w:pPr>
              <w:spacing w:line="480" w:lineRule="auto"/>
              <w:rPr>
                <w:rFonts w:cs="Arial"/>
              </w:rPr>
            </w:pPr>
            <w:r>
              <w:rPr>
                <w:rFonts w:cs="Arial"/>
              </w:rPr>
              <w:t>L Pollock</w:t>
            </w:r>
          </w:p>
        </w:tc>
        <w:tc>
          <w:tcPr>
            <w:tcW w:w="5702" w:type="dxa"/>
          </w:tcPr>
          <w:p w14:paraId="0F3AF6CB" w14:textId="5D04CA20" w:rsidR="009E0E0C" w:rsidRPr="0030733C" w:rsidRDefault="009E0E0C" w:rsidP="009B4E58">
            <w:pPr>
              <w:spacing w:line="480" w:lineRule="auto"/>
              <w:rPr>
                <w:rFonts w:cs="Arial"/>
              </w:rPr>
            </w:pPr>
            <w:r>
              <w:rPr>
                <w:rFonts w:cs="Arial"/>
              </w:rPr>
              <w:t>North Lanarkshire Council</w:t>
            </w:r>
          </w:p>
        </w:tc>
      </w:tr>
      <w:tr w:rsidR="0030733C" w:rsidRPr="0030733C" w14:paraId="5CFB9B34" w14:textId="77777777" w:rsidTr="00280753">
        <w:trPr>
          <w:cantSplit/>
        </w:trPr>
        <w:tc>
          <w:tcPr>
            <w:tcW w:w="4301" w:type="dxa"/>
          </w:tcPr>
          <w:p w14:paraId="015CDA0C" w14:textId="61FBB311" w:rsidR="009B4E58" w:rsidRPr="0030733C" w:rsidRDefault="009B4E58" w:rsidP="009B4E58">
            <w:pPr>
              <w:spacing w:line="480" w:lineRule="auto"/>
              <w:rPr>
                <w:rFonts w:cs="Arial"/>
              </w:rPr>
            </w:pPr>
            <w:bookmarkStart w:id="0" w:name="_Hlk192147289"/>
            <w:r w:rsidRPr="0030733C">
              <w:rPr>
                <w:rFonts w:cs="Arial"/>
              </w:rPr>
              <w:t xml:space="preserve">Professor J Pravinkumar </w:t>
            </w:r>
            <w:bookmarkEnd w:id="0"/>
          </w:p>
        </w:tc>
        <w:tc>
          <w:tcPr>
            <w:tcW w:w="5702" w:type="dxa"/>
          </w:tcPr>
          <w:p w14:paraId="6225BE1F" w14:textId="101186B8" w:rsidR="009B4E58" w:rsidRPr="0030733C" w:rsidRDefault="009B4E58" w:rsidP="009B4E58">
            <w:pPr>
              <w:spacing w:line="480" w:lineRule="auto"/>
              <w:rPr>
                <w:rFonts w:cs="Arial"/>
              </w:rPr>
            </w:pPr>
            <w:r w:rsidRPr="0030733C">
              <w:rPr>
                <w:rFonts w:cs="Arial"/>
              </w:rPr>
              <w:t>NHS Lanarkshire</w:t>
            </w:r>
          </w:p>
        </w:tc>
      </w:tr>
      <w:tr w:rsidR="0030733C" w:rsidRPr="0030733C" w14:paraId="6A3030C1" w14:textId="77777777" w:rsidTr="00280753">
        <w:trPr>
          <w:cantSplit/>
        </w:trPr>
        <w:tc>
          <w:tcPr>
            <w:tcW w:w="4301" w:type="dxa"/>
          </w:tcPr>
          <w:p w14:paraId="65A08623" w14:textId="0B69F7C5" w:rsidR="009B4E58" w:rsidRPr="0030733C" w:rsidRDefault="009B4E58" w:rsidP="009B4E58">
            <w:pPr>
              <w:spacing w:line="480" w:lineRule="auto"/>
              <w:rPr>
                <w:rFonts w:cs="Arial"/>
              </w:rPr>
            </w:pPr>
            <w:r w:rsidRPr="0030733C">
              <w:rPr>
                <w:rFonts w:cs="Arial"/>
              </w:rPr>
              <w:t>K Swan</w:t>
            </w:r>
          </w:p>
        </w:tc>
        <w:tc>
          <w:tcPr>
            <w:tcW w:w="5702" w:type="dxa"/>
          </w:tcPr>
          <w:p w14:paraId="5A46D397" w14:textId="7B52F982" w:rsidR="009B4E58" w:rsidRPr="0030733C" w:rsidRDefault="009B4E58" w:rsidP="009B4E58">
            <w:pPr>
              <w:spacing w:line="480" w:lineRule="auto"/>
              <w:rPr>
                <w:rFonts w:cs="Arial"/>
              </w:rPr>
            </w:pPr>
            <w:r w:rsidRPr="0030733C">
              <w:rPr>
                <w:rFonts w:cs="Arial"/>
              </w:rPr>
              <w:t>North Lanarkshire Council</w:t>
            </w:r>
          </w:p>
        </w:tc>
      </w:tr>
    </w:tbl>
    <w:p w14:paraId="0B4EE71C" w14:textId="77777777" w:rsidR="005527DC" w:rsidRPr="0030733C" w:rsidRDefault="005527DC" w:rsidP="00FF1A50">
      <w:pPr>
        <w:spacing w:line="480" w:lineRule="auto"/>
      </w:pPr>
      <w:r w:rsidRPr="0030733C">
        <w:br w:type="page"/>
      </w:r>
    </w:p>
    <w:tbl>
      <w:tblPr>
        <w:tblW w:w="10003" w:type="dxa"/>
        <w:tblInd w:w="-90" w:type="dxa"/>
        <w:tblLook w:val="00A0" w:firstRow="1" w:lastRow="0" w:firstColumn="1" w:lastColumn="0" w:noHBand="0" w:noVBand="0"/>
      </w:tblPr>
      <w:tblGrid>
        <w:gridCol w:w="4301"/>
        <w:gridCol w:w="5702"/>
      </w:tblGrid>
      <w:tr w:rsidR="0030733C" w:rsidRPr="0030733C" w14:paraId="787A93C8" w14:textId="77777777" w:rsidTr="00280753">
        <w:trPr>
          <w:cantSplit/>
        </w:trPr>
        <w:tc>
          <w:tcPr>
            <w:tcW w:w="4301" w:type="dxa"/>
          </w:tcPr>
          <w:p w14:paraId="6A82035C" w14:textId="516E30B1" w:rsidR="00034BE8" w:rsidRPr="0030733C" w:rsidRDefault="00034BE8" w:rsidP="00FF1A50">
            <w:pPr>
              <w:spacing w:line="480" w:lineRule="auto"/>
              <w:rPr>
                <w:rFonts w:cs="Arial"/>
                <w:b/>
              </w:rPr>
            </w:pPr>
          </w:p>
          <w:p w14:paraId="299E52C4" w14:textId="3C8674AC" w:rsidR="00034BE8" w:rsidRPr="0030733C" w:rsidRDefault="00034BE8" w:rsidP="00FF1A50">
            <w:pPr>
              <w:spacing w:line="480" w:lineRule="auto"/>
              <w:rPr>
                <w:rFonts w:cs="Arial"/>
              </w:rPr>
            </w:pPr>
            <w:r w:rsidRPr="0030733C">
              <w:rPr>
                <w:rFonts w:cs="Arial"/>
                <w:b/>
              </w:rPr>
              <w:t>APOLOGIES</w:t>
            </w:r>
          </w:p>
        </w:tc>
        <w:tc>
          <w:tcPr>
            <w:tcW w:w="5702" w:type="dxa"/>
          </w:tcPr>
          <w:p w14:paraId="39D9ED8A" w14:textId="3F743B39" w:rsidR="00034BE8" w:rsidRPr="0030733C" w:rsidRDefault="00034BE8" w:rsidP="00FF1A50">
            <w:pPr>
              <w:spacing w:line="480" w:lineRule="auto"/>
              <w:rPr>
                <w:rFonts w:cs="Arial"/>
              </w:rPr>
            </w:pPr>
          </w:p>
        </w:tc>
      </w:tr>
      <w:tr w:rsidR="0030733C" w:rsidRPr="0030733C" w14:paraId="0478EEEA" w14:textId="77777777" w:rsidTr="00280753">
        <w:trPr>
          <w:cantSplit/>
        </w:trPr>
        <w:tc>
          <w:tcPr>
            <w:tcW w:w="4301" w:type="dxa"/>
          </w:tcPr>
          <w:p w14:paraId="7AA8B2B2" w14:textId="7175160A" w:rsidR="005D607A" w:rsidRPr="0030733C" w:rsidRDefault="005D607A" w:rsidP="005D607A">
            <w:pPr>
              <w:spacing w:line="480" w:lineRule="auto"/>
              <w:rPr>
                <w:rFonts w:cs="Arial"/>
              </w:rPr>
            </w:pPr>
            <w:r w:rsidRPr="0030733C">
              <w:rPr>
                <w:rFonts w:cs="Arial"/>
              </w:rPr>
              <w:t>N Brown</w:t>
            </w:r>
          </w:p>
        </w:tc>
        <w:tc>
          <w:tcPr>
            <w:tcW w:w="5702" w:type="dxa"/>
          </w:tcPr>
          <w:p w14:paraId="34DC5A17" w14:textId="33DB626A" w:rsidR="005D607A" w:rsidRPr="0030733C" w:rsidRDefault="005D607A" w:rsidP="005D607A">
            <w:pPr>
              <w:spacing w:line="480" w:lineRule="auto"/>
              <w:rPr>
                <w:rFonts w:cs="Arial"/>
              </w:rPr>
            </w:pPr>
            <w:r w:rsidRPr="0030733C">
              <w:rPr>
                <w:rFonts w:cs="Arial"/>
              </w:rPr>
              <w:t>Community and Voluntary Sector Partnership Group</w:t>
            </w:r>
          </w:p>
        </w:tc>
      </w:tr>
      <w:tr w:rsidR="00C74331" w:rsidRPr="0030733C" w14:paraId="1EB7AD4A" w14:textId="77777777" w:rsidTr="00280753">
        <w:trPr>
          <w:cantSplit/>
        </w:trPr>
        <w:tc>
          <w:tcPr>
            <w:tcW w:w="4301" w:type="dxa"/>
          </w:tcPr>
          <w:p w14:paraId="5872E5FB" w14:textId="723F3933" w:rsidR="00C74331" w:rsidRPr="0030733C" w:rsidRDefault="00C74331" w:rsidP="00C74331">
            <w:pPr>
              <w:spacing w:line="480" w:lineRule="auto"/>
              <w:rPr>
                <w:rFonts w:cs="Arial"/>
              </w:rPr>
            </w:pPr>
            <w:r w:rsidRPr="0030733C">
              <w:rPr>
                <w:rFonts w:cs="Arial"/>
              </w:rPr>
              <w:t xml:space="preserve">L Long </w:t>
            </w:r>
          </w:p>
        </w:tc>
        <w:tc>
          <w:tcPr>
            <w:tcW w:w="5702" w:type="dxa"/>
          </w:tcPr>
          <w:p w14:paraId="4AEDC552" w14:textId="7E82603F" w:rsidR="00C74331" w:rsidRPr="0030733C" w:rsidRDefault="00C74331" w:rsidP="00C74331">
            <w:pPr>
              <w:spacing w:line="480" w:lineRule="auto"/>
              <w:rPr>
                <w:rFonts w:cs="Arial"/>
              </w:rPr>
            </w:pPr>
            <w:r w:rsidRPr="0030733C">
              <w:rPr>
                <w:rFonts w:cs="Arial"/>
              </w:rPr>
              <w:t xml:space="preserve">NHS Lanarkshire </w:t>
            </w:r>
          </w:p>
        </w:tc>
      </w:tr>
      <w:tr w:rsidR="00C74331" w:rsidRPr="0030733C" w14:paraId="0AD09238" w14:textId="77777777" w:rsidTr="00280753">
        <w:trPr>
          <w:cantSplit/>
        </w:trPr>
        <w:tc>
          <w:tcPr>
            <w:tcW w:w="4301" w:type="dxa"/>
          </w:tcPr>
          <w:p w14:paraId="787C8DF2" w14:textId="6AB34180" w:rsidR="00C74331" w:rsidRPr="0030733C" w:rsidRDefault="00C74331" w:rsidP="00C74331">
            <w:pPr>
              <w:spacing w:line="480" w:lineRule="auto"/>
              <w:rPr>
                <w:rFonts w:cs="Arial"/>
              </w:rPr>
            </w:pPr>
            <w:r w:rsidRPr="0030733C">
              <w:rPr>
                <w:rFonts w:cs="Arial"/>
              </w:rPr>
              <w:t xml:space="preserve">D Murray </w:t>
            </w:r>
          </w:p>
        </w:tc>
        <w:tc>
          <w:tcPr>
            <w:tcW w:w="5702" w:type="dxa"/>
          </w:tcPr>
          <w:p w14:paraId="5D5E6EE1" w14:textId="79E4CC00" w:rsidR="00C74331" w:rsidRPr="0030733C" w:rsidRDefault="00C74331" w:rsidP="00C74331">
            <w:pPr>
              <w:spacing w:line="480" w:lineRule="auto"/>
              <w:rPr>
                <w:rFonts w:cs="Arial"/>
              </w:rPr>
            </w:pPr>
            <w:r w:rsidRPr="0030733C">
              <w:rPr>
                <w:rFonts w:cs="Arial"/>
              </w:rPr>
              <w:t>North Lanarkshire Council</w:t>
            </w:r>
          </w:p>
        </w:tc>
      </w:tr>
      <w:tr w:rsidR="00652762" w:rsidRPr="0030733C" w14:paraId="22E6EBEF" w14:textId="77777777" w:rsidTr="00280753">
        <w:trPr>
          <w:cantSplit/>
        </w:trPr>
        <w:tc>
          <w:tcPr>
            <w:tcW w:w="4301" w:type="dxa"/>
          </w:tcPr>
          <w:p w14:paraId="39736B60" w14:textId="4F4B9E6F" w:rsidR="00652762" w:rsidRPr="0030733C" w:rsidRDefault="00652762" w:rsidP="00652762">
            <w:pPr>
              <w:spacing w:line="480" w:lineRule="auto"/>
              <w:rPr>
                <w:rFonts w:cs="Arial"/>
              </w:rPr>
            </w:pPr>
            <w:r w:rsidRPr="0030733C">
              <w:rPr>
                <w:rFonts w:cs="Arial"/>
              </w:rPr>
              <w:t>Councillor L Roarty</w:t>
            </w:r>
          </w:p>
        </w:tc>
        <w:tc>
          <w:tcPr>
            <w:tcW w:w="5702" w:type="dxa"/>
          </w:tcPr>
          <w:p w14:paraId="1BEB09E2" w14:textId="2309EBC2" w:rsidR="00652762" w:rsidRPr="0030733C" w:rsidRDefault="00652762" w:rsidP="00652762">
            <w:pPr>
              <w:spacing w:line="480" w:lineRule="auto"/>
              <w:rPr>
                <w:rFonts w:cs="Arial"/>
              </w:rPr>
            </w:pPr>
            <w:r w:rsidRPr="0030733C">
              <w:rPr>
                <w:rFonts w:cs="Arial"/>
              </w:rPr>
              <w:t>North Lanarkshire Council</w:t>
            </w:r>
          </w:p>
        </w:tc>
      </w:tr>
      <w:tr w:rsidR="00C74331" w:rsidRPr="0030733C" w14:paraId="2B76B377" w14:textId="77777777" w:rsidTr="004234A2">
        <w:trPr>
          <w:cantSplit/>
        </w:trPr>
        <w:tc>
          <w:tcPr>
            <w:tcW w:w="4301" w:type="dxa"/>
          </w:tcPr>
          <w:p w14:paraId="04A9DD12" w14:textId="16C21FB0" w:rsidR="00C74331" w:rsidRPr="0030733C" w:rsidRDefault="00C74331" w:rsidP="00C74331">
            <w:pPr>
              <w:spacing w:line="480" w:lineRule="auto"/>
              <w:rPr>
                <w:rFonts w:cs="Arial"/>
              </w:rPr>
            </w:pPr>
          </w:p>
        </w:tc>
        <w:tc>
          <w:tcPr>
            <w:tcW w:w="5702" w:type="dxa"/>
          </w:tcPr>
          <w:p w14:paraId="0392A2A8" w14:textId="19A2D495" w:rsidR="00C74331" w:rsidRPr="0030733C" w:rsidRDefault="00C74331" w:rsidP="00C74331">
            <w:pPr>
              <w:spacing w:line="480" w:lineRule="auto"/>
              <w:rPr>
                <w:rFonts w:cs="Arial"/>
              </w:rPr>
            </w:pPr>
          </w:p>
        </w:tc>
      </w:tr>
      <w:tr w:rsidR="00C74331" w:rsidRPr="0030733C" w14:paraId="521DB6E3" w14:textId="77777777" w:rsidTr="004234A2">
        <w:trPr>
          <w:cantSplit/>
        </w:trPr>
        <w:tc>
          <w:tcPr>
            <w:tcW w:w="4301" w:type="dxa"/>
          </w:tcPr>
          <w:p w14:paraId="151D1D66" w14:textId="23589389" w:rsidR="00C74331" w:rsidRPr="0030733C" w:rsidRDefault="00C74331" w:rsidP="00C74331">
            <w:pPr>
              <w:spacing w:line="480" w:lineRule="auto"/>
              <w:rPr>
                <w:rFonts w:cs="Arial"/>
              </w:rPr>
            </w:pPr>
          </w:p>
        </w:tc>
        <w:tc>
          <w:tcPr>
            <w:tcW w:w="5702" w:type="dxa"/>
          </w:tcPr>
          <w:p w14:paraId="18FD8D2D" w14:textId="6B227111" w:rsidR="00C74331" w:rsidRPr="0030733C" w:rsidRDefault="00C74331" w:rsidP="00C74331">
            <w:pPr>
              <w:spacing w:line="480" w:lineRule="auto"/>
              <w:rPr>
                <w:rFonts w:cs="Arial"/>
              </w:rPr>
            </w:pPr>
          </w:p>
        </w:tc>
      </w:tr>
    </w:tbl>
    <w:p w14:paraId="6AB76BCE" w14:textId="77777777" w:rsidR="00B11C93" w:rsidRPr="0030733C" w:rsidRDefault="00B11C93" w:rsidP="00FF1A50">
      <w:pPr>
        <w:spacing w:line="480" w:lineRule="auto"/>
        <w:rPr>
          <w:rFonts w:cs="Arial"/>
          <w:b/>
          <w:bCs/>
        </w:rPr>
      </w:pPr>
    </w:p>
    <w:p w14:paraId="1261E4B8" w14:textId="73645255" w:rsidR="00C82A1C" w:rsidRPr="0030733C" w:rsidRDefault="00C82A1C" w:rsidP="00FF1A50">
      <w:pPr>
        <w:spacing w:line="480" w:lineRule="auto"/>
        <w:rPr>
          <w:rFonts w:cs="Arial"/>
          <w:b/>
          <w:bCs/>
        </w:rPr>
      </w:pPr>
      <w:r w:rsidRPr="0030733C">
        <w:rPr>
          <w:rFonts w:cs="Arial"/>
          <w:b/>
          <w:bCs/>
        </w:rPr>
        <w:t>CHAIR</w:t>
      </w:r>
    </w:p>
    <w:p w14:paraId="5BE5BECB" w14:textId="6C3E7BB1" w:rsidR="009A468D" w:rsidRPr="0030733C" w:rsidRDefault="004D4CF3" w:rsidP="00FF1A50">
      <w:pPr>
        <w:spacing w:line="480" w:lineRule="auto"/>
        <w:rPr>
          <w:rFonts w:cs="Arial"/>
        </w:rPr>
      </w:pPr>
      <w:r w:rsidRPr="0030733C">
        <w:rPr>
          <w:rFonts w:cs="Arial"/>
        </w:rPr>
        <w:t>V Watson</w:t>
      </w:r>
      <w:r w:rsidR="00550F20" w:rsidRPr="0030733C">
        <w:rPr>
          <w:rFonts w:cs="Arial"/>
        </w:rPr>
        <w:t xml:space="preserve">, </w:t>
      </w:r>
      <w:r w:rsidR="008516E0" w:rsidRPr="0030733C">
        <w:rPr>
          <w:rFonts w:cs="Arial"/>
        </w:rPr>
        <w:t>Police Scotland</w:t>
      </w:r>
    </w:p>
    <w:p w14:paraId="7A5F8552" w14:textId="77777777" w:rsidR="0045220B" w:rsidRPr="0030733C" w:rsidRDefault="0045220B" w:rsidP="005070BA">
      <w:pPr>
        <w:spacing w:line="480" w:lineRule="auto"/>
        <w:rPr>
          <w:rFonts w:cs="Arial"/>
        </w:rPr>
      </w:pPr>
    </w:p>
    <w:p w14:paraId="7252B059" w14:textId="6AAF9504" w:rsidR="007E7E14" w:rsidRPr="0030733C" w:rsidRDefault="006939AB" w:rsidP="00170667">
      <w:pPr>
        <w:rPr>
          <w:rFonts w:cs="Arial"/>
          <w:b/>
        </w:rPr>
      </w:pPr>
      <w:r w:rsidRPr="0030733C">
        <w:rPr>
          <w:rFonts w:cs="Arial"/>
          <w:b/>
        </w:rPr>
        <w:t>CHAIR’S</w:t>
      </w:r>
      <w:r w:rsidR="007342D8" w:rsidRPr="0030733C">
        <w:rPr>
          <w:rFonts w:cs="Arial"/>
          <w:b/>
        </w:rPr>
        <w:t xml:space="preserve"> </w:t>
      </w:r>
      <w:r w:rsidR="00A33C90" w:rsidRPr="0030733C">
        <w:rPr>
          <w:rFonts w:cs="Arial"/>
          <w:b/>
        </w:rPr>
        <w:t xml:space="preserve">OPENING </w:t>
      </w:r>
      <w:r w:rsidRPr="0030733C">
        <w:rPr>
          <w:rFonts w:cs="Arial"/>
          <w:b/>
        </w:rPr>
        <w:t>REMARKS</w:t>
      </w:r>
      <w:r w:rsidR="004A6B31" w:rsidRPr="0030733C">
        <w:rPr>
          <w:rFonts w:cs="Arial"/>
          <w:b/>
        </w:rPr>
        <w:t xml:space="preserve"> AND APOLOGIES</w:t>
      </w:r>
    </w:p>
    <w:p w14:paraId="49180C8D" w14:textId="77777777" w:rsidR="00613A5E" w:rsidRPr="0030733C" w:rsidRDefault="00613A5E" w:rsidP="00170667">
      <w:pPr>
        <w:rPr>
          <w:rFonts w:cs="Arial"/>
          <w:bCs/>
        </w:rPr>
      </w:pPr>
    </w:p>
    <w:p w14:paraId="2B66F22D" w14:textId="506170FD" w:rsidR="00AA5B35" w:rsidRPr="0030733C" w:rsidRDefault="00843CC4" w:rsidP="00170667">
      <w:pPr>
        <w:pStyle w:val="Heading1"/>
        <w:rPr>
          <w:rFonts w:cs="Arial"/>
        </w:rPr>
      </w:pPr>
      <w:r w:rsidRPr="0030733C">
        <w:rPr>
          <w:rFonts w:cs="Arial"/>
        </w:rPr>
        <w:t xml:space="preserve">The Chair welcomed </w:t>
      </w:r>
      <w:r w:rsidR="00877ED6" w:rsidRPr="0030733C">
        <w:rPr>
          <w:rFonts w:cs="Arial"/>
        </w:rPr>
        <w:t>everyone to the meeting</w:t>
      </w:r>
      <w:r w:rsidR="002F1295" w:rsidRPr="0030733C">
        <w:rPr>
          <w:rFonts w:cs="Arial"/>
        </w:rPr>
        <w:t xml:space="preserve"> and participants introduced themselves</w:t>
      </w:r>
      <w:r w:rsidR="00877ED6" w:rsidRPr="0030733C">
        <w:rPr>
          <w:rFonts w:cs="Arial"/>
        </w:rPr>
        <w:t>.</w:t>
      </w:r>
    </w:p>
    <w:p w14:paraId="7B65C6EF" w14:textId="77777777" w:rsidR="00AA5B35" w:rsidRPr="0030733C" w:rsidRDefault="00AA5B35" w:rsidP="00170667">
      <w:pPr>
        <w:pStyle w:val="Heading1"/>
        <w:numPr>
          <w:ilvl w:val="0"/>
          <w:numId w:val="0"/>
        </w:numPr>
        <w:ind w:left="720"/>
        <w:rPr>
          <w:rFonts w:cs="Arial"/>
        </w:rPr>
      </w:pPr>
    </w:p>
    <w:p w14:paraId="2EA232B9" w14:textId="77DAAA25" w:rsidR="009A5D2E" w:rsidRPr="0030733C" w:rsidRDefault="009A5D2E" w:rsidP="00170667">
      <w:pPr>
        <w:ind w:left="720"/>
        <w:rPr>
          <w:rFonts w:cs="Arial"/>
        </w:rPr>
      </w:pPr>
      <w:r w:rsidRPr="0030733C">
        <w:rPr>
          <w:rFonts w:cs="Arial"/>
        </w:rPr>
        <w:t>The apologies were noted.</w:t>
      </w:r>
    </w:p>
    <w:p w14:paraId="235CE570" w14:textId="77777777" w:rsidR="0045220B" w:rsidRPr="0030733C" w:rsidRDefault="0045220B" w:rsidP="00170667">
      <w:pPr>
        <w:ind w:left="720"/>
        <w:rPr>
          <w:rFonts w:cs="Arial"/>
        </w:rPr>
      </w:pPr>
    </w:p>
    <w:p w14:paraId="2EFC000A" w14:textId="77777777" w:rsidR="001675D9" w:rsidRPr="0030733C" w:rsidRDefault="001675D9" w:rsidP="00170667">
      <w:pPr>
        <w:rPr>
          <w:rFonts w:cs="Arial"/>
          <w:b/>
          <w:bCs/>
        </w:rPr>
      </w:pPr>
    </w:p>
    <w:p w14:paraId="2148F0D7" w14:textId="273D82AA" w:rsidR="00EF3810" w:rsidRPr="0030733C" w:rsidRDefault="004F766C" w:rsidP="00170667">
      <w:pPr>
        <w:rPr>
          <w:rFonts w:cs="Arial"/>
          <w:b/>
          <w:bCs/>
        </w:rPr>
      </w:pPr>
      <w:r w:rsidRPr="0030733C">
        <w:rPr>
          <w:rFonts w:cs="Arial"/>
          <w:b/>
          <w:bCs/>
        </w:rPr>
        <w:t>MINUTE OF MEETING</w:t>
      </w:r>
      <w:r w:rsidR="009E7CAC" w:rsidRPr="0030733C">
        <w:rPr>
          <w:rFonts w:cs="Arial"/>
          <w:b/>
          <w:bCs/>
        </w:rPr>
        <w:t xml:space="preserve"> </w:t>
      </w:r>
      <w:r w:rsidRPr="0030733C">
        <w:rPr>
          <w:rFonts w:cs="Arial"/>
          <w:b/>
          <w:bCs/>
        </w:rPr>
        <w:t>OF</w:t>
      </w:r>
      <w:r w:rsidR="009E7CAC" w:rsidRPr="0030733C">
        <w:rPr>
          <w:rFonts w:cs="Arial"/>
          <w:b/>
          <w:bCs/>
        </w:rPr>
        <w:t xml:space="preserve"> </w:t>
      </w:r>
      <w:r w:rsidRPr="0030733C">
        <w:rPr>
          <w:rFonts w:cs="Arial"/>
          <w:b/>
          <w:bCs/>
        </w:rPr>
        <w:t>STRATEGIC</w:t>
      </w:r>
      <w:r w:rsidR="009E7CAC" w:rsidRPr="0030733C">
        <w:rPr>
          <w:rFonts w:cs="Arial"/>
          <w:b/>
          <w:bCs/>
        </w:rPr>
        <w:t xml:space="preserve"> </w:t>
      </w:r>
      <w:r w:rsidRPr="0030733C">
        <w:rPr>
          <w:rFonts w:cs="Arial"/>
          <w:b/>
          <w:bCs/>
        </w:rPr>
        <w:t>LEADERSHIP BOARD</w:t>
      </w:r>
      <w:r w:rsidR="009E7CAC" w:rsidRPr="0030733C">
        <w:rPr>
          <w:rFonts w:cs="Arial"/>
          <w:b/>
          <w:bCs/>
        </w:rPr>
        <w:t xml:space="preserve"> </w:t>
      </w:r>
      <w:r w:rsidRPr="0030733C">
        <w:rPr>
          <w:rFonts w:cs="Arial"/>
          <w:b/>
          <w:bCs/>
        </w:rPr>
        <w:t xml:space="preserve">HELD ON </w:t>
      </w:r>
      <w:r w:rsidR="006102F6">
        <w:rPr>
          <w:rFonts w:cs="Arial"/>
          <w:b/>
          <w:bCs/>
        </w:rPr>
        <w:t>6 FEBRUARY 2026</w:t>
      </w:r>
    </w:p>
    <w:p w14:paraId="71166B52" w14:textId="77777777" w:rsidR="002123A0" w:rsidRPr="0030733C" w:rsidRDefault="002123A0" w:rsidP="00170667">
      <w:pPr>
        <w:rPr>
          <w:rFonts w:cs="Arial"/>
          <w:b/>
          <w:bCs/>
        </w:rPr>
      </w:pPr>
    </w:p>
    <w:p w14:paraId="7DFBF2FF" w14:textId="7DEB8706" w:rsidR="00172D56" w:rsidRPr="0030733C" w:rsidRDefault="00EF3810" w:rsidP="00170667">
      <w:pPr>
        <w:pStyle w:val="Heading1"/>
        <w:rPr>
          <w:rFonts w:cs="Arial"/>
        </w:rPr>
      </w:pPr>
      <w:r w:rsidRPr="0030733C">
        <w:rPr>
          <w:rFonts w:cs="Arial"/>
        </w:rPr>
        <w:t xml:space="preserve">The Minute of the meeting of the Strategic Leadership Board held on </w:t>
      </w:r>
      <w:r w:rsidR="006102F6">
        <w:rPr>
          <w:rFonts w:cs="Arial"/>
        </w:rPr>
        <w:t>6 February</w:t>
      </w:r>
      <w:r w:rsidR="00E21CFC" w:rsidRPr="0030733C">
        <w:rPr>
          <w:rFonts w:cs="Arial"/>
        </w:rPr>
        <w:t xml:space="preserve"> </w:t>
      </w:r>
      <w:r w:rsidR="00183B63" w:rsidRPr="0030733C">
        <w:rPr>
          <w:rFonts w:cs="Arial"/>
        </w:rPr>
        <w:t>202</w:t>
      </w:r>
      <w:r w:rsidR="006102F6">
        <w:rPr>
          <w:rFonts w:cs="Arial"/>
        </w:rPr>
        <w:t>6</w:t>
      </w:r>
      <w:r w:rsidR="00183B63" w:rsidRPr="0030733C">
        <w:rPr>
          <w:rFonts w:cs="Arial"/>
        </w:rPr>
        <w:t xml:space="preserve"> </w:t>
      </w:r>
      <w:r w:rsidRPr="0030733C">
        <w:rPr>
          <w:rFonts w:cs="Arial"/>
        </w:rPr>
        <w:t>w</w:t>
      </w:r>
      <w:r w:rsidR="005C6E88" w:rsidRPr="0030733C">
        <w:rPr>
          <w:rFonts w:cs="Arial"/>
        </w:rPr>
        <w:t>ere</w:t>
      </w:r>
      <w:r w:rsidRPr="0030733C">
        <w:rPr>
          <w:rFonts w:cs="Arial"/>
        </w:rPr>
        <w:t xml:space="preserve"> agreed as an accurate record and approved</w:t>
      </w:r>
      <w:r w:rsidR="00243B07" w:rsidRPr="0030733C">
        <w:rPr>
          <w:rFonts w:cs="Arial"/>
        </w:rPr>
        <w:t xml:space="preserve">. </w:t>
      </w:r>
    </w:p>
    <w:p w14:paraId="34E36D3F" w14:textId="77777777" w:rsidR="00DA5117" w:rsidRDefault="00DA5117" w:rsidP="00170667"/>
    <w:p w14:paraId="2412BF38" w14:textId="77777777" w:rsidR="004C12CA" w:rsidRDefault="004C12CA" w:rsidP="00170667"/>
    <w:p w14:paraId="6B27BDBC" w14:textId="2C315F9A" w:rsidR="00127C2E" w:rsidRPr="00C53955" w:rsidRDefault="00D74C87" w:rsidP="00170667">
      <w:pPr>
        <w:rPr>
          <w:b/>
          <w:bCs/>
        </w:rPr>
      </w:pPr>
      <w:r w:rsidRPr="00D74C87">
        <w:rPr>
          <w:b/>
          <w:bCs/>
        </w:rPr>
        <w:t>PHYSICAL ACTIVITY &amp; WELLNESS IN NORTH LANARKSHIRE – A WHOLE SYSTEMS APPROACH</w:t>
      </w:r>
    </w:p>
    <w:p w14:paraId="45AD9FAE" w14:textId="77777777" w:rsidR="00015D76" w:rsidRPr="00C53955" w:rsidRDefault="00015D76" w:rsidP="00170667">
      <w:pPr>
        <w:rPr>
          <w:b/>
          <w:bCs/>
        </w:rPr>
      </w:pPr>
    </w:p>
    <w:p w14:paraId="1806653A" w14:textId="01F333C6" w:rsidR="00516D6E" w:rsidRPr="00A606BA" w:rsidRDefault="00516D6E" w:rsidP="00516D6E">
      <w:pPr>
        <w:pStyle w:val="Heading1"/>
      </w:pPr>
      <w:r w:rsidRPr="00A606BA">
        <w:t>Heather Liddle, Active &amp; Creative Manager, introduced a presentation on Physical Activity and Wellness, outlining a whole</w:t>
      </w:r>
      <w:r w:rsidRPr="00A606BA">
        <w:noBreakHyphen/>
        <w:t>system approach, current activity, stakeholder engagement (including NHS partners), and use of a wellness scale framework.</w:t>
      </w:r>
    </w:p>
    <w:p w14:paraId="66152B5E" w14:textId="77777777" w:rsidR="003539E7" w:rsidRDefault="003539E7" w:rsidP="00516D6E">
      <w:pPr>
        <w:spacing w:after="200" w:line="276" w:lineRule="auto"/>
      </w:pPr>
    </w:p>
    <w:p w14:paraId="4866103A" w14:textId="6A15EC3F" w:rsidR="00516D6E" w:rsidRPr="00A606BA" w:rsidRDefault="00516D6E" w:rsidP="003539E7">
      <w:pPr>
        <w:spacing w:after="200" w:line="276" w:lineRule="auto"/>
        <w:ind w:left="720"/>
      </w:pPr>
      <w:r w:rsidRPr="00A606BA">
        <w:t>Claire Rae, Chief Officer of the Health &amp; Social Care Partnership, updated the Board on the obesity pilot, noting a distributive, community</w:t>
      </w:r>
      <w:r w:rsidRPr="00A606BA">
        <w:noBreakHyphen/>
        <w:t xml:space="preserve">focused model </w:t>
      </w:r>
      <w:proofErr w:type="gramStart"/>
      <w:r w:rsidRPr="00A606BA">
        <w:t>similar to</w:t>
      </w:r>
      <w:proofErr w:type="gramEnd"/>
      <w:r w:rsidRPr="00A606BA">
        <w:t xml:space="preserve"> breastfeeding initiatives. Professor Josephine Pravinkumar highlighted how this work aligns with Population Health Frameworks and how data gathered can also support physical activity and wellness outcomes.</w:t>
      </w:r>
    </w:p>
    <w:p w14:paraId="0E8956B7" w14:textId="77777777" w:rsidR="00516D6E" w:rsidRPr="00A606BA" w:rsidRDefault="00516D6E" w:rsidP="003539E7">
      <w:pPr>
        <w:spacing w:after="200" w:line="276" w:lineRule="auto"/>
        <w:ind w:left="720"/>
      </w:pPr>
      <w:r w:rsidRPr="00A606BA">
        <w:t>Carlynne Coole, Strategic Communications Manager, emphasised the importance of clear and targeted messaging. Alison Gordon, Chief Officer for Children, Families, Justice and Integrated Practice, welcomed the approach as a key opportunity to influence behaviour change over time through schools, workplaces and the voluntary sector.</w:t>
      </w:r>
    </w:p>
    <w:p w14:paraId="45D0758F" w14:textId="77777777" w:rsidR="00516D6E" w:rsidRPr="00A606BA" w:rsidRDefault="00516D6E" w:rsidP="003539E7">
      <w:pPr>
        <w:spacing w:after="200" w:line="276" w:lineRule="auto"/>
        <w:ind w:left="720"/>
      </w:pPr>
      <w:r w:rsidRPr="00A606BA">
        <w:t>William Cunningham, Business Partnership Manager, provided an update on data profiles developed using publicly available datasets (NHS, PHS, DWP and Scottish Government), noting that SIMD data, while useful for local context, is now dated.</w:t>
      </w:r>
    </w:p>
    <w:p w14:paraId="0E7C269F" w14:textId="0D98001D" w:rsidR="00C53955" w:rsidRPr="00550788" w:rsidRDefault="00516D6E" w:rsidP="003539E7">
      <w:pPr>
        <w:spacing w:after="200" w:line="276" w:lineRule="auto"/>
        <w:ind w:left="720"/>
      </w:pPr>
      <w:r w:rsidRPr="00A606BA">
        <w:t>Stephen Frew, Scottish Enterprise, and Leanne Pollock, Community Partnership Manager, both highlighted the critical role of communities and the voluntary sector, citing strong local examples and noting that the ongoing LOIP review will further support community</w:t>
      </w:r>
      <w:r w:rsidRPr="00A606BA">
        <w:noBreakHyphen/>
        <w:t>led delivery</w:t>
      </w:r>
      <w:r w:rsidR="00455983" w:rsidRPr="00550788">
        <w:t xml:space="preserve">.  </w:t>
      </w:r>
      <w:r w:rsidR="00F94B72" w:rsidRPr="00550788">
        <w:t xml:space="preserve"> </w:t>
      </w:r>
    </w:p>
    <w:p w14:paraId="7482D662" w14:textId="77777777" w:rsidR="006F7959" w:rsidRPr="00550788" w:rsidRDefault="006F7959" w:rsidP="00170667"/>
    <w:p w14:paraId="6B8D40D0" w14:textId="77777777" w:rsidR="00B86447" w:rsidRDefault="00BB2A84" w:rsidP="00170667">
      <w:pPr>
        <w:ind w:left="1440" w:hanging="720"/>
      </w:pPr>
      <w:r w:rsidRPr="00550788">
        <w:rPr>
          <w:b/>
          <w:bCs/>
        </w:rPr>
        <w:t>Action</w:t>
      </w:r>
      <w:r w:rsidR="00015D76" w:rsidRPr="00550788">
        <w:rPr>
          <w:b/>
          <w:bCs/>
        </w:rPr>
        <w:t xml:space="preserve">: </w:t>
      </w:r>
      <w:r w:rsidR="005212EE" w:rsidRPr="00550788">
        <w:rPr>
          <w:b/>
          <w:bCs/>
        </w:rPr>
        <w:tab/>
      </w:r>
    </w:p>
    <w:p w14:paraId="016EBF29" w14:textId="77777777" w:rsidR="00B86447" w:rsidRDefault="00B86447" w:rsidP="00170667">
      <w:pPr>
        <w:ind w:left="1440" w:hanging="720"/>
      </w:pPr>
    </w:p>
    <w:p w14:paraId="10A8384D" w14:textId="77777777" w:rsidR="00B86447" w:rsidRDefault="00B86447" w:rsidP="00B86447">
      <w:pPr>
        <w:pStyle w:val="ListParagraph"/>
        <w:numPr>
          <w:ilvl w:val="0"/>
          <w:numId w:val="45"/>
        </w:numPr>
        <w:spacing w:after="200" w:line="276" w:lineRule="auto"/>
        <w:jc w:val="left"/>
      </w:pPr>
      <w:r>
        <w:lastRenderedPageBreak/>
        <w:t>that the Strategic Leadership Board note the presentation and endorsed the direction of travel.</w:t>
      </w:r>
    </w:p>
    <w:p w14:paraId="2084A27D" w14:textId="77777777" w:rsidR="00B86447" w:rsidRDefault="00B86447" w:rsidP="00B86447">
      <w:pPr>
        <w:pStyle w:val="ListParagraph"/>
        <w:numPr>
          <w:ilvl w:val="0"/>
          <w:numId w:val="45"/>
        </w:numPr>
        <w:spacing w:after="200" w:line="276" w:lineRule="auto"/>
        <w:jc w:val="left"/>
      </w:pPr>
      <w:r w:rsidRPr="005B71A0">
        <w:t>that a report be presented to a future meeting of the Strategic Leadership Board.</w:t>
      </w:r>
    </w:p>
    <w:p w14:paraId="12792732" w14:textId="24FC6300" w:rsidR="00BB2A84" w:rsidRPr="00550788" w:rsidRDefault="00015D76" w:rsidP="00170667">
      <w:pPr>
        <w:ind w:left="1440" w:hanging="720"/>
      </w:pPr>
      <w:r w:rsidRPr="00550788">
        <w:t xml:space="preserve">. </w:t>
      </w:r>
    </w:p>
    <w:p w14:paraId="4D902223" w14:textId="439DA96A" w:rsidR="006F7959" w:rsidRDefault="006F7959" w:rsidP="00170667"/>
    <w:p w14:paraId="1C03E3E1" w14:textId="77777777" w:rsidR="00127C2E" w:rsidRPr="00A96184" w:rsidRDefault="00127C2E" w:rsidP="00170667"/>
    <w:p w14:paraId="3316483B" w14:textId="24E19473" w:rsidR="00BB2A84" w:rsidRDefault="00466C97" w:rsidP="00170667">
      <w:pPr>
        <w:rPr>
          <w:b/>
          <w:bCs/>
        </w:rPr>
      </w:pPr>
      <w:r w:rsidRPr="00466C97">
        <w:rPr>
          <w:b/>
          <w:bCs/>
        </w:rPr>
        <w:t>ADVANCING RACE QUALITY IN NORTH LANARKSHIRE</w:t>
      </w:r>
    </w:p>
    <w:p w14:paraId="54BA14CA" w14:textId="77777777" w:rsidR="00466C97" w:rsidRPr="00A96184" w:rsidRDefault="00466C97" w:rsidP="00170667">
      <w:pPr>
        <w:rPr>
          <w:b/>
          <w:bCs/>
        </w:rPr>
      </w:pPr>
    </w:p>
    <w:p w14:paraId="41E593B3" w14:textId="72C27EAC" w:rsidR="000522AC" w:rsidRDefault="000522AC" w:rsidP="000522AC">
      <w:pPr>
        <w:pStyle w:val="Heading1"/>
      </w:pPr>
      <w:r>
        <w:t xml:space="preserve">Audrey Cameron, Equalities Manager, introduced the item, including a short video which was shown to the board.  Discussion focused on dignity in work, employability, mental health, digital inclusion, and partnership-led delivery. </w:t>
      </w:r>
    </w:p>
    <w:p w14:paraId="48E1C576" w14:textId="77777777" w:rsidR="000522AC" w:rsidRPr="000522AC" w:rsidRDefault="000522AC" w:rsidP="000522AC"/>
    <w:p w14:paraId="1F602241" w14:textId="77777777" w:rsidR="000522AC" w:rsidRDefault="000522AC" w:rsidP="000522AC">
      <w:pPr>
        <w:ind w:firstLine="720"/>
      </w:pPr>
      <w:r>
        <w:t xml:space="preserve">Board members agreed that this was an excellent piece of work and the video really brought this to life. </w:t>
      </w:r>
    </w:p>
    <w:p w14:paraId="2C8DBC97" w14:textId="77777777" w:rsidR="000522AC" w:rsidRDefault="000522AC" w:rsidP="000522AC">
      <w:pPr>
        <w:ind w:left="720"/>
      </w:pPr>
      <w:r>
        <w:t xml:space="preserve">David Wood, Chief Executive, VANL commended the work undertaken to date and offered the </w:t>
      </w:r>
    </w:p>
    <w:p w14:paraId="5F1DBBBE" w14:textId="49D6E31F" w:rsidR="005212EE" w:rsidRDefault="000522AC" w:rsidP="000522AC">
      <w:pPr>
        <w:ind w:left="720"/>
      </w:pPr>
      <w:r>
        <w:t xml:space="preserve">opportunity for additional support from VANL if required.  Audrey Cameron </w:t>
      </w:r>
      <w:r w:rsidR="00695F60">
        <w:t xml:space="preserve">thanks David </w:t>
      </w:r>
      <w:r w:rsidR="004C4CF0">
        <w:t xml:space="preserve">Wood </w:t>
      </w:r>
      <w:r w:rsidR="00695F60">
        <w:t xml:space="preserve">for the offer and noted that close working relationship was in place between the team and VANL to support delivery. </w:t>
      </w:r>
    </w:p>
    <w:p w14:paraId="3EF87BDE" w14:textId="77777777" w:rsidR="00695F60" w:rsidRDefault="00695F60" w:rsidP="000522AC">
      <w:pPr>
        <w:ind w:left="720"/>
      </w:pPr>
    </w:p>
    <w:p w14:paraId="7A6A5B08" w14:textId="77777777" w:rsidR="00695F60" w:rsidRPr="00A96184" w:rsidRDefault="00695F60" w:rsidP="000522AC">
      <w:pPr>
        <w:ind w:left="720"/>
        <w:rPr>
          <w:b/>
          <w:bCs/>
        </w:rPr>
      </w:pPr>
    </w:p>
    <w:p w14:paraId="2BBF2863" w14:textId="7AB301FC" w:rsidR="00B04555" w:rsidRDefault="00B04555" w:rsidP="00170667">
      <w:pPr>
        <w:ind w:left="1440" w:hanging="720"/>
      </w:pPr>
      <w:r w:rsidRPr="00A96184">
        <w:rPr>
          <w:b/>
          <w:bCs/>
        </w:rPr>
        <w:t xml:space="preserve">Action: </w:t>
      </w:r>
      <w:r w:rsidRPr="00A96184">
        <w:rPr>
          <w:b/>
          <w:bCs/>
        </w:rPr>
        <w:tab/>
      </w:r>
    </w:p>
    <w:p w14:paraId="431FF422" w14:textId="77777777" w:rsidR="00D45139" w:rsidRDefault="00D45139" w:rsidP="00170667">
      <w:pPr>
        <w:ind w:left="1440" w:hanging="720"/>
      </w:pPr>
    </w:p>
    <w:p w14:paraId="6848E2DD" w14:textId="77777777" w:rsidR="00D45139" w:rsidRDefault="00D45139" w:rsidP="00D45139">
      <w:pPr>
        <w:ind w:left="1440" w:hanging="720"/>
      </w:pPr>
      <w:r>
        <w:t>(1)</w:t>
      </w:r>
      <w:r>
        <w:tab/>
        <w:t xml:space="preserve"> that the Strategic Leadership Board consider the progress detailed within the report in response and support the recommendations from the SLB Lead Officers Group and next steps.</w:t>
      </w:r>
    </w:p>
    <w:p w14:paraId="4F3426F4" w14:textId="574512C8" w:rsidR="00D45139" w:rsidRDefault="00D45139" w:rsidP="00D45139">
      <w:pPr>
        <w:ind w:left="1440" w:hanging="720"/>
      </w:pPr>
      <w:r>
        <w:t>(2)</w:t>
      </w:r>
      <w:r>
        <w:tab/>
        <w:t>that the Lead Officers Group representative appointment for NLCVSN be endorsed</w:t>
      </w:r>
      <w:r w:rsidR="004C4CF0">
        <w:t>.</w:t>
      </w:r>
    </w:p>
    <w:p w14:paraId="1EC74359" w14:textId="0FEE61AB" w:rsidR="00D45139" w:rsidRDefault="00D45139" w:rsidP="00D45139">
      <w:pPr>
        <w:ind w:left="1440" w:hanging="720"/>
      </w:pPr>
      <w:r>
        <w:t>(3)</w:t>
      </w:r>
      <w:r>
        <w:tab/>
        <w:t>that the feedback gathered at the Our Lives event around experiences of progress be noted and recognition that challenges remain</w:t>
      </w:r>
      <w:r w:rsidR="004C4CF0">
        <w:t>.</w:t>
      </w:r>
    </w:p>
    <w:p w14:paraId="73EA6E83" w14:textId="5D6F659A" w:rsidR="00D45139" w:rsidRPr="00A96184" w:rsidRDefault="00D45139" w:rsidP="00D45139">
      <w:pPr>
        <w:ind w:left="1440" w:hanging="720"/>
      </w:pPr>
      <w:r>
        <w:t>(4)</w:t>
      </w:r>
      <w:r>
        <w:tab/>
        <w:t>that the progress made to date in the establishment of a Cultural Committee for North Lanarkshire is noted and that the board supports its continuation.</w:t>
      </w:r>
    </w:p>
    <w:p w14:paraId="1288CA63" w14:textId="77777777" w:rsidR="006F7959" w:rsidRDefault="006F7959" w:rsidP="00170667"/>
    <w:p w14:paraId="4ACF21CB" w14:textId="77777777" w:rsidR="006F7959" w:rsidRPr="00653AF8" w:rsidRDefault="006F7959" w:rsidP="00170667">
      <w:pPr>
        <w:rPr>
          <w:b/>
          <w:bCs/>
        </w:rPr>
      </w:pPr>
    </w:p>
    <w:p w14:paraId="72B28EBE" w14:textId="3FBE4239" w:rsidR="00120A5A" w:rsidRDefault="001E38B5" w:rsidP="001E38B5">
      <w:pPr>
        <w:rPr>
          <w:b/>
          <w:bCs/>
        </w:rPr>
      </w:pPr>
      <w:r w:rsidRPr="001E38B5">
        <w:rPr>
          <w:b/>
          <w:bCs/>
        </w:rPr>
        <w:t>LOIP COMMUNITY PRIORITIES REVIEW</w:t>
      </w:r>
    </w:p>
    <w:p w14:paraId="7F6617BC" w14:textId="77777777" w:rsidR="001E38B5" w:rsidRPr="00571143" w:rsidRDefault="001E38B5" w:rsidP="001E38B5"/>
    <w:p w14:paraId="56B45909" w14:textId="06170302" w:rsidR="00295F01" w:rsidRDefault="00295F01" w:rsidP="003372FD">
      <w:pPr>
        <w:pStyle w:val="Heading1"/>
      </w:pPr>
      <w:r>
        <w:t xml:space="preserve">Leanne Pollock, Community Partnership Manager, presented an update on the Local Outcome Improvement Plan (LOIP) review, providing a </w:t>
      </w:r>
      <w:r>
        <w:t>high-level</w:t>
      </w:r>
      <w:r>
        <w:t xml:space="preserve"> overview of the current priorities (established in 2021) and progress made over the past five years in supporting communities. She outlined the </w:t>
      </w:r>
      <w:r>
        <w:t>three-phase</w:t>
      </w:r>
      <w:r>
        <w:t xml:space="preserve"> process to refresh the LOIPs for implementation in 2027, noting that work began in 2025 and is currently in Phase 2, focused on community engagement, with Phase 3 (implementation) scheduled for 2027.</w:t>
      </w:r>
    </w:p>
    <w:p w14:paraId="6A2B6C92" w14:textId="77777777" w:rsidR="00295F01" w:rsidRDefault="00295F01" w:rsidP="00295F01">
      <w:pPr>
        <w:ind w:left="710"/>
      </w:pPr>
    </w:p>
    <w:p w14:paraId="6B8D8408" w14:textId="77777777" w:rsidR="002F6D7E" w:rsidRDefault="00295F01" w:rsidP="00295F01">
      <w:pPr>
        <w:ind w:left="710"/>
      </w:pPr>
      <w:r>
        <w:t xml:space="preserve">William Cunningham, Business Partnership Manager, then outlined the development of community profiles to support LOIP engagement. Nine profiles, aligned to Community Boards, have been created and will be published on the Council’s website from April 2026. </w:t>
      </w:r>
    </w:p>
    <w:p w14:paraId="7198E34C" w14:textId="77777777" w:rsidR="002F6D7E" w:rsidRDefault="002F6D7E" w:rsidP="00295F01">
      <w:pPr>
        <w:ind w:left="710"/>
      </w:pPr>
    </w:p>
    <w:p w14:paraId="5543FA7E" w14:textId="2F0F1B59" w:rsidR="00AA4B1A" w:rsidRDefault="00295F01" w:rsidP="00295F01">
      <w:pPr>
        <w:ind w:left="710"/>
      </w:pPr>
      <w:r>
        <w:t>These will support partners and communities during the engagement process and will be updated annually. A sample profile was shared with the Board for review</w:t>
      </w:r>
    </w:p>
    <w:p w14:paraId="7F068D60" w14:textId="77777777" w:rsidR="00E72485" w:rsidRDefault="00E72485" w:rsidP="003372FD"/>
    <w:p w14:paraId="480F92BD" w14:textId="77777777" w:rsidR="00E72485" w:rsidRPr="00571143" w:rsidRDefault="00E72485" w:rsidP="00170667">
      <w:pPr>
        <w:ind w:left="710"/>
      </w:pPr>
    </w:p>
    <w:p w14:paraId="737767CF" w14:textId="0C1FF020" w:rsidR="00B04555" w:rsidRPr="00571143" w:rsidRDefault="00B04555" w:rsidP="00170667">
      <w:pPr>
        <w:ind w:left="360" w:firstLine="350"/>
        <w:rPr>
          <w:b/>
          <w:bCs/>
        </w:rPr>
      </w:pPr>
      <w:r w:rsidRPr="00571143">
        <w:rPr>
          <w:b/>
          <w:bCs/>
        </w:rPr>
        <w:t>Action</w:t>
      </w:r>
      <w:r w:rsidR="00E006E2" w:rsidRPr="00571143">
        <w:rPr>
          <w:b/>
          <w:bCs/>
        </w:rPr>
        <w:t>:</w:t>
      </w:r>
    </w:p>
    <w:p w14:paraId="098C6996" w14:textId="77777777" w:rsidR="005212EE" w:rsidRPr="00571143" w:rsidRDefault="005212EE" w:rsidP="00170667"/>
    <w:p w14:paraId="2818C91E" w14:textId="77777777" w:rsidR="00275A35" w:rsidRDefault="00275A35" w:rsidP="00275A35">
      <w:pPr>
        <w:pStyle w:val="ListParagraph"/>
        <w:numPr>
          <w:ilvl w:val="0"/>
          <w:numId w:val="46"/>
        </w:numPr>
        <w:spacing w:after="200" w:line="276" w:lineRule="auto"/>
        <w:jc w:val="left"/>
      </w:pPr>
      <w:r>
        <w:t>that the Strategic Leadership Board note the progress being made on the development of the LOIP review, scheduled for delivery in 2027</w:t>
      </w:r>
    </w:p>
    <w:p w14:paraId="588F3059" w14:textId="39A0DE85" w:rsidR="00E006E2" w:rsidRPr="00571143" w:rsidRDefault="00275A35" w:rsidP="00275A35">
      <w:pPr>
        <w:pStyle w:val="ListParagraph"/>
        <w:numPr>
          <w:ilvl w:val="0"/>
          <w:numId w:val="46"/>
        </w:numPr>
        <w:spacing w:after="200" w:line="276" w:lineRule="auto"/>
        <w:jc w:val="left"/>
      </w:pPr>
      <w:r>
        <w:t xml:space="preserve">that a sample of the Community Profiles be shared with board members for </w:t>
      </w:r>
      <w:r>
        <w:t>information.</w:t>
      </w:r>
      <w:r w:rsidR="00E006E2" w:rsidRPr="00571143">
        <w:t xml:space="preserve"> </w:t>
      </w:r>
    </w:p>
    <w:p w14:paraId="2FD2411C" w14:textId="77777777" w:rsidR="005212EE" w:rsidRDefault="005212EE" w:rsidP="00170667"/>
    <w:p w14:paraId="43B5A038" w14:textId="77777777" w:rsidR="007A1CB4" w:rsidRDefault="007A1CB4" w:rsidP="00170667"/>
    <w:p w14:paraId="4538DD36" w14:textId="237CC9F8" w:rsidR="00124431" w:rsidRDefault="003372FD" w:rsidP="00170667">
      <w:pPr>
        <w:rPr>
          <w:b/>
          <w:bCs/>
        </w:rPr>
      </w:pPr>
      <w:r w:rsidRPr="003372FD">
        <w:rPr>
          <w:b/>
          <w:bCs/>
        </w:rPr>
        <w:t>ANNUAL JUSTICE REPORT 24-25</w:t>
      </w:r>
    </w:p>
    <w:p w14:paraId="59BCF212" w14:textId="77777777" w:rsidR="003372FD" w:rsidRPr="00ED173A" w:rsidRDefault="003372FD" w:rsidP="00170667">
      <w:pPr>
        <w:rPr>
          <w:b/>
          <w:bCs/>
        </w:rPr>
      </w:pPr>
    </w:p>
    <w:p w14:paraId="46A92D94" w14:textId="77777777" w:rsidR="003D73D1" w:rsidRDefault="00124431" w:rsidP="003D73D1">
      <w:pPr>
        <w:pStyle w:val="Heading1"/>
      </w:pPr>
      <w:r w:rsidRPr="00ED173A">
        <w:t xml:space="preserve">Alison Gordon </w:t>
      </w:r>
      <w:r w:rsidR="00D13F38" w:rsidRPr="00ED173A">
        <w:t xml:space="preserve">Chief Officer (Chief Social Work Officer - Children, Families, Justice and Integrated Practice) </w:t>
      </w:r>
      <w:r w:rsidR="003D73D1">
        <w:t>introduced the Annual Justice Report for 2024–25. She outlined the statutory duties set out in the Community Justice (Scotland) Act 2016, which require all community justice partners to plan for and report on progress in improving community justice outcomes, with responsibility shared across partners and delivery planned locally.</w:t>
      </w:r>
    </w:p>
    <w:p w14:paraId="7FED5591" w14:textId="77777777" w:rsidR="003D73D1" w:rsidRPr="003D73D1" w:rsidRDefault="003D73D1" w:rsidP="003D73D1"/>
    <w:p w14:paraId="0D22F974" w14:textId="63464E65" w:rsidR="008D03BF" w:rsidRPr="00ED173A" w:rsidRDefault="003D73D1" w:rsidP="003D73D1">
      <w:pPr>
        <w:pStyle w:val="Heading1"/>
        <w:numPr>
          <w:ilvl w:val="0"/>
          <w:numId w:val="0"/>
        </w:numPr>
        <w:ind w:left="720"/>
      </w:pPr>
      <w:r>
        <w:lastRenderedPageBreak/>
        <w:t>Feedback from Community Justice Scotland confirmed that the new plan is closely aligned with the national strategy, with clear priorities and actions identified to support improved outcomes and reduce reoffending.</w:t>
      </w:r>
    </w:p>
    <w:p w14:paraId="377D4C54" w14:textId="4FD07C49" w:rsidR="00124431" w:rsidRPr="00ED173A" w:rsidRDefault="00B04555" w:rsidP="00170667">
      <w:pPr>
        <w:ind w:left="1440" w:hanging="720"/>
      </w:pPr>
      <w:r w:rsidRPr="00ED173A">
        <w:rPr>
          <w:b/>
          <w:bCs/>
        </w:rPr>
        <w:t>Action</w:t>
      </w:r>
      <w:r w:rsidR="002730AE" w:rsidRPr="00ED173A">
        <w:rPr>
          <w:b/>
          <w:bCs/>
        </w:rPr>
        <w:t xml:space="preserve">: </w:t>
      </w:r>
      <w:r w:rsidR="002730AE" w:rsidRPr="00ED173A">
        <w:t>that the S</w:t>
      </w:r>
      <w:r w:rsidR="00124431" w:rsidRPr="00ED173A">
        <w:t>trategic Leadership Board members note</w:t>
      </w:r>
      <w:r w:rsidR="00C332CC">
        <w:t>d</w:t>
      </w:r>
      <w:r w:rsidR="00124431" w:rsidRPr="00ED173A">
        <w:t xml:space="preserve"> and endorse</w:t>
      </w:r>
      <w:r w:rsidR="00C332CC">
        <w:t>d</w:t>
      </w:r>
      <w:r w:rsidR="00124431" w:rsidRPr="00ED173A">
        <w:t xml:space="preserve"> </w:t>
      </w:r>
      <w:r w:rsidR="003D73D1">
        <w:t>Annual Justice</w:t>
      </w:r>
      <w:r w:rsidR="00124431" w:rsidRPr="00ED173A">
        <w:t xml:space="preserve"> Report 2024/25. </w:t>
      </w:r>
    </w:p>
    <w:p w14:paraId="06468280" w14:textId="77777777" w:rsidR="006F7959" w:rsidRPr="00ED173A" w:rsidRDefault="006F7959" w:rsidP="00170667"/>
    <w:p w14:paraId="2F74E261" w14:textId="77777777" w:rsidR="007A1CB4" w:rsidRPr="00ED173A" w:rsidRDefault="007A1CB4" w:rsidP="00170667"/>
    <w:p w14:paraId="39181829" w14:textId="77777777" w:rsidR="00E07D76" w:rsidRPr="00107919" w:rsidRDefault="00E07D76" w:rsidP="00170667"/>
    <w:p w14:paraId="113D2A89" w14:textId="77777777" w:rsidR="007A1CB4" w:rsidRPr="00107919" w:rsidRDefault="007A1CB4" w:rsidP="00170667"/>
    <w:p w14:paraId="043FDC40" w14:textId="632E2F13" w:rsidR="000C6684" w:rsidRPr="00107919" w:rsidRDefault="000C6684" w:rsidP="00170667">
      <w:pPr>
        <w:rPr>
          <w:b/>
          <w:bCs/>
        </w:rPr>
      </w:pPr>
      <w:r w:rsidRPr="00107919">
        <w:rPr>
          <w:b/>
          <w:bCs/>
        </w:rPr>
        <w:t>AOCB</w:t>
      </w:r>
    </w:p>
    <w:p w14:paraId="708ECEC6" w14:textId="77777777" w:rsidR="006C1331" w:rsidRPr="00107919" w:rsidRDefault="006C1331" w:rsidP="00170667">
      <w:pPr>
        <w:rPr>
          <w:b/>
          <w:bCs/>
        </w:rPr>
      </w:pPr>
    </w:p>
    <w:p w14:paraId="5940B9E0" w14:textId="4798F743" w:rsidR="00581A50" w:rsidRPr="00107919" w:rsidRDefault="00581A50" w:rsidP="00170667">
      <w:pPr>
        <w:pStyle w:val="Heading1"/>
      </w:pPr>
      <w:r w:rsidRPr="00107919">
        <w:t>Update</w:t>
      </w:r>
    </w:p>
    <w:p w14:paraId="3386B6B7" w14:textId="77777777" w:rsidR="00615C05" w:rsidRPr="00107919" w:rsidRDefault="00615C05" w:rsidP="00170667">
      <w:pPr>
        <w:ind w:left="720"/>
      </w:pPr>
    </w:p>
    <w:p w14:paraId="43B663D8" w14:textId="2A32B10D" w:rsidR="00133942" w:rsidRDefault="00133942" w:rsidP="00133942">
      <w:pPr>
        <w:ind w:left="720"/>
      </w:pPr>
      <w:r>
        <w:t xml:space="preserve">William Cunningham, Business Partnership Manager, provided an update on two items of potential interest to the Board. The first was Democracy Matters: Route Map to Reform, which outlines a </w:t>
      </w:r>
      <w:r w:rsidR="00B0159B">
        <w:t>three-phase</w:t>
      </w:r>
      <w:r>
        <w:t xml:space="preserve"> approach to implementation, noting that there is currently no timeline and that decisions will rest with the next Scottish Government administration and COSLA following the 2026 Scottish Parliamentary elections. The second was a report on the impact of COVID 19 on health and social care, reflecting the experiences of people in Scotland who accessed these services during the pandemic.</w:t>
      </w:r>
    </w:p>
    <w:p w14:paraId="435B2F15" w14:textId="77777777" w:rsidR="00B0159B" w:rsidRDefault="00B0159B" w:rsidP="00133942">
      <w:pPr>
        <w:ind w:left="720"/>
      </w:pPr>
    </w:p>
    <w:p w14:paraId="4DA6B73D" w14:textId="14B19BAA" w:rsidR="006C1331" w:rsidRPr="00107919" w:rsidRDefault="00133942" w:rsidP="00133942">
      <w:pPr>
        <w:ind w:left="720"/>
      </w:pPr>
      <w:r>
        <w:t xml:space="preserve">Dr Josephine Pravinkumar, Director of Public Health, NHS Lanarkshire, advised the Board of a follow up Population Health Framework workshop scheduled for 4 June, which will focus on the healthy weight super </w:t>
      </w:r>
      <w:r w:rsidR="00B0159B">
        <w:t>priority.</w:t>
      </w:r>
    </w:p>
    <w:p w14:paraId="78277D8C" w14:textId="77777777" w:rsidR="006C1331" w:rsidRDefault="006C1331" w:rsidP="00A3176A">
      <w:pPr>
        <w:rPr>
          <w:b/>
          <w:bCs/>
        </w:rPr>
      </w:pPr>
    </w:p>
    <w:p w14:paraId="3F72B3E9" w14:textId="77777777" w:rsidR="006C1331" w:rsidRPr="000C6684" w:rsidRDefault="006C1331" w:rsidP="00A3176A">
      <w:pPr>
        <w:rPr>
          <w:b/>
          <w:bCs/>
        </w:rPr>
      </w:pPr>
    </w:p>
    <w:sectPr w:rsidR="006C1331" w:rsidRPr="000C6684" w:rsidSect="00CE7405">
      <w:footerReference w:type="default" r:id="rId13"/>
      <w:pgSz w:w="11906" w:h="16838" w:code="9"/>
      <w:pgMar w:top="576" w:right="1080" w:bottom="864" w:left="1080" w:header="432" w:footer="432" w:gutter="0"/>
      <w:paperSrc w:first="261" w:other="26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EB238" w14:textId="77777777" w:rsidR="008F4ECB" w:rsidRDefault="008F4ECB">
      <w:r>
        <w:separator/>
      </w:r>
    </w:p>
  </w:endnote>
  <w:endnote w:type="continuationSeparator" w:id="0">
    <w:p w14:paraId="0BFD9F2C" w14:textId="77777777" w:rsidR="008F4ECB" w:rsidRDefault="008F4ECB">
      <w:r>
        <w:continuationSeparator/>
      </w:r>
    </w:p>
  </w:endnote>
  <w:endnote w:type="continuationNotice" w:id="1">
    <w:p w14:paraId="18E7099C" w14:textId="77777777" w:rsidR="008F4ECB" w:rsidRDefault="008F4E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91E85" w14:textId="77777777" w:rsidR="00037FE5" w:rsidRPr="00803556" w:rsidRDefault="00037FE5">
    <w:pPr>
      <w:pStyle w:val="Footer"/>
      <w:jc w:val="center"/>
      <w:rPr>
        <w:sz w:val="20"/>
      </w:rPr>
    </w:pPr>
    <w:r w:rsidRPr="00803556">
      <w:rPr>
        <w:rStyle w:val="PageNumber"/>
        <w:sz w:val="20"/>
      </w:rPr>
      <w:fldChar w:fldCharType="begin"/>
    </w:r>
    <w:r w:rsidRPr="00803556">
      <w:rPr>
        <w:rStyle w:val="PageNumber"/>
        <w:sz w:val="20"/>
      </w:rPr>
      <w:instrText xml:space="preserve"> PAGE </w:instrText>
    </w:r>
    <w:r w:rsidRPr="00803556">
      <w:rPr>
        <w:rStyle w:val="PageNumber"/>
        <w:sz w:val="20"/>
      </w:rPr>
      <w:fldChar w:fldCharType="separate"/>
    </w:r>
    <w:r w:rsidRPr="00803556">
      <w:rPr>
        <w:rStyle w:val="PageNumber"/>
        <w:noProof/>
        <w:sz w:val="20"/>
      </w:rPr>
      <w:t>4</w:t>
    </w:r>
    <w:r w:rsidRPr="00803556">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D7D98" w14:textId="77777777" w:rsidR="008F4ECB" w:rsidRDefault="008F4ECB">
      <w:r>
        <w:separator/>
      </w:r>
    </w:p>
  </w:footnote>
  <w:footnote w:type="continuationSeparator" w:id="0">
    <w:p w14:paraId="34A7509C" w14:textId="77777777" w:rsidR="008F4ECB" w:rsidRDefault="008F4ECB">
      <w:r>
        <w:continuationSeparator/>
      </w:r>
    </w:p>
  </w:footnote>
  <w:footnote w:type="continuationNotice" w:id="1">
    <w:p w14:paraId="6256B7A9" w14:textId="77777777" w:rsidR="008F4ECB" w:rsidRDefault="008F4E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2C6CC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3C132C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7F3E0BA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6038CEBA"/>
    <w:lvl w:ilvl="0">
      <w:start w:val="1"/>
      <w:numFmt w:val="decimal"/>
      <w:pStyle w:val="Heading1"/>
      <w:lvlText w:val="%1."/>
      <w:lvlJc w:val="left"/>
      <w:pPr>
        <w:ind w:left="720" w:hanging="720"/>
      </w:pPr>
      <w:rPr>
        <w:rFonts w:cs="Times New Roman" w:hint="default"/>
        <w:b w:val="0"/>
        <w:bCs w:val="0"/>
      </w:rPr>
    </w:lvl>
    <w:lvl w:ilvl="1">
      <w:start w:val="1"/>
      <w:numFmt w:val="none"/>
      <w:pStyle w:val="Heading2"/>
      <w:lvlText w:val="Action:"/>
      <w:lvlJc w:val="left"/>
      <w:pPr>
        <w:ind w:left="2736" w:hanging="1296"/>
      </w:pPr>
      <w:rPr>
        <w:rFonts w:ascii="Arial" w:hAnsi="Arial" w:cs="Times New Roman" w:hint="default"/>
        <w:b/>
        <w:i w:val="0"/>
        <w:sz w:val="20"/>
      </w:rPr>
    </w:lvl>
    <w:lvl w:ilvl="2">
      <w:start w:val="1"/>
      <w:numFmt w:val="decimal"/>
      <w:pStyle w:val="Heading3"/>
      <w:lvlText w:val="(%3)"/>
      <w:lvlJc w:val="left"/>
      <w:pPr>
        <w:ind w:left="1430" w:hanging="720"/>
      </w:pPr>
      <w:rPr>
        <w:rFonts w:cs="Times New Roman" w:hint="default"/>
        <w:b w:val="0"/>
        <w:bCs w:val="0"/>
      </w:rPr>
    </w:lvl>
    <w:lvl w:ilvl="3">
      <w:start w:val="1"/>
      <w:numFmt w:val="none"/>
      <w:pStyle w:val="Heading4"/>
      <w:lvlText w:val="Applicant:"/>
      <w:lvlJc w:val="left"/>
      <w:pPr>
        <w:ind w:left="2016" w:hanging="708"/>
      </w:pPr>
      <w:rPr>
        <w:rFonts w:cs="Times New Roman" w:hint="default"/>
        <w:b/>
        <w:i w:val="0"/>
      </w:rPr>
    </w:lvl>
    <w:lvl w:ilvl="4">
      <w:start w:val="1"/>
      <w:numFmt w:val="none"/>
      <w:pStyle w:val="Heading5"/>
      <w:lvlText w:val="Premises:"/>
      <w:lvlJc w:val="left"/>
      <w:pPr>
        <w:ind w:left="2016" w:hanging="708"/>
      </w:pPr>
      <w:rPr>
        <w:rFonts w:cs="Times New Roman" w:hint="default"/>
        <w:b/>
        <w:i w:val="0"/>
      </w:rPr>
    </w:lvl>
    <w:lvl w:ilvl="5">
      <w:start w:val="1"/>
      <w:numFmt w:val="decimal"/>
      <w:pStyle w:val="Heading6"/>
      <w:lvlText w:val="Premises:%6."/>
      <w:lvlJc w:val="left"/>
      <w:pPr>
        <w:ind w:left="4572" w:hanging="708"/>
      </w:pPr>
      <w:rPr>
        <w:rFonts w:cs="Times New Roman" w:hint="default"/>
      </w:rPr>
    </w:lvl>
    <w:lvl w:ilvl="6">
      <w:start w:val="1"/>
      <w:numFmt w:val="decimal"/>
      <w:pStyle w:val="Heading7"/>
      <w:lvlText w:val="Premises:%6.%7."/>
      <w:lvlJc w:val="left"/>
      <w:pPr>
        <w:ind w:left="5280" w:hanging="708"/>
      </w:pPr>
      <w:rPr>
        <w:rFonts w:cs="Times New Roman" w:hint="default"/>
      </w:rPr>
    </w:lvl>
    <w:lvl w:ilvl="7">
      <w:start w:val="1"/>
      <w:numFmt w:val="decimal"/>
      <w:pStyle w:val="Heading8"/>
      <w:lvlText w:val="Premises:%6.%7.%8."/>
      <w:lvlJc w:val="left"/>
      <w:pPr>
        <w:ind w:left="5988" w:hanging="708"/>
      </w:pPr>
      <w:rPr>
        <w:rFonts w:cs="Times New Roman" w:hint="default"/>
      </w:rPr>
    </w:lvl>
    <w:lvl w:ilvl="8">
      <w:start w:val="1"/>
      <w:numFmt w:val="decimal"/>
      <w:pStyle w:val="Heading9"/>
      <w:lvlText w:val="Premises:%6.%7.%8.%9."/>
      <w:lvlJc w:val="left"/>
      <w:pPr>
        <w:ind w:left="6696" w:hanging="708"/>
      </w:pPr>
      <w:rPr>
        <w:rFonts w:cs="Times New Roman" w:hint="default"/>
      </w:rPr>
    </w:lvl>
  </w:abstractNum>
  <w:abstractNum w:abstractNumId="4" w15:restartNumberingAfterBreak="0">
    <w:nsid w:val="010002F7"/>
    <w:multiLevelType w:val="hybridMultilevel"/>
    <w:tmpl w:val="DE726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1A7AE5"/>
    <w:multiLevelType w:val="hybridMultilevel"/>
    <w:tmpl w:val="334E90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6093343"/>
    <w:multiLevelType w:val="hybridMultilevel"/>
    <w:tmpl w:val="9B105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7DE6F17"/>
    <w:multiLevelType w:val="hybridMultilevel"/>
    <w:tmpl w:val="275E96DC"/>
    <w:lvl w:ilvl="0" w:tplc="78F82F8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086C3AF6"/>
    <w:multiLevelType w:val="hybridMultilevel"/>
    <w:tmpl w:val="45A8A1BE"/>
    <w:lvl w:ilvl="0" w:tplc="4404BE12">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0D424C55"/>
    <w:multiLevelType w:val="hybridMultilevel"/>
    <w:tmpl w:val="54CA5E3A"/>
    <w:lvl w:ilvl="0" w:tplc="4404BE1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0E016AD9"/>
    <w:multiLevelType w:val="hybridMultilevel"/>
    <w:tmpl w:val="C9DEE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5A4094"/>
    <w:multiLevelType w:val="hybridMultilevel"/>
    <w:tmpl w:val="0F5A6458"/>
    <w:lvl w:ilvl="0" w:tplc="87F8C786">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5104629"/>
    <w:multiLevelType w:val="hybridMultilevel"/>
    <w:tmpl w:val="FBF48BA8"/>
    <w:lvl w:ilvl="0" w:tplc="C0A2A6AE">
      <w:start w:val="1"/>
      <w:numFmt w:val="decimal"/>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3" w15:restartNumberingAfterBreak="0">
    <w:nsid w:val="1FEB20B9"/>
    <w:multiLevelType w:val="hybridMultilevel"/>
    <w:tmpl w:val="14AEC23C"/>
    <w:lvl w:ilvl="0" w:tplc="08090001">
      <w:start w:val="1"/>
      <w:numFmt w:val="bullet"/>
      <w:lvlText w:val=""/>
      <w:lvlJc w:val="left"/>
      <w:pPr>
        <w:ind w:left="932" w:hanging="360"/>
      </w:pPr>
      <w:rPr>
        <w:rFonts w:ascii="Symbol" w:hAnsi="Symbol" w:hint="default"/>
      </w:rPr>
    </w:lvl>
    <w:lvl w:ilvl="1" w:tplc="08090003">
      <w:start w:val="1"/>
      <w:numFmt w:val="bullet"/>
      <w:lvlText w:val="o"/>
      <w:lvlJc w:val="left"/>
      <w:pPr>
        <w:ind w:left="1652" w:hanging="360"/>
      </w:pPr>
      <w:rPr>
        <w:rFonts w:ascii="Courier New" w:hAnsi="Courier New" w:cs="Courier New" w:hint="default"/>
      </w:rPr>
    </w:lvl>
    <w:lvl w:ilvl="2" w:tplc="08090005" w:tentative="1">
      <w:start w:val="1"/>
      <w:numFmt w:val="bullet"/>
      <w:lvlText w:val=""/>
      <w:lvlJc w:val="left"/>
      <w:pPr>
        <w:ind w:left="2372" w:hanging="360"/>
      </w:pPr>
      <w:rPr>
        <w:rFonts w:ascii="Wingdings" w:hAnsi="Wingdings" w:hint="default"/>
      </w:rPr>
    </w:lvl>
    <w:lvl w:ilvl="3" w:tplc="08090001" w:tentative="1">
      <w:start w:val="1"/>
      <w:numFmt w:val="bullet"/>
      <w:lvlText w:val=""/>
      <w:lvlJc w:val="left"/>
      <w:pPr>
        <w:ind w:left="3092" w:hanging="360"/>
      </w:pPr>
      <w:rPr>
        <w:rFonts w:ascii="Symbol" w:hAnsi="Symbol" w:hint="default"/>
      </w:rPr>
    </w:lvl>
    <w:lvl w:ilvl="4" w:tplc="08090003" w:tentative="1">
      <w:start w:val="1"/>
      <w:numFmt w:val="bullet"/>
      <w:lvlText w:val="o"/>
      <w:lvlJc w:val="left"/>
      <w:pPr>
        <w:ind w:left="3812" w:hanging="360"/>
      </w:pPr>
      <w:rPr>
        <w:rFonts w:ascii="Courier New" w:hAnsi="Courier New" w:cs="Courier New" w:hint="default"/>
      </w:rPr>
    </w:lvl>
    <w:lvl w:ilvl="5" w:tplc="08090005" w:tentative="1">
      <w:start w:val="1"/>
      <w:numFmt w:val="bullet"/>
      <w:lvlText w:val=""/>
      <w:lvlJc w:val="left"/>
      <w:pPr>
        <w:ind w:left="4532" w:hanging="360"/>
      </w:pPr>
      <w:rPr>
        <w:rFonts w:ascii="Wingdings" w:hAnsi="Wingdings" w:hint="default"/>
      </w:rPr>
    </w:lvl>
    <w:lvl w:ilvl="6" w:tplc="08090001" w:tentative="1">
      <w:start w:val="1"/>
      <w:numFmt w:val="bullet"/>
      <w:lvlText w:val=""/>
      <w:lvlJc w:val="left"/>
      <w:pPr>
        <w:ind w:left="5252" w:hanging="360"/>
      </w:pPr>
      <w:rPr>
        <w:rFonts w:ascii="Symbol" w:hAnsi="Symbol" w:hint="default"/>
      </w:rPr>
    </w:lvl>
    <w:lvl w:ilvl="7" w:tplc="08090003" w:tentative="1">
      <w:start w:val="1"/>
      <w:numFmt w:val="bullet"/>
      <w:lvlText w:val="o"/>
      <w:lvlJc w:val="left"/>
      <w:pPr>
        <w:ind w:left="5972" w:hanging="360"/>
      </w:pPr>
      <w:rPr>
        <w:rFonts w:ascii="Courier New" w:hAnsi="Courier New" w:cs="Courier New" w:hint="default"/>
      </w:rPr>
    </w:lvl>
    <w:lvl w:ilvl="8" w:tplc="08090005" w:tentative="1">
      <w:start w:val="1"/>
      <w:numFmt w:val="bullet"/>
      <w:lvlText w:val=""/>
      <w:lvlJc w:val="left"/>
      <w:pPr>
        <w:ind w:left="6692" w:hanging="360"/>
      </w:pPr>
      <w:rPr>
        <w:rFonts w:ascii="Wingdings" w:hAnsi="Wingdings" w:hint="default"/>
      </w:rPr>
    </w:lvl>
  </w:abstractNum>
  <w:abstractNum w:abstractNumId="14" w15:restartNumberingAfterBreak="0">
    <w:nsid w:val="25AC67D2"/>
    <w:multiLevelType w:val="hybridMultilevel"/>
    <w:tmpl w:val="E8EAD770"/>
    <w:lvl w:ilvl="0" w:tplc="78F82F88">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5C77822"/>
    <w:multiLevelType w:val="hybridMultilevel"/>
    <w:tmpl w:val="B4080E72"/>
    <w:lvl w:ilvl="0" w:tplc="907C8E90">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A87734"/>
    <w:multiLevelType w:val="hybridMultilevel"/>
    <w:tmpl w:val="CFEAFC7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DB825CE"/>
    <w:multiLevelType w:val="hybridMultilevel"/>
    <w:tmpl w:val="FE92BE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6B7930"/>
    <w:multiLevelType w:val="hybridMultilevel"/>
    <w:tmpl w:val="2FAA1B4C"/>
    <w:lvl w:ilvl="0" w:tplc="A3569EB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32D0CB4"/>
    <w:multiLevelType w:val="hybridMultilevel"/>
    <w:tmpl w:val="FB62805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33882749"/>
    <w:multiLevelType w:val="hybridMultilevel"/>
    <w:tmpl w:val="890028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C747002"/>
    <w:multiLevelType w:val="hybridMultilevel"/>
    <w:tmpl w:val="6F105612"/>
    <w:lvl w:ilvl="0" w:tplc="B4C47C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DA11752"/>
    <w:multiLevelType w:val="hybridMultilevel"/>
    <w:tmpl w:val="A2F401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1186B47"/>
    <w:multiLevelType w:val="hybridMultilevel"/>
    <w:tmpl w:val="8C342F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A7F2A4D"/>
    <w:multiLevelType w:val="hybridMultilevel"/>
    <w:tmpl w:val="F8CA089A"/>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25" w15:restartNumberingAfterBreak="0">
    <w:nsid w:val="4C732FA4"/>
    <w:multiLevelType w:val="hybridMultilevel"/>
    <w:tmpl w:val="4CBAFCA0"/>
    <w:lvl w:ilvl="0" w:tplc="FFFFFFFF">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4D2307FF"/>
    <w:multiLevelType w:val="hybridMultilevel"/>
    <w:tmpl w:val="FD3EE64C"/>
    <w:lvl w:ilvl="0" w:tplc="78F82F88">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B261CC"/>
    <w:multiLevelType w:val="hybridMultilevel"/>
    <w:tmpl w:val="5BBC8E7A"/>
    <w:lvl w:ilvl="0" w:tplc="98CEC52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126775C"/>
    <w:multiLevelType w:val="hybridMultilevel"/>
    <w:tmpl w:val="C7861E08"/>
    <w:lvl w:ilvl="0" w:tplc="08090017">
      <w:start w:val="1"/>
      <w:numFmt w:val="lowerLetter"/>
      <w:lvlText w:val="%1)"/>
      <w:lvlJc w:val="left"/>
      <w:pPr>
        <w:ind w:left="1440" w:hanging="720"/>
      </w:pPr>
      <w:rPr>
        <w:rFonts w:hint="default"/>
      </w:rPr>
    </w:lvl>
    <w:lvl w:ilvl="1" w:tplc="6A7ECF7C">
      <w:start w:val="1"/>
      <w:numFmt w:val="decimal"/>
      <w:lvlText w:val="(%2)"/>
      <w:lvlJc w:val="left"/>
      <w:pPr>
        <w:ind w:left="1810" w:hanging="37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2222D96"/>
    <w:multiLevelType w:val="hybridMultilevel"/>
    <w:tmpl w:val="3E140A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6BD68EA"/>
    <w:multiLevelType w:val="hybridMultilevel"/>
    <w:tmpl w:val="EE40AE80"/>
    <w:lvl w:ilvl="0" w:tplc="78F82F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A732579"/>
    <w:multiLevelType w:val="hybridMultilevel"/>
    <w:tmpl w:val="74A0BA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EBA3DEE"/>
    <w:multiLevelType w:val="hybridMultilevel"/>
    <w:tmpl w:val="E26ABD9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F1A23DA"/>
    <w:multiLevelType w:val="hybridMultilevel"/>
    <w:tmpl w:val="3EA49F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3EB74BC"/>
    <w:multiLevelType w:val="hybridMultilevel"/>
    <w:tmpl w:val="4AEEE22A"/>
    <w:lvl w:ilvl="0" w:tplc="78F82F8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6B3466D6"/>
    <w:multiLevelType w:val="hybridMultilevel"/>
    <w:tmpl w:val="9F029946"/>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ED51E79"/>
    <w:multiLevelType w:val="hybridMultilevel"/>
    <w:tmpl w:val="81F630F6"/>
    <w:lvl w:ilvl="0" w:tplc="78F82F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0291A30"/>
    <w:multiLevelType w:val="hybridMultilevel"/>
    <w:tmpl w:val="9A4A72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03F7B34"/>
    <w:multiLevelType w:val="hybridMultilevel"/>
    <w:tmpl w:val="19AC459E"/>
    <w:lvl w:ilvl="0" w:tplc="84CAC48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05D6BFB"/>
    <w:multiLevelType w:val="hybridMultilevel"/>
    <w:tmpl w:val="A0C8A8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21A1848"/>
    <w:multiLevelType w:val="hybridMultilevel"/>
    <w:tmpl w:val="93CEE2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9213783"/>
    <w:multiLevelType w:val="hybridMultilevel"/>
    <w:tmpl w:val="53486742"/>
    <w:lvl w:ilvl="0" w:tplc="BB567E9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9F16820"/>
    <w:multiLevelType w:val="hybridMultilevel"/>
    <w:tmpl w:val="AB9C1E88"/>
    <w:lvl w:ilvl="0" w:tplc="A0E2865A">
      <w:start w:val="1"/>
      <w:numFmt w:val="bullet"/>
      <w:lvlText w:val="•"/>
      <w:lvlJc w:val="left"/>
      <w:pPr>
        <w:tabs>
          <w:tab w:val="num" w:pos="1080"/>
        </w:tabs>
        <w:ind w:left="1080" w:hanging="360"/>
      </w:pPr>
      <w:rPr>
        <w:rFonts w:ascii="Arial" w:hAnsi="Arial" w:hint="default"/>
      </w:rPr>
    </w:lvl>
    <w:lvl w:ilvl="1" w:tplc="971CB09C" w:tentative="1">
      <w:start w:val="1"/>
      <w:numFmt w:val="bullet"/>
      <w:lvlText w:val="•"/>
      <w:lvlJc w:val="left"/>
      <w:pPr>
        <w:tabs>
          <w:tab w:val="num" w:pos="1800"/>
        </w:tabs>
        <w:ind w:left="1800" w:hanging="360"/>
      </w:pPr>
      <w:rPr>
        <w:rFonts w:ascii="Arial" w:hAnsi="Arial" w:hint="default"/>
      </w:rPr>
    </w:lvl>
    <w:lvl w:ilvl="2" w:tplc="D6144B8A" w:tentative="1">
      <w:start w:val="1"/>
      <w:numFmt w:val="bullet"/>
      <w:lvlText w:val="•"/>
      <w:lvlJc w:val="left"/>
      <w:pPr>
        <w:tabs>
          <w:tab w:val="num" w:pos="2520"/>
        </w:tabs>
        <w:ind w:left="2520" w:hanging="360"/>
      </w:pPr>
      <w:rPr>
        <w:rFonts w:ascii="Arial" w:hAnsi="Arial" w:hint="default"/>
      </w:rPr>
    </w:lvl>
    <w:lvl w:ilvl="3" w:tplc="60AC2B08" w:tentative="1">
      <w:start w:val="1"/>
      <w:numFmt w:val="bullet"/>
      <w:lvlText w:val="•"/>
      <w:lvlJc w:val="left"/>
      <w:pPr>
        <w:tabs>
          <w:tab w:val="num" w:pos="3240"/>
        </w:tabs>
        <w:ind w:left="3240" w:hanging="360"/>
      </w:pPr>
      <w:rPr>
        <w:rFonts w:ascii="Arial" w:hAnsi="Arial" w:hint="default"/>
      </w:rPr>
    </w:lvl>
    <w:lvl w:ilvl="4" w:tplc="5E00AF4A" w:tentative="1">
      <w:start w:val="1"/>
      <w:numFmt w:val="bullet"/>
      <w:lvlText w:val="•"/>
      <w:lvlJc w:val="left"/>
      <w:pPr>
        <w:tabs>
          <w:tab w:val="num" w:pos="3960"/>
        </w:tabs>
        <w:ind w:left="3960" w:hanging="360"/>
      </w:pPr>
      <w:rPr>
        <w:rFonts w:ascii="Arial" w:hAnsi="Arial" w:hint="default"/>
      </w:rPr>
    </w:lvl>
    <w:lvl w:ilvl="5" w:tplc="29B6824C" w:tentative="1">
      <w:start w:val="1"/>
      <w:numFmt w:val="bullet"/>
      <w:lvlText w:val="•"/>
      <w:lvlJc w:val="left"/>
      <w:pPr>
        <w:tabs>
          <w:tab w:val="num" w:pos="4680"/>
        </w:tabs>
        <w:ind w:left="4680" w:hanging="360"/>
      </w:pPr>
      <w:rPr>
        <w:rFonts w:ascii="Arial" w:hAnsi="Arial" w:hint="default"/>
      </w:rPr>
    </w:lvl>
    <w:lvl w:ilvl="6" w:tplc="05A6FA9A" w:tentative="1">
      <w:start w:val="1"/>
      <w:numFmt w:val="bullet"/>
      <w:lvlText w:val="•"/>
      <w:lvlJc w:val="left"/>
      <w:pPr>
        <w:tabs>
          <w:tab w:val="num" w:pos="5400"/>
        </w:tabs>
        <w:ind w:left="5400" w:hanging="360"/>
      </w:pPr>
      <w:rPr>
        <w:rFonts w:ascii="Arial" w:hAnsi="Arial" w:hint="default"/>
      </w:rPr>
    </w:lvl>
    <w:lvl w:ilvl="7" w:tplc="85102E80" w:tentative="1">
      <w:start w:val="1"/>
      <w:numFmt w:val="bullet"/>
      <w:lvlText w:val="•"/>
      <w:lvlJc w:val="left"/>
      <w:pPr>
        <w:tabs>
          <w:tab w:val="num" w:pos="6120"/>
        </w:tabs>
        <w:ind w:left="6120" w:hanging="360"/>
      </w:pPr>
      <w:rPr>
        <w:rFonts w:ascii="Arial" w:hAnsi="Arial" w:hint="default"/>
      </w:rPr>
    </w:lvl>
    <w:lvl w:ilvl="8" w:tplc="5F828756" w:tentative="1">
      <w:start w:val="1"/>
      <w:numFmt w:val="bullet"/>
      <w:lvlText w:val="•"/>
      <w:lvlJc w:val="left"/>
      <w:pPr>
        <w:tabs>
          <w:tab w:val="num" w:pos="6840"/>
        </w:tabs>
        <w:ind w:left="6840" w:hanging="360"/>
      </w:pPr>
      <w:rPr>
        <w:rFonts w:ascii="Arial" w:hAnsi="Arial" w:hint="default"/>
      </w:rPr>
    </w:lvl>
  </w:abstractNum>
  <w:abstractNum w:abstractNumId="43" w15:restartNumberingAfterBreak="0">
    <w:nsid w:val="7E4A2E43"/>
    <w:multiLevelType w:val="hybridMultilevel"/>
    <w:tmpl w:val="16AC1934"/>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6734245">
    <w:abstractNumId w:val="3"/>
  </w:num>
  <w:num w:numId="2" w16cid:durableId="487479336">
    <w:abstractNumId w:val="24"/>
  </w:num>
  <w:num w:numId="3" w16cid:durableId="307438465">
    <w:abstractNumId w:val="23"/>
  </w:num>
  <w:num w:numId="4" w16cid:durableId="1541167115">
    <w:abstractNumId w:val="40"/>
  </w:num>
  <w:num w:numId="5" w16cid:durableId="451746258">
    <w:abstractNumId w:val="2"/>
  </w:num>
  <w:num w:numId="6" w16cid:durableId="37243914">
    <w:abstractNumId w:val="37"/>
  </w:num>
  <w:num w:numId="7" w16cid:durableId="767121511">
    <w:abstractNumId w:val="13"/>
  </w:num>
  <w:num w:numId="8" w16cid:durableId="706444398">
    <w:abstractNumId w:val="3"/>
  </w:num>
  <w:num w:numId="9" w16cid:durableId="103771831">
    <w:abstractNumId w:val="3"/>
  </w:num>
  <w:num w:numId="10" w16cid:durableId="1122461338">
    <w:abstractNumId w:val="32"/>
  </w:num>
  <w:num w:numId="11" w16cid:durableId="245503366">
    <w:abstractNumId w:val="21"/>
  </w:num>
  <w:num w:numId="12" w16cid:durableId="1375425133">
    <w:abstractNumId w:val="39"/>
  </w:num>
  <w:num w:numId="13" w16cid:durableId="312952389">
    <w:abstractNumId w:val="6"/>
  </w:num>
  <w:num w:numId="14" w16cid:durableId="1872495469">
    <w:abstractNumId w:val="25"/>
  </w:num>
  <w:num w:numId="15" w16cid:durableId="1897162098">
    <w:abstractNumId w:val="43"/>
  </w:num>
  <w:num w:numId="16" w16cid:durableId="10034722">
    <w:abstractNumId w:val="20"/>
  </w:num>
  <w:num w:numId="17" w16cid:durableId="1171482527">
    <w:abstractNumId w:val="5"/>
  </w:num>
  <w:num w:numId="18" w16cid:durableId="216818962">
    <w:abstractNumId w:val="14"/>
  </w:num>
  <w:num w:numId="19" w16cid:durableId="2135632833">
    <w:abstractNumId w:val="26"/>
  </w:num>
  <w:num w:numId="20" w16cid:durableId="244994492">
    <w:abstractNumId w:val="33"/>
  </w:num>
  <w:num w:numId="21" w16cid:durableId="702753629">
    <w:abstractNumId w:val="22"/>
  </w:num>
  <w:num w:numId="22" w16cid:durableId="2053459005">
    <w:abstractNumId w:val="7"/>
  </w:num>
  <w:num w:numId="23" w16cid:durableId="236943380">
    <w:abstractNumId w:val="30"/>
  </w:num>
  <w:num w:numId="24" w16cid:durableId="2007247123">
    <w:abstractNumId w:val="36"/>
  </w:num>
  <w:num w:numId="25" w16cid:durableId="139856067">
    <w:abstractNumId w:val="34"/>
  </w:num>
  <w:num w:numId="26" w16cid:durableId="1841658895">
    <w:abstractNumId w:val="10"/>
  </w:num>
  <w:num w:numId="27" w16cid:durableId="114833304">
    <w:abstractNumId w:val="4"/>
  </w:num>
  <w:num w:numId="28" w16cid:durableId="2022782456">
    <w:abstractNumId w:val="19"/>
  </w:num>
  <w:num w:numId="29" w16cid:durableId="1658269176">
    <w:abstractNumId w:val="15"/>
  </w:num>
  <w:num w:numId="30" w16cid:durableId="740982230">
    <w:abstractNumId w:val="27"/>
  </w:num>
  <w:num w:numId="31" w16cid:durableId="1657996946">
    <w:abstractNumId w:val="38"/>
  </w:num>
  <w:num w:numId="32" w16cid:durableId="1457486818">
    <w:abstractNumId w:val="18"/>
  </w:num>
  <w:num w:numId="33" w16cid:durableId="170686562">
    <w:abstractNumId w:val="1"/>
  </w:num>
  <w:num w:numId="34" w16cid:durableId="846600380">
    <w:abstractNumId w:val="42"/>
  </w:num>
  <w:num w:numId="35" w16cid:durableId="964966841">
    <w:abstractNumId w:val="17"/>
  </w:num>
  <w:num w:numId="36" w16cid:durableId="321011447">
    <w:abstractNumId w:val="29"/>
  </w:num>
  <w:num w:numId="37" w16cid:durableId="603928821">
    <w:abstractNumId w:val="41"/>
  </w:num>
  <w:num w:numId="38" w16cid:durableId="1727414017">
    <w:abstractNumId w:val="28"/>
  </w:num>
  <w:num w:numId="39" w16cid:durableId="1063717706">
    <w:abstractNumId w:val="31"/>
  </w:num>
  <w:num w:numId="40" w16cid:durableId="1968969112">
    <w:abstractNumId w:val="16"/>
  </w:num>
  <w:num w:numId="41" w16cid:durableId="2056343974">
    <w:abstractNumId w:val="9"/>
  </w:num>
  <w:num w:numId="42" w16cid:durableId="979456083">
    <w:abstractNumId w:val="0"/>
  </w:num>
  <w:num w:numId="43" w16cid:durableId="1946383219">
    <w:abstractNumId w:val="35"/>
  </w:num>
  <w:num w:numId="44" w16cid:durableId="51317553">
    <w:abstractNumId w:val="8"/>
  </w:num>
  <w:num w:numId="45" w16cid:durableId="180630239">
    <w:abstractNumId w:val="11"/>
  </w:num>
  <w:num w:numId="46" w16cid:durableId="659389120">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C37"/>
    <w:rsid w:val="0000083D"/>
    <w:rsid w:val="000008A5"/>
    <w:rsid w:val="00000D17"/>
    <w:rsid w:val="0000158E"/>
    <w:rsid w:val="00001A4C"/>
    <w:rsid w:val="00001AFE"/>
    <w:rsid w:val="00001E2D"/>
    <w:rsid w:val="00002413"/>
    <w:rsid w:val="00002800"/>
    <w:rsid w:val="0000295F"/>
    <w:rsid w:val="00002F9E"/>
    <w:rsid w:val="0000348B"/>
    <w:rsid w:val="00003808"/>
    <w:rsid w:val="000046E4"/>
    <w:rsid w:val="0000472B"/>
    <w:rsid w:val="00004CBE"/>
    <w:rsid w:val="000050AD"/>
    <w:rsid w:val="00005187"/>
    <w:rsid w:val="000052D3"/>
    <w:rsid w:val="00005ABD"/>
    <w:rsid w:val="00005B13"/>
    <w:rsid w:val="000061B9"/>
    <w:rsid w:val="000062A9"/>
    <w:rsid w:val="000064BC"/>
    <w:rsid w:val="0000665B"/>
    <w:rsid w:val="000069FD"/>
    <w:rsid w:val="00006A86"/>
    <w:rsid w:val="00006BD4"/>
    <w:rsid w:val="00007425"/>
    <w:rsid w:val="00007600"/>
    <w:rsid w:val="00007709"/>
    <w:rsid w:val="00007B4C"/>
    <w:rsid w:val="00007DE6"/>
    <w:rsid w:val="0001015D"/>
    <w:rsid w:val="000101F8"/>
    <w:rsid w:val="000103F8"/>
    <w:rsid w:val="000105C2"/>
    <w:rsid w:val="000107CD"/>
    <w:rsid w:val="000108DC"/>
    <w:rsid w:val="00010DC3"/>
    <w:rsid w:val="00011461"/>
    <w:rsid w:val="0001155F"/>
    <w:rsid w:val="00011D07"/>
    <w:rsid w:val="00012654"/>
    <w:rsid w:val="00012900"/>
    <w:rsid w:val="00012BAD"/>
    <w:rsid w:val="00012BED"/>
    <w:rsid w:val="00012D60"/>
    <w:rsid w:val="000133F6"/>
    <w:rsid w:val="00013610"/>
    <w:rsid w:val="0001395F"/>
    <w:rsid w:val="000139DC"/>
    <w:rsid w:val="00013F7F"/>
    <w:rsid w:val="0001405E"/>
    <w:rsid w:val="0001410F"/>
    <w:rsid w:val="0001455D"/>
    <w:rsid w:val="000146E0"/>
    <w:rsid w:val="000146F7"/>
    <w:rsid w:val="00014B5C"/>
    <w:rsid w:val="00014CC1"/>
    <w:rsid w:val="00014D0E"/>
    <w:rsid w:val="00014EB0"/>
    <w:rsid w:val="00014F6E"/>
    <w:rsid w:val="00015039"/>
    <w:rsid w:val="00015CBB"/>
    <w:rsid w:val="00015D76"/>
    <w:rsid w:val="000163A7"/>
    <w:rsid w:val="00016B7C"/>
    <w:rsid w:val="00016D83"/>
    <w:rsid w:val="00016DB2"/>
    <w:rsid w:val="00016EDD"/>
    <w:rsid w:val="000175B6"/>
    <w:rsid w:val="000175F5"/>
    <w:rsid w:val="000177FC"/>
    <w:rsid w:val="00017B01"/>
    <w:rsid w:val="0002054F"/>
    <w:rsid w:val="0002058B"/>
    <w:rsid w:val="00020597"/>
    <w:rsid w:val="00020817"/>
    <w:rsid w:val="0002082D"/>
    <w:rsid w:val="00020973"/>
    <w:rsid w:val="00020C40"/>
    <w:rsid w:val="00020F81"/>
    <w:rsid w:val="000210BE"/>
    <w:rsid w:val="00021964"/>
    <w:rsid w:val="00021CE8"/>
    <w:rsid w:val="00021D8F"/>
    <w:rsid w:val="00021E45"/>
    <w:rsid w:val="00021F65"/>
    <w:rsid w:val="00022160"/>
    <w:rsid w:val="00022BAF"/>
    <w:rsid w:val="00022BD8"/>
    <w:rsid w:val="00023391"/>
    <w:rsid w:val="0002353F"/>
    <w:rsid w:val="000239EE"/>
    <w:rsid w:val="00023A2A"/>
    <w:rsid w:val="00023BDA"/>
    <w:rsid w:val="00023D9F"/>
    <w:rsid w:val="00024069"/>
    <w:rsid w:val="0002491D"/>
    <w:rsid w:val="00024E38"/>
    <w:rsid w:val="00025EB4"/>
    <w:rsid w:val="00025EDE"/>
    <w:rsid w:val="000260EE"/>
    <w:rsid w:val="000261E6"/>
    <w:rsid w:val="00026710"/>
    <w:rsid w:val="000267DE"/>
    <w:rsid w:val="0002712C"/>
    <w:rsid w:val="0002713A"/>
    <w:rsid w:val="00027470"/>
    <w:rsid w:val="000275F7"/>
    <w:rsid w:val="0002794C"/>
    <w:rsid w:val="0002797F"/>
    <w:rsid w:val="00027C11"/>
    <w:rsid w:val="00030324"/>
    <w:rsid w:val="00030432"/>
    <w:rsid w:val="00030641"/>
    <w:rsid w:val="000307F3"/>
    <w:rsid w:val="00030873"/>
    <w:rsid w:val="000309A0"/>
    <w:rsid w:val="00030BC7"/>
    <w:rsid w:val="000316B6"/>
    <w:rsid w:val="00031BEE"/>
    <w:rsid w:val="00032321"/>
    <w:rsid w:val="00032349"/>
    <w:rsid w:val="0003234B"/>
    <w:rsid w:val="00032684"/>
    <w:rsid w:val="000327B1"/>
    <w:rsid w:val="0003291B"/>
    <w:rsid w:val="000334A4"/>
    <w:rsid w:val="00033A03"/>
    <w:rsid w:val="00033ACB"/>
    <w:rsid w:val="00033F5A"/>
    <w:rsid w:val="000341AC"/>
    <w:rsid w:val="00034228"/>
    <w:rsid w:val="000342DE"/>
    <w:rsid w:val="000343A6"/>
    <w:rsid w:val="00034BE8"/>
    <w:rsid w:val="00034F79"/>
    <w:rsid w:val="00034F85"/>
    <w:rsid w:val="00034FFD"/>
    <w:rsid w:val="00035027"/>
    <w:rsid w:val="0003513C"/>
    <w:rsid w:val="000356C4"/>
    <w:rsid w:val="00035B26"/>
    <w:rsid w:val="00035BF8"/>
    <w:rsid w:val="00035CA1"/>
    <w:rsid w:val="00035E50"/>
    <w:rsid w:val="00036193"/>
    <w:rsid w:val="00036331"/>
    <w:rsid w:val="00036A15"/>
    <w:rsid w:val="0003715B"/>
    <w:rsid w:val="00037ADD"/>
    <w:rsid w:val="00037D33"/>
    <w:rsid w:val="00037D87"/>
    <w:rsid w:val="00037FE5"/>
    <w:rsid w:val="000401E5"/>
    <w:rsid w:val="00040784"/>
    <w:rsid w:val="0004083A"/>
    <w:rsid w:val="00040ACF"/>
    <w:rsid w:val="00040E7A"/>
    <w:rsid w:val="00041212"/>
    <w:rsid w:val="00041313"/>
    <w:rsid w:val="00041499"/>
    <w:rsid w:val="00041625"/>
    <w:rsid w:val="0004204E"/>
    <w:rsid w:val="0004221A"/>
    <w:rsid w:val="00042277"/>
    <w:rsid w:val="00042543"/>
    <w:rsid w:val="0004254A"/>
    <w:rsid w:val="000430C1"/>
    <w:rsid w:val="000430DE"/>
    <w:rsid w:val="00043802"/>
    <w:rsid w:val="000438AC"/>
    <w:rsid w:val="000439A7"/>
    <w:rsid w:val="00043A60"/>
    <w:rsid w:val="00043B61"/>
    <w:rsid w:val="00043C34"/>
    <w:rsid w:val="000442C9"/>
    <w:rsid w:val="00044533"/>
    <w:rsid w:val="00044621"/>
    <w:rsid w:val="00044678"/>
    <w:rsid w:val="000447AF"/>
    <w:rsid w:val="00044AC4"/>
    <w:rsid w:val="00044C79"/>
    <w:rsid w:val="00044D26"/>
    <w:rsid w:val="00044F54"/>
    <w:rsid w:val="00044F73"/>
    <w:rsid w:val="00045012"/>
    <w:rsid w:val="0004502F"/>
    <w:rsid w:val="0004523B"/>
    <w:rsid w:val="00045946"/>
    <w:rsid w:val="00045A23"/>
    <w:rsid w:val="00045E48"/>
    <w:rsid w:val="00045FC7"/>
    <w:rsid w:val="0004641F"/>
    <w:rsid w:val="00046599"/>
    <w:rsid w:val="0004666F"/>
    <w:rsid w:val="00046735"/>
    <w:rsid w:val="00046DA2"/>
    <w:rsid w:val="000473CC"/>
    <w:rsid w:val="00047605"/>
    <w:rsid w:val="000478E2"/>
    <w:rsid w:val="00050032"/>
    <w:rsid w:val="00050F78"/>
    <w:rsid w:val="000518E6"/>
    <w:rsid w:val="000519C4"/>
    <w:rsid w:val="00051F7D"/>
    <w:rsid w:val="000522AC"/>
    <w:rsid w:val="000523CB"/>
    <w:rsid w:val="0005257F"/>
    <w:rsid w:val="0005261A"/>
    <w:rsid w:val="00052722"/>
    <w:rsid w:val="00052940"/>
    <w:rsid w:val="00052CA6"/>
    <w:rsid w:val="00052F0A"/>
    <w:rsid w:val="000531F0"/>
    <w:rsid w:val="000532BF"/>
    <w:rsid w:val="00053587"/>
    <w:rsid w:val="000535A0"/>
    <w:rsid w:val="00053679"/>
    <w:rsid w:val="000538DE"/>
    <w:rsid w:val="00053943"/>
    <w:rsid w:val="00053AC1"/>
    <w:rsid w:val="00053C2E"/>
    <w:rsid w:val="00054119"/>
    <w:rsid w:val="000541ED"/>
    <w:rsid w:val="00054253"/>
    <w:rsid w:val="000544B0"/>
    <w:rsid w:val="000544C7"/>
    <w:rsid w:val="000545E7"/>
    <w:rsid w:val="000546B9"/>
    <w:rsid w:val="00054DAC"/>
    <w:rsid w:val="000550AA"/>
    <w:rsid w:val="000551A8"/>
    <w:rsid w:val="000554AE"/>
    <w:rsid w:val="00055739"/>
    <w:rsid w:val="000557D0"/>
    <w:rsid w:val="0005582F"/>
    <w:rsid w:val="00055E68"/>
    <w:rsid w:val="00055F9F"/>
    <w:rsid w:val="0005629E"/>
    <w:rsid w:val="000564C3"/>
    <w:rsid w:val="00056CB2"/>
    <w:rsid w:val="00056F53"/>
    <w:rsid w:val="00057249"/>
    <w:rsid w:val="00057284"/>
    <w:rsid w:val="00057C54"/>
    <w:rsid w:val="00057E37"/>
    <w:rsid w:val="000600DF"/>
    <w:rsid w:val="00060876"/>
    <w:rsid w:val="000608F7"/>
    <w:rsid w:val="00060A05"/>
    <w:rsid w:val="00060DF2"/>
    <w:rsid w:val="000611BA"/>
    <w:rsid w:val="000612AF"/>
    <w:rsid w:val="000617EC"/>
    <w:rsid w:val="00061AA5"/>
    <w:rsid w:val="00061C6C"/>
    <w:rsid w:val="00061C70"/>
    <w:rsid w:val="00061E45"/>
    <w:rsid w:val="0006263F"/>
    <w:rsid w:val="00062F2B"/>
    <w:rsid w:val="00062FD5"/>
    <w:rsid w:val="00063129"/>
    <w:rsid w:val="000636F3"/>
    <w:rsid w:val="000639A6"/>
    <w:rsid w:val="00063A62"/>
    <w:rsid w:val="00063BBC"/>
    <w:rsid w:val="00063D98"/>
    <w:rsid w:val="00063DAE"/>
    <w:rsid w:val="00063E4C"/>
    <w:rsid w:val="00064284"/>
    <w:rsid w:val="000642E2"/>
    <w:rsid w:val="0006444A"/>
    <w:rsid w:val="000649D5"/>
    <w:rsid w:val="0006515D"/>
    <w:rsid w:val="000651E7"/>
    <w:rsid w:val="0006555A"/>
    <w:rsid w:val="000656EA"/>
    <w:rsid w:val="00065A1F"/>
    <w:rsid w:val="00065A48"/>
    <w:rsid w:val="00065AB3"/>
    <w:rsid w:val="00065DA3"/>
    <w:rsid w:val="00065EA8"/>
    <w:rsid w:val="000666F7"/>
    <w:rsid w:val="00066A9F"/>
    <w:rsid w:val="00066B41"/>
    <w:rsid w:val="00066C8F"/>
    <w:rsid w:val="00066E16"/>
    <w:rsid w:val="000670A6"/>
    <w:rsid w:val="000673BE"/>
    <w:rsid w:val="00067529"/>
    <w:rsid w:val="000675F7"/>
    <w:rsid w:val="000679CE"/>
    <w:rsid w:val="00067B0E"/>
    <w:rsid w:val="00070521"/>
    <w:rsid w:val="00070532"/>
    <w:rsid w:val="00070594"/>
    <w:rsid w:val="00070771"/>
    <w:rsid w:val="00070AFE"/>
    <w:rsid w:val="00070F08"/>
    <w:rsid w:val="00071328"/>
    <w:rsid w:val="00071363"/>
    <w:rsid w:val="0007186D"/>
    <w:rsid w:val="0007253E"/>
    <w:rsid w:val="0007257A"/>
    <w:rsid w:val="0007262F"/>
    <w:rsid w:val="00072686"/>
    <w:rsid w:val="000726E3"/>
    <w:rsid w:val="000729FD"/>
    <w:rsid w:val="00072F5D"/>
    <w:rsid w:val="00072FB7"/>
    <w:rsid w:val="00073294"/>
    <w:rsid w:val="00073515"/>
    <w:rsid w:val="00073569"/>
    <w:rsid w:val="000738FD"/>
    <w:rsid w:val="00073AAD"/>
    <w:rsid w:val="00073E30"/>
    <w:rsid w:val="00073E81"/>
    <w:rsid w:val="0007445A"/>
    <w:rsid w:val="00074503"/>
    <w:rsid w:val="0007485C"/>
    <w:rsid w:val="00074A40"/>
    <w:rsid w:val="00074A8A"/>
    <w:rsid w:val="00074BF2"/>
    <w:rsid w:val="00074CAF"/>
    <w:rsid w:val="00074D60"/>
    <w:rsid w:val="00074F0A"/>
    <w:rsid w:val="00074F7B"/>
    <w:rsid w:val="00074F82"/>
    <w:rsid w:val="0007544F"/>
    <w:rsid w:val="00075471"/>
    <w:rsid w:val="00075D48"/>
    <w:rsid w:val="00075DC3"/>
    <w:rsid w:val="00075DE6"/>
    <w:rsid w:val="00075F71"/>
    <w:rsid w:val="00076196"/>
    <w:rsid w:val="000761BA"/>
    <w:rsid w:val="000761C3"/>
    <w:rsid w:val="000763C1"/>
    <w:rsid w:val="00076915"/>
    <w:rsid w:val="00076ACB"/>
    <w:rsid w:val="00076E72"/>
    <w:rsid w:val="000771A3"/>
    <w:rsid w:val="0007745B"/>
    <w:rsid w:val="0007751B"/>
    <w:rsid w:val="00077DE9"/>
    <w:rsid w:val="000802EB"/>
    <w:rsid w:val="0008060B"/>
    <w:rsid w:val="000807E0"/>
    <w:rsid w:val="00080B40"/>
    <w:rsid w:val="00080D1F"/>
    <w:rsid w:val="000813EE"/>
    <w:rsid w:val="00081582"/>
    <w:rsid w:val="000818D9"/>
    <w:rsid w:val="00081A81"/>
    <w:rsid w:val="00082071"/>
    <w:rsid w:val="00082582"/>
    <w:rsid w:val="00082749"/>
    <w:rsid w:val="00082B31"/>
    <w:rsid w:val="000838EE"/>
    <w:rsid w:val="00083B89"/>
    <w:rsid w:val="00083FA1"/>
    <w:rsid w:val="0008420F"/>
    <w:rsid w:val="00084348"/>
    <w:rsid w:val="00084718"/>
    <w:rsid w:val="00084909"/>
    <w:rsid w:val="00084A1A"/>
    <w:rsid w:val="00084A85"/>
    <w:rsid w:val="00084B19"/>
    <w:rsid w:val="00084C99"/>
    <w:rsid w:val="0008512B"/>
    <w:rsid w:val="000855D5"/>
    <w:rsid w:val="00085E19"/>
    <w:rsid w:val="00086220"/>
    <w:rsid w:val="000864F3"/>
    <w:rsid w:val="000867D7"/>
    <w:rsid w:val="000868FD"/>
    <w:rsid w:val="00087313"/>
    <w:rsid w:val="0008732D"/>
    <w:rsid w:val="0008780D"/>
    <w:rsid w:val="00087942"/>
    <w:rsid w:val="00087A48"/>
    <w:rsid w:val="000900E1"/>
    <w:rsid w:val="00090456"/>
    <w:rsid w:val="00090682"/>
    <w:rsid w:val="00090A81"/>
    <w:rsid w:val="00090AC1"/>
    <w:rsid w:val="00090C94"/>
    <w:rsid w:val="00090F03"/>
    <w:rsid w:val="000911E6"/>
    <w:rsid w:val="00091A30"/>
    <w:rsid w:val="00091CD2"/>
    <w:rsid w:val="00091E43"/>
    <w:rsid w:val="000921BC"/>
    <w:rsid w:val="0009303E"/>
    <w:rsid w:val="00093B37"/>
    <w:rsid w:val="00093CD4"/>
    <w:rsid w:val="00093CF2"/>
    <w:rsid w:val="00093D4E"/>
    <w:rsid w:val="000941E3"/>
    <w:rsid w:val="0009429E"/>
    <w:rsid w:val="00094368"/>
    <w:rsid w:val="00094689"/>
    <w:rsid w:val="000946E9"/>
    <w:rsid w:val="00094B05"/>
    <w:rsid w:val="00094D9A"/>
    <w:rsid w:val="00094EC9"/>
    <w:rsid w:val="000950AC"/>
    <w:rsid w:val="000954D0"/>
    <w:rsid w:val="0009552E"/>
    <w:rsid w:val="00095588"/>
    <w:rsid w:val="00095A88"/>
    <w:rsid w:val="00095BB2"/>
    <w:rsid w:val="00095D9C"/>
    <w:rsid w:val="0009629E"/>
    <w:rsid w:val="000966CB"/>
    <w:rsid w:val="000968B4"/>
    <w:rsid w:val="000968CB"/>
    <w:rsid w:val="00096BB0"/>
    <w:rsid w:val="00096FC5"/>
    <w:rsid w:val="00097336"/>
    <w:rsid w:val="00097473"/>
    <w:rsid w:val="000977EB"/>
    <w:rsid w:val="000978AB"/>
    <w:rsid w:val="00097940"/>
    <w:rsid w:val="00097BE2"/>
    <w:rsid w:val="00097D73"/>
    <w:rsid w:val="000A011F"/>
    <w:rsid w:val="000A0125"/>
    <w:rsid w:val="000A040D"/>
    <w:rsid w:val="000A050B"/>
    <w:rsid w:val="000A06B6"/>
    <w:rsid w:val="000A0DEF"/>
    <w:rsid w:val="000A164A"/>
    <w:rsid w:val="000A17C7"/>
    <w:rsid w:val="000A1977"/>
    <w:rsid w:val="000A1C21"/>
    <w:rsid w:val="000A1DA4"/>
    <w:rsid w:val="000A1FB6"/>
    <w:rsid w:val="000A1FE9"/>
    <w:rsid w:val="000A2255"/>
    <w:rsid w:val="000A2DE0"/>
    <w:rsid w:val="000A3A06"/>
    <w:rsid w:val="000A3AF7"/>
    <w:rsid w:val="000A4004"/>
    <w:rsid w:val="000A408D"/>
    <w:rsid w:val="000A40F9"/>
    <w:rsid w:val="000A4509"/>
    <w:rsid w:val="000A482C"/>
    <w:rsid w:val="000A492A"/>
    <w:rsid w:val="000A4961"/>
    <w:rsid w:val="000A4DE4"/>
    <w:rsid w:val="000A5221"/>
    <w:rsid w:val="000A555D"/>
    <w:rsid w:val="000A559F"/>
    <w:rsid w:val="000A55B5"/>
    <w:rsid w:val="000A5DFF"/>
    <w:rsid w:val="000A6237"/>
    <w:rsid w:val="000A62CE"/>
    <w:rsid w:val="000A62E1"/>
    <w:rsid w:val="000A6310"/>
    <w:rsid w:val="000A63D7"/>
    <w:rsid w:val="000A6E25"/>
    <w:rsid w:val="000A6E66"/>
    <w:rsid w:val="000A6EA2"/>
    <w:rsid w:val="000A6FFD"/>
    <w:rsid w:val="000A7332"/>
    <w:rsid w:val="000A7727"/>
    <w:rsid w:val="000A7ADF"/>
    <w:rsid w:val="000A7B53"/>
    <w:rsid w:val="000A7D1C"/>
    <w:rsid w:val="000A7E89"/>
    <w:rsid w:val="000B036C"/>
    <w:rsid w:val="000B1081"/>
    <w:rsid w:val="000B11E1"/>
    <w:rsid w:val="000B15A6"/>
    <w:rsid w:val="000B17FF"/>
    <w:rsid w:val="000B1833"/>
    <w:rsid w:val="000B1F08"/>
    <w:rsid w:val="000B2532"/>
    <w:rsid w:val="000B27D4"/>
    <w:rsid w:val="000B28ED"/>
    <w:rsid w:val="000B34F6"/>
    <w:rsid w:val="000B3B6E"/>
    <w:rsid w:val="000B3C03"/>
    <w:rsid w:val="000B3EEA"/>
    <w:rsid w:val="000B41E3"/>
    <w:rsid w:val="000B4753"/>
    <w:rsid w:val="000B4A7D"/>
    <w:rsid w:val="000B4F6D"/>
    <w:rsid w:val="000B4F7F"/>
    <w:rsid w:val="000B51DA"/>
    <w:rsid w:val="000B55F9"/>
    <w:rsid w:val="000B59A3"/>
    <w:rsid w:val="000B5C50"/>
    <w:rsid w:val="000B5E9F"/>
    <w:rsid w:val="000B624F"/>
    <w:rsid w:val="000B6822"/>
    <w:rsid w:val="000B6C2D"/>
    <w:rsid w:val="000B6C72"/>
    <w:rsid w:val="000B6ED3"/>
    <w:rsid w:val="000B70B8"/>
    <w:rsid w:val="000B74F8"/>
    <w:rsid w:val="000B7841"/>
    <w:rsid w:val="000B7A55"/>
    <w:rsid w:val="000B7BD4"/>
    <w:rsid w:val="000C00A2"/>
    <w:rsid w:val="000C0148"/>
    <w:rsid w:val="000C075E"/>
    <w:rsid w:val="000C0983"/>
    <w:rsid w:val="000C0FD8"/>
    <w:rsid w:val="000C10E9"/>
    <w:rsid w:val="000C11C4"/>
    <w:rsid w:val="000C145A"/>
    <w:rsid w:val="000C1637"/>
    <w:rsid w:val="000C1879"/>
    <w:rsid w:val="000C1B7D"/>
    <w:rsid w:val="000C1BD9"/>
    <w:rsid w:val="000C1CC7"/>
    <w:rsid w:val="000C1D5C"/>
    <w:rsid w:val="000C1DB5"/>
    <w:rsid w:val="000C1F59"/>
    <w:rsid w:val="000C2D6A"/>
    <w:rsid w:val="000C343E"/>
    <w:rsid w:val="000C3687"/>
    <w:rsid w:val="000C37D7"/>
    <w:rsid w:val="000C3F8C"/>
    <w:rsid w:val="000C47C5"/>
    <w:rsid w:val="000C4AC3"/>
    <w:rsid w:val="000C4BCD"/>
    <w:rsid w:val="000C4C15"/>
    <w:rsid w:val="000C511D"/>
    <w:rsid w:val="000C519C"/>
    <w:rsid w:val="000C552A"/>
    <w:rsid w:val="000C578B"/>
    <w:rsid w:val="000C57B2"/>
    <w:rsid w:val="000C58BE"/>
    <w:rsid w:val="000C5A08"/>
    <w:rsid w:val="000C5AD0"/>
    <w:rsid w:val="000C65A7"/>
    <w:rsid w:val="000C6684"/>
    <w:rsid w:val="000C68A0"/>
    <w:rsid w:val="000C7251"/>
    <w:rsid w:val="000C7353"/>
    <w:rsid w:val="000C7439"/>
    <w:rsid w:val="000C7529"/>
    <w:rsid w:val="000C773E"/>
    <w:rsid w:val="000C79C4"/>
    <w:rsid w:val="000D0253"/>
    <w:rsid w:val="000D05F0"/>
    <w:rsid w:val="000D0CD9"/>
    <w:rsid w:val="000D0E29"/>
    <w:rsid w:val="000D1E4B"/>
    <w:rsid w:val="000D21DD"/>
    <w:rsid w:val="000D2C98"/>
    <w:rsid w:val="000D2F69"/>
    <w:rsid w:val="000D323E"/>
    <w:rsid w:val="000D33F0"/>
    <w:rsid w:val="000D3712"/>
    <w:rsid w:val="000D38AA"/>
    <w:rsid w:val="000D3945"/>
    <w:rsid w:val="000D3CB0"/>
    <w:rsid w:val="000D3DA2"/>
    <w:rsid w:val="000D4186"/>
    <w:rsid w:val="000D42E2"/>
    <w:rsid w:val="000D4380"/>
    <w:rsid w:val="000D4629"/>
    <w:rsid w:val="000D46EB"/>
    <w:rsid w:val="000D495F"/>
    <w:rsid w:val="000D4A50"/>
    <w:rsid w:val="000D4D33"/>
    <w:rsid w:val="000D4EF2"/>
    <w:rsid w:val="000D5270"/>
    <w:rsid w:val="000D53C6"/>
    <w:rsid w:val="000D54C7"/>
    <w:rsid w:val="000D5583"/>
    <w:rsid w:val="000D5A3A"/>
    <w:rsid w:val="000D5AF4"/>
    <w:rsid w:val="000D5B5F"/>
    <w:rsid w:val="000D5CDC"/>
    <w:rsid w:val="000D5D77"/>
    <w:rsid w:val="000D657D"/>
    <w:rsid w:val="000D65D4"/>
    <w:rsid w:val="000D667C"/>
    <w:rsid w:val="000D676A"/>
    <w:rsid w:val="000D6D84"/>
    <w:rsid w:val="000D6E71"/>
    <w:rsid w:val="000D792F"/>
    <w:rsid w:val="000D7AC1"/>
    <w:rsid w:val="000D7CC8"/>
    <w:rsid w:val="000E0149"/>
    <w:rsid w:val="000E0183"/>
    <w:rsid w:val="000E0363"/>
    <w:rsid w:val="000E0D0F"/>
    <w:rsid w:val="000E114E"/>
    <w:rsid w:val="000E121D"/>
    <w:rsid w:val="000E1255"/>
    <w:rsid w:val="000E1484"/>
    <w:rsid w:val="000E1815"/>
    <w:rsid w:val="000E18DB"/>
    <w:rsid w:val="000E1C9D"/>
    <w:rsid w:val="000E2315"/>
    <w:rsid w:val="000E2381"/>
    <w:rsid w:val="000E2E6A"/>
    <w:rsid w:val="000E30C4"/>
    <w:rsid w:val="000E3758"/>
    <w:rsid w:val="000E3889"/>
    <w:rsid w:val="000E38B7"/>
    <w:rsid w:val="000E3CE6"/>
    <w:rsid w:val="000E40F0"/>
    <w:rsid w:val="000E414A"/>
    <w:rsid w:val="000E476C"/>
    <w:rsid w:val="000E490D"/>
    <w:rsid w:val="000E4C11"/>
    <w:rsid w:val="000E4CE9"/>
    <w:rsid w:val="000E4E25"/>
    <w:rsid w:val="000E5127"/>
    <w:rsid w:val="000E5155"/>
    <w:rsid w:val="000E5241"/>
    <w:rsid w:val="000E53B8"/>
    <w:rsid w:val="000E574F"/>
    <w:rsid w:val="000E60C8"/>
    <w:rsid w:val="000E615F"/>
    <w:rsid w:val="000E63A4"/>
    <w:rsid w:val="000E6A98"/>
    <w:rsid w:val="000E6C6B"/>
    <w:rsid w:val="000E6DE2"/>
    <w:rsid w:val="000E7004"/>
    <w:rsid w:val="000E75EF"/>
    <w:rsid w:val="000E7825"/>
    <w:rsid w:val="000E7C79"/>
    <w:rsid w:val="000F034B"/>
    <w:rsid w:val="000F042D"/>
    <w:rsid w:val="000F0546"/>
    <w:rsid w:val="000F093F"/>
    <w:rsid w:val="000F0E37"/>
    <w:rsid w:val="000F10CB"/>
    <w:rsid w:val="000F10F2"/>
    <w:rsid w:val="000F1A51"/>
    <w:rsid w:val="000F1A6C"/>
    <w:rsid w:val="000F1A9C"/>
    <w:rsid w:val="000F1FA3"/>
    <w:rsid w:val="000F21AB"/>
    <w:rsid w:val="000F2225"/>
    <w:rsid w:val="000F2390"/>
    <w:rsid w:val="000F3042"/>
    <w:rsid w:val="000F3190"/>
    <w:rsid w:val="000F36F1"/>
    <w:rsid w:val="000F3DE7"/>
    <w:rsid w:val="000F3E04"/>
    <w:rsid w:val="000F41F4"/>
    <w:rsid w:val="000F42AE"/>
    <w:rsid w:val="000F44B0"/>
    <w:rsid w:val="000F4503"/>
    <w:rsid w:val="000F498B"/>
    <w:rsid w:val="000F4DD7"/>
    <w:rsid w:val="000F5125"/>
    <w:rsid w:val="000F5BBC"/>
    <w:rsid w:val="000F5C32"/>
    <w:rsid w:val="000F5DBB"/>
    <w:rsid w:val="000F6541"/>
    <w:rsid w:val="000F6727"/>
    <w:rsid w:val="000F6DF2"/>
    <w:rsid w:val="000F6F40"/>
    <w:rsid w:val="000F70F9"/>
    <w:rsid w:val="000F7319"/>
    <w:rsid w:val="000F73DB"/>
    <w:rsid w:val="000F7CB2"/>
    <w:rsid w:val="000F7D2E"/>
    <w:rsid w:val="000F7F43"/>
    <w:rsid w:val="0010023D"/>
    <w:rsid w:val="00100379"/>
    <w:rsid w:val="0010083B"/>
    <w:rsid w:val="00100A52"/>
    <w:rsid w:val="001013C7"/>
    <w:rsid w:val="00101541"/>
    <w:rsid w:val="001016B8"/>
    <w:rsid w:val="00101739"/>
    <w:rsid w:val="0010188D"/>
    <w:rsid w:val="001018E1"/>
    <w:rsid w:val="00101A54"/>
    <w:rsid w:val="00101BBD"/>
    <w:rsid w:val="00101CB2"/>
    <w:rsid w:val="00101FC0"/>
    <w:rsid w:val="0010235E"/>
    <w:rsid w:val="00102C8A"/>
    <w:rsid w:val="00102ED5"/>
    <w:rsid w:val="00102F46"/>
    <w:rsid w:val="001033C1"/>
    <w:rsid w:val="001036C9"/>
    <w:rsid w:val="001036F0"/>
    <w:rsid w:val="00103789"/>
    <w:rsid w:val="00103B98"/>
    <w:rsid w:val="00103C6C"/>
    <w:rsid w:val="00103D89"/>
    <w:rsid w:val="00104305"/>
    <w:rsid w:val="0010454E"/>
    <w:rsid w:val="001049C1"/>
    <w:rsid w:val="00104ADD"/>
    <w:rsid w:val="001050B6"/>
    <w:rsid w:val="00105898"/>
    <w:rsid w:val="0010595D"/>
    <w:rsid w:val="00105A07"/>
    <w:rsid w:val="00105B16"/>
    <w:rsid w:val="00105FCA"/>
    <w:rsid w:val="001060B6"/>
    <w:rsid w:val="0010642A"/>
    <w:rsid w:val="001065A9"/>
    <w:rsid w:val="00106640"/>
    <w:rsid w:val="001067FC"/>
    <w:rsid w:val="001069FA"/>
    <w:rsid w:val="00106B21"/>
    <w:rsid w:val="00106B8D"/>
    <w:rsid w:val="00106C3B"/>
    <w:rsid w:val="00106C96"/>
    <w:rsid w:val="00106D1B"/>
    <w:rsid w:val="00106DE2"/>
    <w:rsid w:val="00106F5E"/>
    <w:rsid w:val="0010733C"/>
    <w:rsid w:val="00107498"/>
    <w:rsid w:val="001074F8"/>
    <w:rsid w:val="001076A4"/>
    <w:rsid w:val="00107897"/>
    <w:rsid w:val="001078CA"/>
    <w:rsid w:val="00107919"/>
    <w:rsid w:val="001079BC"/>
    <w:rsid w:val="00107C75"/>
    <w:rsid w:val="00107DAC"/>
    <w:rsid w:val="00107DB4"/>
    <w:rsid w:val="00110105"/>
    <w:rsid w:val="001102EC"/>
    <w:rsid w:val="00110394"/>
    <w:rsid w:val="0011091D"/>
    <w:rsid w:val="001109DF"/>
    <w:rsid w:val="001120C3"/>
    <w:rsid w:val="00112308"/>
    <w:rsid w:val="00112781"/>
    <w:rsid w:val="00112C7E"/>
    <w:rsid w:val="00112CF0"/>
    <w:rsid w:val="00112FFC"/>
    <w:rsid w:val="001132C2"/>
    <w:rsid w:val="0011388C"/>
    <w:rsid w:val="00113A34"/>
    <w:rsid w:val="00113CE1"/>
    <w:rsid w:val="001142D3"/>
    <w:rsid w:val="00114439"/>
    <w:rsid w:val="001148FD"/>
    <w:rsid w:val="00114958"/>
    <w:rsid w:val="001149B1"/>
    <w:rsid w:val="001149B4"/>
    <w:rsid w:val="0011514E"/>
    <w:rsid w:val="00115200"/>
    <w:rsid w:val="00115712"/>
    <w:rsid w:val="00115DB9"/>
    <w:rsid w:val="00115DDB"/>
    <w:rsid w:val="00115FD3"/>
    <w:rsid w:val="001161FC"/>
    <w:rsid w:val="00116F70"/>
    <w:rsid w:val="00116FC9"/>
    <w:rsid w:val="001173EC"/>
    <w:rsid w:val="00117C8D"/>
    <w:rsid w:val="00117CB5"/>
    <w:rsid w:val="00117DEF"/>
    <w:rsid w:val="0012029E"/>
    <w:rsid w:val="001204BC"/>
    <w:rsid w:val="001207E4"/>
    <w:rsid w:val="00120A5A"/>
    <w:rsid w:val="00120E73"/>
    <w:rsid w:val="001210CA"/>
    <w:rsid w:val="0012126C"/>
    <w:rsid w:val="00121726"/>
    <w:rsid w:val="001217E3"/>
    <w:rsid w:val="00121873"/>
    <w:rsid w:val="001219B9"/>
    <w:rsid w:val="00122670"/>
    <w:rsid w:val="0012323F"/>
    <w:rsid w:val="0012375D"/>
    <w:rsid w:val="0012395F"/>
    <w:rsid w:val="001239BA"/>
    <w:rsid w:val="00123BE5"/>
    <w:rsid w:val="001242DA"/>
    <w:rsid w:val="00124431"/>
    <w:rsid w:val="00124646"/>
    <w:rsid w:val="00124689"/>
    <w:rsid w:val="001246C8"/>
    <w:rsid w:val="0012498D"/>
    <w:rsid w:val="001249B6"/>
    <w:rsid w:val="00124BDD"/>
    <w:rsid w:val="00124C30"/>
    <w:rsid w:val="00125AB2"/>
    <w:rsid w:val="00125C79"/>
    <w:rsid w:val="00125C88"/>
    <w:rsid w:val="00125CAE"/>
    <w:rsid w:val="00125CE5"/>
    <w:rsid w:val="00125E89"/>
    <w:rsid w:val="00125EEE"/>
    <w:rsid w:val="00125EFC"/>
    <w:rsid w:val="00125FF2"/>
    <w:rsid w:val="0012605C"/>
    <w:rsid w:val="001260C8"/>
    <w:rsid w:val="00126DE2"/>
    <w:rsid w:val="00127219"/>
    <w:rsid w:val="00127274"/>
    <w:rsid w:val="001275D1"/>
    <w:rsid w:val="001277A4"/>
    <w:rsid w:val="001277DA"/>
    <w:rsid w:val="00127C2E"/>
    <w:rsid w:val="00130201"/>
    <w:rsid w:val="001303DD"/>
    <w:rsid w:val="00130A09"/>
    <w:rsid w:val="00130BE5"/>
    <w:rsid w:val="00130C26"/>
    <w:rsid w:val="00130D3A"/>
    <w:rsid w:val="00131089"/>
    <w:rsid w:val="0013125B"/>
    <w:rsid w:val="00131411"/>
    <w:rsid w:val="00131481"/>
    <w:rsid w:val="001314F1"/>
    <w:rsid w:val="001317BF"/>
    <w:rsid w:val="00131A06"/>
    <w:rsid w:val="00131C20"/>
    <w:rsid w:val="00132C21"/>
    <w:rsid w:val="00133556"/>
    <w:rsid w:val="001335D7"/>
    <w:rsid w:val="0013369C"/>
    <w:rsid w:val="00133942"/>
    <w:rsid w:val="00133C7D"/>
    <w:rsid w:val="00134026"/>
    <w:rsid w:val="001343D6"/>
    <w:rsid w:val="00134943"/>
    <w:rsid w:val="00134D56"/>
    <w:rsid w:val="001350B1"/>
    <w:rsid w:val="001350D3"/>
    <w:rsid w:val="001355CB"/>
    <w:rsid w:val="00135CE2"/>
    <w:rsid w:val="00135F96"/>
    <w:rsid w:val="0013615C"/>
    <w:rsid w:val="001362F2"/>
    <w:rsid w:val="00136616"/>
    <w:rsid w:val="001366A7"/>
    <w:rsid w:val="001366B7"/>
    <w:rsid w:val="00137023"/>
    <w:rsid w:val="00137061"/>
    <w:rsid w:val="001370D3"/>
    <w:rsid w:val="001373FD"/>
    <w:rsid w:val="00137438"/>
    <w:rsid w:val="00137D11"/>
    <w:rsid w:val="0014015E"/>
    <w:rsid w:val="001408B9"/>
    <w:rsid w:val="001408D8"/>
    <w:rsid w:val="0014095E"/>
    <w:rsid w:val="00140BD3"/>
    <w:rsid w:val="00140DE3"/>
    <w:rsid w:val="00140E9D"/>
    <w:rsid w:val="0014140D"/>
    <w:rsid w:val="0014160C"/>
    <w:rsid w:val="00141955"/>
    <w:rsid w:val="00142140"/>
    <w:rsid w:val="00142167"/>
    <w:rsid w:val="001421F8"/>
    <w:rsid w:val="00142359"/>
    <w:rsid w:val="0014369A"/>
    <w:rsid w:val="00143A19"/>
    <w:rsid w:val="00143B72"/>
    <w:rsid w:val="00143F2F"/>
    <w:rsid w:val="00143F67"/>
    <w:rsid w:val="00144123"/>
    <w:rsid w:val="0014424B"/>
    <w:rsid w:val="001443AF"/>
    <w:rsid w:val="00144724"/>
    <w:rsid w:val="001448B4"/>
    <w:rsid w:val="00144B39"/>
    <w:rsid w:val="00144E3A"/>
    <w:rsid w:val="001457BE"/>
    <w:rsid w:val="00145829"/>
    <w:rsid w:val="001458E8"/>
    <w:rsid w:val="001458F1"/>
    <w:rsid w:val="00145AB0"/>
    <w:rsid w:val="00145BA9"/>
    <w:rsid w:val="00145F0E"/>
    <w:rsid w:val="00145F5F"/>
    <w:rsid w:val="00145FF3"/>
    <w:rsid w:val="0014673B"/>
    <w:rsid w:val="00146760"/>
    <w:rsid w:val="00147D7E"/>
    <w:rsid w:val="00147F13"/>
    <w:rsid w:val="0015052F"/>
    <w:rsid w:val="001505A0"/>
    <w:rsid w:val="00150616"/>
    <w:rsid w:val="001509FD"/>
    <w:rsid w:val="00150A19"/>
    <w:rsid w:val="00150A82"/>
    <w:rsid w:val="00150C5D"/>
    <w:rsid w:val="00150E36"/>
    <w:rsid w:val="00151105"/>
    <w:rsid w:val="001511B8"/>
    <w:rsid w:val="001513FE"/>
    <w:rsid w:val="0015140D"/>
    <w:rsid w:val="00151A74"/>
    <w:rsid w:val="00151C57"/>
    <w:rsid w:val="00152077"/>
    <w:rsid w:val="00152285"/>
    <w:rsid w:val="00152BF3"/>
    <w:rsid w:val="00152D0C"/>
    <w:rsid w:val="001536FF"/>
    <w:rsid w:val="00153961"/>
    <w:rsid w:val="00153BCF"/>
    <w:rsid w:val="001541EA"/>
    <w:rsid w:val="0015438C"/>
    <w:rsid w:val="00154404"/>
    <w:rsid w:val="00154726"/>
    <w:rsid w:val="0015493F"/>
    <w:rsid w:val="00154CF7"/>
    <w:rsid w:val="00155000"/>
    <w:rsid w:val="001552DB"/>
    <w:rsid w:val="00155A4D"/>
    <w:rsid w:val="00155E3B"/>
    <w:rsid w:val="00155FBC"/>
    <w:rsid w:val="00156235"/>
    <w:rsid w:val="00156394"/>
    <w:rsid w:val="001563CB"/>
    <w:rsid w:val="001563EE"/>
    <w:rsid w:val="0015655E"/>
    <w:rsid w:val="00156731"/>
    <w:rsid w:val="00156942"/>
    <w:rsid w:val="00156BAF"/>
    <w:rsid w:val="00156F84"/>
    <w:rsid w:val="001576B6"/>
    <w:rsid w:val="001577EB"/>
    <w:rsid w:val="00157CD5"/>
    <w:rsid w:val="0016023C"/>
    <w:rsid w:val="00160517"/>
    <w:rsid w:val="00160563"/>
    <w:rsid w:val="00160569"/>
    <w:rsid w:val="001605F2"/>
    <w:rsid w:val="001605FE"/>
    <w:rsid w:val="00160617"/>
    <w:rsid w:val="001609DD"/>
    <w:rsid w:val="00160BE2"/>
    <w:rsid w:val="001611ED"/>
    <w:rsid w:val="0016128B"/>
    <w:rsid w:val="001613CC"/>
    <w:rsid w:val="001618C1"/>
    <w:rsid w:val="0016274A"/>
    <w:rsid w:val="00162A3A"/>
    <w:rsid w:val="00162A87"/>
    <w:rsid w:val="00163048"/>
    <w:rsid w:val="00163397"/>
    <w:rsid w:val="00163924"/>
    <w:rsid w:val="001639C0"/>
    <w:rsid w:val="00163BFD"/>
    <w:rsid w:val="00164081"/>
    <w:rsid w:val="00164526"/>
    <w:rsid w:val="0016454A"/>
    <w:rsid w:val="0016467E"/>
    <w:rsid w:val="00164909"/>
    <w:rsid w:val="00164976"/>
    <w:rsid w:val="0016536E"/>
    <w:rsid w:val="00165784"/>
    <w:rsid w:val="001658ED"/>
    <w:rsid w:val="00165C75"/>
    <w:rsid w:val="00165DC5"/>
    <w:rsid w:val="00166283"/>
    <w:rsid w:val="001667F3"/>
    <w:rsid w:val="00166843"/>
    <w:rsid w:val="001669BD"/>
    <w:rsid w:val="00166C05"/>
    <w:rsid w:val="00166FAB"/>
    <w:rsid w:val="00167280"/>
    <w:rsid w:val="00167542"/>
    <w:rsid w:val="00167588"/>
    <w:rsid w:val="001675D9"/>
    <w:rsid w:val="0017012C"/>
    <w:rsid w:val="0017019C"/>
    <w:rsid w:val="00170667"/>
    <w:rsid w:val="00170787"/>
    <w:rsid w:val="00170A29"/>
    <w:rsid w:val="00170B9F"/>
    <w:rsid w:val="00170C24"/>
    <w:rsid w:val="00170F59"/>
    <w:rsid w:val="00171209"/>
    <w:rsid w:val="001717C3"/>
    <w:rsid w:val="0017180B"/>
    <w:rsid w:val="0017193A"/>
    <w:rsid w:val="00171DC6"/>
    <w:rsid w:val="00171FF1"/>
    <w:rsid w:val="0017223E"/>
    <w:rsid w:val="001722B0"/>
    <w:rsid w:val="00172AE3"/>
    <w:rsid w:val="00172D56"/>
    <w:rsid w:val="00173448"/>
    <w:rsid w:val="00173B69"/>
    <w:rsid w:val="00173F9D"/>
    <w:rsid w:val="00173FF2"/>
    <w:rsid w:val="00174277"/>
    <w:rsid w:val="00174410"/>
    <w:rsid w:val="001753E0"/>
    <w:rsid w:val="001754CE"/>
    <w:rsid w:val="00175678"/>
    <w:rsid w:val="00176051"/>
    <w:rsid w:val="0017650F"/>
    <w:rsid w:val="00176B22"/>
    <w:rsid w:val="00176DB5"/>
    <w:rsid w:val="00176F01"/>
    <w:rsid w:val="00177249"/>
    <w:rsid w:val="0017734F"/>
    <w:rsid w:val="0017770E"/>
    <w:rsid w:val="0017791A"/>
    <w:rsid w:val="001779C1"/>
    <w:rsid w:val="00177CD1"/>
    <w:rsid w:val="00180750"/>
    <w:rsid w:val="0018095E"/>
    <w:rsid w:val="0018119F"/>
    <w:rsid w:val="00181267"/>
    <w:rsid w:val="0018138F"/>
    <w:rsid w:val="00181C2E"/>
    <w:rsid w:val="001823A1"/>
    <w:rsid w:val="00182A69"/>
    <w:rsid w:val="00183011"/>
    <w:rsid w:val="0018339F"/>
    <w:rsid w:val="00183840"/>
    <w:rsid w:val="001839E2"/>
    <w:rsid w:val="00183B63"/>
    <w:rsid w:val="00183C23"/>
    <w:rsid w:val="00183D8A"/>
    <w:rsid w:val="00183D93"/>
    <w:rsid w:val="00183E0B"/>
    <w:rsid w:val="00184323"/>
    <w:rsid w:val="00184A89"/>
    <w:rsid w:val="00184B8A"/>
    <w:rsid w:val="0018519A"/>
    <w:rsid w:val="00185857"/>
    <w:rsid w:val="00185DBD"/>
    <w:rsid w:val="00185E82"/>
    <w:rsid w:val="0018628C"/>
    <w:rsid w:val="00186671"/>
    <w:rsid w:val="00186D2B"/>
    <w:rsid w:val="00186F04"/>
    <w:rsid w:val="0018747F"/>
    <w:rsid w:val="00187A6C"/>
    <w:rsid w:val="00187A83"/>
    <w:rsid w:val="00187BC2"/>
    <w:rsid w:val="00187E90"/>
    <w:rsid w:val="001903AA"/>
    <w:rsid w:val="001905EA"/>
    <w:rsid w:val="001906E4"/>
    <w:rsid w:val="0019099B"/>
    <w:rsid w:val="00191123"/>
    <w:rsid w:val="00191668"/>
    <w:rsid w:val="00191B77"/>
    <w:rsid w:val="00191B7F"/>
    <w:rsid w:val="00191DB1"/>
    <w:rsid w:val="00191FB6"/>
    <w:rsid w:val="00192189"/>
    <w:rsid w:val="00192614"/>
    <w:rsid w:val="001927B7"/>
    <w:rsid w:val="00192D9F"/>
    <w:rsid w:val="00192E36"/>
    <w:rsid w:val="001933F4"/>
    <w:rsid w:val="001935EB"/>
    <w:rsid w:val="001936AF"/>
    <w:rsid w:val="001937DE"/>
    <w:rsid w:val="00193A02"/>
    <w:rsid w:val="00193BF2"/>
    <w:rsid w:val="00194099"/>
    <w:rsid w:val="00194157"/>
    <w:rsid w:val="0019459B"/>
    <w:rsid w:val="001946C0"/>
    <w:rsid w:val="001947B2"/>
    <w:rsid w:val="00195202"/>
    <w:rsid w:val="00195578"/>
    <w:rsid w:val="0019587A"/>
    <w:rsid w:val="00195D4F"/>
    <w:rsid w:val="00195E3D"/>
    <w:rsid w:val="00196255"/>
    <w:rsid w:val="0019631B"/>
    <w:rsid w:val="0019635E"/>
    <w:rsid w:val="00196781"/>
    <w:rsid w:val="0019680A"/>
    <w:rsid w:val="00196984"/>
    <w:rsid w:val="00196AB7"/>
    <w:rsid w:val="00196ADF"/>
    <w:rsid w:val="00196C11"/>
    <w:rsid w:val="00196D4F"/>
    <w:rsid w:val="0019701D"/>
    <w:rsid w:val="00197061"/>
    <w:rsid w:val="001971FA"/>
    <w:rsid w:val="00197258"/>
    <w:rsid w:val="00197488"/>
    <w:rsid w:val="0019761B"/>
    <w:rsid w:val="00197A4A"/>
    <w:rsid w:val="00197B53"/>
    <w:rsid w:val="00197DE9"/>
    <w:rsid w:val="00197FD5"/>
    <w:rsid w:val="001A0048"/>
    <w:rsid w:val="001A0412"/>
    <w:rsid w:val="001A042B"/>
    <w:rsid w:val="001A0BAE"/>
    <w:rsid w:val="001A0C08"/>
    <w:rsid w:val="001A0E45"/>
    <w:rsid w:val="001A1BB5"/>
    <w:rsid w:val="001A27CF"/>
    <w:rsid w:val="001A2B38"/>
    <w:rsid w:val="001A2CF5"/>
    <w:rsid w:val="001A31EF"/>
    <w:rsid w:val="001A35E0"/>
    <w:rsid w:val="001A4165"/>
    <w:rsid w:val="001A452B"/>
    <w:rsid w:val="001A4762"/>
    <w:rsid w:val="001A4C91"/>
    <w:rsid w:val="001A4D83"/>
    <w:rsid w:val="001A5250"/>
    <w:rsid w:val="001A58C8"/>
    <w:rsid w:val="001A5E55"/>
    <w:rsid w:val="001A5F20"/>
    <w:rsid w:val="001A6020"/>
    <w:rsid w:val="001A605E"/>
    <w:rsid w:val="001A60F5"/>
    <w:rsid w:val="001A667B"/>
    <w:rsid w:val="001A6F25"/>
    <w:rsid w:val="001A6F7F"/>
    <w:rsid w:val="001A7263"/>
    <w:rsid w:val="001A78EB"/>
    <w:rsid w:val="001B00B3"/>
    <w:rsid w:val="001B0169"/>
    <w:rsid w:val="001B02AD"/>
    <w:rsid w:val="001B06BE"/>
    <w:rsid w:val="001B0878"/>
    <w:rsid w:val="001B0CA9"/>
    <w:rsid w:val="001B1269"/>
    <w:rsid w:val="001B1520"/>
    <w:rsid w:val="001B16D0"/>
    <w:rsid w:val="001B1CAE"/>
    <w:rsid w:val="001B21C8"/>
    <w:rsid w:val="001B22F5"/>
    <w:rsid w:val="001B2451"/>
    <w:rsid w:val="001B2BD6"/>
    <w:rsid w:val="001B2D2E"/>
    <w:rsid w:val="001B3165"/>
    <w:rsid w:val="001B31C2"/>
    <w:rsid w:val="001B4001"/>
    <w:rsid w:val="001B41F4"/>
    <w:rsid w:val="001B4242"/>
    <w:rsid w:val="001B4275"/>
    <w:rsid w:val="001B4491"/>
    <w:rsid w:val="001B46A8"/>
    <w:rsid w:val="001B48D4"/>
    <w:rsid w:val="001B4CF5"/>
    <w:rsid w:val="001B52EC"/>
    <w:rsid w:val="001B5330"/>
    <w:rsid w:val="001B5938"/>
    <w:rsid w:val="001B6C51"/>
    <w:rsid w:val="001B6EB7"/>
    <w:rsid w:val="001B6F82"/>
    <w:rsid w:val="001B70A3"/>
    <w:rsid w:val="001B7506"/>
    <w:rsid w:val="001B759B"/>
    <w:rsid w:val="001B782C"/>
    <w:rsid w:val="001B7947"/>
    <w:rsid w:val="001B7976"/>
    <w:rsid w:val="001B7AFA"/>
    <w:rsid w:val="001B7F8E"/>
    <w:rsid w:val="001C11D5"/>
    <w:rsid w:val="001C14AC"/>
    <w:rsid w:val="001C184A"/>
    <w:rsid w:val="001C1AFA"/>
    <w:rsid w:val="001C1E12"/>
    <w:rsid w:val="001C215D"/>
    <w:rsid w:val="001C22DE"/>
    <w:rsid w:val="001C24C2"/>
    <w:rsid w:val="001C2677"/>
    <w:rsid w:val="001C2687"/>
    <w:rsid w:val="001C2737"/>
    <w:rsid w:val="001C27DD"/>
    <w:rsid w:val="001C2913"/>
    <w:rsid w:val="001C2F11"/>
    <w:rsid w:val="001C3083"/>
    <w:rsid w:val="001C31A4"/>
    <w:rsid w:val="001C31D7"/>
    <w:rsid w:val="001C3AFF"/>
    <w:rsid w:val="001C3D14"/>
    <w:rsid w:val="001C3DB8"/>
    <w:rsid w:val="001C3E45"/>
    <w:rsid w:val="001C4147"/>
    <w:rsid w:val="001C4191"/>
    <w:rsid w:val="001C4275"/>
    <w:rsid w:val="001C4279"/>
    <w:rsid w:val="001C4362"/>
    <w:rsid w:val="001C443C"/>
    <w:rsid w:val="001C4444"/>
    <w:rsid w:val="001C4919"/>
    <w:rsid w:val="001C4A9C"/>
    <w:rsid w:val="001C4B0E"/>
    <w:rsid w:val="001C4CA5"/>
    <w:rsid w:val="001C4DC7"/>
    <w:rsid w:val="001C4F25"/>
    <w:rsid w:val="001C5605"/>
    <w:rsid w:val="001C5ABF"/>
    <w:rsid w:val="001C5FBA"/>
    <w:rsid w:val="001C6008"/>
    <w:rsid w:val="001C6056"/>
    <w:rsid w:val="001C62FF"/>
    <w:rsid w:val="001C641E"/>
    <w:rsid w:val="001C64A8"/>
    <w:rsid w:val="001C68B7"/>
    <w:rsid w:val="001C6A8B"/>
    <w:rsid w:val="001C6CC0"/>
    <w:rsid w:val="001C6D50"/>
    <w:rsid w:val="001C7236"/>
    <w:rsid w:val="001C7382"/>
    <w:rsid w:val="001C7581"/>
    <w:rsid w:val="001C760D"/>
    <w:rsid w:val="001C7730"/>
    <w:rsid w:val="001C7E53"/>
    <w:rsid w:val="001D047E"/>
    <w:rsid w:val="001D04D2"/>
    <w:rsid w:val="001D0996"/>
    <w:rsid w:val="001D0C0A"/>
    <w:rsid w:val="001D141C"/>
    <w:rsid w:val="001D15A7"/>
    <w:rsid w:val="001D191F"/>
    <w:rsid w:val="001D1E68"/>
    <w:rsid w:val="001D1E86"/>
    <w:rsid w:val="001D2A71"/>
    <w:rsid w:val="001D2B2E"/>
    <w:rsid w:val="001D2C13"/>
    <w:rsid w:val="001D2E90"/>
    <w:rsid w:val="001D313F"/>
    <w:rsid w:val="001D3435"/>
    <w:rsid w:val="001D3847"/>
    <w:rsid w:val="001D3D90"/>
    <w:rsid w:val="001D3DAB"/>
    <w:rsid w:val="001D45AD"/>
    <w:rsid w:val="001D4639"/>
    <w:rsid w:val="001D515C"/>
    <w:rsid w:val="001D5293"/>
    <w:rsid w:val="001D52DB"/>
    <w:rsid w:val="001D5F18"/>
    <w:rsid w:val="001D5F36"/>
    <w:rsid w:val="001D60B7"/>
    <w:rsid w:val="001D647A"/>
    <w:rsid w:val="001D686D"/>
    <w:rsid w:val="001D6ABE"/>
    <w:rsid w:val="001D6D10"/>
    <w:rsid w:val="001D7B02"/>
    <w:rsid w:val="001D7DA1"/>
    <w:rsid w:val="001D7E1E"/>
    <w:rsid w:val="001D7F25"/>
    <w:rsid w:val="001E0279"/>
    <w:rsid w:val="001E0AB4"/>
    <w:rsid w:val="001E0B43"/>
    <w:rsid w:val="001E0BDC"/>
    <w:rsid w:val="001E1575"/>
    <w:rsid w:val="001E169C"/>
    <w:rsid w:val="001E16DC"/>
    <w:rsid w:val="001E17AE"/>
    <w:rsid w:val="001E187C"/>
    <w:rsid w:val="001E1C7D"/>
    <w:rsid w:val="001E1D19"/>
    <w:rsid w:val="001E1EA3"/>
    <w:rsid w:val="001E1EF1"/>
    <w:rsid w:val="001E1F59"/>
    <w:rsid w:val="001E277C"/>
    <w:rsid w:val="001E28DB"/>
    <w:rsid w:val="001E33BA"/>
    <w:rsid w:val="001E3649"/>
    <w:rsid w:val="001E38B5"/>
    <w:rsid w:val="001E39FA"/>
    <w:rsid w:val="001E3B9F"/>
    <w:rsid w:val="001E3BC7"/>
    <w:rsid w:val="001E3BF2"/>
    <w:rsid w:val="001E3DE1"/>
    <w:rsid w:val="001E41B2"/>
    <w:rsid w:val="001E4804"/>
    <w:rsid w:val="001E4A5F"/>
    <w:rsid w:val="001E4BB2"/>
    <w:rsid w:val="001E4DA9"/>
    <w:rsid w:val="001E4F3D"/>
    <w:rsid w:val="001E5093"/>
    <w:rsid w:val="001E561A"/>
    <w:rsid w:val="001E581F"/>
    <w:rsid w:val="001E682F"/>
    <w:rsid w:val="001E6B3C"/>
    <w:rsid w:val="001E6C6B"/>
    <w:rsid w:val="001E70A1"/>
    <w:rsid w:val="001E7343"/>
    <w:rsid w:val="001E736E"/>
    <w:rsid w:val="001E7B47"/>
    <w:rsid w:val="001F0197"/>
    <w:rsid w:val="001F07CF"/>
    <w:rsid w:val="001F0F0F"/>
    <w:rsid w:val="001F10B0"/>
    <w:rsid w:val="001F140B"/>
    <w:rsid w:val="001F1635"/>
    <w:rsid w:val="001F19D3"/>
    <w:rsid w:val="001F206F"/>
    <w:rsid w:val="001F2176"/>
    <w:rsid w:val="001F237B"/>
    <w:rsid w:val="001F2905"/>
    <w:rsid w:val="001F2D83"/>
    <w:rsid w:val="001F2FDC"/>
    <w:rsid w:val="001F31C1"/>
    <w:rsid w:val="001F32B3"/>
    <w:rsid w:val="001F36F7"/>
    <w:rsid w:val="001F39D8"/>
    <w:rsid w:val="001F3A6C"/>
    <w:rsid w:val="001F41A3"/>
    <w:rsid w:val="001F4484"/>
    <w:rsid w:val="001F4DCE"/>
    <w:rsid w:val="001F4DF8"/>
    <w:rsid w:val="001F5208"/>
    <w:rsid w:val="001F523D"/>
    <w:rsid w:val="001F595D"/>
    <w:rsid w:val="001F5B47"/>
    <w:rsid w:val="001F6155"/>
    <w:rsid w:val="001F6337"/>
    <w:rsid w:val="001F64A2"/>
    <w:rsid w:val="001F67D8"/>
    <w:rsid w:val="001F6849"/>
    <w:rsid w:val="001F6CA9"/>
    <w:rsid w:val="001F6EA3"/>
    <w:rsid w:val="001F6EDF"/>
    <w:rsid w:val="001F7013"/>
    <w:rsid w:val="001F7428"/>
    <w:rsid w:val="001F7548"/>
    <w:rsid w:val="001F7A8C"/>
    <w:rsid w:val="001F7D38"/>
    <w:rsid w:val="001F7EBD"/>
    <w:rsid w:val="001F7EEC"/>
    <w:rsid w:val="00200046"/>
    <w:rsid w:val="002000A1"/>
    <w:rsid w:val="00200217"/>
    <w:rsid w:val="002003AB"/>
    <w:rsid w:val="0020045F"/>
    <w:rsid w:val="002005C6"/>
    <w:rsid w:val="00200A64"/>
    <w:rsid w:val="00200B1F"/>
    <w:rsid w:val="0020130F"/>
    <w:rsid w:val="00201670"/>
    <w:rsid w:val="0020175E"/>
    <w:rsid w:val="00201944"/>
    <w:rsid w:val="002023B9"/>
    <w:rsid w:val="002023F3"/>
    <w:rsid w:val="002027BF"/>
    <w:rsid w:val="0020291A"/>
    <w:rsid w:val="00202D7D"/>
    <w:rsid w:val="00202F5C"/>
    <w:rsid w:val="00202FD9"/>
    <w:rsid w:val="00203296"/>
    <w:rsid w:val="002033B9"/>
    <w:rsid w:val="00203A5C"/>
    <w:rsid w:val="00203A93"/>
    <w:rsid w:val="00203D6A"/>
    <w:rsid w:val="00203DF8"/>
    <w:rsid w:val="00203E9D"/>
    <w:rsid w:val="002041D1"/>
    <w:rsid w:val="002045D4"/>
    <w:rsid w:val="00204654"/>
    <w:rsid w:val="00204CBE"/>
    <w:rsid w:val="00204DD9"/>
    <w:rsid w:val="00205141"/>
    <w:rsid w:val="002055B8"/>
    <w:rsid w:val="002055E5"/>
    <w:rsid w:val="00205812"/>
    <w:rsid w:val="0020597E"/>
    <w:rsid w:val="00205B1A"/>
    <w:rsid w:val="00205BBF"/>
    <w:rsid w:val="0020633D"/>
    <w:rsid w:val="002066FA"/>
    <w:rsid w:val="00206A0D"/>
    <w:rsid w:val="00206B3D"/>
    <w:rsid w:val="002070CE"/>
    <w:rsid w:val="002071B0"/>
    <w:rsid w:val="0020775E"/>
    <w:rsid w:val="00207D4E"/>
    <w:rsid w:val="00207E98"/>
    <w:rsid w:val="00210041"/>
    <w:rsid w:val="00210104"/>
    <w:rsid w:val="00210250"/>
    <w:rsid w:val="00210302"/>
    <w:rsid w:val="00210DB1"/>
    <w:rsid w:val="0021104A"/>
    <w:rsid w:val="0021116D"/>
    <w:rsid w:val="0021120E"/>
    <w:rsid w:val="00211384"/>
    <w:rsid w:val="0021192B"/>
    <w:rsid w:val="002119EE"/>
    <w:rsid w:val="00211D0F"/>
    <w:rsid w:val="002120C0"/>
    <w:rsid w:val="002123A0"/>
    <w:rsid w:val="00212695"/>
    <w:rsid w:val="00213102"/>
    <w:rsid w:val="00213168"/>
    <w:rsid w:val="00213593"/>
    <w:rsid w:val="00214009"/>
    <w:rsid w:val="002143ED"/>
    <w:rsid w:val="0021447F"/>
    <w:rsid w:val="002144AB"/>
    <w:rsid w:val="00214AA2"/>
    <w:rsid w:val="00214B14"/>
    <w:rsid w:val="00214D0F"/>
    <w:rsid w:val="00214E4B"/>
    <w:rsid w:val="00215400"/>
    <w:rsid w:val="00215911"/>
    <w:rsid w:val="00215C88"/>
    <w:rsid w:val="00215E00"/>
    <w:rsid w:val="00216003"/>
    <w:rsid w:val="00216199"/>
    <w:rsid w:val="0021688A"/>
    <w:rsid w:val="00216E9C"/>
    <w:rsid w:val="00216FA9"/>
    <w:rsid w:val="00216FDF"/>
    <w:rsid w:val="002172AB"/>
    <w:rsid w:val="002174A4"/>
    <w:rsid w:val="00217570"/>
    <w:rsid w:val="00217806"/>
    <w:rsid w:val="00217B49"/>
    <w:rsid w:val="002211CC"/>
    <w:rsid w:val="0022133E"/>
    <w:rsid w:val="0022206E"/>
    <w:rsid w:val="00222154"/>
    <w:rsid w:val="0022248B"/>
    <w:rsid w:val="0022251F"/>
    <w:rsid w:val="00222A40"/>
    <w:rsid w:val="00222EC3"/>
    <w:rsid w:val="00223242"/>
    <w:rsid w:val="00223347"/>
    <w:rsid w:val="002233EB"/>
    <w:rsid w:val="00223554"/>
    <w:rsid w:val="002235AA"/>
    <w:rsid w:val="00223864"/>
    <w:rsid w:val="00223C0B"/>
    <w:rsid w:val="00223D41"/>
    <w:rsid w:val="002240A0"/>
    <w:rsid w:val="00224858"/>
    <w:rsid w:val="00225002"/>
    <w:rsid w:val="002255EC"/>
    <w:rsid w:val="002259AF"/>
    <w:rsid w:val="00225BB8"/>
    <w:rsid w:val="00225C74"/>
    <w:rsid w:val="00225CD6"/>
    <w:rsid w:val="00225D06"/>
    <w:rsid w:val="00225EB0"/>
    <w:rsid w:val="00225FEE"/>
    <w:rsid w:val="00226455"/>
    <w:rsid w:val="002266C7"/>
    <w:rsid w:val="00226819"/>
    <w:rsid w:val="00226A9E"/>
    <w:rsid w:val="00226B46"/>
    <w:rsid w:val="00227255"/>
    <w:rsid w:val="00227274"/>
    <w:rsid w:val="00227438"/>
    <w:rsid w:val="00227714"/>
    <w:rsid w:val="002278E7"/>
    <w:rsid w:val="00227A76"/>
    <w:rsid w:val="00227BF6"/>
    <w:rsid w:val="002303E2"/>
    <w:rsid w:val="00230654"/>
    <w:rsid w:val="002306A7"/>
    <w:rsid w:val="0023087F"/>
    <w:rsid w:val="0023099B"/>
    <w:rsid w:val="00230A55"/>
    <w:rsid w:val="00230A8A"/>
    <w:rsid w:val="00230B74"/>
    <w:rsid w:val="00230D15"/>
    <w:rsid w:val="00230D51"/>
    <w:rsid w:val="00230DBA"/>
    <w:rsid w:val="00231C8F"/>
    <w:rsid w:val="00231CD6"/>
    <w:rsid w:val="00231F98"/>
    <w:rsid w:val="002320AB"/>
    <w:rsid w:val="00232108"/>
    <w:rsid w:val="00232260"/>
    <w:rsid w:val="0023230E"/>
    <w:rsid w:val="00232697"/>
    <w:rsid w:val="0023321C"/>
    <w:rsid w:val="0023367D"/>
    <w:rsid w:val="00233986"/>
    <w:rsid w:val="002339FB"/>
    <w:rsid w:val="00233BBE"/>
    <w:rsid w:val="00233C11"/>
    <w:rsid w:val="00233DB6"/>
    <w:rsid w:val="00233E30"/>
    <w:rsid w:val="0023427C"/>
    <w:rsid w:val="002344B3"/>
    <w:rsid w:val="0023494E"/>
    <w:rsid w:val="00234F50"/>
    <w:rsid w:val="00234FCD"/>
    <w:rsid w:val="002354F4"/>
    <w:rsid w:val="00235831"/>
    <w:rsid w:val="002358F4"/>
    <w:rsid w:val="00235DE2"/>
    <w:rsid w:val="00236A22"/>
    <w:rsid w:val="0023704E"/>
    <w:rsid w:val="00237937"/>
    <w:rsid w:val="002379B1"/>
    <w:rsid w:val="00237BA6"/>
    <w:rsid w:val="00237BC4"/>
    <w:rsid w:val="00237C2A"/>
    <w:rsid w:val="002401AB"/>
    <w:rsid w:val="002403A6"/>
    <w:rsid w:val="0024055D"/>
    <w:rsid w:val="00240E9F"/>
    <w:rsid w:val="002411D1"/>
    <w:rsid w:val="00241309"/>
    <w:rsid w:val="002414ED"/>
    <w:rsid w:val="0024156E"/>
    <w:rsid w:val="002415B4"/>
    <w:rsid w:val="00241851"/>
    <w:rsid w:val="00241E65"/>
    <w:rsid w:val="002420D1"/>
    <w:rsid w:val="002424F6"/>
    <w:rsid w:val="00242B64"/>
    <w:rsid w:val="00242FFD"/>
    <w:rsid w:val="0024326C"/>
    <w:rsid w:val="00243843"/>
    <w:rsid w:val="00243B07"/>
    <w:rsid w:val="00243E12"/>
    <w:rsid w:val="0024412F"/>
    <w:rsid w:val="00244206"/>
    <w:rsid w:val="00244252"/>
    <w:rsid w:val="002443DE"/>
    <w:rsid w:val="00244891"/>
    <w:rsid w:val="00244D9A"/>
    <w:rsid w:val="00244F8B"/>
    <w:rsid w:val="00245795"/>
    <w:rsid w:val="00246290"/>
    <w:rsid w:val="0024640A"/>
    <w:rsid w:val="002465BE"/>
    <w:rsid w:val="0024666B"/>
    <w:rsid w:val="0024687E"/>
    <w:rsid w:val="00246A8C"/>
    <w:rsid w:val="00246A97"/>
    <w:rsid w:val="00246D33"/>
    <w:rsid w:val="00246DDE"/>
    <w:rsid w:val="00246FEA"/>
    <w:rsid w:val="002471F4"/>
    <w:rsid w:val="0024738B"/>
    <w:rsid w:val="00247580"/>
    <w:rsid w:val="00247670"/>
    <w:rsid w:val="002478D8"/>
    <w:rsid w:val="0024793B"/>
    <w:rsid w:val="00247FE0"/>
    <w:rsid w:val="0025001A"/>
    <w:rsid w:val="0025003B"/>
    <w:rsid w:val="00250186"/>
    <w:rsid w:val="00250210"/>
    <w:rsid w:val="002502B9"/>
    <w:rsid w:val="00250829"/>
    <w:rsid w:val="00250D1B"/>
    <w:rsid w:val="002510AA"/>
    <w:rsid w:val="00251129"/>
    <w:rsid w:val="002515CA"/>
    <w:rsid w:val="00251619"/>
    <w:rsid w:val="002516A2"/>
    <w:rsid w:val="002519DA"/>
    <w:rsid w:val="00251C03"/>
    <w:rsid w:val="00251D20"/>
    <w:rsid w:val="0025243E"/>
    <w:rsid w:val="00252822"/>
    <w:rsid w:val="002529D4"/>
    <w:rsid w:val="00252D8C"/>
    <w:rsid w:val="00252E95"/>
    <w:rsid w:val="002530F6"/>
    <w:rsid w:val="00253461"/>
    <w:rsid w:val="00253C2A"/>
    <w:rsid w:val="00254359"/>
    <w:rsid w:val="00254C1E"/>
    <w:rsid w:val="00254DE6"/>
    <w:rsid w:val="00254E4A"/>
    <w:rsid w:val="00254F96"/>
    <w:rsid w:val="00255399"/>
    <w:rsid w:val="0025548F"/>
    <w:rsid w:val="002556CE"/>
    <w:rsid w:val="002558A1"/>
    <w:rsid w:val="00255AA2"/>
    <w:rsid w:val="00256454"/>
    <w:rsid w:val="00256C1D"/>
    <w:rsid w:val="00256D56"/>
    <w:rsid w:val="00256FAE"/>
    <w:rsid w:val="002572DD"/>
    <w:rsid w:val="00257323"/>
    <w:rsid w:val="0025769D"/>
    <w:rsid w:val="00257920"/>
    <w:rsid w:val="00260354"/>
    <w:rsid w:val="002604DF"/>
    <w:rsid w:val="0026056B"/>
    <w:rsid w:val="00260758"/>
    <w:rsid w:val="002609E4"/>
    <w:rsid w:val="002611E4"/>
    <w:rsid w:val="00261376"/>
    <w:rsid w:val="002618A4"/>
    <w:rsid w:val="00261BB1"/>
    <w:rsid w:val="00261E88"/>
    <w:rsid w:val="002621EC"/>
    <w:rsid w:val="0026232C"/>
    <w:rsid w:val="0026241C"/>
    <w:rsid w:val="00262609"/>
    <w:rsid w:val="002628BE"/>
    <w:rsid w:val="002629E0"/>
    <w:rsid w:val="00262C46"/>
    <w:rsid w:val="00262C8F"/>
    <w:rsid w:val="00262EA6"/>
    <w:rsid w:val="00263A07"/>
    <w:rsid w:val="00264278"/>
    <w:rsid w:val="0026431F"/>
    <w:rsid w:val="0026445F"/>
    <w:rsid w:val="002647EB"/>
    <w:rsid w:val="0026493F"/>
    <w:rsid w:val="002650F2"/>
    <w:rsid w:val="002652AA"/>
    <w:rsid w:val="0026544C"/>
    <w:rsid w:val="00265641"/>
    <w:rsid w:val="00265673"/>
    <w:rsid w:val="0026598C"/>
    <w:rsid w:val="002660F9"/>
    <w:rsid w:val="002678E9"/>
    <w:rsid w:val="0026799E"/>
    <w:rsid w:val="00270148"/>
    <w:rsid w:val="002705B6"/>
    <w:rsid w:val="00270B9A"/>
    <w:rsid w:val="00270E46"/>
    <w:rsid w:val="00270E50"/>
    <w:rsid w:val="00270EDA"/>
    <w:rsid w:val="00270EEE"/>
    <w:rsid w:val="00270F55"/>
    <w:rsid w:val="00271754"/>
    <w:rsid w:val="00271897"/>
    <w:rsid w:val="00271DD7"/>
    <w:rsid w:val="002722A2"/>
    <w:rsid w:val="002726B5"/>
    <w:rsid w:val="00272B61"/>
    <w:rsid w:val="00272DC8"/>
    <w:rsid w:val="002730AE"/>
    <w:rsid w:val="0027346E"/>
    <w:rsid w:val="00273689"/>
    <w:rsid w:val="00273ABE"/>
    <w:rsid w:val="00274317"/>
    <w:rsid w:val="0027445B"/>
    <w:rsid w:val="00274A83"/>
    <w:rsid w:val="00274DAE"/>
    <w:rsid w:val="00274E76"/>
    <w:rsid w:val="00275117"/>
    <w:rsid w:val="002756F6"/>
    <w:rsid w:val="002758B9"/>
    <w:rsid w:val="00275A35"/>
    <w:rsid w:val="00275E8C"/>
    <w:rsid w:val="002761CC"/>
    <w:rsid w:val="00276285"/>
    <w:rsid w:val="00276D15"/>
    <w:rsid w:val="00276E66"/>
    <w:rsid w:val="00277044"/>
    <w:rsid w:val="002770D7"/>
    <w:rsid w:val="002771C6"/>
    <w:rsid w:val="002771CD"/>
    <w:rsid w:val="00277474"/>
    <w:rsid w:val="0027775F"/>
    <w:rsid w:val="00277B0A"/>
    <w:rsid w:val="00277D1F"/>
    <w:rsid w:val="00280014"/>
    <w:rsid w:val="00280268"/>
    <w:rsid w:val="00280428"/>
    <w:rsid w:val="00280494"/>
    <w:rsid w:val="00280605"/>
    <w:rsid w:val="00280753"/>
    <w:rsid w:val="00280757"/>
    <w:rsid w:val="002807F3"/>
    <w:rsid w:val="00280860"/>
    <w:rsid w:val="002809FE"/>
    <w:rsid w:val="00280FB8"/>
    <w:rsid w:val="0028122D"/>
    <w:rsid w:val="002818D8"/>
    <w:rsid w:val="00281A67"/>
    <w:rsid w:val="00281B58"/>
    <w:rsid w:val="00282251"/>
    <w:rsid w:val="00282667"/>
    <w:rsid w:val="00282A9F"/>
    <w:rsid w:val="00282ACE"/>
    <w:rsid w:val="00282B3B"/>
    <w:rsid w:val="00282E4D"/>
    <w:rsid w:val="0028310F"/>
    <w:rsid w:val="00283219"/>
    <w:rsid w:val="00283235"/>
    <w:rsid w:val="00283289"/>
    <w:rsid w:val="0028383D"/>
    <w:rsid w:val="002838A4"/>
    <w:rsid w:val="00283911"/>
    <w:rsid w:val="00283ABA"/>
    <w:rsid w:val="00284012"/>
    <w:rsid w:val="0028437C"/>
    <w:rsid w:val="0028482E"/>
    <w:rsid w:val="002849BF"/>
    <w:rsid w:val="00284FFB"/>
    <w:rsid w:val="00285099"/>
    <w:rsid w:val="00285368"/>
    <w:rsid w:val="0028538E"/>
    <w:rsid w:val="002853A4"/>
    <w:rsid w:val="0028543F"/>
    <w:rsid w:val="00285476"/>
    <w:rsid w:val="00285584"/>
    <w:rsid w:val="00285E90"/>
    <w:rsid w:val="0028694D"/>
    <w:rsid w:val="002869FE"/>
    <w:rsid w:val="00286B25"/>
    <w:rsid w:val="00286B26"/>
    <w:rsid w:val="00286C1C"/>
    <w:rsid w:val="00286DDD"/>
    <w:rsid w:val="00286EA7"/>
    <w:rsid w:val="00287059"/>
    <w:rsid w:val="00287183"/>
    <w:rsid w:val="002873F8"/>
    <w:rsid w:val="002876E8"/>
    <w:rsid w:val="00287A62"/>
    <w:rsid w:val="00287BFB"/>
    <w:rsid w:val="00287DD5"/>
    <w:rsid w:val="002901D7"/>
    <w:rsid w:val="002902A8"/>
    <w:rsid w:val="00290687"/>
    <w:rsid w:val="00290AF0"/>
    <w:rsid w:val="00290B04"/>
    <w:rsid w:val="002914AB"/>
    <w:rsid w:val="0029160E"/>
    <w:rsid w:val="00291ADB"/>
    <w:rsid w:val="0029239A"/>
    <w:rsid w:val="002925FA"/>
    <w:rsid w:val="002928F3"/>
    <w:rsid w:val="0029298C"/>
    <w:rsid w:val="00292E50"/>
    <w:rsid w:val="00292EC3"/>
    <w:rsid w:val="0029309D"/>
    <w:rsid w:val="002939C9"/>
    <w:rsid w:val="00293AEA"/>
    <w:rsid w:val="00293E65"/>
    <w:rsid w:val="00293FBE"/>
    <w:rsid w:val="0029430F"/>
    <w:rsid w:val="0029488C"/>
    <w:rsid w:val="00294907"/>
    <w:rsid w:val="002953BE"/>
    <w:rsid w:val="00295A4B"/>
    <w:rsid w:val="00295EFB"/>
    <w:rsid w:val="00295F01"/>
    <w:rsid w:val="00295FF1"/>
    <w:rsid w:val="00296563"/>
    <w:rsid w:val="00296743"/>
    <w:rsid w:val="00296791"/>
    <w:rsid w:val="0029702E"/>
    <w:rsid w:val="0029714A"/>
    <w:rsid w:val="002978C9"/>
    <w:rsid w:val="00297D9D"/>
    <w:rsid w:val="00297EA8"/>
    <w:rsid w:val="00297EEE"/>
    <w:rsid w:val="00297FF0"/>
    <w:rsid w:val="002A0330"/>
    <w:rsid w:val="002A060E"/>
    <w:rsid w:val="002A083D"/>
    <w:rsid w:val="002A18BE"/>
    <w:rsid w:val="002A1A2E"/>
    <w:rsid w:val="002A20A9"/>
    <w:rsid w:val="002A2298"/>
    <w:rsid w:val="002A2835"/>
    <w:rsid w:val="002A2FA3"/>
    <w:rsid w:val="002A31DF"/>
    <w:rsid w:val="002A34A8"/>
    <w:rsid w:val="002A3609"/>
    <w:rsid w:val="002A3650"/>
    <w:rsid w:val="002A3957"/>
    <w:rsid w:val="002A3F2F"/>
    <w:rsid w:val="002A4493"/>
    <w:rsid w:val="002A4B7E"/>
    <w:rsid w:val="002A4B91"/>
    <w:rsid w:val="002A4D3F"/>
    <w:rsid w:val="002A4F39"/>
    <w:rsid w:val="002A50D3"/>
    <w:rsid w:val="002A58B5"/>
    <w:rsid w:val="002A6CD0"/>
    <w:rsid w:val="002A6E17"/>
    <w:rsid w:val="002A71A2"/>
    <w:rsid w:val="002A7267"/>
    <w:rsid w:val="002A7298"/>
    <w:rsid w:val="002A7B45"/>
    <w:rsid w:val="002B0341"/>
    <w:rsid w:val="002B0535"/>
    <w:rsid w:val="002B064C"/>
    <w:rsid w:val="002B099A"/>
    <w:rsid w:val="002B144C"/>
    <w:rsid w:val="002B14D3"/>
    <w:rsid w:val="002B1849"/>
    <w:rsid w:val="002B192D"/>
    <w:rsid w:val="002B1A34"/>
    <w:rsid w:val="002B1B9C"/>
    <w:rsid w:val="002B1BEF"/>
    <w:rsid w:val="002B1D33"/>
    <w:rsid w:val="002B1D37"/>
    <w:rsid w:val="002B233E"/>
    <w:rsid w:val="002B263E"/>
    <w:rsid w:val="002B28DD"/>
    <w:rsid w:val="002B2908"/>
    <w:rsid w:val="002B3167"/>
    <w:rsid w:val="002B368B"/>
    <w:rsid w:val="002B3BC7"/>
    <w:rsid w:val="002B3C9C"/>
    <w:rsid w:val="002B3F36"/>
    <w:rsid w:val="002B4051"/>
    <w:rsid w:val="002B411B"/>
    <w:rsid w:val="002B4172"/>
    <w:rsid w:val="002B4231"/>
    <w:rsid w:val="002B44B0"/>
    <w:rsid w:val="002B44B7"/>
    <w:rsid w:val="002B4773"/>
    <w:rsid w:val="002B4AD1"/>
    <w:rsid w:val="002B4C9E"/>
    <w:rsid w:val="002B5074"/>
    <w:rsid w:val="002B55FF"/>
    <w:rsid w:val="002B5768"/>
    <w:rsid w:val="002B667B"/>
    <w:rsid w:val="002B67AE"/>
    <w:rsid w:val="002B6986"/>
    <w:rsid w:val="002B6B5F"/>
    <w:rsid w:val="002B7405"/>
    <w:rsid w:val="002B75F4"/>
    <w:rsid w:val="002B7789"/>
    <w:rsid w:val="002B7932"/>
    <w:rsid w:val="002B79C6"/>
    <w:rsid w:val="002B7D00"/>
    <w:rsid w:val="002C03ED"/>
    <w:rsid w:val="002C03EE"/>
    <w:rsid w:val="002C048B"/>
    <w:rsid w:val="002C07D8"/>
    <w:rsid w:val="002C082C"/>
    <w:rsid w:val="002C0C88"/>
    <w:rsid w:val="002C0ED2"/>
    <w:rsid w:val="002C1083"/>
    <w:rsid w:val="002C119D"/>
    <w:rsid w:val="002C129C"/>
    <w:rsid w:val="002C1A02"/>
    <w:rsid w:val="002C2080"/>
    <w:rsid w:val="002C22A6"/>
    <w:rsid w:val="002C29AC"/>
    <w:rsid w:val="002C2A01"/>
    <w:rsid w:val="002C2CA0"/>
    <w:rsid w:val="002C2CB8"/>
    <w:rsid w:val="002C2DB4"/>
    <w:rsid w:val="002C314F"/>
    <w:rsid w:val="002C38C3"/>
    <w:rsid w:val="002C38D4"/>
    <w:rsid w:val="002C3A28"/>
    <w:rsid w:val="002C3BBD"/>
    <w:rsid w:val="002C3BC5"/>
    <w:rsid w:val="002C41B9"/>
    <w:rsid w:val="002C475D"/>
    <w:rsid w:val="002C4A54"/>
    <w:rsid w:val="002C4CAF"/>
    <w:rsid w:val="002C4D68"/>
    <w:rsid w:val="002C4DDE"/>
    <w:rsid w:val="002C5359"/>
    <w:rsid w:val="002C5B31"/>
    <w:rsid w:val="002C6D9B"/>
    <w:rsid w:val="002C6D9F"/>
    <w:rsid w:val="002D01C5"/>
    <w:rsid w:val="002D0212"/>
    <w:rsid w:val="002D04AE"/>
    <w:rsid w:val="002D0529"/>
    <w:rsid w:val="002D15A6"/>
    <w:rsid w:val="002D1A91"/>
    <w:rsid w:val="002D2406"/>
    <w:rsid w:val="002D24E3"/>
    <w:rsid w:val="002D25DA"/>
    <w:rsid w:val="002D2779"/>
    <w:rsid w:val="002D2973"/>
    <w:rsid w:val="002D34CD"/>
    <w:rsid w:val="002D357C"/>
    <w:rsid w:val="002D3611"/>
    <w:rsid w:val="002D37A3"/>
    <w:rsid w:val="002D383A"/>
    <w:rsid w:val="002D3923"/>
    <w:rsid w:val="002D3C99"/>
    <w:rsid w:val="002D4533"/>
    <w:rsid w:val="002D4E2F"/>
    <w:rsid w:val="002D4F7B"/>
    <w:rsid w:val="002D5095"/>
    <w:rsid w:val="002D5265"/>
    <w:rsid w:val="002D593B"/>
    <w:rsid w:val="002D619F"/>
    <w:rsid w:val="002D6385"/>
    <w:rsid w:val="002D63CA"/>
    <w:rsid w:val="002D64EB"/>
    <w:rsid w:val="002D669A"/>
    <w:rsid w:val="002D6824"/>
    <w:rsid w:val="002D69A0"/>
    <w:rsid w:val="002D69CC"/>
    <w:rsid w:val="002D7200"/>
    <w:rsid w:val="002D7216"/>
    <w:rsid w:val="002D7486"/>
    <w:rsid w:val="002D7728"/>
    <w:rsid w:val="002D77EE"/>
    <w:rsid w:val="002D7804"/>
    <w:rsid w:val="002D7805"/>
    <w:rsid w:val="002D7AB4"/>
    <w:rsid w:val="002D7DD9"/>
    <w:rsid w:val="002D7FF9"/>
    <w:rsid w:val="002E00E2"/>
    <w:rsid w:val="002E01DE"/>
    <w:rsid w:val="002E0357"/>
    <w:rsid w:val="002E0397"/>
    <w:rsid w:val="002E05DD"/>
    <w:rsid w:val="002E0ACF"/>
    <w:rsid w:val="002E0D0A"/>
    <w:rsid w:val="002E0F3E"/>
    <w:rsid w:val="002E1642"/>
    <w:rsid w:val="002E1AC9"/>
    <w:rsid w:val="002E1D3A"/>
    <w:rsid w:val="002E2133"/>
    <w:rsid w:val="002E219B"/>
    <w:rsid w:val="002E2247"/>
    <w:rsid w:val="002E289F"/>
    <w:rsid w:val="002E297C"/>
    <w:rsid w:val="002E2E10"/>
    <w:rsid w:val="002E2E3D"/>
    <w:rsid w:val="002E3149"/>
    <w:rsid w:val="002E34DF"/>
    <w:rsid w:val="002E3DC1"/>
    <w:rsid w:val="002E4076"/>
    <w:rsid w:val="002E41A9"/>
    <w:rsid w:val="002E433A"/>
    <w:rsid w:val="002E47B5"/>
    <w:rsid w:val="002E487B"/>
    <w:rsid w:val="002E4964"/>
    <w:rsid w:val="002E4A5F"/>
    <w:rsid w:val="002E4A76"/>
    <w:rsid w:val="002E4DA2"/>
    <w:rsid w:val="002E4DD4"/>
    <w:rsid w:val="002E52CF"/>
    <w:rsid w:val="002E5775"/>
    <w:rsid w:val="002E5A94"/>
    <w:rsid w:val="002E5B42"/>
    <w:rsid w:val="002E6202"/>
    <w:rsid w:val="002E634F"/>
    <w:rsid w:val="002E6792"/>
    <w:rsid w:val="002E6927"/>
    <w:rsid w:val="002E73E3"/>
    <w:rsid w:val="002E766D"/>
    <w:rsid w:val="002E7E1A"/>
    <w:rsid w:val="002F08DB"/>
    <w:rsid w:val="002F0AF4"/>
    <w:rsid w:val="002F0D7F"/>
    <w:rsid w:val="002F0EFA"/>
    <w:rsid w:val="002F1295"/>
    <w:rsid w:val="002F12A2"/>
    <w:rsid w:val="002F1989"/>
    <w:rsid w:val="002F1D8F"/>
    <w:rsid w:val="002F2087"/>
    <w:rsid w:val="002F2381"/>
    <w:rsid w:val="002F24E5"/>
    <w:rsid w:val="002F253D"/>
    <w:rsid w:val="002F263B"/>
    <w:rsid w:val="002F2A33"/>
    <w:rsid w:val="002F2B5D"/>
    <w:rsid w:val="002F2C92"/>
    <w:rsid w:val="002F2E10"/>
    <w:rsid w:val="002F3165"/>
    <w:rsid w:val="002F3577"/>
    <w:rsid w:val="002F3581"/>
    <w:rsid w:val="002F3740"/>
    <w:rsid w:val="002F3BFF"/>
    <w:rsid w:val="002F41F0"/>
    <w:rsid w:val="002F4771"/>
    <w:rsid w:val="002F4D40"/>
    <w:rsid w:val="002F5140"/>
    <w:rsid w:val="002F54BF"/>
    <w:rsid w:val="002F59E0"/>
    <w:rsid w:val="002F5AE0"/>
    <w:rsid w:val="002F6203"/>
    <w:rsid w:val="002F6584"/>
    <w:rsid w:val="002F6710"/>
    <w:rsid w:val="002F6772"/>
    <w:rsid w:val="002F6BD6"/>
    <w:rsid w:val="002F6CCC"/>
    <w:rsid w:val="002F6CDC"/>
    <w:rsid w:val="002F6D7E"/>
    <w:rsid w:val="002F7016"/>
    <w:rsid w:val="002F77C8"/>
    <w:rsid w:val="002F7800"/>
    <w:rsid w:val="002F7A91"/>
    <w:rsid w:val="003000AF"/>
    <w:rsid w:val="003005A4"/>
    <w:rsid w:val="0030070D"/>
    <w:rsid w:val="0030094E"/>
    <w:rsid w:val="00300E5B"/>
    <w:rsid w:val="00300F92"/>
    <w:rsid w:val="00301228"/>
    <w:rsid w:val="00301D07"/>
    <w:rsid w:val="00301FD4"/>
    <w:rsid w:val="0030219F"/>
    <w:rsid w:val="0030244B"/>
    <w:rsid w:val="00302D39"/>
    <w:rsid w:val="00302DA8"/>
    <w:rsid w:val="00303040"/>
    <w:rsid w:val="003035B4"/>
    <w:rsid w:val="00303A08"/>
    <w:rsid w:val="00303DAE"/>
    <w:rsid w:val="00303F99"/>
    <w:rsid w:val="003040A4"/>
    <w:rsid w:val="003040B9"/>
    <w:rsid w:val="0030444A"/>
    <w:rsid w:val="00304615"/>
    <w:rsid w:val="00304D62"/>
    <w:rsid w:val="00304F3A"/>
    <w:rsid w:val="0030532A"/>
    <w:rsid w:val="00305739"/>
    <w:rsid w:val="003058FF"/>
    <w:rsid w:val="00305B1E"/>
    <w:rsid w:val="00305C76"/>
    <w:rsid w:val="00305FE1"/>
    <w:rsid w:val="00306005"/>
    <w:rsid w:val="0030631A"/>
    <w:rsid w:val="00306528"/>
    <w:rsid w:val="003067DB"/>
    <w:rsid w:val="003068D8"/>
    <w:rsid w:val="00306B3F"/>
    <w:rsid w:val="00307160"/>
    <w:rsid w:val="0030733C"/>
    <w:rsid w:val="003075FE"/>
    <w:rsid w:val="00307856"/>
    <w:rsid w:val="00307C8A"/>
    <w:rsid w:val="00307DC2"/>
    <w:rsid w:val="00310227"/>
    <w:rsid w:val="003102AA"/>
    <w:rsid w:val="0031057F"/>
    <w:rsid w:val="00310657"/>
    <w:rsid w:val="003108F6"/>
    <w:rsid w:val="00310C67"/>
    <w:rsid w:val="00310C7C"/>
    <w:rsid w:val="00311329"/>
    <w:rsid w:val="003121D5"/>
    <w:rsid w:val="0031265E"/>
    <w:rsid w:val="0031293D"/>
    <w:rsid w:val="003132F3"/>
    <w:rsid w:val="00313DA3"/>
    <w:rsid w:val="00313DD3"/>
    <w:rsid w:val="00313DD9"/>
    <w:rsid w:val="003144AA"/>
    <w:rsid w:val="00314587"/>
    <w:rsid w:val="00314C09"/>
    <w:rsid w:val="00314D06"/>
    <w:rsid w:val="00314D39"/>
    <w:rsid w:val="00314E70"/>
    <w:rsid w:val="00314FED"/>
    <w:rsid w:val="00315253"/>
    <w:rsid w:val="00315670"/>
    <w:rsid w:val="00315CCF"/>
    <w:rsid w:val="00315DAA"/>
    <w:rsid w:val="00316247"/>
    <w:rsid w:val="0031698D"/>
    <w:rsid w:val="00316A21"/>
    <w:rsid w:val="00316B14"/>
    <w:rsid w:val="00316E24"/>
    <w:rsid w:val="00317079"/>
    <w:rsid w:val="003170B1"/>
    <w:rsid w:val="0031719A"/>
    <w:rsid w:val="00317352"/>
    <w:rsid w:val="003173C5"/>
    <w:rsid w:val="003175AB"/>
    <w:rsid w:val="003177D1"/>
    <w:rsid w:val="0031790E"/>
    <w:rsid w:val="00317A5E"/>
    <w:rsid w:val="00317DC8"/>
    <w:rsid w:val="00320346"/>
    <w:rsid w:val="00320B23"/>
    <w:rsid w:val="00320C4B"/>
    <w:rsid w:val="00321825"/>
    <w:rsid w:val="003219F2"/>
    <w:rsid w:val="00321CB2"/>
    <w:rsid w:val="00322738"/>
    <w:rsid w:val="00322A87"/>
    <w:rsid w:val="00322B89"/>
    <w:rsid w:val="00322DDD"/>
    <w:rsid w:val="003232B4"/>
    <w:rsid w:val="003232C4"/>
    <w:rsid w:val="003233B6"/>
    <w:rsid w:val="00323BF4"/>
    <w:rsid w:val="00324075"/>
    <w:rsid w:val="0032435B"/>
    <w:rsid w:val="003245A9"/>
    <w:rsid w:val="0032467F"/>
    <w:rsid w:val="003246BA"/>
    <w:rsid w:val="00324AC0"/>
    <w:rsid w:val="00324AD7"/>
    <w:rsid w:val="00324C0F"/>
    <w:rsid w:val="003251F0"/>
    <w:rsid w:val="003253D0"/>
    <w:rsid w:val="0032579A"/>
    <w:rsid w:val="003258A1"/>
    <w:rsid w:val="00325B20"/>
    <w:rsid w:val="00325DE8"/>
    <w:rsid w:val="00325FA8"/>
    <w:rsid w:val="003263DB"/>
    <w:rsid w:val="0032650B"/>
    <w:rsid w:val="00326815"/>
    <w:rsid w:val="00326D15"/>
    <w:rsid w:val="00326DC1"/>
    <w:rsid w:val="00326DFF"/>
    <w:rsid w:val="00326E3D"/>
    <w:rsid w:val="00326FA7"/>
    <w:rsid w:val="003271F8"/>
    <w:rsid w:val="003272C1"/>
    <w:rsid w:val="003277A7"/>
    <w:rsid w:val="00327CD8"/>
    <w:rsid w:val="00327F79"/>
    <w:rsid w:val="003302A5"/>
    <w:rsid w:val="00330526"/>
    <w:rsid w:val="0033065F"/>
    <w:rsid w:val="003308D6"/>
    <w:rsid w:val="00330B7C"/>
    <w:rsid w:val="00330D17"/>
    <w:rsid w:val="00330DEB"/>
    <w:rsid w:val="00330E69"/>
    <w:rsid w:val="0033116E"/>
    <w:rsid w:val="003311C9"/>
    <w:rsid w:val="00331210"/>
    <w:rsid w:val="003315C5"/>
    <w:rsid w:val="003315DB"/>
    <w:rsid w:val="0033162A"/>
    <w:rsid w:val="00331B3E"/>
    <w:rsid w:val="00331CA0"/>
    <w:rsid w:val="00331E04"/>
    <w:rsid w:val="003323BF"/>
    <w:rsid w:val="0033278C"/>
    <w:rsid w:val="00332A56"/>
    <w:rsid w:val="00332BDA"/>
    <w:rsid w:val="00332BF2"/>
    <w:rsid w:val="00332E9C"/>
    <w:rsid w:val="00332EF0"/>
    <w:rsid w:val="003330F3"/>
    <w:rsid w:val="00333B7C"/>
    <w:rsid w:val="003340D5"/>
    <w:rsid w:val="00334185"/>
    <w:rsid w:val="003341E4"/>
    <w:rsid w:val="0033444D"/>
    <w:rsid w:val="00334AE6"/>
    <w:rsid w:val="00334FD9"/>
    <w:rsid w:val="003352A2"/>
    <w:rsid w:val="003354AE"/>
    <w:rsid w:val="00335812"/>
    <w:rsid w:val="00336AE1"/>
    <w:rsid w:val="00336C07"/>
    <w:rsid w:val="00337023"/>
    <w:rsid w:val="003372FD"/>
    <w:rsid w:val="00337C33"/>
    <w:rsid w:val="003401D9"/>
    <w:rsid w:val="0034057E"/>
    <w:rsid w:val="003407C1"/>
    <w:rsid w:val="0034097A"/>
    <w:rsid w:val="003409D4"/>
    <w:rsid w:val="00340E62"/>
    <w:rsid w:val="003410D7"/>
    <w:rsid w:val="00341120"/>
    <w:rsid w:val="003415C6"/>
    <w:rsid w:val="00342872"/>
    <w:rsid w:val="00342FBC"/>
    <w:rsid w:val="00343146"/>
    <w:rsid w:val="00343A42"/>
    <w:rsid w:val="00343AD0"/>
    <w:rsid w:val="00343DA8"/>
    <w:rsid w:val="00343E7D"/>
    <w:rsid w:val="00343FF3"/>
    <w:rsid w:val="003441C4"/>
    <w:rsid w:val="0034430F"/>
    <w:rsid w:val="003447A8"/>
    <w:rsid w:val="00344B14"/>
    <w:rsid w:val="00344B22"/>
    <w:rsid w:val="00344E7A"/>
    <w:rsid w:val="003453B9"/>
    <w:rsid w:val="003453CA"/>
    <w:rsid w:val="00345609"/>
    <w:rsid w:val="00345C4F"/>
    <w:rsid w:val="00345D3F"/>
    <w:rsid w:val="00345F84"/>
    <w:rsid w:val="00346023"/>
    <w:rsid w:val="00346240"/>
    <w:rsid w:val="0034665D"/>
    <w:rsid w:val="003466A6"/>
    <w:rsid w:val="00346715"/>
    <w:rsid w:val="003468E7"/>
    <w:rsid w:val="00347196"/>
    <w:rsid w:val="00347647"/>
    <w:rsid w:val="00347BEB"/>
    <w:rsid w:val="00347F18"/>
    <w:rsid w:val="00347F45"/>
    <w:rsid w:val="003501F3"/>
    <w:rsid w:val="0035058B"/>
    <w:rsid w:val="003507FF"/>
    <w:rsid w:val="00350A72"/>
    <w:rsid w:val="00350B68"/>
    <w:rsid w:val="00350BD1"/>
    <w:rsid w:val="00351A23"/>
    <w:rsid w:val="00351FB6"/>
    <w:rsid w:val="00351FBC"/>
    <w:rsid w:val="00351FE5"/>
    <w:rsid w:val="00352228"/>
    <w:rsid w:val="00352B21"/>
    <w:rsid w:val="00352C2D"/>
    <w:rsid w:val="0035345B"/>
    <w:rsid w:val="00353743"/>
    <w:rsid w:val="003539E7"/>
    <w:rsid w:val="00353A2D"/>
    <w:rsid w:val="00353ACB"/>
    <w:rsid w:val="00353B03"/>
    <w:rsid w:val="00353C48"/>
    <w:rsid w:val="00354252"/>
    <w:rsid w:val="00354539"/>
    <w:rsid w:val="0035469E"/>
    <w:rsid w:val="00354743"/>
    <w:rsid w:val="00354783"/>
    <w:rsid w:val="00354C17"/>
    <w:rsid w:val="00354D7A"/>
    <w:rsid w:val="00354EFC"/>
    <w:rsid w:val="00355BA1"/>
    <w:rsid w:val="00355EEB"/>
    <w:rsid w:val="00356055"/>
    <w:rsid w:val="00356270"/>
    <w:rsid w:val="003563A6"/>
    <w:rsid w:val="00356943"/>
    <w:rsid w:val="00356960"/>
    <w:rsid w:val="00356AA1"/>
    <w:rsid w:val="00356C13"/>
    <w:rsid w:val="00356EFF"/>
    <w:rsid w:val="003571B8"/>
    <w:rsid w:val="003572FA"/>
    <w:rsid w:val="00357749"/>
    <w:rsid w:val="00357C4A"/>
    <w:rsid w:val="00357D67"/>
    <w:rsid w:val="00360152"/>
    <w:rsid w:val="003601AC"/>
    <w:rsid w:val="00360302"/>
    <w:rsid w:val="00360425"/>
    <w:rsid w:val="003604D6"/>
    <w:rsid w:val="00360556"/>
    <w:rsid w:val="003608E4"/>
    <w:rsid w:val="00360DB9"/>
    <w:rsid w:val="00361553"/>
    <w:rsid w:val="0036176E"/>
    <w:rsid w:val="003622A1"/>
    <w:rsid w:val="0036238F"/>
    <w:rsid w:val="00362493"/>
    <w:rsid w:val="003627E2"/>
    <w:rsid w:val="00362DA8"/>
    <w:rsid w:val="003631B8"/>
    <w:rsid w:val="00363307"/>
    <w:rsid w:val="0036333B"/>
    <w:rsid w:val="003633A6"/>
    <w:rsid w:val="0036381C"/>
    <w:rsid w:val="00363866"/>
    <w:rsid w:val="00363D21"/>
    <w:rsid w:val="00363D2F"/>
    <w:rsid w:val="00363DF1"/>
    <w:rsid w:val="00363EAF"/>
    <w:rsid w:val="00363F0C"/>
    <w:rsid w:val="00364290"/>
    <w:rsid w:val="0036440C"/>
    <w:rsid w:val="003647BC"/>
    <w:rsid w:val="003648DB"/>
    <w:rsid w:val="0036492C"/>
    <w:rsid w:val="00364984"/>
    <w:rsid w:val="00364AC5"/>
    <w:rsid w:val="00364F0C"/>
    <w:rsid w:val="00364F36"/>
    <w:rsid w:val="00365122"/>
    <w:rsid w:val="003651D9"/>
    <w:rsid w:val="003654B8"/>
    <w:rsid w:val="003654EF"/>
    <w:rsid w:val="0036556D"/>
    <w:rsid w:val="003655D2"/>
    <w:rsid w:val="0036560C"/>
    <w:rsid w:val="003658C7"/>
    <w:rsid w:val="00365997"/>
    <w:rsid w:val="00365C5B"/>
    <w:rsid w:val="00365C8C"/>
    <w:rsid w:val="00365E79"/>
    <w:rsid w:val="00366EA0"/>
    <w:rsid w:val="003671C7"/>
    <w:rsid w:val="003672BB"/>
    <w:rsid w:val="00367C4D"/>
    <w:rsid w:val="00367C5F"/>
    <w:rsid w:val="00367DE0"/>
    <w:rsid w:val="00367F69"/>
    <w:rsid w:val="003701D3"/>
    <w:rsid w:val="0037021B"/>
    <w:rsid w:val="003704B1"/>
    <w:rsid w:val="00370867"/>
    <w:rsid w:val="00370D72"/>
    <w:rsid w:val="00371242"/>
    <w:rsid w:val="00371499"/>
    <w:rsid w:val="00371539"/>
    <w:rsid w:val="00371A19"/>
    <w:rsid w:val="00371AF2"/>
    <w:rsid w:val="00371AF6"/>
    <w:rsid w:val="00371FDA"/>
    <w:rsid w:val="0037249F"/>
    <w:rsid w:val="0037259E"/>
    <w:rsid w:val="00372683"/>
    <w:rsid w:val="00372687"/>
    <w:rsid w:val="003728C5"/>
    <w:rsid w:val="00372996"/>
    <w:rsid w:val="00373725"/>
    <w:rsid w:val="003739AC"/>
    <w:rsid w:val="003739D6"/>
    <w:rsid w:val="00373D92"/>
    <w:rsid w:val="00374011"/>
    <w:rsid w:val="0037428B"/>
    <w:rsid w:val="00374532"/>
    <w:rsid w:val="00374583"/>
    <w:rsid w:val="003748A0"/>
    <w:rsid w:val="00374FEC"/>
    <w:rsid w:val="0037501B"/>
    <w:rsid w:val="00375030"/>
    <w:rsid w:val="003750DD"/>
    <w:rsid w:val="003750F9"/>
    <w:rsid w:val="0037517F"/>
    <w:rsid w:val="0037597C"/>
    <w:rsid w:val="00375A88"/>
    <w:rsid w:val="00375D9A"/>
    <w:rsid w:val="00376384"/>
    <w:rsid w:val="0037670F"/>
    <w:rsid w:val="00376725"/>
    <w:rsid w:val="00376CEC"/>
    <w:rsid w:val="00376FF2"/>
    <w:rsid w:val="003770DC"/>
    <w:rsid w:val="0037710A"/>
    <w:rsid w:val="003771F2"/>
    <w:rsid w:val="003774A4"/>
    <w:rsid w:val="00380338"/>
    <w:rsid w:val="00380446"/>
    <w:rsid w:val="003805D2"/>
    <w:rsid w:val="00380A1E"/>
    <w:rsid w:val="00380C70"/>
    <w:rsid w:val="00381132"/>
    <w:rsid w:val="00381259"/>
    <w:rsid w:val="00381572"/>
    <w:rsid w:val="00381943"/>
    <w:rsid w:val="00381BCE"/>
    <w:rsid w:val="00381F4C"/>
    <w:rsid w:val="00382599"/>
    <w:rsid w:val="003826A2"/>
    <w:rsid w:val="0038314D"/>
    <w:rsid w:val="00383244"/>
    <w:rsid w:val="003832B3"/>
    <w:rsid w:val="00383A6D"/>
    <w:rsid w:val="00383B24"/>
    <w:rsid w:val="00383B49"/>
    <w:rsid w:val="00383C50"/>
    <w:rsid w:val="00383E73"/>
    <w:rsid w:val="0038445D"/>
    <w:rsid w:val="00384A69"/>
    <w:rsid w:val="00384F61"/>
    <w:rsid w:val="00385103"/>
    <w:rsid w:val="00385478"/>
    <w:rsid w:val="003857EB"/>
    <w:rsid w:val="00385842"/>
    <w:rsid w:val="00385A05"/>
    <w:rsid w:val="00385BD5"/>
    <w:rsid w:val="00385FD5"/>
    <w:rsid w:val="003865D6"/>
    <w:rsid w:val="00386D92"/>
    <w:rsid w:val="00387594"/>
    <w:rsid w:val="003877C1"/>
    <w:rsid w:val="00387834"/>
    <w:rsid w:val="00387892"/>
    <w:rsid w:val="00387AC7"/>
    <w:rsid w:val="00387E4C"/>
    <w:rsid w:val="00387FB3"/>
    <w:rsid w:val="003900B3"/>
    <w:rsid w:val="003901D9"/>
    <w:rsid w:val="003908BC"/>
    <w:rsid w:val="00390C01"/>
    <w:rsid w:val="00391376"/>
    <w:rsid w:val="003913FF"/>
    <w:rsid w:val="00391655"/>
    <w:rsid w:val="00391661"/>
    <w:rsid w:val="00391CC0"/>
    <w:rsid w:val="00391FF0"/>
    <w:rsid w:val="00392387"/>
    <w:rsid w:val="0039241B"/>
    <w:rsid w:val="00392799"/>
    <w:rsid w:val="00392C12"/>
    <w:rsid w:val="0039306F"/>
    <w:rsid w:val="0039323B"/>
    <w:rsid w:val="003934DC"/>
    <w:rsid w:val="00393593"/>
    <w:rsid w:val="00393779"/>
    <w:rsid w:val="00393A84"/>
    <w:rsid w:val="00393D8C"/>
    <w:rsid w:val="00393F56"/>
    <w:rsid w:val="0039410E"/>
    <w:rsid w:val="0039454D"/>
    <w:rsid w:val="00394992"/>
    <w:rsid w:val="0039577C"/>
    <w:rsid w:val="0039590E"/>
    <w:rsid w:val="00395ACF"/>
    <w:rsid w:val="00396E91"/>
    <w:rsid w:val="00396F54"/>
    <w:rsid w:val="003971B1"/>
    <w:rsid w:val="00397224"/>
    <w:rsid w:val="0039740B"/>
    <w:rsid w:val="00397439"/>
    <w:rsid w:val="00397521"/>
    <w:rsid w:val="00397619"/>
    <w:rsid w:val="003977C5"/>
    <w:rsid w:val="00397815"/>
    <w:rsid w:val="0039795E"/>
    <w:rsid w:val="003979B4"/>
    <w:rsid w:val="00397F30"/>
    <w:rsid w:val="003A01DB"/>
    <w:rsid w:val="003A04F2"/>
    <w:rsid w:val="003A0552"/>
    <w:rsid w:val="003A0A1C"/>
    <w:rsid w:val="003A0B9C"/>
    <w:rsid w:val="003A0BCF"/>
    <w:rsid w:val="003A0C64"/>
    <w:rsid w:val="003A0D32"/>
    <w:rsid w:val="003A0E45"/>
    <w:rsid w:val="003A127E"/>
    <w:rsid w:val="003A1E92"/>
    <w:rsid w:val="003A2295"/>
    <w:rsid w:val="003A22EA"/>
    <w:rsid w:val="003A2487"/>
    <w:rsid w:val="003A24FF"/>
    <w:rsid w:val="003A2ABD"/>
    <w:rsid w:val="003A2AD1"/>
    <w:rsid w:val="003A2BFE"/>
    <w:rsid w:val="003A2E95"/>
    <w:rsid w:val="003A330B"/>
    <w:rsid w:val="003A380C"/>
    <w:rsid w:val="003A406F"/>
    <w:rsid w:val="003A4AD0"/>
    <w:rsid w:val="003A5093"/>
    <w:rsid w:val="003A50FE"/>
    <w:rsid w:val="003A5141"/>
    <w:rsid w:val="003A5297"/>
    <w:rsid w:val="003A5E84"/>
    <w:rsid w:val="003A60EE"/>
    <w:rsid w:val="003A620C"/>
    <w:rsid w:val="003A639C"/>
    <w:rsid w:val="003A66A8"/>
    <w:rsid w:val="003A6DC0"/>
    <w:rsid w:val="003A7245"/>
    <w:rsid w:val="003A7297"/>
    <w:rsid w:val="003A7324"/>
    <w:rsid w:val="003A7535"/>
    <w:rsid w:val="003A79DF"/>
    <w:rsid w:val="003A7A79"/>
    <w:rsid w:val="003A7D7E"/>
    <w:rsid w:val="003A7E24"/>
    <w:rsid w:val="003B037E"/>
    <w:rsid w:val="003B0459"/>
    <w:rsid w:val="003B0823"/>
    <w:rsid w:val="003B0B96"/>
    <w:rsid w:val="003B0E49"/>
    <w:rsid w:val="003B0F8B"/>
    <w:rsid w:val="003B169F"/>
    <w:rsid w:val="003B24A8"/>
    <w:rsid w:val="003B28B8"/>
    <w:rsid w:val="003B2C2C"/>
    <w:rsid w:val="003B2CD5"/>
    <w:rsid w:val="003B2D10"/>
    <w:rsid w:val="003B2E80"/>
    <w:rsid w:val="003B32AC"/>
    <w:rsid w:val="003B339E"/>
    <w:rsid w:val="003B3599"/>
    <w:rsid w:val="003B38AE"/>
    <w:rsid w:val="003B402F"/>
    <w:rsid w:val="003B42FE"/>
    <w:rsid w:val="003B4A8C"/>
    <w:rsid w:val="003B4C9F"/>
    <w:rsid w:val="003B4F32"/>
    <w:rsid w:val="003B4F64"/>
    <w:rsid w:val="003B563B"/>
    <w:rsid w:val="003B5734"/>
    <w:rsid w:val="003B59A0"/>
    <w:rsid w:val="003B5C4B"/>
    <w:rsid w:val="003B5CCD"/>
    <w:rsid w:val="003B5FB5"/>
    <w:rsid w:val="003B61CF"/>
    <w:rsid w:val="003B6202"/>
    <w:rsid w:val="003B659D"/>
    <w:rsid w:val="003B68ED"/>
    <w:rsid w:val="003B6D82"/>
    <w:rsid w:val="003B6ED1"/>
    <w:rsid w:val="003B771D"/>
    <w:rsid w:val="003B7B5F"/>
    <w:rsid w:val="003B7E22"/>
    <w:rsid w:val="003C0950"/>
    <w:rsid w:val="003C0B85"/>
    <w:rsid w:val="003C10FD"/>
    <w:rsid w:val="003C11A9"/>
    <w:rsid w:val="003C1FB8"/>
    <w:rsid w:val="003C2427"/>
    <w:rsid w:val="003C259B"/>
    <w:rsid w:val="003C26FF"/>
    <w:rsid w:val="003C2887"/>
    <w:rsid w:val="003C2A24"/>
    <w:rsid w:val="003C2A35"/>
    <w:rsid w:val="003C32E1"/>
    <w:rsid w:val="003C37C1"/>
    <w:rsid w:val="003C3CEB"/>
    <w:rsid w:val="003C44E7"/>
    <w:rsid w:val="003C4551"/>
    <w:rsid w:val="003C45A7"/>
    <w:rsid w:val="003C4C8B"/>
    <w:rsid w:val="003C4E8A"/>
    <w:rsid w:val="003C4EE3"/>
    <w:rsid w:val="003C521B"/>
    <w:rsid w:val="003C5353"/>
    <w:rsid w:val="003C53BD"/>
    <w:rsid w:val="003C5B87"/>
    <w:rsid w:val="003C5ED9"/>
    <w:rsid w:val="003C602A"/>
    <w:rsid w:val="003C74DF"/>
    <w:rsid w:val="003C7D40"/>
    <w:rsid w:val="003C7F6B"/>
    <w:rsid w:val="003C7FDD"/>
    <w:rsid w:val="003D04EC"/>
    <w:rsid w:val="003D04F7"/>
    <w:rsid w:val="003D0703"/>
    <w:rsid w:val="003D07EB"/>
    <w:rsid w:val="003D0880"/>
    <w:rsid w:val="003D0956"/>
    <w:rsid w:val="003D0A37"/>
    <w:rsid w:val="003D0D90"/>
    <w:rsid w:val="003D11F0"/>
    <w:rsid w:val="003D1229"/>
    <w:rsid w:val="003D1875"/>
    <w:rsid w:val="003D1EB7"/>
    <w:rsid w:val="003D2165"/>
    <w:rsid w:val="003D22E3"/>
    <w:rsid w:val="003D25D3"/>
    <w:rsid w:val="003D2943"/>
    <w:rsid w:val="003D2D7F"/>
    <w:rsid w:val="003D32B6"/>
    <w:rsid w:val="003D356C"/>
    <w:rsid w:val="003D3638"/>
    <w:rsid w:val="003D37D6"/>
    <w:rsid w:val="003D3BDB"/>
    <w:rsid w:val="003D3D1E"/>
    <w:rsid w:val="003D3D89"/>
    <w:rsid w:val="003D47C0"/>
    <w:rsid w:val="003D4AEB"/>
    <w:rsid w:val="003D4B59"/>
    <w:rsid w:val="003D4B79"/>
    <w:rsid w:val="003D4C0F"/>
    <w:rsid w:val="003D4D2D"/>
    <w:rsid w:val="003D5041"/>
    <w:rsid w:val="003D556F"/>
    <w:rsid w:val="003D5970"/>
    <w:rsid w:val="003D5AC9"/>
    <w:rsid w:val="003D5C28"/>
    <w:rsid w:val="003D5D07"/>
    <w:rsid w:val="003D5D82"/>
    <w:rsid w:val="003D5DF8"/>
    <w:rsid w:val="003D5F0C"/>
    <w:rsid w:val="003D6079"/>
    <w:rsid w:val="003D6217"/>
    <w:rsid w:val="003D626E"/>
    <w:rsid w:val="003D660C"/>
    <w:rsid w:val="003D6A82"/>
    <w:rsid w:val="003D6BBB"/>
    <w:rsid w:val="003D6FB7"/>
    <w:rsid w:val="003D73D1"/>
    <w:rsid w:val="003D7844"/>
    <w:rsid w:val="003D79F5"/>
    <w:rsid w:val="003D7A14"/>
    <w:rsid w:val="003D7ED8"/>
    <w:rsid w:val="003E0412"/>
    <w:rsid w:val="003E04D5"/>
    <w:rsid w:val="003E0509"/>
    <w:rsid w:val="003E06F0"/>
    <w:rsid w:val="003E0C18"/>
    <w:rsid w:val="003E0C6D"/>
    <w:rsid w:val="003E0DB9"/>
    <w:rsid w:val="003E0DF4"/>
    <w:rsid w:val="003E0E87"/>
    <w:rsid w:val="003E0E94"/>
    <w:rsid w:val="003E1382"/>
    <w:rsid w:val="003E1386"/>
    <w:rsid w:val="003E13F6"/>
    <w:rsid w:val="003E1A01"/>
    <w:rsid w:val="003E1B11"/>
    <w:rsid w:val="003E2178"/>
    <w:rsid w:val="003E24DC"/>
    <w:rsid w:val="003E2F64"/>
    <w:rsid w:val="003E322B"/>
    <w:rsid w:val="003E32D1"/>
    <w:rsid w:val="003E338D"/>
    <w:rsid w:val="003E3681"/>
    <w:rsid w:val="003E3ABD"/>
    <w:rsid w:val="003E3B21"/>
    <w:rsid w:val="003E3E18"/>
    <w:rsid w:val="003E3EA9"/>
    <w:rsid w:val="003E429A"/>
    <w:rsid w:val="003E42F2"/>
    <w:rsid w:val="003E43F7"/>
    <w:rsid w:val="003E47E4"/>
    <w:rsid w:val="003E4D9E"/>
    <w:rsid w:val="003E4F98"/>
    <w:rsid w:val="003E5695"/>
    <w:rsid w:val="003E59AF"/>
    <w:rsid w:val="003E59E3"/>
    <w:rsid w:val="003E5BA3"/>
    <w:rsid w:val="003E5DD1"/>
    <w:rsid w:val="003E5E1F"/>
    <w:rsid w:val="003E63E3"/>
    <w:rsid w:val="003E6866"/>
    <w:rsid w:val="003E6991"/>
    <w:rsid w:val="003E6B9E"/>
    <w:rsid w:val="003E70E8"/>
    <w:rsid w:val="003E71AC"/>
    <w:rsid w:val="003E74C3"/>
    <w:rsid w:val="003E7877"/>
    <w:rsid w:val="003F008A"/>
    <w:rsid w:val="003F00EF"/>
    <w:rsid w:val="003F0D88"/>
    <w:rsid w:val="003F0E5E"/>
    <w:rsid w:val="003F103F"/>
    <w:rsid w:val="003F15CF"/>
    <w:rsid w:val="003F1E21"/>
    <w:rsid w:val="003F2679"/>
    <w:rsid w:val="003F26D5"/>
    <w:rsid w:val="003F2AC1"/>
    <w:rsid w:val="003F2BFB"/>
    <w:rsid w:val="003F2ECD"/>
    <w:rsid w:val="003F3818"/>
    <w:rsid w:val="003F39C5"/>
    <w:rsid w:val="003F39F6"/>
    <w:rsid w:val="003F3B8E"/>
    <w:rsid w:val="003F3CA0"/>
    <w:rsid w:val="003F4215"/>
    <w:rsid w:val="003F4668"/>
    <w:rsid w:val="003F4790"/>
    <w:rsid w:val="003F4D68"/>
    <w:rsid w:val="003F4D94"/>
    <w:rsid w:val="003F4DD7"/>
    <w:rsid w:val="003F4F17"/>
    <w:rsid w:val="003F5194"/>
    <w:rsid w:val="003F5366"/>
    <w:rsid w:val="003F5C04"/>
    <w:rsid w:val="003F61E1"/>
    <w:rsid w:val="003F634D"/>
    <w:rsid w:val="003F6362"/>
    <w:rsid w:val="003F6786"/>
    <w:rsid w:val="003F6AE9"/>
    <w:rsid w:val="003F6DEF"/>
    <w:rsid w:val="003F6FB3"/>
    <w:rsid w:val="003F7002"/>
    <w:rsid w:val="003F7062"/>
    <w:rsid w:val="003F72B6"/>
    <w:rsid w:val="003F7338"/>
    <w:rsid w:val="003F754E"/>
    <w:rsid w:val="003F76A7"/>
    <w:rsid w:val="003F7869"/>
    <w:rsid w:val="003F78E1"/>
    <w:rsid w:val="003F793C"/>
    <w:rsid w:val="004004D3"/>
    <w:rsid w:val="0040055B"/>
    <w:rsid w:val="004006D1"/>
    <w:rsid w:val="00400781"/>
    <w:rsid w:val="00401685"/>
    <w:rsid w:val="00401A5C"/>
    <w:rsid w:val="00401C20"/>
    <w:rsid w:val="00401C56"/>
    <w:rsid w:val="0040200E"/>
    <w:rsid w:val="00402034"/>
    <w:rsid w:val="004024A3"/>
    <w:rsid w:val="00402533"/>
    <w:rsid w:val="004025C4"/>
    <w:rsid w:val="00402CCD"/>
    <w:rsid w:val="00402D4E"/>
    <w:rsid w:val="0040325A"/>
    <w:rsid w:val="0040349A"/>
    <w:rsid w:val="00403541"/>
    <w:rsid w:val="00403D5A"/>
    <w:rsid w:val="00403E04"/>
    <w:rsid w:val="00403FB4"/>
    <w:rsid w:val="00404257"/>
    <w:rsid w:val="004044B7"/>
    <w:rsid w:val="00404517"/>
    <w:rsid w:val="00404746"/>
    <w:rsid w:val="004049C0"/>
    <w:rsid w:val="00404A0A"/>
    <w:rsid w:val="00404B30"/>
    <w:rsid w:val="00404B47"/>
    <w:rsid w:val="00404D24"/>
    <w:rsid w:val="004054B8"/>
    <w:rsid w:val="004054CA"/>
    <w:rsid w:val="00405A1D"/>
    <w:rsid w:val="00405AC9"/>
    <w:rsid w:val="00405C4C"/>
    <w:rsid w:val="00405DD5"/>
    <w:rsid w:val="004061A4"/>
    <w:rsid w:val="0040651E"/>
    <w:rsid w:val="00406832"/>
    <w:rsid w:val="00406DF9"/>
    <w:rsid w:val="004072D8"/>
    <w:rsid w:val="0040744E"/>
    <w:rsid w:val="0040747F"/>
    <w:rsid w:val="00410133"/>
    <w:rsid w:val="0041083A"/>
    <w:rsid w:val="00410C11"/>
    <w:rsid w:val="00410EB2"/>
    <w:rsid w:val="004116CE"/>
    <w:rsid w:val="004117FA"/>
    <w:rsid w:val="00411C87"/>
    <w:rsid w:val="00411EC2"/>
    <w:rsid w:val="00412031"/>
    <w:rsid w:val="004121A8"/>
    <w:rsid w:val="0041254A"/>
    <w:rsid w:val="00412899"/>
    <w:rsid w:val="00412938"/>
    <w:rsid w:val="00412A50"/>
    <w:rsid w:val="00412C72"/>
    <w:rsid w:val="00413036"/>
    <w:rsid w:val="004131D0"/>
    <w:rsid w:val="00413909"/>
    <w:rsid w:val="00413B9D"/>
    <w:rsid w:val="00413D8F"/>
    <w:rsid w:val="004141AC"/>
    <w:rsid w:val="00414703"/>
    <w:rsid w:val="004148E9"/>
    <w:rsid w:val="004149E2"/>
    <w:rsid w:val="00414CAB"/>
    <w:rsid w:val="00414CC1"/>
    <w:rsid w:val="00415258"/>
    <w:rsid w:val="004152FA"/>
    <w:rsid w:val="004154D6"/>
    <w:rsid w:val="00415617"/>
    <w:rsid w:val="00415838"/>
    <w:rsid w:val="00415F77"/>
    <w:rsid w:val="00416333"/>
    <w:rsid w:val="0041696A"/>
    <w:rsid w:val="00416A66"/>
    <w:rsid w:val="00416B55"/>
    <w:rsid w:val="00416BA8"/>
    <w:rsid w:val="00416C2F"/>
    <w:rsid w:val="00416C63"/>
    <w:rsid w:val="00416D7D"/>
    <w:rsid w:val="00417026"/>
    <w:rsid w:val="004174F4"/>
    <w:rsid w:val="004200B0"/>
    <w:rsid w:val="004204A5"/>
    <w:rsid w:val="004208F0"/>
    <w:rsid w:val="004209C4"/>
    <w:rsid w:val="00420B4A"/>
    <w:rsid w:val="00420F14"/>
    <w:rsid w:val="004211BE"/>
    <w:rsid w:val="00421436"/>
    <w:rsid w:val="0042170C"/>
    <w:rsid w:val="0042174F"/>
    <w:rsid w:val="0042192D"/>
    <w:rsid w:val="00421A9B"/>
    <w:rsid w:val="00421ADD"/>
    <w:rsid w:val="004225E1"/>
    <w:rsid w:val="0042273B"/>
    <w:rsid w:val="00422B20"/>
    <w:rsid w:val="00422D8E"/>
    <w:rsid w:val="004232C1"/>
    <w:rsid w:val="004234A2"/>
    <w:rsid w:val="0042381B"/>
    <w:rsid w:val="004238F2"/>
    <w:rsid w:val="004239AD"/>
    <w:rsid w:val="00423BE5"/>
    <w:rsid w:val="00423D8A"/>
    <w:rsid w:val="004240C7"/>
    <w:rsid w:val="00424832"/>
    <w:rsid w:val="00424C9A"/>
    <w:rsid w:val="00424F28"/>
    <w:rsid w:val="0042586A"/>
    <w:rsid w:val="00425A6D"/>
    <w:rsid w:val="00425ADC"/>
    <w:rsid w:val="00425CE3"/>
    <w:rsid w:val="00425EF2"/>
    <w:rsid w:val="004263B0"/>
    <w:rsid w:val="004263FA"/>
    <w:rsid w:val="00426A50"/>
    <w:rsid w:val="00426AE2"/>
    <w:rsid w:val="00426C13"/>
    <w:rsid w:val="00426D80"/>
    <w:rsid w:val="0042723C"/>
    <w:rsid w:val="004272F3"/>
    <w:rsid w:val="004272FB"/>
    <w:rsid w:val="00427906"/>
    <w:rsid w:val="004279EC"/>
    <w:rsid w:val="00430326"/>
    <w:rsid w:val="004308EF"/>
    <w:rsid w:val="0043096E"/>
    <w:rsid w:val="004310DE"/>
    <w:rsid w:val="004312E8"/>
    <w:rsid w:val="00431549"/>
    <w:rsid w:val="00431DBE"/>
    <w:rsid w:val="00431F7F"/>
    <w:rsid w:val="00432C57"/>
    <w:rsid w:val="00433610"/>
    <w:rsid w:val="00434157"/>
    <w:rsid w:val="00434541"/>
    <w:rsid w:val="00434617"/>
    <w:rsid w:val="00435101"/>
    <w:rsid w:val="00435253"/>
    <w:rsid w:val="0043531B"/>
    <w:rsid w:val="004355D8"/>
    <w:rsid w:val="004359DB"/>
    <w:rsid w:val="00435CF7"/>
    <w:rsid w:val="004361B5"/>
    <w:rsid w:val="00436437"/>
    <w:rsid w:val="004365C6"/>
    <w:rsid w:val="004365E9"/>
    <w:rsid w:val="004367B8"/>
    <w:rsid w:val="00436959"/>
    <w:rsid w:val="00436B10"/>
    <w:rsid w:val="00436B97"/>
    <w:rsid w:val="00436EE3"/>
    <w:rsid w:val="0043715D"/>
    <w:rsid w:val="00437181"/>
    <w:rsid w:val="004375E2"/>
    <w:rsid w:val="004377AC"/>
    <w:rsid w:val="00437A28"/>
    <w:rsid w:val="00437EF7"/>
    <w:rsid w:val="004401EA"/>
    <w:rsid w:val="004403CA"/>
    <w:rsid w:val="00440685"/>
    <w:rsid w:val="00440735"/>
    <w:rsid w:val="00440831"/>
    <w:rsid w:val="00440C7E"/>
    <w:rsid w:val="00440D4D"/>
    <w:rsid w:val="0044138F"/>
    <w:rsid w:val="00441668"/>
    <w:rsid w:val="00441682"/>
    <w:rsid w:val="00441749"/>
    <w:rsid w:val="00442067"/>
    <w:rsid w:val="00442D7D"/>
    <w:rsid w:val="004430EF"/>
    <w:rsid w:val="00443298"/>
    <w:rsid w:val="00443585"/>
    <w:rsid w:val="0044394F"/>
    <w:rsid w:val="004441E2"/>
    <w:rsid w:val="00444341"/>
    <w:rsid w:val="00444348"/>
    <w:rsid w:val="004443F9"/>
    <w:rsid w:val="00444705"/>
    <w:rsid w:val="00444BA8"/>
    <w:rsid w:val="00444C9B"/>
    <w:rsid w:val="00444EE2"/>
    <w:rsid w:val="00444F22"/>
    <w:rsid w:val="00445090"/>
    <w:rsid w:val="004450BE"/>
    <w:rsid w:val="00445676"/>
    <w:rsid w:val="00446109"/>
    <w:rsid w:val="0044622D"/>
    <w:rsid w:val="004462CE"/>
    <w:rsid w:val="00446464"/>
    <w:rsid w:val="00446570"/>
    <w:rsid w:val="00446901"/>
    <w:rsid w:val="00446AD3"/>
    <w:rsid w:val="00446B8D"/>
    <w:rsid w:val="00446BC5"/>
    <w:rsid w:val="00446F7E"/>
    <w:rsid w:val="004473A7"/>
    <w:rsid w:val="004473EA"/>
    <w:rsid w:val="004473FE"/>
    <w:rsid w:val="004478DB"/>
    <w:rsid w:val="004479ED"/>
    <w:rsid w:val="00447B1B"/>
    <w:rsid w:val="00447EC5"/>
    <w:rsid w:val="00450006"/>
    <w:rsid w:val="00450479"/>
    <w:rsid w:val="0045068F"/>
    <w:rsid w:val="00450E5A"/>
    <w:rsid w:val="00451616"/>
    <w:rsid w:val="0045175B"/>
    <w:rsid w:val="0045220B"/>
    <w:rsid w:val="00452338"/>
    <w:rsid w:val="0045241A"/>
    <w:rsid w:val="00452E2C"/>
    <w:rsid w:val="0045359D"/>
    <w:rsid w:val="004535E2"/>
    <w:rsid w:val="0045383D"/>
    <w:rsid w:val="00453906"/>
    <w:rsid w:val="0045419F"/>
    <w:rsid w:val="00454443"/>
    <w:rsid w:val="00454533"/>
    <w:rsid w:val="0045456B"/>
    <w:rsid w:val="0045465A"/>
    <w:rsid w:val="00455303"/>
    <w:rsid w:val="0045557F"/>
    <w:rsid w:val="0045578A"/>
    <w:rsid w:val="00455983"/>
    <w:rsid w:val="004559DA"/>
    <w:rsid w:val="00455FE0"/>
    <w:rsid w:val="00456AED"/>
    <w:rsid w:val="00456C0F"/>
    <w:rsid w:val="00456F96"/>
    <w:rsid w:val="00457054"/>
    <w:rsid w:val="00457DB1"/>
    <w:rsid w:val="004600A6"/>
    <w:rsid w:val="0046080E"/>
    <w:rsid w:val="00460B2C"/>
    <w:rsid w:val="00460BC4"/>
    <w:rsid w:val="00460F57"/>
    <w:rsid w:val="0046149F"/>
    <w:rsid w:val="00461502"/>
    <w:rsid w:val="00461C99"/>
    <w:rsid w:val="0046229D"/>
    <w:rsid w:val="00462364"/>
    <w:rsid w:val="0046280A"/>
    <w:rsid w:val="0046360F"/>
    <w:rsid w:val="00463782"/>
    <w:rsid w:val="0046378D"/>
    <w:rsid w:val="0046388F"/>
    <w:rsid w:val="00463B0D"/>
    <w:rsid w:val="0046412B"/>
    <w:rsid w:val="00464360"/>
    <w:rsid w:val="00464756"/>
    <w:rsid w:val="00464962"/>
    <w:rsid w:val="004652BF"/>
    <w:rsid w:val="00465395"/>
    <w:rsid w:val="004654B9"/>
    <w:rsid w:val="00465671"/>
    <w:rsid w:val="00465CB1"/>
    <w:rsid w:val="0046637B"/>
    <w:rsid w:val="0046638F"/>
    <w:rsid w:val="004663B9"/>
    <w:rsid w:val="00466557"/>
    <w:rsid w:val="0046673E"/>
    <w:rsid w:val="0046687E"/>
    <w:rsid w:val="004668CA"/>
    <w:rsid w:val="00466A91"/>
    <w:rsid w:val="00466C97"/>
    <w:rsid w:val="00467114"/>
    <w:rsid w:val="004677C6"/>
    <w:rsid w:val="00467D62"/>
    <w:rsid w:val="00467FB8"/>
    <w:rsid w:val="0047007F"/>
    <w:rsid w:val="0047037C"/>
    <w:rsid w:val="00470532"/>
    <w:rsid w:val="00470594"/>
    <w:rsid w:val="00471B04"/>
    <w:rsid w:val="00471FFD"/>
    <w:rsid w:val="00472207"/>
    <w:rsid w:val="00472282"/>
    <w:rsid w:val="004724A2"/>
    <w:rsid w:val="004727DC"/>
    <w:rsid w:val="004727F0"/>
    <w:rsid w:val="00472851"/>
    <w:rsid w:val="00472962"/>
    <w:rsid w:val="004729CF"/>
    <w:rsid w:val="004735B0"/>
    <w:rsid w:val="004736B7"/>
    <w:rsid w:val="00473A4C"/>
    <w:rsid w:val="00473D73"/>
    <w:rsid w:val="00473E9E"/>
    <w:rsid w:val="00473FCA"/>
    <w:rsid w:val="0047454E"/>
    <w:rsid w:val="004748DC"/>
    <w:rsid w:val="00474914"/>
    <w:rsid w:val="00474A7C"/>
    <w:rsid w:val="00474AD6"/>
    <w:rsid w:val="00474FF3"/>
    <w:rsid w:val="00475393"/>
    <w:rsid w:val="004756A1"/>
    <w:rsid w:val="004756B2"/>
    <w:rsid w:val="00475B33"/>
    <w:rsid w:val="00475F23"/>
    <w:rsid w:val="00476032"/>
    <w:rsid w:val="0047610E"/>
    <w:rsid w:val="00476553"/>
    <w:rsid w:val="00476BC1"/>
    <w:rsid w:val="00476C2F"/>
    <w:rsid w:val="00476EFF"/>
    <w:rsid w:val="00477203"/>
    <w:rsid w:val="004774FC"/>
    <w:rsid w:val="00477837"/>
    <w:rsid w:val="00477A16"/>
    <w:rsid w:val="00477E47"/>
    <w:rsid w:val="00480200"/>
    <w:rsid w:val="004806BB"/>
    <w:rsid w:val="004806FC"/>
    <w:rsid w:val="00480846"/>
    <w:rsid w:val="0048096E"/>
    <w:rsid w:val="00480A50"/>
    <w:rsid w:val="00480D37"/>
    <w:rsid w:val="00481355"/>
    <w:rsid w:val="0048155F"/>
    <w:rsid w:val="004815A4"/>
    <w:rsid w:val="00481D6B"/>
    <w:rsid w:val="00482156"/>
    <w:rsid w:val="004821B1"/>
    <w:rsid w:val="004821C5"/>
    <w:rsid w:val="00482205"/>
    <w:rsid w:val="00482440"/>
    <w:rsid w:val="0048249D"/>
    <w:rsid w:val="00482D5E"/>
    <w:rsid w:val="00483103"/>
    <w:rsid w:val="00483265"/>
    <w:rsid w:val="0048348B"/>
    <w:rsid w:val="004836C6"/>
    <w:rsid w:val="00483EA4"/>
    <w:rsid w:val="00483ECA"/>
    <w:rsid w:val="00484724"/>
    <w:rsid w:val="00484A44"/>
    <w:rsid w:val="00484DDE"/>
    <w:rsid w:val="00484E3B"/>
    <w:rsid w:val="00485255"/>
    <w:rsid w:val="004854CB"/>
    <w:rsid w:val="00485E15"/>
    <w:rsid w:val="00485E50"/>
    <w:rsid w:val="00485EE8"/>
    <w:rsid w:val="00486111"/>
    <w:rsid w:val="004865A4"/>
    <w:rsid w:val="004865A7"/>
    <w:rsid w:val="004869B1"/>
    <w:rsid w:val="00486D7B"/>
    <w:rsid w:val="00486D89"/>
    <w:rsid w:val="00487109"/>
    <w:rsid w:val="0048767A"/>
    <w:rsid w:val="004879E1"/>
    <w:rsid w:val="00487E8C"/>
    <w:rsid w:val="00487FF2"/>
    <w:rsid w:val="00490071"/>
    <w:rsid w:val="004900BF"/>
    <w:rsid w:val="00490668"/>
    <w:rsid w:val="004908B8"/>
    <w:rsid w:val="00490D92"/>
    <w:rsid w:val="00490DD5"/>
    <w:rsid w:val="00490E54"/>
    <w:rsid w:val="00491074"/>
    <w:rsid w:val="004911DF"/>
    <w:rsid w:val="0049158B"/>
    <w:rsid w:val="00491A99"/>
    <w:rsid w:val="00491B7B"/>
    <w:rsid w:val="00491D16"/>
    <w:rsid w:val="00491E1D"/>
    <w:rsid w:val="00491E54"/>
    <w:rsid w:val="00491F4D"/>
    <w:rsid w:val="00492408"/>
    <w:rsid w:val="0049253A"/>
    <w:rsid w:val="004928AF"/>
    <w:rsid w:val="00492A20"/>
    <w:rsid w:val="00492B7A"/>
    <w:rsid w:val="00492EAE"/>
    <w:rsid w:val="0049326B"/>
    <w:rsid w:val="0049383B"/>
    <w:rsid w:val="00493D07"/>
    <w:rsid w:val="00493EAE"/>
    <w:rsid w:val="004943A2"/>
    <w:rsid w:val="004948C6"/>
    <w:rsid w:val="00494A9E"/>
    <w:rsid w:val="00494DC7"/>
    <w:rsid w:val="00495089"/>
    <w:rsid w:val="00495A90"/>
    <w:rsid w:val="0049607D"/>
    <w:rsid w:val="0049633F"/>
    <w:rsid w:val="00496648"/>
    <w:rsid w:val="004966BD"/>
    <w:rsid w:val="00496A52"/>
    <w:rsid w:val="00496CA9"/>
    <w:rsid w:val="00496DFD"/>
    <w:rsid w:val="00496E68"/>
    <w:rsid w:val="004979D8"/>
    <w:rsid w:val="00497BEF"/>
    <w:rsid w:val="00497C82"/>
    <w:rsid w:val="00497DF0"/>
    <w:rsid w:val="00497E52"/>
    <w:rsid w:val="004A016F"/>
    <w:rsid w:val="004A02A0"/>
    <w:rsid w:val="004A0E9B"/>
    <w:rsid w:val="004A0EA0"/>
    <w:rsid w:val="004A1394"/>
    <w:rsid w:val="004A13B6"/>
    <w:rsid w:val="004A17EF"/>
    <w:rsid w:val="004A1905"/>
    <w:rsid w:val="004A19BB"/>
    <w:rsid w:val="004A19D5"/>
    <w:rsid w:val="004A1CC8"/>
    <w:rsid w:val="004A1D24"/>
    <w:rsid w:val="004A1EE4"/>
    <w:rsid w:val="004A24D6"/>
    <w:rsid w:val="004A2868"/>
    <w:rsid w:val="004A2938"/>
    <w:rsid w:val="004A29A2"/>
    <w:rsid w:val="004A2BE4"/>
    <w:rsid w:val="004A2EB4"/>
    <w:rsid w:val="004A311D"/>
    <w:rsid w:val="004A31DB"/>
    <w:rsid w:val="004A341E"/>
    <w:rsid w:val="004A35A2"/>
    <w:rsid w:val="004A35C9"/>
    <w:rsid w:val="004A3670"/>
    <w:rsid w:val="004A38F1"/>
    <w:rsid w:val="004A411D"/>
    <w:rsid w:val="004A44DA"/>
    <w:rsid w:val="004A471A"/>
    <w:rsid w:val="004A579B"/>
    <w:rsid w:val="004A579C"/>
    <w:rsid w:val="004A5E59"/>
    <w:rsid w:val="004A5ED9"/>
    <w:rsid w:val="004A61EC"/>
    <w:rsid w:val="004A6258"/>
    <w:rsid w:val="004A69E5"/>
    <w:rsid w:val="004A6A2E"/>
    <w:rsid w:val="004A6B31"/>
    <w:rsid w:val="004A6FE2"/>
    <w:rsid w:val="004A713E"/>
    <w:rsid w:val="004A7C64"/>
    <w:rsid w:val="004B0158"/>
    <w:rsid w:val="004B0465"/>
    <w:rsid w:val="004B0EB7"/>
    <w:rsid w:val="004B1167"/>
    <w:rsid w:val="004B1266"/>
    <w:rsid w:val="004B159C"/>
    <w:rsid w:val="004B1BD5"/>
    <w:rsid w:val="004B2192"/>
    <w:rsid w:val="004B2260"/>
    <w:rsid w:val="004B2961"/>
    <w:rsid w:val="004B2A64"/>
    <w:rsid w:val="004B2F50"/>
    <w:rsid w:val="004B2FEC"/>
    <w:rsid w:val="004B30E0"/>
    <w:rsid w:val="004B32AE"/>
    <w:rsid w:val="004B358D"/>
    <w:rsid w:val="004B37E3"/>
    <w:rsid w:val="004B38C9"/>
    <w:rsid w:val="004B3905"/>
    <w:rsid w:val="004B400C"/>
    <w:rsid w:val="004B4392"/>
    <w:rsid w:val="004B4648"/>
    <w:rsid w:val="004B48FE"/>
    <w:rsid w:val="004B49A1"/>
    <w:rsid w:val="004B4B99"/>
    <w:rsid w:val="004B5213"/>
    <w:rsid w:val="004B5445"/>
    <w:rsid w:val="004B5ABA"/>
    <w:rsid w:val="004B5AC4"/>
    <w:rsid w:val="004B5AD7"/>
    <w:rsid w:val="004B6024"/>
    <w:rsid w:val="004B6B8D"/>
    <w:rsid w:val="004B6D92"/>
    <w:rsid w:val="004B79BD"/>
    <w:rsid w:val="004B7A61"/>
    <w:rsid w:val="004C037E"/>
    <w:rsid w:val="004C058C"/>
    <w:rsid w:val="004C06BC"/>
    <w:rsid w:val="004C0A90"/>
    <w:rsid w:val="004C111C"/>
    <w:rsid w:val="004C11D2"/>
    <w:rsid w:val="004C12CA"/>
    <w:rsid w:val="004C138D"/>
    <w:rsid w:val="004C171F"/>
    <w:rsid w:val="004C1DD5"/>
    <w:rsid w:val="004C2BC1"/>
    <w:rsid w:val="004C3102"/>
    <w:rsid w:val="004C373F"/>
    <w:rsid w:val="004C3994"/>
    <w:rsid w:val="004C3ABB"/>
    <w:rsid w:val="004C3C64"/>
    <w:rsid w:val="004C3DB4"/>
    <w:rsid w:val="004C3E82"/>
    <w:rsid w:val="004C43E8"/>
    <w:rsid w:val="004C45D8"/>
    <w:rsid w:val="004C461C"/>
    <w:rsid w:val="004C4742"/>
    <w:rsid w:val="004C498B"/>
    <w:rsid w:val="004C4CF0"/>
    <w:rsid w:val="004C505C"/>
    <w:rsid w:val="004C538A"/>
    <w:rsid w:val="004C54BB"/>
    <w:rsid w:val="004C54BC"/>
    <w:rsid w:val="004C57ED"/>
    <w:rsid w:val="004C58B6"/>
    <w:rsid w:val="004C59FA"/>
    <w:rsid w:val="004C5BD5"/>
    <w:rsid w:val="004C5C3E"/>
    <w:rsid w:val="004C5CDE"/>
    <w:rsid w:val="004C5FCA"/>
    <w:rsid w:val="004C6228"/>
    <w:rsid w:val="004C6489"/>
    <w:rsid w:val="004C67F2"/>
    <w:rsid w:val="004C6A6A"/>
    <w:rsid w:val="004C7D09"/>
    <w:rsid w:val="004C7E3E"/>
    <w:rsid w:val="004C7F31"/>
    <w:rsid w:val="004D0379"/>
    <w:rsid w:val="004D03B6"/>
    <w:rsid w:val="004D0712"/>
    <w:rsid w:val="004D110E"/>
    <w:rsid w:val="004D123A"/>
    <w:rsid w:val="004D1530"/>
    <w:rsid w:val="004D1D08"/>
    <w:rsid w:val="004D2C06"/>
    <w:rsid w:val="004D2F34"/>
    <w:rsid w:val="004D2FF9"/>
    <w:rsid w:val="004D3681"/>
    <w:rsid w:val="004D380B"/>
    <w:rsid w:val="004D3889"/>
    <w:rsid w:val="004D3B3F"/>
    <w:rsid w:val="004D426A"/>
    <w:rsid w:val="004D431F"/>
    <w:rsid w:val="004D47CC"/>
    <w:rsid w:val="004D4CBC"/>
    <w:rsid w:val="004D4CF3"/>
    <w:rsid w:val="004D4D12"/>
    <w:rsid w:val="004D5305"/>
    <w:rsid w:val="004D5750"/>
    <w:rsid w:val="004D587E"/>
    <w:rsid w:val="004D5A1F"/>
    <w:rsid w:val="004D5EFB"/>
    <w:rsid w:val="004D68C5"/>
    <w:rsid w:val="004D6B7E"/>
    <w:rsid w:val="004D6BF8"/>
    <w:rsid w:val="004D7342"/>
    <w:rsid w:val="004D7361"/>
    <w:rsid w:val="004D7567"/>
    <w:rsid w:val="004D756B"/>
    <w:rsid w:val="004D77B6"/>
    <w:rsid w:val="004D78BB"/>
    <w:rsid w:val="004D7AB0"/>
    <w:rsid w:val="004D7F2C"/>
    <w:rsid w:val="004E076E"/>
    <w:rsid w:val="004E077C"/>
    <w:rsid w:val="004E0BB5"/>
    <w:rsid w:val="004E0F36"/>
    <w:rsid w:val="004E0FE4"/>
    <w:rsid w:val="004E103B"/>
    <w:rsid w:val="004E1335"/>
    <w:rsid w:val="004E15A0"/>
    <w:rsid w:val="004E1609"/>
    <w:rsid w:val="004E16F3"/>
    <w:rsid w:val="004E1925"/>
    <w:rsid w:val="004E1CEC"/>
    <w:rsid w:val="004E29B1"/>
    <w:rsid w:val="004E3A2A"/>
    <w:rsid w:val="004E3B35"/>
    <w:rsid w:val="004E3CFE"/>
    <w:rsid w:val="004E3F96"/>
    <w:rsid w:val="004E3FF0"/>
    <w:rsid w:val="004E4175"/>
    <w:rsid w:val="004E421B"/>
    <w:rsid w:val="004E44DA"/>
    <w:rsid w:val="004E4A74"/>
    <w:rsid w:val="004E4D76"/>
    <w:rsid w:val="004E5034"/>
    <w:rsid w:val="004E504A"/>
    <w:rsid w:val="004E5074"/>
    <w:rsid w:val="004E564F"/>
    <w:rsid w:val="004E5674"/>
    <w:rsid w:val="004E58FA"/>
    <w:rsid w:val="004E590C"/>
    <w:rsid w:val="004E59F6"/>
    <w:rsid w:val="004E5DCA"/>
    <w:rsid w:val="004E628E"/>
    <w:rsid w:val="004E6402"/>
    <w:rsid w:val="004E65FD"/>
    <w:rsid w:val="004E6625"/>
    <w:rsid w:val="004E6BB4"/>
    <w:rsid w:val="004E6BD3"/>
    <w:rsid w:val="004E6C72"/>
    <w:rsid w:val="004E6E72"/>
    <w:rsid w:val="004E6F50"/>
    <w:rsid w:val="004E7288"/>
    <w:rsid w:val="004E737E"/>
    <w:rsid w:val="004E73D6"/>
    <w:rsid w:val="004E76CB"/>
    <w:rsid w:val="004E780E"/>
    <w:rsid w:val="004E7991"/>
    <w:rsid w:val="004E7AC8"/>
    <w:rsid w:val="004E7E02"/>
    <w:rsid w:val="004E7FA5"/>
    <w:rsid w:val="004F01B2"/>
    <w:rsid w:val="004F09C2"/>
    <w:rsid w:val="004F0B93"/>
    <w:rsid w:val="004F0D3F"/>
    <w:rsid w:val="004F0E3D"/>
    <w:rsid w:val="004F177C"/>
    <w:rsid w:val="004F1952"/>
    <w:rsid w:val="004F1BBA"/>
    <w:rsid w:val="004F1F9E"/>
    <w:rsid w:val="004F2513"/>
    <w:rsid w:val="004F25CC"/>
    <w:rsid w:val="004F26C2"/>
    <w:rsid w:val="004F27EB"/>
    <w:rsid w:val="004F2A68"/>
    <w:rsid w:val="004F2E7D"/>
    <w:rsid w:val="004F37B3"/>
    <w:rsid w:val="004F3C2F"/>
    <w:rsid w:val="004F4447"/>
    <w:rsid w:val="004F4A23"/>
    <w:rsid w:val="004F4C6B"/>
    <w:rsid w:val="004F4D00"/>
    <w:rsid w:val="004F4E0A"/>
    <w:rsid w:val="004F4EA3"/>
    <w:rsid w:val="004F5A9B"/>
    <w:rsid w:val="004F6128"/>
    <w:rsid w:val="004F6152"/>
    <w:rsid w:val="004F61E4"/>
    <w:rsid w:val="004F63EB"/>
    <w:rsid w:val="004F6595"/>
    <w:rsid w:val="004F6769"/>
    <w:rsid w:val="004F6AD0"/>
    <w:rsid w:val="004F6AE1"/>
    <w:rsid w:val="004F6B46"/>
    <w:rsid w:val="004F6D4D"/>
    <w:rsid w:val="004F6DCA"/>
    <w:rsid w:val="004F6DDD"/>
    <w:rsid w:val="004F709F"/>
    <w:rsid w:val="004F715B"/>
    <w:rsid w:val="004F73DE"/>
    <w:rsid w:val="004F766C"/>
    <w:rsid w:val="004F7B78"/>
    <w:rsid w:val="004F7DF0"/>
    <w:rsid w:val="0050022A"/>
    <w:rsid w:val="0050023D"/>
    <w:rsid w:val="005003EC"/>
    <w:rsid w:val="00500918"/>
    <w:rsid w:val="00500A5D"/>
    <w:rsid w:val="005010D0"/>
    <w:rsid w:val="0050115F"/>
    <w:rsid w:val="0050139A"/>
    <w:rsid w:val="0050153A"/>
    <w:rsid w:val="005017B6"/>
    <w:rsid w:val="0050181C"/>
    <w:rsid w:val="00501946"/>
    <w:rsid w:val="0050246C"/>
    <w:rsid w:val="0050266D"/>
    <w:rsid w:val="0050283B"/>
    <w:rsid w:val="005028FF"/>
    <w:rsid w:val="00502A3A"/>
    <w:rsid w:val="00502AAF"/>
    <w:rsid w:val="00502E4E"/>
    <w:rsid w:val="00502F9C"/>
    <w:rsid w:val="005031BC"/>
    <w:rsid w:val="005031F5"/>
    <w:rsid w:val="0050326C"/>
    <w:rsid w:val="00503883"/>
    <w:rsid w:val="00503947"/>
    <w:rsid w:val="00503A27"/>
    <w:rsid w:val="00503CC4"/>
    <w:rsid w:val="00503FEA"/>
    <w:rsid w:val="00504144"/>
    <w:rsid w:val="00504263"/>
    <w:rsid w:val="005042F9"/>
    <w:rsid w:val="005045CA"/>
    <w:rsid w:val="0050496D"/>
    <w:rsid w:val="00504A05"/>
    <w:rsid w:val="00504B66"/>
    <w:rsid w:val="00504BCC"/>
    <w:rsid w:val="0050508C"/>
    <w:rsid w:val="00505227"/>
    <w:rsid w:val="00505276"/>
    <w:rsid w:val="00505316"/>
    <w:rsid w:val="00505441"/>
    <w:rsid w:val="0050599A"/>
    <w:rsid w:val="00505CD8"/>
    <w:rsid w:val="0050634E"/>
    <w:rsid w:val="005063D3"/>
    <w:rsid w:val="0050648C"/>
    <w:rsid w:val="005064D5"/>
    <w:rsid w:val="005069F4"/>
    <w:rsid w:val="00506EE2"/>
    <w:rsid w:val="00506F99"/>
    <w:rsid w:val="0050707D"/>
    <w:rsid w:val="005070BA"/>
    <w:rsid w:val="005075CB"/>
    <w:rsid w:val="00510253"/>
    <w:rsid w:val="005107C0"/>
    <w:rsid w:val="00510DCE"/>
    <w:rsid w:val="00510FF9"/>
    <w:rsid w:val="00511E25"/>
    <w:rsid w:val="00511FF9"/>
    <w:rsid w:val="005123E5"/>
    <w:rsid w:val="0051265F"/>
    <w:rsid w:val="0051272F"/>
    <w:rsid w:val="0051284F"/>
    <w:rsid w:val="00512BBE"/>
    <w:rsid w:val="00512C23"/>
    <w:rsid w:val="005132BF"/>
    <w:rsid w:val="00513C1D"/>
    <w:rsid w:val="00513FF7"/>
    <w:rsid w:val="005144FE"/>
    <w:rsid w:val="0051493F"/>
    <w:rsid w:val="0051494A"/>
    <w:rsid w:val="00514B13"/>
    <w:rsid w:val="005152EA"/>
    <w:rsid w:val="005154F9"/>
    <w:rsid w:val="0051573B"/>
    <w:rsid w:val="00515A9C"/>
    <w:rsid w:val="005160F7"/>
    <w:rsid w:val="00516366"/>
    <w:rsid w:val="005169DB"/>
    <w:rsid w:val="00516AA3"/>
    <w:rsid w:val="00516AAF"/>
    <w:rsid w:val="00516B81"/>
    <w:rsid w:val="00516D6E"/>
    <w:rsid w:val="00516F17"/>
    <w:rsid w:val="00516FFB"/>
    <w:rsid w:val="00517631"/>
    <w:rsid w:val="0051772C"/>
    <w:rsid w:val="00517849"/>
    <w:rsid w:val="00517B77"/>
    <w:rsid w:val="00517D11"/>
    <w:rsid w:val="005201F3"/>
    <w:rsid w:val="0052045E"/>
    <w:rsid w:val="005204C6"/>
    <w:rsid w:val="005207B3"/>
    <w:rsid w:val="00520A06"/>
    <w:rsid w:val="00520E45"/>
    <w:rsid w:val="005210C0"/>
    <w:rsid w:val="005211D7"/>
    <w:rsid w:val="005212EE"/>
    <w:rsid w:val="005219A6"/>
    <w:rsid w:val="00521D19"/>
    <w:rsid w:val="00522045"/>
    <w:rsid w:val="005220BE"/>
    <w:rsid w:val="005227AE"/>
    <w:rsid w:val="00522D12"/>
    <w:rsid w:val="00522EFC"/>
    <w:rsid w:val="00522F8C"/>
    <w:rsid w:val="00523C54"/>
    <w:rsid w:val="00523C63"/>
    <w:rsid w:val="005241C4"/>
    <w:rsid w:val="0052428E"/>
    <w:rsid w:val="00524C66"/>
    <w:rsid w:val="00524D76"/>
    <w:rsid w:val="00525763"/>
    <w:rsid w:val="00525B24"/>
    <w:rsid w:val="00526FDF"/>
    <w:rsid w:val="00527232"/>
    <w:rsid w:val="005273BF"/>
    <w:rsid w:val="00527513"/>
    <w:rsid w:val="0052756B"/>
    <w:rsid w:val="005277DE"/>
    <w:rsid w:val="00527849"/>
    <w:rsid w:val="00527B40"/>
    <w:rsid w:val="0053028C"/>
    <w:rsid w:val="005305E9"/>
    <w:rsid w:val="00531437"/>
    <w:rsid w:val="005314F0"/>
    <w:rsid w:val="00531A12"/>
    <w:rsid w:val="00531B0B"/>
    <w:rsid w:val="00531BC5"/>
    <w:rsid w:val="00531DB6"/>
    <w:rsid w:val="00532B04"/>
    <w:rsid w:val="00532D7B"/>
    <w:rsid w:val="005333FE"/>
    <w:rsid w:val="00533AE9"/>
    <w:rsid w:val="005340B8"/>
    <w:rsid w:val="0053433B"/>
    <w:rsid w:val="0053487E"/>
    <w:rsid w:val="00534B40"/>
    <w:rsid w:val="00534CB5"/>
    <w:rsid w:val="0053503E"/>
    <w:rsid w:val="0053594E"/>
    <w:rsid w:val="00535F1F"/>
    <w:rsid w:val="00535FF2"/>
    <w:rsid w:val="00536415"/>
    <w:rsid w:val="005369FE"/>
    <w:rsid w:val="00536A4A"/>
    <w:rsid w:val="00536ADE"/>
    <w:rsid w:val="00536F1E"/>
    <w:rsid w:val="0053713B"/>
    <w:rsid w:val="00537B3E"/>
    <w:rsid w:val="00540040"/>
    <w:rsid w:val="00540163"/>
    <w:rsid w:val="005403FC"/>
    <w:rsid w:val="0054058C"/>
    <w:rsid w:val="00540610"/>
    <w:rsid w:val="005407C3"/>
    <w:rsid w:val="0054081B"/>
    <w:rsid w:val="005409B6"/>
    <w:rsid w:val="00541E21"/>
    <w:rsid w:val="005426D2"/>
    <w:rsid w:val="00542822"/>
    <w:rsid w:val="00542A10"/>
    <w:rsid w:val="00542B56"/>
    <w:rsid w:val="00543A46"/>
    <w:rsid w:val="00543BCB"/>
    <w:rsid w:val="00543C59"/>
    <w:rsid w:val="00543D3A"/>
    <w:rsid w:val="00543E3C"/>
    <w:rsid w:val="0054427E"/>
    <w:rsid w:val="00544609"/>
    <w:rsid w:val="005446D4"/>
    <w:rsid w:val="00544A17"/>
    <w:rsid w:val="00544EB1"/>
    <w:rsid w:val="00544ECE"/>
    <w:rsid w:val="00545275"/>
    <w:rsid w:val="0054558F"/>
    <w:rsid w:val="00545833"/>
    <w:rsid w:val="00545948"/>
    <w:rsid w:val="00545AD1"/>
    <w:rsid w:val="005460ED"/>
    <w:rsid w:val="005465FD"/>
    <w:rsid w:val="0054665E"/>
    <w:rsid w:val="005467D9"/>
    <w:rsid w:val="00546DA9"/>
    <w:rsid w:val="00546DD9"/>
    <w:rsid w:val="00546EA8"/>
    <w:rsid w:val="00547361"/>
    <w:rsid w:val="00547482"/>
    <w:rsid w:val="00547856"/>
    <w:rsid w:val="00547D93"/>
    <w:rsid w:val="00550788"/>
    <w:rsid w:val="005507A7"/>
    <w:rsid w:val="00550F20"/>
    <w:rsid w:val="00551581"/>
    <w:rsid w:val="00551C00"/>
    <w:rsid w:val="00551D9C"/>
    <w:rsid w:val="005523A0"/>
    <w:rsid w:val="00552539"/>
    <w:rsid w:val="00552569"/>
    <w:rsid w:val="0055277D"/>
    <w:rsid w:val="005527DC"/>
    <w:rsid w:val="00552F34"/>
    <w:rsid w:val="005531E2"/>
    <w:rsid w:val="00553358"/>
    <w:rsid w:val="005533D5"/>
    <w:rsid w:val="00553417"/>
    <w:rsid w:val="00553933"/>
    <w:rsid w:val="00553DEA"/>
    <w:rsid w:val="00553FED"/>
    <w:rsid w:val="005540AA"/>
    <w:rsid w:val="005544ED"/>
    <w:rsid w:val="005548B6"/>
    <w:rsid w:val="00554D78"/>
    <w:rsid w:val="00554F39"/>
    <w:rsid w:val="00555214"/>
    <w:rsid w:val="005552F2"/>
    <w:rsid w:val="005559A3"/>
    <w:rsid w:val="00556275"/>
    <w:rsid w:val="00557129"/>
    <w:rsid w:val="005572E1"/>
    <w:rsid w:val="0055759B"/>
    <w:rsid w:val="0055761F"/>
    <w:rsid w:val="00557915"/>
    <w:rsid w:val="005579B1"/>
    <w:rsid w:val="005579DD"/>
    <w:rsid w:val="00560050"/>
    <w:rsid w:val="00560169"/>
    <w:rsid w:val="0056022F"/>
    <w:rsid w:val="00560473"/>
    <w:rsid w:val="00560A21"/>
    <w:rsid w:val="00560F65"/>
    <w:rsid w:val="005610B3"/>
    <w:rsid w:val="00561177"/>
    <w:rsid w:val="005611A8"/>
    <w:rsid w:val="005613D7"/>
    <w:rsid w:val="005615ED"/>
    <w:rsid w:val="0056160B"/>
    <w:rsid w:val="00561AC0"/>
    <w:rsid w:val="00561BF7"/>
    <w:rsid w:val="00561D58"/>
    <w:rsid w:val="0056251D"/>
    <w:rsid w:val="005625D9"/>
    <w:rsid w:val="00562C94"/>
    <w:rsid w:val="00562E3D"/>
    <w:rsid w:val="00562F20"/>
    <w:rsid w:val="005632B5"/>
    <w:rsid w:val="005635A6"/>
    <w:rsid w:val="005639FC"/>
    <w:rsid w:val="00563E0D"/>
    <w:rsid w:val="0056422C"/>
    <w:rsid w:val="00564240"/>
    <w:rsid w:val="0056437A"/>
    <w:rsid w:val="0056445C"/>
    <w:rsid w:val="005645EB"/>
    <w:rsid w:val="00564BD2"/>
    <w:rsid w:val="00564D2F"/>
    <w:rsid w:val="00564F3F"/>
    <w:rsid w:val="005652B1"/>
    <w:rsid w:val="00565726"/>
    <w:rsid w:val="00565892"/>
    <w:rsid w:val="005659A5"/>
    <w:rsid w:val="00565AED"/>
    <w:rsid w:val="00565CF4"/>
    <w:rsid w:val="00565EF1"/>
    <w:rsid w:val="00565F1E"/>
    <w:rsid w:val="005660B7"/>
    <w:rsid w:val="0056612D"/>
    <w:rsid w:val="0056643D"/>
    <w:rsid w:val="00566859"/>
    <w:rsid w:val="00566893"/>
    <w:rsid w:val="00566F29"/>
    <w:rsid w:val="005674E1"/>
    <w:rsid w:val="0056769A"/>
    <w:rsid w:val="005676F7"/>
    <w:rsid w:val="00567D1D"/>
    <w:rsid w:val="00567DE6"/>
    <w:rsid w:val="00570280"/>
    <w:rsid w:val="00570759"/>
    <w:rsid w:val="00570C99"/>
    <w:rsid w:val="00570DC6"/>
    <w:rsid w:val="00570DF8"/>
    <w:rsid w:val="00570FE2"/>
    <w:rsid w:val="00571143"/>
    <w:rsid w:val="00571663"/>
    <w:rsid w:val="00571B06"/>
    <w:rsid w:val="00571C88"/>
    <w:rsid w:val="00571CF0"/>
    <w:rsid w:val="00571E85"/>
    <w:rsid w:val="00573054"/>
    <w:rsid w:val="005730C3"/>
    <w:rsid w:val="00573379"/>
    <w:rsid w:val="00573EAB"/>
    <w:rsid w:val="00574649"/>
    <w:rsid w:val="00574E6E"/>
    <w:rsid w:val="00574FC9"/>
    <w:rsid w:val="00575330"/>
    <w:rsid w:val="00575389"/>
    <w:rsid w:val="00575B55"/>
    <w:rsid w:val="00575C3D"/>
    <w:rsid w:val="00575C60"/>
    <w:rsid w:val="00575D56"/>
    <w:rsid w:val="005765E1"/>
    <w:rsid w:val="005769C8"/>
    <w:rsid w:val="00576AEE"/>
    <w:rsid w:val="00576C6E"/>
    <w:rsid w:val="00576D6F"/>
    <w:rsid w:val="00577080"/>
    <w:rsid w:val="0057720B"/>
    <w:rsid w:val="005773E6"/>
    <w:rsid w:val="00577743"/>
    <w:rsid w:val="00577D7B"/>
    <w:rsid w:val="00577F6C"/>
    <w:rsid w:val="005802CE"/>
    <w:rsid w:val="005802FC"/>
    <w:rsid w:val="00580469"/>
    <w:rsid w:val="00580764"/>
    <w:rsid w:val="00580B2F"/>
    <w:rsid w:val="00581836"/>
    <w:rsid w:val="00581A50"/>
    <w:rsid w:val="00581ABB"/>
    <w:rsid w:val="0058231B"/>
    <w:rsid w:val="005827C8"/>
    <w:rsid w:val="00582CDC"/>
    <w:rsid w:val="00582EA7"/>
    <w:rsid w:val="00583430"/>
    <w:rsid w:val="00583533"/>
    <w:rsid w:val="005838A5"/>
    <w:rsid w:val="005838AC"/>
    <w:rsid w:val="00583C7B"/>
    <w:rsid w:val="00583CA1"/>
    <w:rsid w:val="00583E1F"/>
    <w:rsid w:val="0058445E"/>
    <w:rsid w:val="005845EE"/>
    <w:rsid w:val="0058485C"/>
    <w:rsid w:val="00584C66"/>
    <w:rsid w:val="00584CC0"/>
    <w:rsid w:val="00584D7F"/>
    <w:rsid w:val="00584F5B"/>
    <w:rsid w:val="005852F8"/>
    <w:rsid w:val="005853EE"/>
    <w:rsid w:val="005858F2"/>
    <w:rsid w:val="005859C2"/>
    <w:rsid w:val="00585EC4"/>
    <w:rsid w:val="0058627C"/>
    <w:rsid w:val="00586BE1"/>
    <w:rsid w:val="0058700B"/>
    <w:rsid w:val="005902E9"/>
    <w:rsid w:val="0059056F"/>
    <w:rsid w:val="0059068B"/>
    <w:rsid w:val="005908FE"/>
    <w:rsid w:val="00590CF8"/>
    <w:rsid w:val="0059100F"/>
    <w:rsid w:val="00591056"/>
    <w:rsid w:val="00591DC9"/>
    <w:rsid w:val="00591E95"/>
    <w:rsid w:val="005920B0"/>
    <w:rsid w:val="00592468"/>
    <w:rsid w:val="005924EF"/>
    <w:rsid w:val="00592C58"/>
    <w:rsid w:val="00592E3B"/>
    <w:rsid w:val="00592F0D"/>
    <w:rsid w:val="0059302F"/>
    <w:rsid w:val="00593516"/>
    <w:rsid w:val="0059364E"/>
    <w:rsid w:val="0059377D"/>
    <w:rsid w:val="00593A57"/>
    <w:rsid w:val="00593F8F"/>
    <w:rsid w:val="00594077"/>
    <w:rsid w:val="005942C3"/>
    <w:rsid w:val="0059448C"/>
    <w:rsid w:val="005944FC"/>
    <w:rsid w:val="00594B0E"/>
    <w:rsid w:val="00594CD3"/>
    <w:rsid w:val="00594D86"/>
    <w:rsid w:val="005952C0"/>
    <w:rsid w:val="005952EB"/>
    <w:rsid w:val="00595B0C"/>
    <w:rsid w:val="00595FCC"/>
    <w:rsid w:val="00596332"/>
    <w:rsid w:val="00596A83"/>
    <w:rsid w:val="00596B9F"/>
    <w:rsid w:val="00596BB5"/>
    <w:rsid w:val="00596E30"/>
    <w:rsid w:val="00596F8E"/>
    <w:rsid w:val="00596FB9"/>
    <w:rsid w:val="00597082"/>
    <w:rsid w:val="00597DBD"/>
    <w:rsid w:val="005A00CC"/>
    <w:rsid w:val="005A01D2"/>
    <w:rsid w:val="005A02D7"/>
    <w:rsid w:val="005A0445"/>
    <w:rsid w:val="005A0469"/>
    <w:rsid w:val="005A046D"/>
    <w:rsid w:val="005A0578"/>
    <w:rsid w:val="005A0B8D"/>
    <w:rsid w:val="005A1035"/>
    <w:rsid w:val="005A179D"/>
    <w:rsid w:val="005A2454"/>
    <w:rsid w:val="005A27C3"/>
    <w:rsid w:val="005A2A91"/>
    <w:rsid w:val="005A2D4E"/>
    <w:rsid w:val="005A32F2"/>
    <w:rsid w:val="005A36E6"/>
    <w:rsid w:val="005A3FE5"/>
    <w:rsid w:val="005A4182"/>
    <w:rsid w:val="005A4440"/>
    <w:rsid w:val="005A45BB"/>
    <w:rsid w:val="005A47B7"/>
    <w:rsid w:val="005A4D0F"/>
    <w:rsid w:val="005A4E42"/>
    <w:rsid w:val="005A513E"/>
    <w:rsid w:val="005A5152"/>
    <w:rsid w:val="005A5156"/>
    <w:rsid w:val="005A5472"/>
    <w:rsid w:val="005A5772"/>
    <w:rsid w:val="005A61B5"/>
    <w:rsid w:val="005A6AA2"/>
    <w:rsid w:val="005A6BE5"/>
    <w:rsid w:val="005A7497"/>
    <w:rsid w:val="005A74DC"/>
    <w:rsid w:val="005A7B52"/>
    <w:rsid w:val="005A7DEB"/>
    <w:rsid w:val="005A7DFE"/>
    <w:rsid w:val="005B0799"/>
    <w:rsid w:val="005B08CE"/>
    <w:rsid w:val="005B0ACA"/>
    <w:rsid w:val="005B0B5E"/>
    <w:rsid w:val="005B0BBA"/>
    <w:rsid w:val="005B0F02"/>
    <w:rsid w:val="005B12D4"/>
    <w:rsid w:val="005B1B0B"/>
    <w:rsid w:val="005B24EA"/>
    <w:rsid w:val="005B251E"/>
    <w:rsid w:val="005B2676"/>
    <w:rsid w:val="005B3498"/>
    <w:rsid w:val="005B3996"/>
    <w:rsid w:val="005B4333"/>
    <w:rsid w:val="005B4613"/>
    <w:rsid w:val="005B4838"/>
    <w:rsid w:val="005B4A4E"/>
    <w:rsid w:val="005B4AC6"/>
    <w:rsid w:val="005B55C0"/>
    <w:rsid w:val="005B5E58"/>
    <w:rsid w:val="005B5E99"/>
    <w:rsid w:val="005B5FBD"/>
    <w:rsid w:val="005B656E"/>
    <w:rsid w:val="005B6821"/>
    <w:rsid w:val="005B7322"/>
    <w:rsid w:val="005B7517"/>
    <w:rsid w:val="005B78BC"/>
    <w:rsid w:val="005B7A11"/>
    <w:rsid w:val="005B7DB4"/>
    <w:rsid w:val="005C019F"/>
    <w:rsid w:val="005C066E"/>
    <w:rsid w:val="005C0BBE"/>
    <w:rsid w:val="005C0D39"/>
    <w:rsid w:val="005C0EF2"/>
    <w:rsid w:val="005C1011"/>
    <w:rsid w:val="005C122E"/>
    <w:rsid w:val="005C1F80"/>
    <w:rsid w:val="005C231A"/>
    <w:rsid w:val="005C23C2"/>
    <w:rsid w:val="005C2BB9"/>
    <w:rsid w:val="005C2D6C"/>
    <w:rsid w:val="005C3283"/>
    <w:rsid w:val="005C343F"/>
    <w:rsid w:val="005C35C4"/>
    <w:rsid w:val="005C3636"/>
    <w:rsid w:val="005C36A2"/>
    <w:rsid w:val="005C3707"/>
    <w:rsid w:val="005C3AA3"/>
    <w:rsid w:val="005C43D3"/>
    <w:rsid w:val="005C464F"/>
    <w:rsid w:val="005C48B6"/>
    <w:rsid w:val="005C4B15"/>
    <w:rsid w:val="005C4DA0"/>
    <w:rsid w:val="005C5009"/>
    <w:rsid w:val="005C5080"/>
    <w:rsid w:val="005C5CD0"/>
    <w:rsid w:val="005C5D44"/>
    <w:rsid w:val="005C615E"/>
    <w:rsid w:val="005C63E9"/>
    <w:rsid w:val="005C66F5"/>
    <w:rsid w:val="005C6783"/>
    <w:rsid w:val="005C67A9"/>
    <w:rsid w:val="005C6C1B"/>
    <w:rsid w:val="005C6C1D"/>
    <w:rsid w:val="005C6D51"/>
    <w:rsid w:val="005C6E88"/>
    <w:rsid w:val="005C6E98"/>
    <w:rsid w:val="005C6F0E"/>
    <w:rsid w:val="005C71D0"/>
    <w:rsid w:val="005C7788"/>
    <w:rsid w:val="005C7BFA"/>
    <w:rsid w:val="005C7CA5"/>
    <w:rsid w:val="005D036F"/>
    <w:rsid w:val="005D03E2"/>
    <w:rsid w:val="005D0589"/>
    <w:rsid w:val="005D06AC"/>
    <w:rsid w:val="005D0A74"/>
    <w:rsid w:val="005D0B12"/>
    <w:rsid w:val="005D0B4E"/>
    <w:rsid w:val="005D0B6D"/>
    <w:rsid w:val="005D0C2E"/>
    <w:rsid w:val="005D0C76"/>
    <w:rsid w:val="005D0D02"/>
    <w:rsid w:val="005D12EA"/>
    <w:rsid w:val="005D1312"/>
    <w:rsid w:val="005D150C"/>
    <w:rsid w:val="005D1711"/>
    <w:rsid w:val="005D1EBD"/>
    <w:rsid w:val="005D23BB"/>
    <w:rsid w:val="005D2688"/>
    <w:rsid w:val="005D2754"/>
    <w:rsid w:val="005D2830"/>
    <w:rsid w:val="005D38B0"/>
    <w:rsid w:val="005D3F2C"/>
    <w:rsid w:val="005D49F8"/>
    <w:rsid w:val="005D4BDB"/>
    <w:rsid w:val="005D5369"/>
    <w:rsid w:val="005D5617"/>
    <w:rsid w:val="005D607A"/>
    <w:rsid w:val="005D6400"/>
    <w:rsid w:val="005D655E"/>
    <w:rsid w:val="005D712C"/>
    <w:rsid w:val="005D7575"/>
    <w:rsid w:val="005D75AE"/>
    <w:rsid w:val="005D769B"/>
    <w:rsid w:val="005D76F5"/>
    <w:rsid w:val="005D7AA2"/>
    <w:rsid w:val="005E0932"/>
    <w:rsid w:val="005E0B92"/>
    <w:rsid w:val="005E0EFB"/>
    <w:rsid w:val="005E0FCC"/>
    <w:rsid w:val="005E10A4"/>
    <w:rsid w:val="005E2051"/>
    <w:rsid w:val="005E24DE"/>
    <w:rsid w:val="005E28E3"/>
    <w:rsid w:val="005E293C"/>
    <w:rsid w:val="005E2F17"/>
    <w:rsid w:val="005E3017"/>
    <w:rsid w:val="005E3298"/>
    <w:rsid w:val="005E359E"/>
    <w:rsid w:val="005E372B"/>
    <w:rsid w:val="005E4018"/>
    <w:rsid w:val="005E40D5"/>
    <w:rsid w:val="005E4538"/>
    <w:rsid w:val="005E4666"/>
    <w:rsid w:val="005E46A3"/>
    <w:rsid w:val="005E526B"/>
    <w:rsid w:val="005E5363"/>
    <w:rsid w:val="005E540F"/>
    <w:rsid w:val="005E5425"/>
    <w:rsid w:val="005E560E"/>
    <w:rsid w:val="005E56B3"/>
    <w:rsid w:val="005E57B8"/>
    <w:rsid w:val="005E5E72"/>
    <w:rsid w:val="005E6352"/>
    <w:rsid w:val="005E6416"/>
    <w:rsid w:val="005E682E"/>
    <w:rsid w:val="005E693E"/>
    <w:rsid w:val="005E6A4E"/>
    <w:rsid w:val="005E6C9C"/>
    <w:rsid w:val="005E73AE"/>
    <w:rsid w:val="005E73BC"/>
    <w:rsid w:val="005E7865"/>
    <w:rsid w:val="005E7ABD"/>
    <w:rsid w:val="005E7E21"/>
    <w:rsid w:val="005F04D0"/>
    <w:rsid w:val="005F06BC"/>
    <w:rsid w:val="005F0966"/>
    <w:rsid w:val="005F0F2C"/>
    <w:rsid w:val="005F171D"/>
    <w:rsid w:val="005F1BC0"/>
    <w:rsid w:val="005F1CE0"/>
    <w:rsid w:val="005F2089"/>
    <w:rsid w:val="005F29E6"/>
    <w:rsid w:val="005F2A48"/>
    <w:rsid w:val="005F2FED"/>
    <w:rsid w:val="005F30E2"/>
    <w:rsid w:val="005F339E"/>
    <w:rsid w:val="005F35D1"/>
    <w:rsid w:val="005F362C"/>
    <w:rsid w:val="005F3CC5"/>
    <w:rsid w:val="005F3D3C"/>
    <w:rsid w:val="005F4157"/>
    <w:rsid w:val="005F48E2"/>
    <w:rsid w:val="005F49C2"/>
    <w:rsid w:val="005F50BF"/>
    <w:rsid w:val="005F55AC"/>
    <w:rsid w:val="005F592A"/>
    <w:rsid w:val="005F59A1"/>
    <w:rsid w:val="005F5D5B"/>
    <w:rsid w:val="005F613F"/>
    <w:rsid w:val="005F6162"/>
    <w:rsid w:val="005F6553"/>
    <w:rsid w:val="005F6B74"/>
    <w:rsid w:val="005F6D72"/>
    <w:rsid w:val="005F6E12"/>
    <w:rsid w:val="005F72DC"/>
    <w:rsid w:val="005F7430"/>
    <w:rsid w:val="005F7605"/>
    <w:rsid w:val="005F7944"/>
    <w:rsid w:val="005F7957"/>
    <w:rsid w:val="005F7BDA"/>
    <w:rsid w:val="005F7C4B"/>
    <w:rsid w:val="005F7D79"/>
    <w:rsid w:val="006003CA"/>
    <w:rsid w:val="0060082D"/>
    <w:rsid w:val="006008F9"/>
    <w:rsid w:val="006009B3"/>
    <w:rsid w:val="00600BB7"/>
    <w:rsid w:val="00601316"/>
    <w:rsid w:val="0060144B"/>
    <w:rsid w:val="0060151B"/>
    <w:rsid w:val="0060189F"/>
    <w:rsid w:val="006019EE"/>
    <w:rsid w:val="00601E21"/>
    <w:rsid w:val="006021C7"/>
    <w:rsid w:val="0060238E"/>
    <w:rsid w:val="00602509"/>
    <w:rsid w:val="00602C8D"/>
    <w:rsid w:val="00602DAB"/>
    <w:rsid w:val="0060308E"/>
    <w:rsid w:val="00603513"/>
    <w:rsid w:val="00603520"/>
    <w:rsid w:val="00603857"/>
    <w:rsid w:val="006039B4"/>
    <w:rsid w:val="00603A95"/>
    <w:rsid w:val="00603C90"/>
    <w:rsid w:val="00603D48"/>
    <w:rsid w:val="00603DF8"/>
    <w:rsid w:val="006041D4"/>
    <w:rsid w:val="00604C6E"/>
    <w:rsid w:val="00604F81"/>
    <w:rsid w:val="006052DA"/>
    <w:rsid w:val="00605424"/>
    <w:rsid w:val="006056F5"/>
    <w:rsid w:val="00605A34"/>
    <w:rsid w:val="00605AFE"/>
    <w:rsid w:val="00605BAA"/>
    <w:rsid w:val="00605C77"/>
    <w:rsid w:val="00605C91"/>
    <w:rsid w:val="00605DA0"/>
    <w:rsid w:val="00605DF5"/>
    <w:rsid w:val="00605EF4"/>
    <w:rsid w:val="0060658F"/>
    <w:rsid w:val="0060668B"/>
    <w:rsid w:val="006066B5"/>
    <w:rsid w:val="00606C03"/>
    <w:rsid w:val="00607143"/>
    <w:rsid w:val="0060781C"/>
    <w:rsid w:val="00607DD2"/>
    <w:rsid w:val="00607F98"/>
    <w:rsid w:val="006102F6"/>
    <w:rsid w:val="00610487"/>
    <w:rsid w:val="0061065F"/>
    <w:rsid w:val="00610AE7"/>
    <w:rsid w:val="00610B0B"/>
    <w:rsid w:val="00610F7B"/>
    <w:rsid w:val="00610FF7"/>
    <w:rsid w:val="00611280"/>
    <w:rsid w:val="00611437"/>
    <w:rsid w:val="00611568"/>
    <w:rsid w:val="006116E2"/>
    <w:rsid w:val="006119CB"/>
    <w:rsid w:val="00611A6F"/>
    <w:rsid w:val="00611C02"/>
    <w:rsid w:val="006121EB"/>
    <w:rsid w:val="006127A6"/>
    <w:rsid w:val="00612B28"/>
    <w:rsid w:val="00612C59"/>
    <w:rsid w:val="00612F0F"/>
    <w:rsid w:val="006135F9"/>
    <w:rsid w:val="00613697"/>
    <w:rsid w:val="006138A7"/>
    <w:rsid w:val="00613A5E"/>
    <w:rsid w:val="0061478C"/>
    <w:rsid w:val="00614B85"/>
    <w:rsid w:val="00614BDE"/>
    <w:rsid w:val="00614C13"/>
    <w:rsid w:val="00615523"/>
    <w:rsid w:val="00615961"/>
    <w:rsid w:val="00615B36"/>
    <w:rsid w:val="00615C05"/>
    <w:rsid w:val="00615D0B"/>
    <w:rsid w:val="00615F3D"/>
    <w:rsid w:val="00616399"/>
    <w:rsid w:val="00616637"/>
    <w:rsid w:val="00616A02"/>
    <w:rsid w:val="00616A8F"/>
    <w:rsid w:val="00616EA7"/>
    <w:rsid w:val="00617FFA"/>
    <w:rsid w:val="006200FD"/>
    <w:rsid w:val="0062026D"/>
    <w:rsid w:val="006206A6"/>
    <w:rsid w:val="00620A90"/>
    <w:rsid w:val="00621053"/>
    <w:rsid w:val="006214A5"/>
    <w:rsid w:val="006217FD"/>
    <w:rsid w:val="00621BF4"/>
    <w:rsid w:val="0062272F"/>
    <w:rsid w:val="00622994"/>
    <w:rsid w:val="006229BD"/>
    <w:rsid w:val="00622A5F"/>
    <w:rsid w:val="00623692"/>
    <w:rsid w:val="00623E27"/>
    <w:rsid w:val="00623F09"/>
    <w:rsid w:val="006244B4"/>
    <w:rsid w:val="006246B9"/>
    <w:rsid w:val="00624710"/>
    <w:rsid w:val="00624812"/>
    <w:rsid w:val="006248D2"/>
    <w:rsid w:val="0062491A"/>
    <w:rsid w:val="00624BE7"/>
    <w:rsid w:val="00624C3B"/>
    <w:rsid w:val="00624D9D"/>
    <w:rsid w:val="00624E44"/>
    <w:rsid w:val="006255CC"/>
    <w:rsid w:val="006256AE"/>
    <w:rsid w:val="006258B2"/>
    <w:rsid w:val="006261F3"/>
    <w:rsid w:val="006263A9"/>
    <w:rsid w:val="0062690F"/>
    <w:rsid w:val="00626BDF"/>
    <w:rsid w:val="00626DCB"/>
    <w:rsid w:val="00626EA2"/>
    <w:rsid w:val="006270F5"/>
    <w:rsid w:val="00627362"/>
    <w:rsid w:val="006273D2"/>
    <w:rsid w:val="0062774A"/>
    <w:rsid w:val="00627C66"/>
    <w:rsid w:val="00627F00"/>
    <w:rsid w:val="00627FC6"/>
    <w:rsid w:val="00630144"/>
    <w:rsid w:val="00630156"/>
    <w:rsid w:val="00630573"/>
    <w:rsid w:val="00630C12"/>
    <w:rsid w:val="00630E58"/>
    <w:rsid w:val="006318BC"/>
    <w:rsid w:val="00631A7A"/>
    <w:rsid w:val="00631BE1"/>
    <w:rsid w:val="00631DAF"/>
    <w:rsid w:val="00632192"/>
    <w:rsid w:val="006327CD"/>
    <w:rsid w:val="006328AA"/>
    <w:rsid w:val="00632A5F"/>
    <w:rsid w:val="00632DA3"/>
    <w:rsid w:val="00633998"/>
    <w:rsid w:val="00633A7D"/>
    <w:rsid w:val="00634195"/>
    <w:rsid w:val="006344A0"/>
    <w:rsid w:val="00634BE5"/>
    <w:rsid w:val="0063541B"/>
    <w:rsid w:val="0063547A"/>
    <w:rsid w:val="0063558C"/>
    <w:rsid w:val="006358DC"/>
    <w:rsid w:val="00635948"/>
    <w:rsid w:val="00635A0F"/>
    <w:rsid w:val="00635B0D"/>
    <w:rsid w:val="00635B2E"/>
    <w:rsid w:val="00635DA7"/>
    <w:rsid w:val="00635E20"/>
    <w:rsid w:val="00635EB6"/>
    <w:rsid w:val="0063639B"/>
    <w:rsid w:val="00636933"/>
    <w:rsid w:val="00636A5F"/>
    <w:rsid w:val="00636AF9"/>
    <w:rsid w:val="00636E45"/>
    <w:rsid w:val="00636FEC"/>
    <w:rsid w:val="0063708B"/>
    <w:rsid w:val="006371C9"/>
    <w:rsid w:val="00637345"/>
    <w:rsid w:val="00637B6B"/>
    <w:rsid w:val="00637C3B"/>
    <w:rsid w:val="00637EFF"/>
    <w:rsid w:val="00640D81"/>
    <w:rsid w:val="00640D9B"/>
    <w:rsid w:val="00640ED3"/>
    <w:rsid w:val="00640EFD"/>
    <w:rsid w:val="006410AA"/>
    <w:rsid w:val="0064123A"/>
    <w:rsid w:val="00641696"/>
    <w:rsid w:val="00641A61"/>
    <w:rsid w:val="00641BD4"/>
    <w:rsid w:val="00641D91"/>
    <w:rsid w:val="00642626"/>
    <w:rsid w:val="00642652"/>
    <w:rsid w:val="00642715"/>
    <w:rsid w:val="0064291D"/>
    <w:rsid w:val="00642C1E"/>
    <w:rsid w:val="00642C4E"/>
    <w:rsid w:val="00643300"/>
    <w:rsid w:val="00643B84"/>
    <w:rsid w:val="00643BA3"/>
    <w:rsid w:val="0064407C"/>
    <w:rsid w:val="0064419F"/>
    <w:rsid w:val="006447DD"/>
    <w:rsid w:val="00644F90"/>
    <w:rsid w:val="006450A3"/>
    <w:rsid w:val="00645269"/>
    <w:rsid w:val="00645489"/>
    <w:rsid w:val="00646606"/>
    <w:rsid w:val="00646961"/>
    <w:rsid w:val="0064696E"/>
    <w:rsid w:val="00646A18"/>
    <w:rsid w:val="006470F2"/>
    <w:rsid w:val="0064753B"/>
    <w:rsid w:val="00647788"/>
    <w:rsid w:val="00647C3A"/>
    <w:rsid w:val="006503AA"/>
    <w:rsid w:val="00650A74"/>
    <w:rsid w:val="00650E55"/>
    <w:rsid w:val="00651136"/>
    <w:rsid w:val="00651731"/>
    <w:rsid w:val="00651CA6"/>
    <w:rsid w:val="00652498"/>
    <w:rsid w:val="00652762"/>
    <w:rsid w:val="0065299F"/>
    <w:rsid w:val="00652AE1"/>
    <w:rsid w:val="006532E2"/>
    <w:rsid w:val="006533B6"/>
    <w:rsid w:val="00653668"/>
    <w:rsid w:val="00653746"/>
    <w:rsid w:val="00653964"/>
    <w:rsid w:val="00653A36"/>
    <w:rsid w:val="00653AF8"/>
    <w:rsid w:val="00654088"/>
    <w:rsid w:val="006542D7"/>
    <w:rsid w:val="00654541"/>
    <w:rsid w:val="0065463C"/>
    <w:rsid w:val="00654C26"/>
    <w:rsid w:val="0065506E"/>
    <w:rsid w:val="006551BC"/>
    <w:rsid w:val="006556A6"/>
    <w:rsid w:val="00655820"/>
    <w:rsid w:val="00655A2C"/>
    <w:rsid w:val="00655A5C"/>
    <w:rsid w:val="00655BA9"/>
    <w:rsid w:val="0065607A"/>
    <w:rsid w:val="006563CD"/>
    <w:rsid w:val="00656464"/>
    <w:rsid w:val="00656694"/>
    <w:rsid w:val="00656A26"/>
    <w:rsid w:val="00656B03"/>
    <w:rsid w:val="00656BCE"/>
    <w:rsid w:val="00656BDD"/>
    <w:rsid w:val="00656D30"/>
    <w:rsid w:val="0065757C"/>
    <w:rsid w:val="00657742"/>
    <w:rsid w:val="006578E7"/>
    <w:rsid w:val="00657CA5"/>
    <w:rsid w:val="00657CB3"/>
    <w:rsid w:val="006604EA"/>
    <w:rsid w:val="006609A1"/>
    <w:rsid w:val="00661195"/>
    <w:rsid w:val="00661289"/>
    <w:rsid w:val="00661773"/>
    <w:rsid w:val="0066178B"/>
    <w:rsid w:val="00662991"/>
    <w:rsid w:val="00662A20"/>
    <w:rsid w:val="00662DB9"/>
    <w:rsid w:val="00662F5D"/>
    <w:rsid w:val="006635C9"/>
    <w:rsid w:val="00663CE7"/>
    <w:rsid w:val="00663D96"/>
    <w:rsid w:val="00664462"/>
    <w:rsid w:val="006645D7"/>
    <w:rsid w:val="0066484E"/>
    <w:rsid w:val="00664AF6"/>
    <w:rsid w:val="00665476"/>
    <w:rsid w:val="006659DF"/>
    <w:rsid w:val="00665C0D"/>
    <w:rsid w:val="0066618E"/>
    <w:rsid w:val="00666277"/>
    <w:rsid w:val="0066646D"/>
    <w:rsid w:val="0066649D"/>
    <w:rsid w:val="006668A3"/>
    <w:rsid w:val="006668CB"/>
    <w:rsid w:val="006669D3"/>
    <w:rsid w:val="00667034"/>
    <w:rsid w:val="00667368"/>
    <w:rsid w:val="00667387"/>
    <w:rsid w:val="0066748B"/>
    <w:rsid w:val="0066789F"/>
    <w:rsid w:val="00667B23"/>
    <w:rsid w:val="006702C9"/>
    <w:rsid w:val="00670D60"/>
    <w:rsid w:val="00670DA6"/>
    <w:rsid w:val="00670F76"/>
    <w:rsid w:val="00671443"/>
    <w:rsid w:val="00671A1E"/>
    <w:rsid w:val="00671A35"/>
    <w:rsid w:val="00671CAC"/>
    <w:rsid w:val="00671EC1"/>
    <w:rsid w:val="006721FE"/>
    <w:rsid w:val="006722DF"/>
    <w:rsid w:val="00672334"/>
    <w:rsid w:val="00672FCB"/>
    <w:rsid w:val="006732D7"/>
    <w:rsid w:val="006733E7"/>
    <w:rsid w:val="006735DC"/>
    <w:rsid w:val="006736E7"/>
    <w:rsid w:val="00673FA8"/>
    <w:rsid w:val="00673FC4"/>
    <w:rsid w:val="00675FA3"/>
    <w:rsid w:val="00675FB4"/>
    <w:rsid w:val="006764C0"/>
    <w:rsid w:val="006765BD"/>
    <w:rsid w:val="006765DF"/>
    <w:rsid w:val="0067722C"/>
    <w:rsid w:val="006772B9"/>
    <w:rsid w:val="0067772A"/>
    <w:rsid w:val="00677FCA"/>
    <w:rsid w:val="00680E4F"/>
    <w:rsid w:val="006810D0"/>
    <w:rsid w:val="006814D7"/>
    <w:rsid w:val="00681C55"/>
    <w:rsid w:val="00681CCF"/>
    <w:rsid w:val="00682172"/>
    <w:rsid w:val="006822DA"/>
    <w:rsid w:val="0068231A"/>
    <w:rsid w:val="006825A6"/>
    <w:rsid w:val="006825F1"/>
    <w:rsid w:val="00682792"/>
    <w:rsid w:val="0068286A"/>
    <w:rsid w:val="00682C77"/>
    <w:rsid w:val="00682CA4"/>
    <w:rsid w:val="00683161"/>
    <w:rsid w:val="006835A9"/>
    <w:rsid w:val="00683694"/>
    <w:rsid w:val="006839FE"/>
    <w:rsid w:val="00683BC3"/>
    <w:rsid w:val="00683F56"/>
    <w:rsid w:val="00684053"/>
    <w:rsid w:val="0068441F"/>
    <w:rsid w:val="006844C6"/>
    <w:rsid w:val="006848E5"/>
    <w:rsid w:val="006849D5"/>
    <w:rsid w:val="00684C0E"/>
    <w:rsid w:val="00684FCC"/>
    <w:rsid w:val="00685564"/>
    <w:rsid w:val="006855F2"/>
    <w:rsid w:val="006859EB"/>
    <w:rsid w:val="00685A72"/>
    <w:rsid w:val="00686AF6"/>
    <w:rsid w:val="00686F0A"/>
    <w:rsid w:val="0068702B"/>
    <w:rsid w:val="0068722C"/>
    <w:rsid w:val="0068738D"/>
    <w:rsid w:val="00687ACD"/>
    <w:rsid w:val="00687B0C"/>
    <w:rsid w:val="00687FC2"/>
    <w:rsid w:val="0069012A"/>
    <w:rsid w:val="006901FC"/>
    <w:rsid w:val="00690258"/>
    <w:rsid w:val="00690918"/>
    <w:rsid w:val="00690B67"/>
    <w:rsid w:val="00691132"/>
    <w:rsid w:val="006912DC"/>
    <w:rsid w:val="00691908"/>
    <w:rsid w:val="00691D43"/>
    <w:rsid w:val="00691D95"/>
    <w:rsid w:val="00691DB3"/>
    <w:rsid w:val="00692023"/>
    <w:rsid w:val="006920C1"/>
    <w:rsid w:val="00692364"/>
    <w:rsid w:val="00692886"/>
    <w:rsid w:val="006933DC"/>
    <w:rsid w:val="00693421"/>
    <w:rsid w:val="006936A0"/>
    <w:rsid w:val="0069372C"/>
    <w:rsid w:val="006939AB"/>
    <w:rsid w:val="00693B04"/>
    <w:rsid w:val="00694E2A"/>
    <w:rsid w:val="006950C2"/>
    <w:rsid w:val="00695189"/>
    <w:rsid w:val="006952C0"/>
    <w:rsid w:val="00695413"/>
    <w:rsid w:val="00695546"/>
    <w:rsid w:val="0069570A"/>
    <w:rsid w:val="0069583A"/>
    <w:rsid w:val="00695F60"/>
    <w:rsid w:val="00696195"/>
    <w:rsid w:val="006962CE"/>
    <w:rsid w:val="0069668C"/>
    <w:rsid w:val="0069688A"/>
    <w:rsid w:val="006969D1"/>
    <w:rsid w:val="00696DF6"/>
    <w:rsid w:val="0069731E"/>
    <w:rsid w:val="00697827"/>
    <w:rsid w:val="00697E01"/>
    <w:rsid w:val="00697EB8"/>
    <w:rsid w:val="00697F2A"/>
    <w:rsid w:val="006A0416"/>
    <w:rsid w:val="006A0BB0"/>
    <w:rsid w:val="006A0D55"/>
    <w:rsid w:val="006A1A42"/>
    <w:rsid w:val="006A25B9"/>
    <w:rsid w:val="006A272D"/>
    <w:rsid w:val="006A2A9E"/>
    <w:rsid w:val="006A30DE"/>
    <w:rsid w:val="006A3123"/>
    <w:rsid w:val="006A32CE"/>
    <w:rsid w:val="006A34B4"/>
    <w:rsid w:val="006A3551"/>
    <w:rsid w:val="006A3577"/>
    <w:rsid w:val="006A36AC"/>
    <w:rsid w:val="006A45BF"/>
    <w:rsid w:val="006A47CE"/>
    <w:rsid w:val="006A4DD2"/>
    <w:rsid w:val="006A54B0"/>
    <w:rsid w:val="006A5663"/>
    <w:rsid w:val="006A5E5D"/>
    <w:rsid w:val="006A5F6A"/>
    <w:rsid w:val="006A60E4"/>
    <w:rsid w:val="006A647E"/>
    <w:rsid w:val="006A70B3"/>
    <w:rsid w:val="006A7321"/>
    <w:rsid w:val="006A7420"/>
    <w:rsid w:val="006A7917"/>
    <w:rsid w:val="006A7F34"/>
    <w:rsid w:val="006B0974"/>
    <w:rsid w:val="006B0C50"/>
    <w:rsid w:val="006B126F"/>
    <w:rsid w:val="006B198D"/>
    <w:rsid w:val="006B1C12"/>
    <w:rsid w:val="006B1D93"/>
    <w:rsid w:val="006B1DF9"/>
    <w:rsid w:val="006B1FD5"/>
    <w:rsid w:val="006B2074"/>
    <w:rsid w:val="006B2542"/>
    <w:rsid w:val="006B28EB"/>
    <w:rsid w:val="006B2975"/>
    <w:rsid w:val="006B2AD0"/>
    <w:rsid w:val="006B2E4F"/>
    <w:rsid w:val="006B2E7D"/>
    <w:rsid w:val="006B3081"/>
    <w:rsid w:val="006B3272"/>
    <w:rsid w:val="006B36C0"/>
    <w:rsid w:val="006B36DA"/>
    <w:rsid w:val="006B38CC"/>
    <w:rsid w:val="006B399B"/>
    <w:rsid w:val="006B3EC8"/>
    <w:rsid w:val="006B4439"/>
    <w:rsid w:val="006B4513"/>
    <w:rsid w:val="006B48AD"/>
    <w:rsid w:val="006B4EE7"/>
    <w:rsid w:val="006B529E"/>
    <w:rsid w:val="006B538F"/>
    <w:rsid w:val="006B53F4"/>
    <w:rsid w:val="006B5A7C"/>
    <w:rsid w:val="006B5B67"/>
    <w:rsid w:val="006B6011"/>
    <w:rsid w:val="006B638F"/>
    <w:rsid w:val="006B67A6"/>
    <w:rsid w:val="006B699C"/>
    <w:rsid w:val="006B6A0B"/>
    <w:rsid w:val="006B6A81"/>
    <w:rsid w:val="006B7187"/>
    <w:rsid w:val="006B724F"/>
    <w:rsid w:val="006B7431"/>
    <w:rsid w:val="006B762D"/>
    <w:rsid w:val="006B77C8"/>
    <w:rsid w:val="006B7AEE"/>
    <w:rsid w:val="006B7DD4"/>
    <w:rsid w:val="006C049C"/>
    <w:rsid w:val="006C05BC"/>
    <w:rsid w:val="006C05C7"/>
    <w:rsid w:val="006C095C"/>
    <w:rsid w:val="006C0B64"/>
    <w:rsid w:val="006C0C94"/>
    <w:rsid w:val="006C0D6B"/>
    <w:rsid w:val="006C0F66"/>
    <w:rsid w:val="006C0FF7"/>
    <w:rsid w:val="006C12FE"/>
    <w:rsid w:val="006C1331"/>
    <w:rsid w:val="006C1477"/>
    <w:rsid w:val="006C1AC9"/>
    <w:rsid w:val="006C2046"/>
    <w:rsid w:val="006C20C2"/>
    <w:rsid w:val="006C26A0"/>
    <w:rsid w:val="006C2729"/>
    <w:rsid w:val="006C29BB"/>
    <w:rsid w:val="006C2A77"/>
    <w:rsid w:val="006C2AC9"/>
    <w:rsid w:val="006C2B99"/>
    <w:rsid w:val="006C305A"/>
    <w:rsid w:val="006C36CD"/>
    <w:rsid w:val="006C3748"/>
    <w:rsid w:val="006C3A02"/>
    <w:rsid w:val="006C3B82"/>
    <w:rsid w:val="006C3EB6"/>
    <w:rsid w:val="006C45AB"/>
    <w:rsid w:val="006C485C"/>
    <w:rsid w:val="006C486E"/>
    <w:rsid w:val="006C4DC0"/>
    <w:rsid w:val="006C4EC7"/>
    <w:rsid w:val="006C5144"/>
    <w:rsid w:val="006C5564"/>
    <w:rsid w:val="006C55D5"/>
    <w:rsid w:val="006C55DA"/>
    <w:rsid w:val="006C5C98"/>
    <w:rsid w:val="006C5D67"/>
    <w:rsid w:val="006C6212"/>
    <w:rsid w:val="006C62C7"/>
    <w:rsid w:val="006C655A"/>
    <w:rsid w:val="006C6564"/>
    <w:rsid w:val="006C771F"/>
    <w:rsid w:val="006C7824"/>
    <w:rsid w:val="006C7CCF"/>
    <w:rsid w:val="006C7DF5"/>
    <w:rsid w:val="006C7E11"/>
    <w:rsid w:val="006D045D"/>
    <w:rsid w:val="006D050B"/>
    <w:rsid w:val="006D0E4A"/>
    <w:rsid w:val="006D0F6D"/>
    <w:rsid w:val="006D11FF"/>
    <w:rsid w:val="006D1CF4"/>
    <w:rsid w:val="006D1D75"/>
    <w:rsid w:val="006D1DB5"/>
    <w:rsid w:val="006D2419"/>
    <w:rsid w:val="006D24EA"/>
    <w:rsid w:val="006D2821"/>
    <w:rsid w:val="006D29B1"/>
    <w:rsid w:val="006D2A47"/>
    <w:rsid w:val="006D2B10"/>
    <w:rsid w:val="006D2B5F"/>
    <w:rsid w:val="006D2F35"/>
    <w:rsid w:val="006D3052"/>
    <w:rsid w:val="006D30F0"/>
    <w:rsid w:val="006D3BD3"/>
    <w:rsid w:val="006D3C08"/>
    <w:rsid w:val="006D3DEB"/>
    <w:rsid w:val="006D3EC8"/>
    <w:rsid w:val="006D3EDC"/>
    <w:rsid w:val="006D4089"/>
    <w:rsid w:val="006D446E"/>
    <w:rsid w:val="006D4BE9"/>
    <w:rsid w:val="006D4EEB"/>
    <w:rsid w:val="006D54E8"/>
    <w:rsid w:val="006D575F"/>
    <w:rsid w:val="006D5C4D"/>
    <w:rsid w:val="006D61DB"/>
    <w:rsid w:val="006D62A8"/>
    <w:rsid w:val="006D6340"/>
    <w:rsid w:val="006D6C6E"/>
    <w:rsid w:val="006D6F8D"/>
    <w:rsid w:val="006D70E1"/>
    <w:rsid w:val="006E066B"/>
    <w:rsid w:val="006E0D43"/>
    <w:rsid w:val="006E1455"/>
    <w:rsid w:val="006E14B4"/>
    <w:rsid w:val="006E18E2"/>
    <w:rsid w:val="006E1B4E"/>
    <w:rsid w:val="006E21CD"/>
    <w:rsid w:val="006E2287"/>
    <w:rsid w:val="006E25CA"/>
    <w:rsid w:val="006E2856"/>
    <w:rsid w:val="006E2AC3"/>
    <w:rsid w:val="006E3CDA"/>
    <w:rsid w:val="006E412A"/>
    <w:rsid w:val="006E48EA"/>
    <w:rsid w:val="006E4C5A"/>
    <w:rsid w:val="006E52A2"/>
    <w:rsid w:val="006E5769"/>
    <w:rsid w:val="006E579E"/>
    <w:rsid w:val="006E57E2"/>
    <w:rsid w:val="006E5A03"/>
    <w:rsid w:val="006E66CE"/>
    <w:rsid w:val="006E6BE6"/>
    <w:rsid w:val="006E6D0A"/>
    <w:rsid w:val="006E6D31"/>
    <w:rsid w:val="006E6D36"/>
    <w:rsid w:val="006E6F57"/>
    <w:rsid w:val="006E72B2"/>
    <w:rsid w:val="006E7DC7"/>
    <w:rsid w:val="006E7DF1"/>
    <w:rsid w:val="006F03AA"/>
    <w:rsid w:val="006F070F"/>
    <w:rsid w:val="006F10A8"/>
    <w:rsid w:val="006F1100"/>
    <w:rsid w:val="006F1112"/>
    <w:rsid w:val="006F147B"/>
    <w:rsid w:val="006F173A"/>
    <w:rsid w:val="006F223A"/>
    <w:rsid w:val="006F2664"/>
    <w:rsid w:val="006F2B8D"/>
    <w:rsid w:val="006F329C"/>
    <w:rsid w:val="006F3CC7"/>
    <w:rsid w:val="006F4981"/>
    <w:rsid w:val="006F49B3"/>
    <w:rsid w:val="006F4B31"/>
    <w:rsid w:val="006F5170"/>
    <w:rsid w:val="006F5C61"/>
    <w:rsid w:val="006F5DDA"/>
    <w:rsid w:val="006F5FCF"/>
    <w:rsid w:val="006F635D"/>
    <w:rsid w:val="006F6B99"/>
    <w:rsid w:val="006F6BA4"/>
    <w:rsid w:val="006F71EA"/>
    <w:rsid w:val="006F7752"/>
    <w:rsid w:val="006F78F5"/>
    <w:rsid w:val="006F794E"/>
    <w:rsid w:val="006F7959"/>
    <w:rsid w:val="006F7E87"/>
    <w:rsid w:val="00700466"/>
    <w:rsid w:val="007011DC"/>
    <w:rsid w:val="00701520"/>
    <w:rsid w:val="0070160D"/>
    <w:rsid w:val="0070162F"/>
    <w:rsid w:val="00702410"/>
    <w:rsid w:val="00702E15"/>
    <w:rsid w:val="007035C2"/>
    <w:rsid w:val="00704157"/>
    <w:rsid w:val="00704277"/>
    <w:rsid w:val="0070457B"/>
    <w:rsid w:val="007047CC"/>
    <w:rsid w:val="00704FA3"/>
    <w:rsid w:val="00705175"/>
    <w:rsid w:val="0070520D"/>
    <w:rsid w:val="007057FB"/>
    <w:rsid w:val="00705930"/>
    <w:rsid w:val="007059CA"/>
    <w:rsid w:val="00705C7B"/>
    <w:rsid w:val="00706407"/>
    <w:rsid w:val="007066A6"/>
    <w:rsid w:val="007066F6"/>
    <w:rsid w:val="00706AAF"/>
    <w:rsid w:val="00706CF3"/>
    <w:rsid w:val="00707019"/>
    <w:rsid w:val="007074AA"/>
    <w:rsid w:val="0070754C"/>
    <w:rsid w:val="0071017E"/>
    <w:rsid w:val="007101AC"/>
    <w:rsid w:val="00710A4F"/>
    <w:rsid w:val="007110C3"/>
    <w:rsid w:val="007115A0"/>
    <w:rsid w:val="007118EF"/>
    <w:rsid w:val="00711F3A"/>
    <w:rsid w:val="007120AD"/>
    <w:rsid w:val="0071231F"/>
    <w:rsid w:val="00712405"/>
    <w:rsid w:val="00712554"/>
    <w:rsid w:val="007127DE"/>
    <w:rsid w:val="00712BE6"/>
    <w:rsid w:val="00713262"/>
    <w:rsid w:val="00713295"/>
    <w:rsid w:val="00713320"/>
    <w:rsid w:val="00713EAE"/>
    <w:rsid w:val="00713F46"/>
    <w:rsid w:val="00714A43"/>
    <w:rsid w:val="00714A96"/>
    <w:rsid w:val="00714E1E"/>
    <w:rsid w:val="00714FF8"/>
    <w:rsid w:val="00715C0E"/>
    <w:rsid w:val="00716126"/>
    <w:rsid w:val="007162B8"/>
    <w:rsid w:val="00716407"/>
    <w:rsid w:val="00716894"/>
    <w:rsid w:val="00716A81"/>
    <w:rsid w:val="00716B52"/>
    <w:rsid w:val="00716BEC"/>
    <w:rsid w:val="0071706F"/>
    <w:rsid w:val="00717475"/>
    <w:rsid w:val="00717601"/>
    <w:rsid w:val="0071797F"/>
    <w:rsid w:val="00717AFE"/>
    <w:rsid w:val="00717B5F"/>
    <w:rsid w:val="00717DE4"/>
    <w:rsid w:val="00717E49"/>
    <w:rsid w:val="00720322"/>
    <w:rsid w:val="00720640"/>
    <w:rsid w:val="00720703"/>
    <w:rsid w:val="007207B5"/>
    <w:rsid w:val="00720912"/>
    <w:rsid w:val="00720DA0"/>
    <w:rsid w:val="007210A7"/>
    <w:rsid w:val="00721616"/>
    <w:rsid w:val="00721C63"/>
    <w:rsid w:val="00721E83"/>
    <w:rsid w:val="00721FE2"/>
    <w:rsid w:val="00722220"/>
    <w:rsid w:val="00722761"/>
    <w:rsid w:val="00722770"/>
    <w:rsid w:val="007228E3"/>
    <w:rsid w:val="00722D14"/>
    <w:rsid w:val="00723202"/>
    <w:rsid w:val="007236DF"/>
    <w:rsid w:val="007239DB"/>
    <w:rsid w:val="00723A48"/>
    <w:rsid w:val="00723BB1"/>
    <w:rsid w:val="00723C44"/>
    <w:rsid w:val="00723E30"/>
    <w:rsid w:val="007240DB"/>
    <w:rsid w:val="0072424B"/>
    <w:rsid w:val="0072443B"/>
    <w:rsid w:val="007244B6"/>
    <w:rsid w:val="007244D8"/>
    <w:rsid w:val="00724805"/>
    <w:rsid w:val="00724E6C"/>
    <w:rsid w:val="00725011"/>
    <w:rsid w:val="00725625"/>
    <w:rsid w:val="0072584D"/>
    <w:rsid w:val="0072591A"/>
    <w:rsid w:val="0072604E"/>
    <w:rsid w:val="007262E5"/>
    <w:rsid w:val="00726B9C"/>
    <w:rsid w:val="00727239"/>
    <w:rsid w:val="00727641"/>
    <w:rsid w:val="00727960"/>
    <w:rsid w:val="00727BA9"/>
    <w:rsid w:val="00727E10"/>
    <w:rsid w:val="00727E8E"/>
    <w:rsid w:val="00730CCD"/>
    <w:rsid w:val="0073114C"/>
    <w:rsid w:val="007317A2"/>
    <w:rsid w:val="00731C46"/>
    <w:rsid w:val="00731F56"/>
    <w:rsid w:val="007321A9"/>
    <w:rsid w:val="007323B4"/>
    <w:rsid w:val="00732B42"/>
    <w:rsid w:val="00732BAC"/>
    <w:rsid w:val="00733AB7"/>
    <w:rsid w:val="00733C07"/>
    <w:rsid w:val="007340F2"/>
    <w:rsid w:val="007342D8"/>
    <w:rsid w:val="007344E7"/>
    <w:rsid w:val="007345A8"/>
    <w:rsid w:val="007345DB"/>
    <w:rsid w:val="00734B3D"/>
    <w:rsid w:val="00734BE3"/>
    <w:rsid w:val="00735913"/>
    <w:rsid w:val="00735E31"/>
    <w:rsid w:val="00736026"/>
    <w:rsid w:val="00736036"/>
    <w:rsid w:val="0073652A"/>
    <w:rsid w:val="007369B3"/>
    <w:rsid w:val="00736A09"/>
    <w:rsid w:val="00736E0C"/>
    <w:rsid w:val="00736F34"/>
    <w:rsid w:val="00737437"/>
    <w:rsid w:val="00737B53"/>
    <w:rsid w:val="00737C8D"/>
    <w:rsid w:val="00737DCA"/>
    <w:rsid w:val="00737DCB"/>
    <w:rsid w:val="00737FC1"/>
    <w:rsid w:val="00740069"/>
    <w:rsid w:val="00740077"/>
    <w:rsid w:val="00740141"/>
    <w:rsid w:val="007408AB"/>
    <w:rsid w:val="0074091A"/>
    <w:rsid w:val="00740950"/>
    <w:rsid w:val="00740994"/>
    <w:rsid w:val="00740C38"/>
    <w:rsid w:val="00740C5D"/>
    <w:rsid w:val="00740D0F"/>
    <w:rsid w:val="00740DF2"/>
    <w:rsid w:val="007410D1"/>
    <w:rsid w:val="00741439"/>
    <w:rsid w:val="00741704"/>
    <w:rsid w:val="00741729"/>
    <w:rsid w:val="00741C97"/>
    <w:rsid w:val="00741ED0"/>
    <w:rsid w:val="00741F42"/>
    <w:rsid w:val="0074213E"/>
    <w:rsid w:val="007424D1"/>
    <w:rsid w:val="0074290B"/>
    <w:rsid w:val="007429A6"/>
    <w:rsid w:val="0074304B"/>
    <w:rsid w:val="0074313B"/>
    <w:rsid w:val="00743315"/>
    <w:rsid w:val="00743872"/>
    <w:rsid w:val="00743957"/>
    <w:rsid w:val="007439C8"/>
    <w:rsid w:val="00743A58"/>
    <w:rsid w:val="00743BC9"/>
    <w:rsid w:val="00744003"/>
    <w:rsid w:val="00744051"/>
    <w:rsid w:val="00744184"/>
    <w:rsid w:val="007441E3"/>
    <w:rsid w:val="00744689"/>
    <w:rsid w:val="007446E6"/>
    <w:rsid w:val="007450A8"/>
    <w:rsid w:val="00745424"/>
    <w:rsid w:val="0074586E"/>
    <w:rsid w:val="0074599C"/>
    <w:rsid w:val="0074604A"/>
    <w:rsid w:val="0074607B"/>
    <w:rsid w:val="007469A4"/>
    <w:rsid w:val="00746C54"/>
    <w:rsid w:val="0074749D"/>
    <w:rsid w:val="007476A6"/>
    <w:rsid w:val="00747EB1"/>
    <w:rsid w:val="00750257"/>
    <w:rsid w:val="007502E9"/>
    <w:rsid w:val="0075047F"/>
    <w:rsid w:val="0075097F"/>
    <w:rsid w:val="00750A45"/>
    <w:rsid w:val="00750A9A"/>
    <w:rsid w:val="00750B12"/>
    <w:rsid w:val="00750B94"/>
    <w:rsid w:val="00750C34"/>
    <w:rsid w:val="00750DEB"/>
    <w:rsid w:val="00751967"/>
    <w:rsid w:val="00751C63"/>
    <w:rsid w:val="00751FCA"/>
    <w:rsid w:val="00751FD8"/>
    <w:rsid w:val="00752834"/>
    <w:rsid w:val="00753084"/>
    <w:rsid w:val="00753089"/>
    <w:rsid w:val="0075323B"/>
    <w:rsid w:val="0075334F"/>
    <w:rsid w:val="00753466"/>
    <w:rsid w:val="00753ACD"/>
    <w:rsid w:val="00753B25"/>
    <w:rsid w:val="00753E06"/>
    <w:rsid w:val="00753E4E"/>
    <w:rsid w:val="007541BF"/>
    <w:rsid w:val="007542B6"/>
    <w:rsid w:val="0075472D"/>
    <w:rsid w:val="007548CB"/>
    <w:rsid w:val="00754B2F"/>
    <w:rsid w:val="00754E84"/>
    <w:rsid w:val="0075556A"/>
    <w:rsid w:val="007556B2"/>
    <w:rsid w:val="0075574B"/>
    <w:rsid w:val="00755B90"/>
    <w:rsid w:val="00755E35"/>
    <w:rsid w:val="00755ED3"/>
    <w:rsid w:val="007565F3"/>
    <w:rsid w:val="00756654"/>
    <w:rsid w:val="0075669C"/>
    <w:rsid w:val="00756FA0"/>
    <w:rsid w:val="00757512"/>
    <w:rsid w:val="007577B8"/>
    <w:rsid w:val="007578D4"/>
    <w:rsid w:val="00757ADD"/>
    <w:rsid w:val="0076049C"/>
    <w:rsid w:val="00760755"/>
    <w:rsid w:val="0076098B"/>
    <w:rsid w:val="00760996"/>
    <w:rsid w:val="0076151B"/>
    <w:rsid w:val="0076164D"/>
    <w:rsid w:val="00761748"/>
    <w:rsid w:val="00761AFF"/>
    <w:rsid w:val="00761E05"/>
    <w:rsid w:val="00761F13"/>
    <w:rsid w:val="00762299"/>
    <w:rsid w:val="00762364"/>
    <w:rsid w:val="0076256D"/>
    <w:rsid w:val="00762848"/>
    <w:rsid w:val="00762B9F"/>
    <w:rsid w:val="00762C07"/>
    <w:rsid w:val="00762CBD"/>
    <w:rsid w:val="00763145"/>
    <w:rsid w:val="007631AE"/>
    <w:rsid w:val="00763237"/>
    <w:rsid w:val="00763BA7"/>
    <w:rsid w:val="007641CE"/>
    <w:rsid w:val="007642EB"/>
    <w:rsid w:val="007643C6"/>
    <w:rsid w:val="00764A6F"/>
    <w:rsid w:val="007651F1"/>
    <w:rsid w:val="007656F5"/>
    <w:rsid w:val="00765822"/>
    <w:rsid w:val="00765863"/>
    <w:rsid w:val="00765C78"/>
    <w:rsid w:val="00765D9C"/>
    <w:rsid w:val="00765F5F"/>
    <w:rsid w:val="0076605F"/>
    <w:rsid w:val="00766184"/>
    <w:rsid w:val="00766423"/>
    <w:rsid w:val="007667B2"/>
    <w:rsid w:val="00766835"/>
    <w:rsid w:val="007668B0"/>
    <w:rsid w:val="00766ECC"/>
    <w:rsid w:val="007673FA"/>
    <w:rsid w:val="007674F0"/>
    <w:rsid w:val="00767945"/>
    <w:rsid w:val="00767BA5"/>
    <w:rsid w:val="0077014B"/>
    <w:rsid w:val="00770691"/>
    <w:rsid w:val="0077105D"/>
    <w:rsid w:val="007710B0"/>
    <w:rsid w:val="007717B0"/>
    <w:rsid w:val="00771A0E"/>
    <w:rsid w:val="00771F25"/>
    <w:rsid w:val="0077205B"/>
    <w:rsid w:val="00772367"/>
    <w:rsid w:val="007724D1"/>
    <w:rsid w:val="007729A0"/>
    <w:rsid w:val="00772A0A"/>
    <w:rsid w:val="00772B38"/>
    <w:rsid w:val="00772C70"/>
    <w:rsid w:val="00772CAC"/>
    <w:rsid w:val="00772E48"/>
    <w:rsid w:val="00772F4B"/>
    <w:rsid w:val="00772FAB"/>
    <w:rsid w:val="0077315F"/>
    <w:rsid w:val="00773181"/>
    <w:rsid w:val="00773206"/>
    <w:rsid w:val="007735D0"/>
    <w:rsid w:val="007738A4"/>
    <w:rsid w:val="00773A54"/>
    <w:rsid w:val="00773A5C"/>
    <w:rsid w:val="007741AB"/>
    <w:rsid w:val="00774411"/>
    <w:rsid w:val="00774775"/>
    <w:rsid w:val="007749D8"/>
    <w:rsid w:val="0077566F"/>
    <w:rsid w:val="007756C5"/>
    <w:rsid w:val="00775988"/>
    <w:rsid w:val="00775BC5"/>
    <w:rsid w:val="00775BE7"/>
    <w:rsid w:val="00775C45"/>
    <w:rsid w:val="00775D01"/>
    <w:rsid w:val="0077600B"/>
    <w:rsid w:val="00776126"/>
    <w:rsid w:val="0077663B"/>
    <w:rsid w:val="0077698F"/>
    <w:rsid w:val="00776BD6"/>
    <w:rsid w:val="00777160"/>
    <w:rsid w:val="007771CC"/>
    <w:rsid w:val="00777675"/>
    <w:rsid w:val="007776A4"/>
    <w:rsid w:val="007779B3"/>
    <w:rsid w:val="007779D9"/>
    <w:rsid w:val="00777CB3"/>
    <w:rsid w:val="00777CBB"/>
    <w:rsid w:val="00777CEA"/>
    <w:rsid w:val="00777E95"/>
    <w:rsid w:val="00780167"/>
    <w:rsid w:val="0078052F"/>
    <w:rsid w:val="007808D5"/>
    <w:rsid w:val="00780BB6"/>
    <w:rsid w:val="007811AE"/>
    <w:rsid w:val="0078121B"/>
    <w:rsid w:val="00781784"/>
    <w:rsid w:val="00781788"/>
    <w:rsid w:val="00781B36"/>
    <w:rsid w:val="00781BE3"/>
    <w:rsid w:val="00781E17"/>
    <w:rsid w:val="00782086"/>
    <w:rsid w:val="007820C4"/>
    <w:rsid w:val="00782A88"/>
    <w:rsid w:val="00782CC4"/>
    <w:rsid w:val="00782D9F"/>
    <w:rsid w:val="007834FD"/>
    <w:rsid w:val="00783970"/>
    <w:rsid w:val="00783F92"/>
    <w:rsid w:val="0078407E"/>
    <w:rsid w:val="0078449F"/>
    <w:rsid w:val="007846DE"/>
    <w:rsid w:val="00784B2C"/>
    <w:rsid w:val="00784F01"/>
    <w:rsid w:val="0078524C"/>
    <w:rsid w:val="00785479"/>
    <w:rsid w:val="007854C1"/>
    <w:rsid w:val="00785BC0"/>
    <w:rsid w:val="00785CE2"/>
    <w:rsid w:val="0078602B"/>
    <w:rsid w:val="0078650A"/>
    <w:rsid w:val="00786695"/>
    <w:rsid w:val="0078683E"/>
    <w:rsid w:val="00786F5D"/>
    <w:rsid w:val="007872F6"/>
    <w:rsid w:val="00787318"/>
    <w:rsid w:val="00787B11"/>
    <w:rsid w:val="00787FB0"/>
    <w:rsid w:val="0079017E"/>
    <w:rsid w:val="0079047F"/>
    <w:rsid w:val="007904A2"/>
    <w:rsid w:val="007905EC"/>
    <w:rsid w:val="00790792"/>
    <w:rsid w:val="00790812"/>
    <w:rsid w:val="00790DE9"/>
    <w:rsid w:val="007914F2"/>
    <w:rsid w:val="00791711"/>
    <w:rsid w:val="007919A7"/>
    <w:rsid w:val="00791FFF"/>
    <w:rsid w:val="00792383"/>
    <w:rsid w:val="007924A0"/>
    <w:rsid w:val="00792850"/>
    <w:rsid w:val="00792AAC"/>
    <w:rsid w:val="00792C93"/>
    <w:rsid w:val="00792FAA"/>
    <w:rsid w:val="00793688"/>
    <w:rsid w:val="0079381E"/>
    <w:rsid w:val="0079385C"/>
    <w:rsid w:val="00793CC5"/>
    <w:rsid w:val="0079439A"/>
    <w:rsid w:val="007943B3"/>
    <w:rsid w:val="00794CA5"/>
    <w:rsid w:val="00794D7B"/>
    <w:rsid w:val="00794FC0"/>
    <w:rsid w:val="007955E7"/>
    <w:rsid w:val="00795C16"/>
    <w:rsid w:val="007962A0"/>
    <w:rsid w:val="00796367"/>
    <w:rsid w:val="007963BA"/>
    <w:rsid w:val="00796724"/>
    <w:rsid w:val="007967DF"/>
    <w:rsid w:val="007969AF"/>
    <w:rsid w:val="00796A81"/>
    <w:rsid w:val="00797060"/>
    <w:rsid w:val="00797192"/>
    <w:rsid w:val="007974EC"/>
    <w:rsid w:val="007976BB"/>
    <w:rsid w:val="007977C2"/>
    <w:rsid w:val="00797981"/>
    <w:rsid w:val="00797A51"/>
    <w:rsid w:val="00797C97"/>
    <w:rsid w:val="007A0477"/>
    <w:rsid w:val="007A0539"/>
    <w:rsid w:val="007A05C0"/>
    <w:rsid w:val="007A0918"/>
    <w:rsid w:val="007A0B83"/>
    <w:rsid w:val="007A0C70"/>
    <w:rsid w:val="007A1017"/>
    <w:rsid w:val="007A11D4"/>
    <w:rsid w:val="007A11D8"/>
    <w:rsid w:val="007A1283"/>
    <w:rsid w:val="007A1A2A"/>
    <w:rsid w:val="007A1C48"/>
    <w:rsid w:val="007A1CB4"/>
    <w:rsid w:val="007A1CCA"/>
    <w:rsid w:val="007A1F4F"/>
    <w:rsid w:val="007A2134"/>
    <w:rsid w:val="007A2403"/>
    <w:rsid w:val="007A254D"/>
    <w:rsid w:val="007A259E"/>
    <w:rsid w:val="007A2896"/>
    <w:rsid w:val="007A28A0"/>
    <w:rsid w:val="007A2CAB"/>
    <w:rsid w:val="007A2E0A"/>
    <w:rsid w:val="007A3935"/>
    <w:rsid w:val="007A3939"/>
    <w:rsid w:val="007A3B60"/>
    <w:rsid w:val="007A3F2E"/>
    <w:rsid w:val="007A4155"/>
    <w:rsid w:val="007A41DF"/>
    <w:rsid w:val="007A4354"/>
    <w:rsid w:val="007A443D"/>
    <w:rsid w:val="007A4995"/>
    <w:rsid w:val="007A4A70"/>
    <w:rsid w:val="007A4F21"/>
    <w:rsid w:val="007A573A"/>
    <w:rsid w:val="007A5978"/>
    <w:rsid w:val="007A5E38"/>
    <w:rsid w:val="007A608C"/>
    <w:rsid w:val="007A6275"/>
    <w:rsid w:val="007A7009"/>
    <w:rsid w:val="007A79F2"/>
    <w:rsid w:val="007A7CA9"/>
    <w:rsid w:val="007A7F6E"/>
    <w:rsid w:val="007B134A"/>
    <w:rsid w:val="007B1484"/>
    <w:rsid w:val="007B18C4"/>
    <w:rsid w:val="007B1BDB"/>
    <w:rsid w:val="007B1F7E"/>
    <w:rsid w:val="007B2144"/>
    <w:rsid w:val="007B246A"/>
    <w:rsid w:val="007B2599"/>
    <w:rsid w:val="007B25F9"/>
    <w:rsid w:val="007B263D"/>
    <w:rsid w:val="007B2A9B"/>
    <w:rsid w:val="007B2ECB"/>
    <w:rsid w:val="007B3326"/>
    <w:rsid w:val="007B3467"/>
    <w:rsid w:val="007B347E"/>
    <w:rsid w:val="007B37C5"/>
    <w:rsid w:val="007B37E4"/>
    <w:rsid w:val="007B3C37"/>
    <w:rsid w:val="007B3C6B"/>
    <w:rsid w:val="007B3DF3"/>
    <w:rsid w:val="007B3E3E"/>
    <w:rsid w:val="007B40A7"/>
    <w:rsid w:val="007B45C5"/>
    <w:rsid w:val="007B4ADD"/>
    <w:rsid w:val="007B4B05"/>
    <w:rsid w:val="007B4BDB"/>
    <w:rsid w:val="007B4DC9"/>
    <w:rsid w:val="007B5981"/>
    <w:rsid w:val="007B5F6C"/>
    <w:rsid w:val="007B6254"/>
    <w:rsid w:val="007B6637"/>
    <w:rsid w:val="007B66E0"/>
    <w:rsid w:val="007B6797"/>
    <w:rsid w:val="007B7020"/>
    <w:rsid w:val="007B7071"/>
    <w:rsid w:val="007B70AD"/>
    <w:rsid w:val="007B70E6"/>
    <w:rsid w:val="007B7931"/>
    <w:rsid w:val="007B7BFD"/>
    <w:rsid w:val="007B7EF6"/>
    <w:rsid w:val="007C0015"/>
    <w:rsid w:val="007C0071"/>
    <w:rsid w:val="007C01E6"/>
    <w:rsid w:val="007C01E9"/>
    <w:rsid w:val="007C021E"/>
    <w:rsid w:val="007C0639"/>
    <w:rsid w:val="007C086D"/>
    <w:rsid w:val="007C08A0"/>
    <w:rsid w:val="007C0A67"/>
    <w:rsid w:val="007C0D10"/>
    <w:rsid w:val="007C0DF6"/>
    <w:rsid w:val="007C1176"/>
    <w:rsid w:val="007C1257"/>
    <w:rsid w:val="007C21AA"/>
    <w:rsid w:val="007C2361"/>
    <w:rsid w:val="007C24AC"/>
    <w:rsid w:val="007C2869"/>
    <w:rsid w:val="007C2AD0"/>
    <w:rsid w:val="007C3B0A"/>
    <w:rsid w:val="007C3F90"/>
    <w:rsid w:val="007C42EA"/>
    <w:rsid w:val="007C4531"/>
    <w:rsid w:val="007C46A3"/>
    <w:rsid w:val="007C4743"/>
    <w:rsid w:val="007C4A86"/>
    <w:rsid w:val="007C4CE5"/>
    <w:rsid w:val="007C52D7"/>
    <w:rsid w:val="007C56E7"/>
    <w:rsid w:val="007C5865"/>
    <w:rsid w:val="007C5D1E"/>
    <w:rsid w:val="007C5D3F"/>
    <w:rsid w:val="007C5E37"/>
    <w:rsid w:val="007C5E6D"/>
    <w:rsid w:val="007C6291"/>
    <w:rsid w:val="007C6371"/>
    <w:rsid w:val="007C648C"/>
    <w:rsid w:val="007C64FC"/>
    <w:rsid w:val="007C6D4F"/>
    <w:rsid w:val="007C7262"/>
    <w:rsid w:val="007C760B"/>
    <w:rsid w:val="007C7AE3"/>
    <w:rsid w:val="007C7C18"/>
    <w:rsid w:val="007C7CCA"/>
    <w:rsid w:val="007D0091"/>
    <w:rsid w:val="007D10FB"/>
    <w:rsid w:val="007D1471"/>
    <w:rsid w:val="007D1E3A"/>
    <w:rsid w:val="007D1EA2"/>
    <w:rsid w:val="007D245D"/>
    <w:rsid w:val="007D2468"/>
    <w:rsid w:val="007D261D"/>
    <w:rsid w:val="007D2BE2"/>
    <w:rsid w:val="007D2C1B"/>
    <w:rsid w:val="007D2CE2"/>
    <w:rsid w:val="007D2DAB"/>
    <w:rsid w:val="007D2F37"/>
    <w:rsid w:val="007D2F92"/>
    <w:rsid w:val="007D34DD"/>
    <w:rsid w:val="007D34F7"/>
    <w:rsid w:val="007D3562"/>
    <w:rsid w:val="007D3598"/>
    <w:rsid w:val="007D3B4D"/>
    <w:rsid w:val="007D3B4E"/>
    <w:rsid w:val="007D421D"/>
    <w:rsid w:val="007D4494"/>
    <w:rsid w:val="007D44B0"/>
    <w:rsid w:val="007D4B2C"/>
    <w:rsid w:val="007D4C21"/>
    <w:rsid w:val="007D5516"/>
    <w:rsid w:val="007D596B"/>
    <w:rsid w:val="007D5B29"/>
    <w:rsid w:val="007D5D30"/>
    <w:rsid w:val="007D5FE5"/>
    <w:rsid w:val="007D631F"/>
    <w:rsid w:val="007D644E"/>
    <w:rsid w:val="007D669D"/>
    <w:rsid w:val="007D6EE2"/>
    <w:rsid w:val="007D6F74"/>
    <w:rsid w:val="007D70BD"/>
    <w:rsid w:val="007D7193"/>
    <w:rsid w:val="007D75CD"/>
    <w:rsid w:val="007D7631"/>
    <w:rsid w:val="007D7695"/>
    <w:rsid w:val="007D7BE8"/>
    <w:rsid w:val="007D7E6F"/>
    <w:rsid w:val="007D7EC3"/>
    <w:rsid w:val="007E0737"/>
    <w:rsid w:val="007E0E11"/>
    <w:rsid w:val="007E151A"/>
    <w:rsid w:val="007E153C"/>
    <w:rsid w:val="007E156F"/>
    <w:rsid w:val="007E1CB1"/>
    <w:rsid w:val="007E1F66"/>
    <w:rsid w:val="007E21B3"/>
    <w:rsid w:val="007E292B"/>
    <w:rsid w:val="007E29E9"/>
    <w:rsid w:val="007E2CDA"/>
    <w:rsid w:val="007E2FB2"/>
    <w:rsid w:val="007E3068"/>
    <w:rsid w:val="007E31ED"/>
    <w:rsid w:val="007E3492"/>
    <w:rsid w:val="007E363C"/>
    <w:rsid w:val="007E3DF2"/>
    <w:rsid w:val="007E3F6C"/>
    <w:rsid w:val="007E43F2"/>
    <w:rsid w:val="007E457A"/>
    <w:rsid w:val="007E461C"/>
    <w:rsid w:val="007E4941"/>
    <w:rsid w:val="007E5E2A"/>
    <w:rsid w:val="007E5FA5"/>
    <w:rsid w:val="007E60FE"/>
    <w:rsid w:val="007E6714"/>
    <w:rsid w:val="007E6ACB"/>
    <w:rsid w:val="007E6C08"/>
    <w:rsid w:val="007E73D2"/>
    <w:rsid w:val="007E765D"/>
    <w:rsid w:val="007E7C73"/>
    <w:rsid w:val="007E7E14"/>
    <w:rsid w:val="007F05E0"/>
    <w:rsid w:val="007F063B"/>
    <w:rsid w:val="007F0E33"/>
    <w:rsid w:val="007F0FB4"/>
    <w:rsid w:val="007F11FE"/>
    <w:rsid w:val="007F146A"/>
    <w:rsid w:val="007F1498"/>
    <w:rsid w:val="007F14CF"/>
    <w:rsid w:val="007F1A23"/>
    <w:rsid w:val="007F1C3F"/>
    <w:rsid w:val="007F25EF"/>
    <w:rsid w:val="007F2696"/>
    <w:rsid w:val="007F2E2F"/>
    <w:rsid w:val="007F2F6C"/>
    <w:rsid w:val="007F2F89"/>
    <w:rsid w:val="007F3051"/>
    <w:rsid w:val="007F30F2"/>
    <w:rsid w:val="007F3468"/>
    <w:rsid w:val="007F359F"/>
    <w:rsid w:val="007F3988"/>
    <w:rsid w:val="007F3D63"/>
    <w:rsid w:val="007F3EF4"/>
    <w:rsid w:val="007F41F6"/>
    <w:rsid w:val="007F45ED"/>
    <w:rsid w:val="007F460E"/>
    <w:rsid w:val="007F4672"/>
    <w:rsid w:val="007F4C98"/>
    <w:rsid w:val="007F4EA5"/>
    <w:rsid w:val="007F5937"/>
    <w:rsid w:val="007F61D5"/>
    <w:rsid w:val="007F63A3"/>
    <w:rsid w:val="007F64BB"/>
    <w:rsid w:val="007F653F"/>
    <w:rsid w:val="007F690C"/>
    <w:rsid w:val="007F6917"/>
    <w:rsid w:val="007F71F4"/>
    <w:rsid w:val="007F7211"/>
    <w:rsid w:val="007F727B"/>
    <w:rsid w:val="007F7390"/>
    <w:rsid w:val="007F73AA"/>
    <w:rsid w:val="007F7DB1"/>
    <w:rsid w:val="008000E3"/>
    <w:rsid w:val="00800194"/>
    <w:rsid w:val="00800495"/>
    <w:rsid w:val="008006DB"/>
    <w:rsid w:val="00800860"/>
    <w:rsid w:val="00800B0D"/>
    <w:rsid w:val="00800E77"/>
    <w:rsid w:val="008016A9"/>
    <w:rsid w:val="008017CF"/>
    <w:rsid w:val="00801AC1"/>
    <w:rsid w:val="00802057"/>
    <w:rsid w:val="00802150"/>
    <w:rsid w:val="00802353"/>
    <w:rsid w:val="00802D07"/>
    <w:rsid w:val="00802F32"/>
    <w:rsid w:val="0080305D"/>
    <w:rsid w:val="0080319A"/>
    <w:rsid w:val="0080322C"/>
    <w:rsid w:val="008034BF"/>
    <w:rsid w:val="00803529"/>
    <w:rsid w:val="00803556"/>
    <w:rsid w:val="00803757"/>
    <w:rsid w:val="00803C57"/>
    <w:rsid w:val="008040D3"/>
    <w:rsid w:val="0080422D"/>
    <w:rsid w:val="008044E3"/>
    <w:rsid w:val="008046FD"/>
    <w:rsid w:val="0080476C"/>
    <w:rsid w:val="00804828"/>
    <w:rsid w:val="00804E06"/>
    <w:rsid w:val="008050D6"/>
    <w:rsid w:val="0080532D"/>
    <w:rsid w:val="0080545B"/>
    <w:rsid w:val="0080557C"/>
    <w:rsid w:val="00805841"/>
    <w:rsid w:val="0080590F"/>
    <w:rsid w:val="00805A35"/>
    <w:rsid w:val="00805AC9"/>
    <w:rsid w:val="00805C65"/>
    <w:rsid w:val="00805D73"/>
    <w:rsid w:val="00805F35"/>
    <w:rsid w:val="00806101"/>
    <w:rsid w:val="00806D52"/>
    <w:rsid w:val="00807269"/>
    <w:rsid w:val="008073B2"/>
    <w:rsid w:val="00807699"/>
    <w:rsid w:val="00807B0C"/>
    <w:rsid w:val="00807C6F"/>
    <w:rsid w:val="00807DB2"/>
    <w:rsid w:val="00807E5D"/>
    <w:rsid w:val="008103C7"/>
    <w:rsid w:val="0081069E"/>
    <w:rsid w:val="008106C3"/>
    <w:rsid w:val="00810704"/>
    <w:rsid w:val="0081089A"/>
    <w:rsid w:val="00810A6B"/>
    <w:rsid w:val="0081100E"/>
    <w:rsid w:val="008112A6"/>
    <w:rsid w:val="00811388"/>
    <w:rsid w:val="00811C67"/>
    <w:rsid w:val="00811C82"/>
    <w:rsid w:val="00812014"/>
    <w:rsid w:val="00812781"/>
    <w:rsid w:val="008129D8"/>
    <w:rsid w:val="00812AE8"/>
    <w:rsid w:val="00812E4C"/>
    <w:rsid w:val="00813208"/>
    <w:rsid w:val="008136F2"/>
    <w:rsid w:val="00813990"/>
    <w:rsid w:val="008145B2"/>
    <w:rsid w:val="0081488E"/>
    <w:rsid w:val="00814CDF"/>
    <w:rsid w:val="00814F58"/>
    <w:rsid w:val="00814FA8"/>
    <w:rsid w:val="00814FB0"/>
    <w:rsid w:val="00815190"/>
    <w:rsid w:val="00815A24"/>
    <w:rsid w:val="00815B99"/>
    <w:rsid w:val="0081647E"/>
    <w:rsid w:val="0081660F"/>
    <w:rsid w:val="00816C22"/>
    <w:rsid w:val="0081718B"/>
    <w:rsid w:val="0081762A"/>
    <w:rsid w:val="00817722"/>
    <w:rsid w:val="00817FED"/>
    <w:rsid w:val="0082011A"/>
    <w:rsid w:val="008208DE"/>
    <w:rsid w:val="00820F55"/>
    <w:rsid w:val="0082127A"/>
    <w:rsid w:val="00821664"/>
    <w:rsid w:val="0082199D"/>
    <w:rsid w:val="00821E2C"/>
    <w:rsid w:val="00822076"/>
    <w:rsid w:val="0082244A"/>
    <w:rsid w:val="0082261E"/>
    <w:rsid w:val="008229B0"/>
    <w:rsid w:val="008229D0"/>
    <w:rsid w:val="00823058"/>
    <w:rsid w:val="0082321B"/>
    <w:rsid w:val="008233AC"/>
    <w:rsid w:val="00823415"/>
    <w:rsid w:val="0082365B"/>
    <w:rsid w:val="00823690"/>
    <w:rsid w:val="00823691"/>
    <w:rsid w:val="00823BE9"/>
    <w:rsid w:val="00823D34"/>
    <w:rsid w:val="00823E64"/>
    <w:rsid w:val="00823EF9"/>
    <w:rsid w:val="00823F23"/>
    <w:rsid w:val="008242EB"/>
    <w:rsid w:val="00824872"/>
    <w:rsid w:val="008249DD"/>
    <w:rsid w:val="00824C47"/>
    <w:rsid w:val="008253BE"/>
    <w:rsid w:val="00825789"/>
    <w:rsid w:val="00825857"/>
    <w:rsid w:val="008259F1"/>
    <w:rsid w:val="00825B7F"/>
    <w:rsid w:val="00825D8F"/>
    <w:rsid w:val="00825E5D"/>
    <w:rsid w:val="00825F24"/>
    <w:rsid w:val="008262AB"/>
    <w:rsid w:val="00826716"/>
    <w:rsid w:val="0082682F"/>
    <w:rsid w:val="00826A2B"/>
    <w:rsid w:val="00827695"/>
    <w:rsid w:val="00827790"/>
    <w:rsid w:val="00827D86"/>
    <w:rsid w:val="00830479"/>
    <w:rsid w:val="00830D0C"/>
    <w:rsid w:val="00830D1A"/>
    <w:rsid w:val="00830DC9"/>
    <w:rsid w:val="00830DF9"/>
    <w:rsid w:val="00830F8A"/>
    <w:rsid w:val="00830FCD"/>
    <w:rsid w:val="0083148B"/>
    <w:rsid w:val="00831752"/>
    <w:rsid w:val="008318FA"/>
    <w:rsid w:val="00831CB9"/>
    <w:rsid w:val="00831D4A"/>
    <w:rsid w:val="008324E1"/>
    <w:rsid w:val="008328C5"/>
    <w:rsid w:val="008329C3"/>
    <w:rsid w:val="00832A80"/>
    <w:rsid w:val="008333C8"/>
    <w:rsid w:val="0083340B"/>
    <w:rsid w:val="00833671"/>
    <w:rsid w:val="0083373F"/>
    <w:rsid w:val="008338BC"/>
    <w:rsid w:val="008340CC"/>
    <w:rsid w:val="00834483"/>
    <w:rsid w:val="0083454C"/>
    <w:rsid w:val="0083471F"/>
    <w:rsid w:val="00834C1D"/>
    <w:rsid w:val="00834EBB"/>
    <w:rsid w:val="00834ED8"/>
    <w:rsid w:val="00835246"/>
    <w:rsid w:val="008356B2"/>
    <w:rsid w:val="00835A94"/>
    <w:rsid w:val="00835E20"/>
    <w:rsid w:val="00836266"/>
    <w:rsid w:val="0083626F"/>
    <w:rsid w:val="0083640D"/>
    <w:rsid w:val="0083655D"/>
    <w:rsid w:val="0083697C"/>
    <w:rsid w:val="008375B3"/>
    <w:rsid w:val="00837673"/>
    <w:rsid w:val="00837C74"/>
    <w:rsid w:val="008402CE"/>
    <w:rsid w:val="008405A7"/>
    <w:rsid w:val="00840A04"/>
    <w:rsid w:val="00840A6C"/>
    <w:rsid w:val="00840B0C"/>
    <w:rsid w:val="00840B13"/>
    <w:rsid w:val="00841205"/>
    <w:rsid w:val="0084150F"/>
    <w:rsid w:val="0084158F"/>
    <w:rsid w:val="008415AD"/>
    <w:rsid w:val="00841959"/>
    <w:rsid w:val="00841BBA"/>
    <w:rsid w:val="00841C29"/>
    <w:rsid w:val="00841D56"/>
    <w:rsid w:val="00842847"/>
    <w:rsid w:val="00842881"/>
    <w:rsid w:val="00842C12"/>
    <w:rsid w:val="00843C59"/>
    <w:rsid w:val="00843CC4"/>
    <w:rsid w:val="00843F01"/>
    <w:rsid w:val="00844258"/>
    <w:rsid w:val="00844462"/>
    <w:rsid w:val="00844ECF"/>
    <w:rsid w:val="00845525"/>
    <w:rsid w:val="008455E6"/>
    <w:rsid w:val="00845806"/>
    <w:rsid w:val="008458F7"/>
    <w:rsid w:val="00845F6F"/>
    <w:rsid w:val="0084615A"/>
    <w:rsid w:val="0084654D"/>
    <w:rsid w:val="008466CF"/>
    <w:rsid w:val="00846BA1"/>
    <w:rsid w:val="00847669"/>
    <w:rsid w:val="00847D68"/>
    <w:rsid w:val="00847DF7"/>
    <w:rsid w:val="00847E9B"/>
    <w:rsid w:val="00850099"/>
    <w:rsid w:val="00850333"/>
    <w:rsid w:val="00850474"/>
    <w:rsid w:val="00850544"/>
    <w:rsid w:val="00850789"/>
    <w:rsid w:val="008508C5"/>
    <w:rsid w:val="008516E0"/>
    <w:rsid w:val="008517C0"/>
    <w:rsid w:val="00851F26"/>
    <w:rsid w:val="00852141"/>
    <w:rsid w:val="00852382"/>
    <w:rsid w:val="008529DF"/>
    <w:rsid w:val="00852B97"/>
    <w:rsid w:val="00852EFE"/>
    <w:rsid w:val="0085320D"/>
    <w:rsid w:val="0085322D"/>
    <w:rsid w:val="008533A1"/>
    <w:rsid w:val="0085345C"/>
    <w:rsid w:val="008536BA"/>
    <w:rsid w:val="00853B5F"/>
    <w:rsid w:val="00853C95"/>
    <w:rsid w:val="00853D74"/>
    <w:rsid w:val="00854083"/>
    <w:rsid w:val="0085414F"/>
    <w:rsid w:val="00854232"/>
    <w:rsid w:val="00854337"/>
    <w:rsid w:val="00854512"/>
    <w:rsid w:val="00854728"/>
    <w:rsid w:val="00854F2B"/>
    <w:rsid w:val="00855137"/>
    <w:rsid w:val="008551C6"/>
    <w:rsid w:val="00855669"/>
    <w:rsid w:val="0085585B"/>
    <w:rsid w:val="0085592D"/>
    <w:rsid w:val="00855B33"/>
    <w:rsid w:val="00855C3C"/>
    <w:rsid w:val="00855F39"/>
    <w:rsid w:val="00855FE0"/>
    <w:rsid w:val="0085608B"/>
    <w:rsid w:val="008560A5"/>
    <w:rsid w:val="00856BC4"/>
    <w:rsid w:val="00856C43"/>
    <w:rsid w:val="00856D72"/>
    <w:rsid w:val="00856D9A"/>
    <w:rsid w:val="00856E9E"/>
    <w:rsid w:val="00856F80"/>
    <w:rsid w:val="00857423"/>
    <w:rsid w:val="00857E8E"/>
    <w:rsid w:val="0086059B"/>
    <w:rsid w:val="0086099D"/>
    <w:rsid w:val="008609B2"/>
    <w:rsid w:val="00860BCD"/>
    <w:rsid w:val="00860F29"/>
    <w:rsid w:val="00860F5C"/>
    <w:rsid w:val="00861416"/>
    <w:rsid w:val="00861598"/>
    <w:rsid w:val="008615CF"/>
    <w:rsid w:val="008616EC"/>
    <w:rsid w:val="00861B66"/>
    <w:rsid w:val="00861B6B"/>
    <w:rsid w:val="00861C3B"/>
    <w:rsid w:val="008623CD"/>
    <w:rsid w:val="00862AE4"/>
    <w:rsid w:val="00862E9C"/>
    <w:rsid w:val="00863412"/>
    <w:rsid w:val="008636CE"/>
    <w:rsid w:val="008637E0"/>
    <w:rsid w:val="00863809"/>
    <w:rsid w:val="008639E0"/>
    <w:rsid w:val="00863D44"/>
    <w:rsid w:val="008643AB"/>
    <w:rsid w:val="00864474"/>
    <w:rsid w:val="00864483"/>
    <w:rsid w:val="00864660"/>
    <w:rsid w:val="0086489A"/>
    <w:rsid w:val="0086499A"/>
    <w:rsid w:val="00864B24"/>
    <w:rsid w:val="00864BB8"/>
    <w:rsid w:val="00864C5C"/>
    <w:rsid w:val="00864F8D"/>
    <w:rsid w:val="00865089"/>
    <w:rsid w:val="00865100"/>
    <w:rsid w:val="00865232"/>
    <w:rsid w:val="008653BB"/>
    <w:rsid w:val="008658F4"/>
    <w:rsid w:val="00865966"/>
    <w:rsid w:val="00865CF3"/>
    <w:rsid w:val="008664AF"/>
    <w:rsid w:val="00866A72"/>
    <w:rsid w:val="00866AE1"/>
    <w:rsid w:val="00867287"/>
    <w:rsid w:val="0086766E"/>
    <w:rsid w:val="0086790C"/>
    <w:rsid w:val="00867AE8"/>
    <w:rsid w:val="00870029"/>
    <w:rsid w:val="0087003A"/>
    <w:rsid w:val="0087071B"/>
    <w:rsid w:val="00870C4A"/>
    <w:rsid w:val="00870D83"/>
    <w:rsid w:val="00870F0C"/>
    <w:rsid w:val="00871AC4"/>
    <w:rsid w:val="00871B8B"/>
    <w:rsid w:val="00871C37"/>
    <w:rsid w:val="008725F1"/>
    <w:rsid w:val="00872857"/>
    <w:rsid w:val="00872DAE"/>
    <w:rsid w:val="00872E27"/>
    <w:rsid w:val="00872E49"/>
    <w:rsid w:val="00873138"/>
    <w:rsid w:val="00873158"/>
    <w:rsid w:val="0087316D"/>
    <w:rsid w:val="008731DC"/>
    <w:rsid w:val="00873383"/>
    <w:rsid w:val="0087344B"/>
    <w:rsid w:val="008737F5"/>
    <w:rsid w:val="00873BB4"/>
    <w:rsid w:val="00873CF4"/>
    <w:rsid w:val="00873D49"/>
    <w:rsid w:val="00874413"/>
    <w:rsid w:val="00874E8B"/>
    <w:rsid w:val="0087570A"/>
    <w:rsid w:val="00875ADC"/>
    <w:rsid w:val="00876473"/>
    <w:rsid w:val="0087673A"/>
    <w:rsid w:val="0087678B"/>
    <w:rsid w:val="00876ACB"/>
    <w:rsid w:val="00876F23"/>
    <w:rsid w:val="00877311"/>
    <w:rsid w:val="0087744B"/>
    <w:rsid w:val="0087796D"/>
    <w:rsid w:val="00877C5D"/>
    <w:rsid w:val="00877DAF"/>
    <w:rsid w:val="00877DF7"/>
    <w:rsid w:val="00877ED6"/>
    <w:rsid w:val="008802B8"/>
    <w:rsid w:val="008803F9"/>
    <w:rsid w:val="008806AB"/>
    <w:rsid w:val="00880860"/>
    <w:rsid w:val="008808C5"/>
    <w:rsid w:val="00880E18"/>
    <w:rsid w:val="00880FB8"/>
    <w:rsid w:val="00880FEB"/>
    <w:rsid w:val="00881016"/>
    <w:rsid w:val="0088106C"/>
    <w:rsid w:val="00881508"/>
    <w:rsid w:val="0088194A"/>
    <w:rsid w:val="00881C7F"/>
    <w:rsid w:val="0088207A"/>
    <w:rsid w:val="008822EA"/>
    <w:rsid w:val="0088287B"/>
    <w:rsid w:val="00882DA2"/>
    <w:rsid w:val="0088308F"/>
    <w:rsid w:val="008835AD"/>
    <w:rsid w:val="008839C9"/>
    <w:rsid w:val="00883A17"/>
    <w:rsid w:val="00883A52"/>
    <w:rsid w:val="00883CC8"/>
    <w:rsid w:val="00883F98"/>
    <w:rsid w:val="00884383"/>
    <w:rsid w:val="008843C4"/>
    <w:rsid w:val="0088461D"/>
    <w:rsid w:val="00884683"/>
    <w:rsid w:val="00884910"/>
    <w:rsid w:val="00884A20"/>
    <w:rsid w:val="00884C76"/>
    <w:rsid w:val="00884F89"/>
    <w:rsid w:val="00884FB2"/>
    <w:rsid w:val="00885159"/>
    <w:rsid w:val="00885397"/>
    <w:rsid w:val="00885421"/>
    <w:rsid w:val="008857C2"/>
    <w:rsid w:val="00885B68"/>
    <w:rsid w:val="00885C91"/>
    <w:rsid w:val="0088606E"/>
    <w:rsid w:val="008862D0"/>
    <w:rsid w:val="008864C6"/>
    <w:rsid w:val="008864D3"/>
    <w:rsid w:val="008865C9"/>
    <w:rsid w:val="00886C76"/>
    <w:rsid w:val="00887A6A"/>
    <w:rsid w:val="00887E22"/>
    <w:rsid w:val="0089017F"/>
    <w:rsid w:val="0089048D"/>
    <w:rsid w:val="00890DC9"/>
    <w:rsid w:val="00890ED8"/>
    <w:rsid w:val="008910EC"/>
    <w:rsid w:val="00891130"/>
    <w:rsid w:val="008911A7"/>
    <w:rsid w:val="008914B2"/>
    <w:rsid w:val="008917B9"/>
    <w:rsid w:val="00891838"/>
    <w:rsid w:val="00891841"/>
    <w:rsid w:val="00891877"/>
    <w:rsid w:val="00891FEF"/>
    <w:rsid w:val="0089257B"/>
    <w:rsid w:val="00892687"/>
    <w:rsid w:val="00892DC5"/>
    <w:rsid w:val="00892F11"/>
    <w:rsid w:val="00892F48"/>
    <w:rsid w:val="0089316D"/>
    <w:rsid w:val="008933FD"/>
    <w:rsid w:val="0089349D"/>
    <w:rsid w:val="0089378F"/>
    <w:rsid w:val="00893791"/>
    <w:rsid w:val="008938E5"/>
    <w:rsid w:val="008938F1"/>
    <w:rsid w:val="00893F17"/>
    <w:rsid w:val="00895250"/>
    <w:rsid w:val="00895277"/>
    <w:rsid w:val="00895294"/>
    <w:rsid w:val="008957A1"/>
    <w:rsid w:val="00895840"/>
    <w:rsid w:val="008958B5"/>
    <w:rsid w:val="00895CFB"/>
    <w:rsid w:val="00896014"/>
    <w:rsid w:val="0089602E"/>
    <w:rsid w:val="008964D1"/>
    <w:rsid w:val="00896619"/>
    <w:rsid w:val="0089692B"/>
    <w:rsid w:val="00897044"/>
    <w:rsid w:val="0089759B"/>
    <w:rsid w:val="008975D7"/>
    <w:rsid w:val="00897A50"/>
    <w:rsid w:val="00897E28"/>
    <w:rsid w:val="008A094C"/>
    <w:rsid w:val="008A0C12"/>
    <w:rsid w:val="008A0EC4"/>
    <w:rsid w:val="008A14E5"/>
    <w:rsid w:val="008A14FB"/>
    <w:rsid w:val="008A18B8"/>
    <w:rsid w:val="008A195A"/>
    <w:rsid w:val="008A1D3F"/>
    <w:rsid w:val="008A2036"/>
    <w:rsid w:val="008A212B"/>
    <w:rsid w:val="008A21BA"/>
    <w:rsid w:val="008A25F1"/>
    <w:rsid w:val="008A2699"/>
    <w:rsid w:val="008A26EB"/>
    <w:rsid w:val="008A29C6"/>
    <w:rsid w:val="008A2BED"/>
    <w:rsid w:val="008A2F36"/>
    <w:rsid w:val="008A2FF8"/>
    <w:rsid w:val="008A3171"/>
    <w:rsid w:val="008A319B"/>
    <w:rsid w:val="008A421A"/>
    <w:rsid w:val="008A4313"/>
    <w:rsid w:val="008A465F"/>
    <w:rsid w:val="008A4999"/>
    <w:rsid w:val="008A4CCB"/>
    <w:rsid w:val="008A4F4F"/>
    <w:rsid w:val="008A5421"/>
    <w:rsid w:val="008A5958"/>
    <w:rsid w:val="008A5A1E"/>
    <w:rsid w:val="008A5BD0"/>
    <w:rsid w:val="008A5D30"/>
    <w:rsid w:val="008A5E6F"/>
    <w:rsid w:val="008A61A2"/>
    <w:rsid w:val="008A6488"/>
    <w:rsid w:val="008A685D"/>
    <w:rsid w:val="008A7423"/>
    <w:rsid w:val="008A752F"/>
    <w:rsid w:val="008A76BE"/>
    <w:rsid w:val="008A7BA4"/>
    <w:rsid w:val="008A7E75"/>
    <w:rsid w:val="008B022D"/>
    <w:rsid w:val="008B1012"/>
    <w:rsid w:val="008B15CF"/>
    <w:rsid w:val="008B16BD"/>
    <w:rsid w:val="008B224B"/>
    <w:rsid w:val="008B2454"/>
    <w:rsid w:val="008B2856"/>
    <w:rsid w:val="008B29AB"/>
    <w:rsid w:val="008B2E96"/>
    <w:rsid w:val="008B33BB"/>
    <w:rsid w:val="008B38A1"/>
    <w:rsid w:val="008B3BDD"/>
    <w:rsid w:val="008B41CC"/>
    <w:rsid w:val="008B428B"/>
    <w:rsid w:val="008B441F"/>
    <w:rsid w:val="008B44FF"/>
    <w:rsid w:val="008B4691"/>
    <w:rsid w:val="008B4709"/>
    <w:rsid w:val="008B4943"/>
    <w:rsid w:val="008B49A9"/>
    <w:rsid w:val="008B4DFD"/>
    <w:rsid w:val="008B4E69"/>
    <w:rsid w:val="008B5025"/>
    <w:rsid w:val="008B535C"/>
    <w:rsid w:val="008B580F"/>
    <w:rsid w:val="008B5838"/>
    <w:rsid w:val="008B5B30"/>
    <w:rsid w:val="008B5C7C"/>
    <w:rsid w:val="008B5EFE"/>
    <w:rsid w:val="008B639A"/>
    <w:rsid w:val="008B663E"/>
    <w:rsid w:val="008B66F7"/>
    <w:rsid w:val="008B69FF"/>
    <w:rsid w:val="008B6B4F"/>
    <w:rsid w:val="008B6C2D"/>
    <w:rsid w:val="008B6F61"/>
    <w:rsid w:val="008B72D7"/>
    <w:rsid w:val="008B742A"/>
    <w:rsid w:val="008B74A2"/>
    <w:rsid w:val="008B77F9"/>
    <w:rsid w:val="008B7C0A"/>
    <w:rsid w:val="008B7CBD"/>
    <w:rsid w:val="008B7D16"/>
    <w:rsid w:val="008C00A2"/>
    <w:rsid w:val="008C0A97"/>
    <w:rsid w:val="008C1269"/>
    <w:rsid w:val="008C151D"/>
    <w:rsid w:val="008C1943"/>
    <w:rsid w:val="008C22E7"/>
    <w:rsid w:val="008C2423"/>
    <w:rsid w:val="008C27B2"/>
    <w:rsid w:val="008C2869"/>
    <w:rsid w:val="008C29EE"/>
    <w:rsid w:val="008C2C43"/>
    <w:rsid w:val="008C2F07"/>
    <w:rsid w:val="008C3380"/>
    <w:rsid w:val="008C344B"/>
    <w:rsid w:val="008C3795"/>
    <w:rsid w:val="008C3864"/>
    <w:rsid w:val="008C3C1E"/>
    <w:rsid w:val="008C4025"/>
    <w:rsid w:val="008C407D"/>
    <w:rsid w:val="008C4355"/>
    <w:rsid w:val="008C43F4"/>
    <w:rsid w:val="008C473D"/>
    <w:rsid w:val="008C4C0C"/>
    <w:rsid w:val="008C4CD0"/>
    <w:rsid w:val="008C4D51"/>
    <w:rsid w:val="008C4FD1"/>
    <w:rsid w:val="008C52E4"/>
    <w:rsid w:val="008C5367"/>
    <w:rsid w:val="008C54B5"/>
    <w:rsid w:val="008C55FF"/>
    <w:rsid w:val="008C57A0"/>
    <w:rsid w:val="008C615C"/>
    <w:rsid w:val="008C6203"/>
    <w:rsid w:val="008C69DF"/>
    <w:rsid w:val="008C7832"/>
    <w:rsid w:val="008C79FB"/>
    <w:rsid w:val="008C7B99"/>
    <w:rsid w:val="008D03AC"/>
    <w:rsid w:val="008D03BF"/>
    <w:rsid w:val="008D03E3"/>
    <w:rsid w:val="008D05E4"/>
    <w:rsid w:val="008D0676"/>
    <w:rsid w:val="008D098E"/>
    <w:rsid w:val="008D0AB6"/>
    <w:rsid w:val="008D0CAD"/>
    <w:rsid w:val="008D14D2"/>
    <w:rsid w:val="008D1BA8"/>
    <w:rsid w:val="008D1BDE"/>
    <w:rsid w:val="008D1E81"/>
    <w:rsid w:val="008D1E8C"/>
    <w:rsid w:val="008D27EC"/>
    <w:rsid w:val="008D2AC7"/>
    <w:rsid w:val="008D2BEC"/>
    <w:rsid w:val="008D2C12"/>
    <w:rsid w:val="008D2C7B"/>
    <w:rsid w:val="008D2CB2"/>
    <w:rsid w:val="008D2D5B"/>
    <w:rsid w:val="008D2EDA"/>
    <w:rsid w:val="008D32FC"/>
    <w:rsid w:val="008D4130"/>
    <w:rsid w:val="008D4526"/>
    <w:rsid w:val="008D456B"/>
    <w:rsid w:val="008D484A"/>
    <w:rsid w:val="008D4DAA"/>
    <w:rsid w:val="008D4FE4"/>
    <w:rsid w:val="008D504A"/>
    <w:rsid w:val="008D5253"/>
    <w:rsid w:val="008D52AA"/>
    <w:rsid w:val="008D582A"/>
    <w:rsid w:val="008D5871"/>
    <w:rsid w:val="008D5BD3"/>
    <w:rsid w:val="008D63CC"/>
    <w:rsid w:val="008D67CF"/>
    <w:rsid w:val="008D6FA7"/>
    <w:rsid w:val="008D70DC"/>
    <w:rsid w:val="008D736F"/>
    <w:rsid w:val="008D73B4"/>
    <w:rsid w:val="008D75D4"/>
    <w:rsid w:val="008D7901"/>
    <w:rsid w:val="008E067E"/>
    <w:rsid w:val="008E0A2F"/>
    <w:rsid w:val="008E0D07"/>
    <w:rsid w:val="008E0F0A"/>
    <w:rsid w:val="008E0F88"/>
    <w:rsid w:val="008E11C3"/>
    <w:rsid w:val="008E1220"/>
    <w:rsid w:val="008E1326"/>
    <w:rsid w:val="008E1456"/>
    <w:rsid w:val="008E15CB"/>
    <w:rsid w:val="008E198F"/>
    <w:rsid w:val="008E1B62"/>
    <w:rsid w:val="008E2739"/>
    <w:rsid w:val="008E2767"/>
    <w:rsid w:val="008E28D6"/>
    <w:rsid w:val="008E2CE7"/>
    <w:rsid w:val="008E311F"/>
    <w:rsid w:val="008E33EF"/>
    <w:rsid w:val="008E35DD"/>
    <w:rsid w:val="008E3742"/>
    <w:rsid w:val="008E3747"/>
    <w:rsid w:val="008E3BBE"/>
    <w:rsid w:val="008E402C"/>
    <w:rsid w:val="008E48A3"/>
    <w:rsid w:val="008E4C2C"/>
    <w:rsid w:val="008E5220"/>
    <w:rsid w:val="008E5247"/>
    <w:rsid w:val="008E5312"/>
    <w:rsid w:val="008E5712"/>
    <w:rsid w:val="008E657F"/>
    <w:rsid w:val="008E7089"/>
    <w:rsid w:val="008E73E7"/>
    <w:rsid w:val="008F0048"/>
    <w:rsid w:val="008F0612"/>
    <w:rsid w:val="008F0B8C"/>
    <w:rsid w:val="008F0F01"/>
    <w:rsid w:val="008F0F12"/>
    <w:rsid w:val="008F1606"/>
    <w:rsid w:val="008F1A9E"/>
    <w:rsid w:val="008F2186"/>
    <w:rsid w:val="008F2195"/>
    <w:rsid w:val="008F22ED"/>
    <w:rsid w:val="008F24AA"/>
    <w:rsid w:val="008F24AB"/>
    <w:rsid w:val="008F26CB"/>
    <w:rsid w:val="008F3520"/>
    <w:rsid w:val="008F4174"/>
    <w:rsid w:val="008F44FD"/>
    <w:rsid w:val="008F464C"/>
    <w:rsid w:val="008F48BA"/>
    <w:rsid w:val="008F494F"/>
    <w:rsid w:val="008F4E48"/>
    <w:rsid w:val="008F4ECB"/>
    <w:rsid w:val="008F4F5D"/>
    <w:rsid w:val="008F5589"/>
    <w:rsid w:val="008F5742"/>
    <w:rsid w:val="008F5E5B"/>
    <w:rsid w:val="008F5EA4"/>
    <w:rsid w:val="008F602E"/>
    <w:rsid w:val="008F606A"/>
    <w:rsid w:val="008F6560"/>
    <w:rsid w:val="008F6880"/>
    <w:rsid w:val="008F68BE"/>
    <w:rsid w:val="008F6974"/>
    <w:rsid w:val="008F6E61"/>
    <w:rsid w:val="008F71DC"/>
    <w:rsid w:val="008F7687"/>
    <w:rsid w:val="008F78AE"/>
    <w:rsid w:val="008F7A83"/>
    <w:rsid w:val="008F7CB6"/>
    <w:rsid w:val="00900312"/>
    <w:rsid w:val="009003CA"/>
    <w:rsid w:val="00900459"/>
    <w:rsid w:val="009004F6"/>
    <w:rsid w:val="009007AF"/>
    <w:rsid w:val="009008BD"/>
    <w:rsid w:val="009008F5"/>
    <w:rsid w:val="00900C38"/>
    <w:rsid w:val="00900F83"/>
    <w:rsid w:val="009010C9"/>
    <w:rsid w:val="00901480"/>
    <w:rsid w:val="00901F42"/>
    <w:rsid w:val="009020F9"/>
    <w:rsid w:val="009024B2"/>
    <w:rsid w:val="0090259E"/>
    <w:rsid w:val="0090304E"/>
    <w:rsid w:val="0090367E"/>
    <w:rsid w:val="009036F6"/>
    <w:rsid w:val="00903998"/>
    <w:rsid w:val="00903A41"/>
    <w:rsid w:val="00903BF0"/>
    <w:rsid w:val="00903CFE"/>
    <w:rsid w:val="00903E6B"/>
    <w:rsid w:val="00903F02"/>
    <w:rsid w:val="00903F12"/>
    <w:rsid w:val="00903FBB"/>
    <w:rsid w:val="0090411C"/>
    <w:rsid w:val="0090420E"/>
    <w:rsid w:val="00904400"/>
    <w:rsid w:val="00904470"/>
    <w:rsid w:val="00904848"/>
    <w:rsid w:val="00904935"/>
    <w:rsid w:val="00904D8A"/>
    <w:rsid w:val="009053B7"/>
    <w:rsid w:val="00905584"/>
    <w:rsid w:val="00905595"/>
    <w:rsid w:val="009056D8"/>
    <w:rsid w:val="009057D5"/>
    <w:rsid w:val="00905F69"/>
    <w:rsid w:val="0090614F"/>
    <w:rsid w:val="009064F0"/>
    <w:rsid w:val="00906506"/>
    <w:rsid w:val="00906B0D"/>
    <w:rsid w:val="00906EF8"/>
    <w:rsid w:val="009078E2"/>
    <w:rsid w:val="00907C1B"/>
    <w:rsid w:val="00907D2A"/>
    <w:rsid w:val="00910069"/>
    <w:rsid w:val="009101E2"/>
    <w:rsid w:val="00910824"/>
    <w:rsid w:val="00910E72"/>
    <w:rsid w:val="009112CA"/>
    <w:rsid w:val="00911343"/>
    <w:rsid w:val="009117C7"/>
    <w:rsid w:val="00911A44"/>
    <w:rsid w:val="00911F0C"/>
    <w:rsid w:val="00911F1C"/>
    <w:rsid w:val="00912543"/>
    <w:rsid w:val="00912939"/>
    <w:rsid w:val="00912E76"/>
    <w:rsid w:val="009133C2"/>
    <w:rsid w:val="00913551"/>
    <w:rsid w:val="00913EAD"/>
    <w:rsid w:val="0091476D"/>
    <w:rsid w:val="00914DAC"/>
    <w:rsid w:val="00914F0A"/>
    <w:rsid w:val="00914F27"/>
    <w:rsid w:val="00914F6C"/>
    <w:rsid w:val="0091532A"/>
    <w:rsid w:val="00915511"/>
    <w:rsid w:val="009156BF"/>
    <w:rsid w:val="0091591B"/>
    <w:rsid w:val="009160E1"/>
    <w:rsid w:val="009161BD"/>
    <w:rsid w:val="00916C5A"/>
    <w:rsid w:val="00916C5C"/>
    <w:rsid w:val="00917944"/>
    <w:rsid w:val="009179D1"/>
    <w:rsid w:val="00917B72"/>
    <w:rsid w:val="00917CF7"/>
    <w:rsid w:val="00917FDF"/>
    <w:rsid w:val="0092026A"/>
    <w:rsid w:val="009203D9"/>
    <w:rsid w:val="00920C7C"/>
    <w:rsid w:val="00920E78"/>
    <w:rsid w:val="00921D12"/>
    <w:rsid w:val="00921D35"/>
    <w:rsid w:val="00921DCC"/>
    <w:rsid w:val="00921FE5"/>
    <w:rsid w:val="009223A4"/>
    <w:rsid w:val="0092254B"/>
    <w:rsid w:val="009228CF"/>
    <w:rsid w:val="00922B72"/>
    <w:rsid w:val="00922DFA"/>
    <w:rsid w:val="00922E08"/>
    <w:rsid w:val="00922E2D"/>
    <w:rsid w:val="009231B4"/>
    <w:rsid w:val="009231C7"/>
    <w:rsid w:val="00923571"/>
    <w:rsid w:val="0092373B"/>
    <w:rsid w:val="00923810"/>
    <w:rsid w:val="00923D32"/>
    <w:rsid w:val="00924323"/>
    <w:rsid w:val="009245E3"/>
    <w:rsid w:val="0092511F"/>
    <w:rsid w:val="00925235"/>
    <w:rsid w:val="00925253"/>
    <w:rsid w:val="0092558F"/>
    <w:rsid w:val="009256B6"/>
    <w:rsid w:val="00925A27"/>
    <w:rsid w:val="00925B5E"/>
    <w:rsid w:val="00925C74"/>
    <w:rsid w:val="00925E00"/>
    <w:rsid w:val="00925F4F"/>
    <w:rsid w:val="009260AB"/>
    <w:rsid w:val="0092623F"/>
    <w:rsid w:val="00926292"/>
    <w:rsid w:val="009263B0"/>
    <w:rsid w:val="009265E4"/>
    <w:rsid w:val="0092698D"/>
    <w:rsid w:val="009269FF"/>
    <w:rsid w:val="00926D89"/>
    <w:rsid w:val="00926E42"/>
    <w:rsid w:val="00926FB0"/>
    <w:rsid w:val="00927028"/>
    <w:rsid w:val="0092764B"/>
    <w:rsid w:val="009276BB"/>
    <w:rsid w:val="00927C05"/>
    <w:rsid w:val="00927C26"/>
    <w:rsid w:val="00927CC8"/>
    <w:rsid w:val="00927CD9"/>
    <w:rsid w:val="00930CE7"/>
    <w:rsid w:val="0093124F"/>
    <w:rsid w:val="009314B8"/>
    <w:rsid w:val="009315AD"/>
    <w:rsid w:val="0093199E"/>
    <w:rsid w:val="00931D06"/>
    <w:rsid w:val="00931F2F"/>
    <w:rsid w:val="00931FC2"/>
    <w:rsid w:val="00932B5E"/>
    <w:rsid w:val="00932F57"/>
    <w:rsid w:val="0093308E"/>
    <w:rsid w:val="00933246"/>
    <w:rsid w:val="00933524"/>
    <w:rsid w:val="009337B0"/>
    <w:rsid w:val="00933D80"/>
    <w:rsid w:val="00933E36"/>
    <w:rsid w:val="0093424F"/>
    <w:rsid w:val="009346D2"/>
    <w:rsid w:val="00934724"/>
    <w:rsid w:val="00934DDF"/>
    <w:rsid w:val="00935128"/>
    <w:rsid w:val="009355DF"/>
    <w:rsid w:val="009356CF"/>
    <w:rsid w:val="009356E4"/>
    <w:rsid w:val="00935846"/>
    <w:rsid w:val="00935ECD"/>
    <w:rsid w:val="00935FFF"/>
    <w:rsid w:val="009360CA"/>
    <w:rsid w:val="00936367"/>
    <w:rsid w:val="00936401"/>
    <w:rsid w:val="00936905"/>
    <w:rsid w:val="00936D8E"/>
    <w:rsid w:val="00936DEB"/>
    <w:rsid w:val="009374B8"/>
    <w:rsid w:val="00937556"/>
    <w:rsid w:val="009377EA"/>
    <w:rsid w:val="00937A72"/>
    <w:rsid w:val="00937ABB"/>
    <w:rsid w:val="009400D7"/>
    <w:rsid w:val="0094012C"/>
    <w:rsid w:val="009408DC"/>
    <w:rsid w:val="00940EDE"/>
    <w:rsid w:val="009417B9"/>
    <w:rsid w:val="009417D0"/>
    <w:rsid w:val="009417D6"/>
    <w:rsid w:val="00941B93"/>
    <w:rsid w:val="00942053"/>
    <w:rsid w:val="009420FE"/>
    <w:rsid w:val="009421EF"/>
    <w:rsid w:val="00942398"/>
    <w:rsid w:val="009423A0"/>
    <w:rsid w:val="00942443"/>
    <w:rsid w:val="00942C98"/>
    <w:rsid w:val="00943057"/>
    <w:rsid w:val="009433BB"/>
    <w:rsid w:val="0094390B"/>
    <w:rsid w:val="00943E3B"/>
    <w:rsid w:val="00943F7F"/>
    <w:rsid w:val="0094431A"/>
    <w:rsid w:val="009445AD"/>
    <w:rsid w:val="0094471A"/>
    <w:rsid w:val="00944C65"/>
    <w:rsid w:val="00944C7D"/>
    <w:rsid w:val="00944D72"/>
    <w:rsid w:val="00944E02"/>
    <w:rsid w:val="009455C6"/>
    <w:rsid w:val="00945865"/>
    <w:rsid w:val="00945922"/>
    <w:rsid w:val="00945C5C"/>
    <w:rsid w:val="00945F23"/>
    <w:rsid w:val="009460EA"/>
    <w:rsid w:val="00946447"/>
    <w:rsid w:val="00946486"/>
    <w:rsid w:val="00946631"/>
    <w:rsid w:val="00946A8B"/>
    <w:rsid w:val="00946D50"/>
    <w:rsid w:val="00946D5B"/>
    <w:rsid w:val="009471FD"/>
    <w:rsid w:val="00947553"/>
    <w:rsid w:val="0094779B"/>
    <w:rsid w:val="00947B41"/>
    <w:rsid w:val="00947BE0"/>
    <w:rsid w:val="00947ED9"/>
    <w:rsid w:val="00947FA3"/>
    <w:rsid w:val="0095046A"/>
    <w:rsid w:val="0095055C"/>
    <w:rsid w:val="0095060A"/>
    <w:rsid w:val="00950748"/>
    <w:rsid w:val="0095084F"/>
    <w:rsid w:val="00950BC0"/>
    <w:rsid w:val="00950CE2"/>
    <w:rsid w:val="009511C0"/>
    <w:rsid w:val="00951F4B"/>
    <w:rsid w:val="00952551"/>
    <w:rsid w:val="00952790"/>
    <w:rsid w:val="00952F7C"/>
    <w:rsid w:val="009530AE"/>
    <w:rsid w:val="009531F1"/>
    <w:rsid w:val="009531F8"/>
    <w:rsid w:val="00953404"/>
    <w:rsid w:val="009534A2"/>
    <w:rsid w:val="009536EE"/>
    <w:rsid w:val="00953C3B"/>
    <w:rsid w:val="00953C84"/>
    <w:rsid w:val="00953D9E"/>
    <w:rsid w:val="0095436C"/>
    <w:rsid w:val="009545D7"/>
    <w:rsid w:val="009549FB"/>
    <w:rsid w:val="00954ACF"/>
    <w:rsid w:val="00954F1F"/>
    <w:rsid w:val="00954F4B"/>
    <w:rsid w:val="009550E5"/>
    <w:rsid w:val="0095546B"/>
    <w:rsid w:val="009555BD"/>
    <w:rsid w:val="00955940"/>
    <w:rsid w:val="00955F5F"/>
    <w:rsid w:val="00956319"/>
    <w:rsid w:val="009564A8"/>
    <w:rsid w:val="00956879"/>
    <w:rsid w:val="00956ADA"/>
    <w:rsid w:val="00956CF8"/>
    <w:rsid w:val="00956D82"/>
    <w:rsid w:val="00956DB7"/>
    <w:rsid w:val="009571BB"/>
    <w:rsid w:val="00957402"/>
    <w:rsid w:val="00957C71"/>
    <w:rsid w:val="009603EC"/>
    <w:rsid w:val="00960742"/>
    <w:rsid w:val="00960A5E"/>
    <w:rsid w:val="00960CE0"/>
    <w:rsid w:val="00960FDA"/>
    <w:rsid w:val="00961316"/>
    <w:rsid w:val="0096134F"/>
    <w:rsid w:val="0096174D"/>
    <w:rsid w:val="00961CF9"/>
    <w:rsid w:val="00961D20"/>
    <w:rsid w:val="00962042"/>
    <w:rsid w:val="009622F7"/>
    <w:rsid w:val="0096237D"/>
    <w:rsid w:val="00962807"/>
    <w:rsid w:val="009628EF"/>
    <w:rsid w:val="00962B95"/>
    <w:rsid w:val="00962FA7"/>
    <w:rsid w:val="00962FEB"/>
    <w:rsid w:val="009631AC"/>
    <w:rsid w:val="00963362"/>
    <w:rsid w:val="00963643"/>
    <w:rsid w:val="009639BC"/>
    <w:rsid w:val="00963A7E"/>
    <w:rsid w:val="00964153"/>
    <w:rsid w:val="00964272"/>
    <w:rsid w:val="00964B77"/>
    <w:rsid w:val="0096557F"/>
    <w:rsid w:val="009655CC"/>
    <w:rsid w:val="00966028"/>
    <w:rsid w:val="009661B0"/>
    <w:rsid w:val="00966785"/>
    <w:rsid w:val="00966945"/>
    <w:rsid w:val="00966A43"/>
    <w:rsid w:val="00966AC3"/>
    <w:rsid w:val="00966BE4"/>
    <w:rsid w:val="00966D3C"/>
    <w:rsid w:val="0096703C"/>
    <w:rsid w:val="0096713F"/>
    <w:rsid w:val="0096715B"/>
    <w:rsid w:val="0096743D"/>
    <w:rsid w:val="00967974"/>
    <w:rsid w:val="00967D1A"/>
    <w:rsid w:val="00967DF2"/>
    <w:rsid w:val="00967E1B"/>
    <w:rsid w:val="00967E2B"/>
    <w:rsid w:val="00967EE9"/>
    <w:rsid w:val="0097006F"/>
    <w:rsid w:val="00970334"/>
    <w:rsid w:val="0097061B"/>
    <w:rsid w:val="00970623"/>
    <w:rsid w:val="00970881"/>
    <w:rsid w:val="00970ADD"/>
    <w:rsid w:val="00970BC6"/>
    <w:rsid w:val="00971288"/>
    <w:rsid w:val="009715F4"/>
    <w:rsid w:val="00971D5D"/>
    <w:rsid w:val="00971FBD"/>
    <w:rsid w:val="009721DE"/>
    <w:rsid w:val="00972291"/>
    <w:rsid w:val="00972413"/>
    <w:rsid w:val="0097263A"/>
    <w:rsid w:val="009726BA"/>
    <w:rsid w:val="00973C2D"/>
    <w:rsid w:val="00973C95"/>
    <w:rsid w:val="00973E50"/>
    <w:rsid w:val="00973E88"/>
    <w:rsid w:val="00973FDA"/>
    <w:rsid w:val="009740C5"/>
    <w:rsid w:val="00974119"/>
    <w:rsid w:val="009742B1"/>
    <w:rsid w:val="009742EE"/>
    <w:rsid w:val="009744D0"/>
    <w:rsid w:val="00974810"/>
    <w:rsid w:val="00974B30"/>
    <w:rsid w:val="00974B65"/>
    <w:rsid w:val="0097503F"/>
    <w:rsid w:val="00975DB9"/>
    <w:rsid w:val="0097610C"/>
    <w:rsid w:val="009762D5"/>
    <w:rsid w:val="0097782C"/>
    <w:rsid w:val="0097797C"/>
    <w:rsid w:val="00977CF1"/>
    <w:rsid w:val="00980143"/>
    <w:rsid w:val="009801CE"/>
    <w:rsid w:val="009802B4"/>
    <w:rsid w:val="00980D05"/>
    <w:rsid w:val="00980EB9"/>
    <w:rsid w:val="00980EDD"/>
    <w:rsid w:val="0098121C"/>
    <w:rsid w:val="009814DB"/>
    <w:rsid w:val="00981817"/>
    <w:rsid w:val="00981C18"/>
    <w:rsid w:val="009825A3"/>
    <w:rsid w:val="00982E6D"/>
    <w:rsid w:val="00983038"/>
    <w:rsid w:val="009831DF"/>
    <w:rsid w:val="009832C9"/>
    <w:rsid w:val="00983457"/>
    <w:rsid w:val="00983511"/>
    <w:rsid w:val="009835E5"/>
    <w:rsid w:val="009836F6"/>
    <w:rsid w:val="00983A7B"/>
    <w:rsid w:val="00983D20"/>
    <w:rsid w:val="00983EDF"/>
    <w:rsid w:val="00984532"/>
    <w:rsid w:val="009845F3"/>
    <w:rsid w:val="00984F65"/>
    <w:rsid w:val="0098500C"/>
    <w:rsid w:val="00985382"/>
    <w:rsid w:val="0098551B"/>
    <w:rsid w:val="00985B72"/>
    <w:rsid w:val="00985B90"/>
    <w:rsid w:val="00985BD3"/>
    <w:rsid w:val="0098668B"/>
    <w:rsid w:val="00986904"/>
    <w:rsid w:val="00986C87"/>
    <w:rsid w:val="00986DC9"/>
    <w:rsid w:val="00987190"/>
    <w:rsid w:val="0098730C"/>
    <w:rsid w:val="009875C5"/>
    <w:rsid w:val="00987A86"/>
    <w:rsid w:val="00987B83"/>
    <w:rsid w:val="00987E14"/>
    <w:rsid w:val="00987EA1"/>
    <w:rsid w:val="0099050D"/>
    <w:rsid w:val="00990B50"/>
    <w:rsid w:val="00990EAF"/>
    <w:rsid w:val="00990F7B"/>
    <w:rsid w:val="00991076"/>
    <w:rsid w:val="009910BF"/>
    <w:rsid w:val="00991158"/>
    <w:rsid w:val="00991730"/>
    <w:rsid w:val="00991774"/>
    <w:rsid w:val="009919BE"/>
    <w:rsid w:val="00991A0A"/>
    <w:rsid w:val="00991C06"/>
    <w:rsid w:val="009920C0"/>
    <w:rsid w:val="0099213D"/>
    <w:rsid w:val="009922AD"/>
    <w:rsid w:val="009924F8"/>
    <w:rsid w:val="009926C2"/>
    <w:rsid w:val="00992810"/>
    <w:rsid w:val="0099295D"/>
    <w:rsid w:val="00992FB7"/>
    <w:rsid w:val="0099333E"/>
    <w:rsid w:val="009933B5"/>
    <w:rsid w:val="00993D89"/>
    <w:rsid w:val="009940F4"/>
    <w:rsid w:val="009942BF"/>
    <w:rsid w:val="00994855"/>
    <w:rsid w:val="00995587"/>
    <w:rsid w:val="009955D6"/>
    <w:rsid w:val="00995884"/>
    <w:rsid w:val="00995A58"/>
    <w:rsid w:val="009960A4"/>
    <w:rsid w:val="00996C47"/>
    <w:rsid w:val="00996CED"/>
    <w:rsid w:val="009974C9"/>
    <w:rsid w:val="00997677"/>
    <w:rsid w:val="00997776"/>
    <w:rsid w:val="00997C1C"/>
    <w:rsid w:val="00997C87"/>
    <w:rsid w:val="00997CB4"/>
    <w:rsid w:val="00997D89"/>
    <w:rsid w:val="009A00C2"/>
    <w:rsid w:val="009A03AE"/>
    <w:rsid w:val="009A0861"/>
    <w:rsid w:val="009A0A65"/>
    <w:rsid w:val="009A0C2E"/>
    <w:rsid w:val="009A1024"/>
    <w:rsid w:val="009A10C4"/>
    <w:rsid w:val="009A1493"/>
    <w:rsid w:val="009A16D3"/>
    <w:rsid w:val="009A1BF4"/>
    <w:rsid w:val="009A2490"/>
    <w:rsid w:val="009A2604"/>
    <w:rsid w:val="009A27A0"/>
    <w:rsid w:val="009A2817"/>
    <w:rsid w:val="009A2A60"/>
    <w:rsid w:val="009A2B56"/>
    <w:rsid w:val="009A2B79"/>
    <w:rsid w:val="009A2C65"/>
    <w:rsid w:val="009A2D1F"/>
    <w:rsid w:val="009A2FFA"/>
    <w:rsid w:val="009A3453"/>
    <w:rsid w:val="009A3489"/>
    <w:rsid w:val="009A35BC"/>
    <w:rsid w:val="009A38A1"/>
    <w:rsid w:val="009A39BC"/>
    <w:rsid w:val="009A3A0D"/>
    <w:rsid w:val="009A3AAA"/>
    <w:rsid w:val="009A3B80"/>
    <w:rsid w:val="009A3B82"/>
    <w:rsid w:val="009A3F14"/>
    <w:rsid w:val="009A3FE9"/>
    <w:rsid w:val="009A401A"/>
    <w:rsid w:val="009A453D"/>
    <w:rsid w:val="009A468D"/>
    <w:rsid w:val="009A4863"/>
    <w:rsid w:val="009A4AD0"/>
    <w:rsid w:val="009A5D2E"/>
    <w:rsid w:val="009A6327"/>
    <w:rsid w:val="009A67B1"/>
    <w:rsid w:val="009A68B5"/>
    <w:rsid w:val="009A71A5"/>
    <w:rsid w:val="009A7B6F"/>
    <w:rsid w:val="009B0588"/>
    <w:rsid w:val="009B060D"/>
    <w:rsid w:val="009B09C3"/>
    <w:rsid w:val="009B0CFD"/>
    <w:rsid w:val="009B0FEA"/>
    <w:rsid w:val="009B168C"/>
    <w:rsid w:val="009B1773"/>
    <w:rsid w:val="009B1868"/>
    <w:rsid w:val="009B18BF"/>
    <w:rsid w:val="009B1BE0"/>
    <w:rsid w:val="009B1EBB"/>
    <w:rsid w:val="009B2258"/>
    <w:rsid w:val="009B22B0"/>
    <w:rsid w:val="009B22D6"/>
    <w:rsid w:val="009B282F"/>
    <w:rsid w:val="009B293B"/>
    <w:rsid w:val="009B29D7"/>
    <w:rsid w:val="009B29E3"/>
    <w:rsid w:val="009B2A6D"/>
    <w:rsid w:val="009B2C35"/>
    <w:rsid w:val="009B2CCF"/>
    <w:rsid w:val="009B2D3E"/>
    <w:rsid w:val="009B2DC6"/>
    <w:rsid w:val="009B2EF3"/>
    <w:rsid w:val="009B3437"/>
    <w:rsid w:val="009B44DE"/>
    <w:rsid w:val="009B49DC"/>
    <w:rsid w:val="009B4AE5"/>
    <w:rsid w:val="009B4B8C"/>
    <w:rsid w:val="009B4B9E"/>
    <w:rsid w:val="009B4E58"/>
    <w:rsid w:val="009B4F71"/>
    <w:rsid w:val="009B5273"/>
    <w:rsid w:val="009B52E3"/>
    <w:rsid w:val="009B5494"/>
    <w:rsid w:val="009B573B"/>
    <w:rsid w:val="009B57B2"/>
    <w:rsid w:val="009B5C04"/>
    <w:rsid w:val="009B5F3C"/>
    <w:rsid w:val="009B6025"/>
    <w:rsid w:val="009B62F5"/>
    <w:rsid w:val="009B64EC"/>
    <w:rsid w:val="009B651A"/>
    <w:rsid w:val="009B6EFC"/>
    <w:rsid w:val="009B72B3"/>
    <w:rsid w:val="009B7885"/>
    <w:rsid w:val="009B79E1"/>
    <w:rsid w:val="009C022A"/>
    <w:rsid w:val="009C0314"/>
    <w:rsid w:val="009C048E"/>
    <w:rsid w:val="009C0BEF"/>
    <w:rsid w:val="009C0C33"/>
    <w:rsid w:val="009C104D"/>
    <w:rsid w:val="009C1088"/>
    <w:rsid w:val="009C1BCA"/>
    <w:rsid w:val="009C1DD6"/>
    <w:rsid w:val="009C1E0C"/>
    <w:rsid w:val="009C2220"/>
    <w:rsid w:val="009C2315"/>
    <w:rsid w:val="009C2621"/>
    <w:rsid w:val="009C28DC"/>
    <w:rsid w:val="009C28F8"/>
    <w:rsid w:val="009C291C"/>
    <w:rsid w:val="009C2E75"/>
    <w:rsid w:val="009C3029"/>
    <w:rsid w:val="009C317D"/>
    <w:rsid w:val="009C3220"/>
    <w:rsid w:val="009C363C"/>
    <w:rsid w:val="009C3818"/>
    <w:rsid w:val="009C3A68"/>
    <w:rsid w:val="009C4049"/>
    <w:rsid w:val="009C42CD"/>
    <w:rsid w:val="009C47D7"/>
    <w:rsid w:val="009C48B3"/>
    <w:rsid w:val="009C4A5B"/>
    <w:rsid w:val="009C4BAA"/>
    <w:rsid w:val="009C4DA2"/>
    <w:rsid w:val="009C4EA4"/>
    <w:rsid w:val="009C4FFD"/>
    <w:rsid w:val="009C532E"/>
    <w:rsid w:val="009C53D5"/>
    <w:rsid w:val="009C5720"/>
    <w:rsid w:val="009C58DC"/>
    <w:rsid w:val="009C5A06"/>
    <w:rsid w:val="009C5A21"/>
    <w:rsid w:val="009C5E57"/>
    <w:rsid w:val="009C5ECA"/>
    <w:rsid w:val="009C5F10"/>
    <w:rsid w:val="009C63AB"/>
    <w:rsid w:val="009C63FA"/>
    <w:rsid w:val="009C6703"/>
    <w:rsid w:val="009C6744"/>
    <w:rsid w:val="009C6DA9"/>
    <w:rsid w:val="009C6DF3"/>
    <w:rsid w:val="009C6F5A"/>
    <w:rsid w:val="009C6F91"/>
    <w:rsid w:val="009C7382"/>
    <w:rsid w:val="009C7B06"/>
    <w:rsid w:val="009C7F95"/>
    <w:rsid w:val="009D00CD"/>
    <w:rsid w:val="009D0208"/>
    <w:rsid w:val="009D0433"/>
    <w:rsid w:val="009D066D"/>
    <w:rsid w:val="009D07B8"/>
    <w:rsid w:val="009D0933"/>
    <w:rsid w:val="009D0EC9"/>
    <w:rsid w:val="009D0F12"/>
    <w:rsid w:val="009D1090"/>
    <w:rsid w:val="009D118B"/>
    <w:rsid w:val="009D1190"/>
    <w:rsid w:val="009D1302"/>
    <w:rsid w:val="009D138E"/>
    <w:rsid w:val="009D1B01"/>
    <w:rsid w:val="009D1BEA"/>
    <w:rsid w:val="009D2269"/>
    <w:rsid w:val="009D22A3"/>
    <w:rsid w:val="009D2582"/>
    <w:rsid w:val="009D264D"/>
    <w:rsid w:val="009D2680"/>
    <w:rsid w:val="009D26EF"/>
    <w:rsid w:val="009D2AE1"/>
    <w:rsid w:val="009D2C46"/>
    <w:rsid w:val="009D2F03"/>
    <w:rsid w:val="009D313E"/>
    <w:rsid w:val="009D3633"/>
    <w:rsid w:val="009D3C02"/>
    <w:rsid w:val="009D4033"/>
    <w:rsid w:val="009D42CE"/>
    <w:rsid w:val="009D44A5"/>
    <w:rsid w:val="009D45A3"/>
    <w:rsid w:val="009D46E8"/>
    <w:rsid w:val="009D4A15"/>
    <w:rsid w:val="009D4E70"/>
    <w:rsid w:val="009D4FC5"/>
    <w:rsid w:val="009D5775"/>
    <w:rsid w:val="009D5D12"/>
    <w:rsid w:val="009D5F9C"/>
    <w:rsid w:val="009D6056"/>
    <w:rsid w:val="009D60E6"/>
    <w:rsid w:val="009D6182"/>
    <w:rsid w:val="009D6772"/>
    <w:rsid w:val="009D6C00"/>
    <w:rsid w:val="009D7440"/>
    <w:rsid w:val="009D7822"/>
    <w:rsid w:val="009E01A8"/>
    <w:rsid w:val="009E025C"/>
    <w:rsid w:val="009E0724"/>
    <w:rsid w:val="009E0BA3"/>
    <w:rsid w:val="009E0CEF"/>
    <w:rsid w:val="009E0E0C"/>
    <w:rsid w:val="009E0FEE"/>
    <w:rsid w:val="009E10C9"/>
    <w:rsid w:val="009E13AE"/>
    <w:rsid w:val="009E17F9"/>
    <w:rsid w:val="009E1D64"/>
    <w:rsid w:val="009E2034"/>
    <w:rsid w:val="009E31C9"/>
    <w:rsid w:val="009E3483"/>
    <w:rsid w:val="009E37F4"/>
    <w:rsid w:val="009E3B79"/>
    <w:rsid w:val="009E3FE5"/>
    <w:rsid w:val="009E424F"/>
    <w:rsid w:val="009E4332"/>
    <w:rsid w:val="009E46AA"/>
    <w:rsid w:val="009E4ABD"/>
    <w:rsid w:val="009E4BD2"/>
    <w:rsid w:val="009E5847"/>
    <w:rsid w:val="009E5FF9"/>
    <w:rsid w:val="009E6285"/>
    <w:rsid w:val="009E66E2"/>
    <w:rsid w:val="009E6CF7"/>
    <w:rsid w:val="009E70CA"/>
    <w:rsid w:val="009E73F9"/>
    <w:rsid w:val="009E741B"/>
    <w:rsid w:val="009E7713"/>
    <w:rsid w:val="009E7ABB"/>
    <w:rsid w:val="009E7BFF"/>
    <w:rsid w:val="009E7CAC"/>
    <w:rsid w:val="009F0BA9"/>
    <w:rsid w:val="009F1600"/>
    <w:rsid w:val="009F16B0"/>
    <w:rsid w:val="009F1717"/>
    <w:rsid w:val="009F1C40"/>
    <w:rsid w:val="009F20EE"/>
    <w:rsid w:val="009F211A"/>
    <w:rsid w:val="009F213D"/>
    <w:rsid w:val="009F2853"/>
    <w:rsid w:val="009F2C4B"/>
    <w:rsid w:val="009F2E94"/>
    <w:rsid w:val="009F2EC8"/>
    <w:rsid w:val="009F30E5"/>
    <w:rsid w:val="009F33E2"/>
    <w:rsid w:val="009F364A"/>
    <w:rsid w:val="009F3D0A"/>
    <w:rsid w:val="009F3E05"/>
    <w:rsid w:val="009F5540"/>
    <w:rsid w:val="009F582D"/>
    <w:rsid w:val="009F5AA0"/>
    <w:rsid w:val="009F5AFE"/>
    <w:rsid w:val="009F5C4E"/>
    <w:rsid w:val="009F63C6"/>
    <w:rsid w:val="009F68CD"/>
    <w:rsid w:val="009F6A68"/>
    <w:rsid w:val="009F6DF8"/>
    <w:rsid w:val="009F6F8C"/>
    <w:rsid w:val="009F7301"/>
    <w:rsid w:val="009F77E0"/>
    <w:rsid w:val="009F7E0E"/>
    <w:rsid w:val="00A00562"/>
    <w:rsid w:val="00A006FE"/>
    <w:rsid w:val="00A00B14"/>
    <w:rsid w:val="00A0104D"/>
    <w:rsid w:val="00A013BF"/>
    <w:rsid w:val="00A0141E"/>
    <w:rsid w:val="00A01492"/>
    <w:rsid w:val="00A01727"/>
    <w:rsid w:val="00A01782"/>
    <w:rsid w:val="00A01893"/>
    <w:rsid w:val="00A01AF6"/>
    <w:rsid w:val="00A01B00"/>
    <w:rsid w:val="00A01B44"/>
    <w:rsid w:val="00A01C2E"/>
    <w:rsid w:val="00A01FDB"/>
    <w:rsid w:val="00A023A0"/>
    <w:rsid w:val="00A02463"/>
    <w:rsid w:val="00A0247E"/>
    <w:rsid w:val="00A02789"/>
    <w:rsid w:val="00A027FF"/>
    <w:rsid w:val="00A0291F"/>
    <w:rsid w:val="00A02E77"/>
    <w:rsid w:val="00A03047"/>
    <w:rsid w:val="00A03AA0"/>
    <w:rsid w:val="00A04065"/>
    <w:rsid w:val="00A042AF"/>
    <w:rsid w:val="00A044A3"/>
    <w:rsid w:val="00A04CC5"/>
    <w:rsid w:val="00A04DA3"/>
    <w:rsid w:val="00A053CA"/>
    <w:rsid w:val="00A05576"/>
    <w:rsid w:val="00A055D2"/>
    <w:rsid w:val="00A055FE"/>
    <w:rsid w:val="00A0582B"/>
    <w:rsid w:val="00A05B04"/>
    <w:rsid w:val="00A05B1F"/>
    <w:rsid w:val="00A05BE7"/>
    <w:rsid w:val="00A05F38"/>
    <w:rsid w:val="00A065AF"/>
    <w:rsid w:val="00A06793"/>
    <w:rsid w:val="00A07491"/>
    <w:rsid w:val="00A105D1"/>
    <w:rsid w:val="00A1060D"/>
    <w:rsid w:val="00A10AD5"/>
    <w:rsid w:val="00A10B21"/>
    <w:rsid w:val="00A11204"/>
    <w:rsid w:val="00A1131A"/>
    <w:rsid w:val="00A1172D"/>
    <w:rsid w:val="00A11E52"/>
    <w:rsid w:val="00A11FA2"/>
    <w:rsid w:val="00A127AF"/>
    <w:rsid w:val="00A1292D"/>
    <w:rsid w:val="00A12966"/>
    <w:rsid w:val="00A12B92"/>
    <w:rsid w:val="00A12C19"/>
    <w:rsid w:val="00A131B9"/>
    <w:rsid w:val="00A1348E"/>
    <w:rsid w:val="00A13C1A"/>
    <w:rsid w:val="00A13E3F"/>
    <w:rsid w:val="00A140C7"/>
    <w:rsid w:val="00A1415D"/>
    <w:rsid w:val="00A14508"/>
    <w:rsid w:val="00A145A2"/>
    <w:rsid w:val="00A15333"/>
    <w:rsid w:val="00A15580"/>
    <w:rsid w:val="00A1565E"/>
    <w:rsid w:val="00A163DE"/>
    <w:rsid w:val="00A16498"/>
    <w:rsid w:val="00A1678F"/>
    <w:rsid w:val="00A16B0D"/>
    <w:rsid w:val="00A16C98"/>
    <w:rsid w:val="00A16F54"/>
    <w:rsid w:val="00A16F6E"/>
    <w:rsid w:val="00A17000"/>
    <w:rsid w:val="00A175C8"/>
    <w:rsid w:val="00A1762A"/>
    <w:rsid w:val="00A17743"/>
    <w:rsid w:val="00A2019D"/>
    <w:rsid w:val="00A2053F"/>
    <w:rsid w:val="00A207B1"/>
    <w:rsid w:val="00A20904"/>
    <w:rsid w:val="00A21006"/>
    <w:rsid w:val="00A21615"/>
    <w:rsid w:val="00A21845"/>
    <w:rsid w:val="00A219CE"/>
    <w:rsid w:val="00A21CBB"/>
    <w:rsid w:val="00A21D71"/>
    <w:rsid w:val="00A21D88"/>
    <w:rsid w:val="00A224F8"/>
    <w:rsid w:val="00A226A5"/>
    <w:rsid w:val="00A227AC"/>
    <w:rsid w:val="00A22E2A"/>
    <w:rsid w:val="00A22F15"/>
    <w:rsid w:val="00A22F3D"/>
    <w:rsid w:val="00A23093"/>
    <w:rsid w:val="00A231DA"/>
    <w:rsid w:val="00A237BB"/>
    <w:rsid w:val="00A239F6"/>
    <w:rsid w:val="00A23C1E"/>
    <w:rsid w:val="00A23DAC"/>
    <w:rsid w:val="00A23F33"/>
    <w:rsid w:val="00A2457E"/>
    <w:rsid w:val="00A245BD"/>
    <w:rsid w:val="00A24CB2"/>
    <w:rsid w:val="00A24E3B"/>
    <w:rsid w:val="00A254E8"/>
    <w:rsid w:val="00A25614"/>
    <w:rsid w:val="00A25A29"/>
    <w:rsid w:val="00A263CA"/>
    <w:rsid w:val="00A26E89"/>
    <w:rsid w:val="00A26F79"/>
    <w:rsid w:val="00A26F7F"/>
    <w:rsid w:val="00A27467"/>
    <w:rsid w:val="00A27C07"/>
    <w:rsid w:val="00A30215"/>
    <w:rsid w:val="00A302F0"/>
    <w:rsid w:val="00A3045D"/>
    <w:rsid w:val="00A307E2"/>
    <w:rsid w:val="00A30CBD"/>
    <w:rsid w:val="00A30E64"/>
    <w:rsid w:val="00A30F10"/>
    <w:rsid w:val="00A3176A"/>
    <w:rsid w:val="00A31A06"/>
    <w:rsid w:val="00A31C34"/>
    <w:rsid w:val="00A31C7F"/>
    <w:rsid w:val="00A31DD0"/>
    <w:rsid w:val="00A31E78"/>
    <w:rsid w:val="00A324F4"/>
    <w:rsid w:val="00A327D0"/>
    <w:rsid w:val="00A327EC"/>
    <w:rsid w:val="00A32A22"/>
    <w:rsid w:val="00A33005"/>
    <w:rsid w:val="00A330A9"/>
    <w:rsid w:val="00A33566"/>
    <w:rsid w:val="00A33660"/>
    <w:rsid w:val="00A338F6"/>
    <w:rsid w:val="00A33AA3"/>
    <w:rsid w:val="00A33C90"/>
    <w:rsid w:val="00A33DF1"/>
    <w:rsid w:val="00A33FB6"/>
    <w:rsid w:val="00A343DD"/>
    <w:rsid w:val="00A348D1"/>
    <w:rsid w:val="00A34B2F"/>
    <w:rsid w:val="00A34C98"/>
    <w:rsid w:val="00A35263"/>
    <w:rsid w:val="00A352A4"/>
    <w:rsid w:val="00A35D43"/>
    <w:rsid w:val="00A35E4A"/>
    <w:rsid w:val="00A36064"/>
    <w:rsid w:val="00A36114"/>
    <w:rsid w:val="00A36665"/>
    <w:rsid w:val="00A366A1"/>
    <w:rsid w:val="00A36868"/>
    <w:rsid w:val="00A36B5E"/>
    <w:rsid w:val="00A377B2"/>
    <w:rsid w:val="00A37E90"/>
    <w:rsid w:val="00A40332"/>
    <w:rsid w:val="00A405B4"/>
    <w:rsid w:val="00A40BA6"/>
    <w:rsid w:val="00A41129"/>
    <w:rsid w:val="00A41756"/>
    <w:rsid w:val="00A419DD"/>
    <w:rsid w:val="00A41A95"/>
    <w:rsid w:val="00A41CDC"/>
    <w:rsid w:val="00A41F5A"/>
    <w:rsid w:val="00A420DB"/>
    <w:rsid w:val="00A420F0"/>
    <w:rsid w:val="00A42114"/>
    <w:rsid w:val="00A423AA"/>
    <w:rsid w:val="00A4243A"/>
    <w:rsid w:val="00A4250C"/>
    <w:rsid w:val="00A4260D"/>
    <w:rsid w:val="00A4275F"/>
    <w:rsid w:val="00A42BC0"/>
    <w:rsid w:val="00A42F66"/>
    <w:rsid w:val="00A431B1"/>
    <w:rsid w:val="00A435C2"/>
    <w:rsid w:val="00A436BC"/>
    <w:rsid w:val="00A437F9"/>
    <w:rsid w:val="00A43BF6"/>
    <w:rsid w:val="00A44195"/>
    <w:rsid w:val="00A442CA"/>
    <w:rsid w:val="00A4460B"/>
    <w:rsid w:val="00A44854"/>
    <w:rsid w:val="00A44927"/>
    <w:rsid w:val="00A44A1D"/>
    <w:rsid w:val="00A44D8A"/>
    <w:rsid w:val="00A44EC5"/>
    <w:rsid w:val="00A44FB8"/>
    <w:rsid w:val="00A45141"/>
    <w:rsid w:val="00A45457"/>
    <w:rsid w:val="00A4594A"/>
    <w:rsid w:val="00A45CB9"/>
    <w:rsid w:val="00A45EF4"/>
    <w:rsid w:val="00A46D28"/>
    <w:rsid w:val="00A46E46"/>
    <w:rsid w:val="00A47126"/>
    <w:rsid w:val="00A47158"/>
    <w:rsid w:val="00A473AB"/>
    <w:rsid w:val="00A473DA"/>
    <w:rsid w:val="00A47541"/>
    <w:rsid w:val="00A476DC"/>
    <w:rsid w:val="00A47A46"/>
    <w:rsid w:val="00A47B27"/>
    <w:rsid w:val="00A47B78"/>
    <w:rsid w:val="00A47B94"/>
    <w:rsid w:val="00A47C60"/>
    <w:rsid w:val="00A47DE8"/>
    <w:rsid w:val="00A506F0"/>
    <w:rsid w:val="00A506F2"/>
    <w:rsid w:val="00A50D32"/>
    <w:rsid w:val="00A51593"/>
    <w:rsid w:val="00A51F0C"/>
    <w:rsid w:val="00A521C9"/>
    <w:rsid w:val="00A52AAC"/>
    <w:rsid w:val="00A52B52"/>
    <w:rsid w:val="00A52CA3"/>
    <w:rsid w:val="00A52D60"/>
    <w:rsid w:val="00A52DB9"/>
    <w:rsid w:val="00A533F5"/>
    <w:rsid w:val="00A53465"/>
    <w:rsid w:val="00A53783"/>
    <w:rsid w:val="00A537D8"/>
    <w:rsid w:val="00A53912"/>
    <w:rsid w:val="00A53AFF"/>
    <w:rsid w:val="00A53EF0"/>
    <w:rsid w:val="00A54345"/>
    <w:rsid w:val="00A544C3"/>
    <w:rsid w:val="00A54A21"/>
    <w:rsid w:val="00A55266"/>
    <w:rsid w:val="00A552E6"/>
    <w:rsid w:val="00A555E2"/>
    <w:rsid w:val="00A55829"/>
    <w:rsid w:val="00A558E9"/>
    <w:rsid w:val="00A55970"/>
    <w:rsid w:val="00A55D65"/>
    <w:rsid w:val="00A56126"/>
    <w:rsid w:val="00A5645A"/>
    <w:rsid w:val="00A564CD"/>
    <w:rsid w:val="00A56724"/>
    <w:rsid w:val="00A5690C"/>
    <w:rsid w:val="00A56D55"/>
    <w:rsid w:val="00A56E4F"/>
    <w:rsid w:val="00A577E1"/>
    <w:rsid w:val="00A57838"/>
    <w:rsid w:val="00A57845"/>
    <w:rsid w:val="00A57A2D"/>
    <w:rsid w:val="00A57D92"/>
    <w:rsid w:val="00A60214"/>
    <w:rsid w:val="00A6054F"/>
    <w:rsid w:val="00A60682"/>
    <w:rsid w:val="00A60A02"/>
    <w:rsid w:val="00A60BAE"/>
    <w:rsid w:val="00A60D0A"/>
    <w:rsid w:val="00A60E28"/>
    <w:rsid w:val="00A60E37"/>
    <w:rsid w:val="00A60EAA"/>
    <w:rsid w:val="00A61113"/>
    <w:rsid w:val="00A615F3"/>
    <w:rsid w:val="00A619DF"/>
    <w:rsid w:val="00A61A62"/>
    <w:rsid w:val="00A61C34"/>
    <w:rsid w:val="00A61CE4"/>
    <w:rsid w:val="00A61DB0"/>
    <w:rsid w:val="00A61DBE"/>
    <w:rsid w:val="00A6260A"/>
    <w:rsid w:val="00A6275B"/>
    <w:rsid w:val="00A628FF"/>
    <w:rsid w:val="00A62A3A"/>
    <w:rsid w:val="00A62A3C"/>
    <w:rsid w:val="00A62B33"/>
    <w:rsid w:val="00A62B87"/>
    <w:rsid w:val="00A631CC"/>
    <w:rsid w:val="00A63341"/>
    <w:rsid w:val="00A636C3"/>
    <w:rsid w:val="00A63759"/>
    <w:rsid w:val="00A63869"/>
    <w:rsid w:val="00A63BA0"/>
    <w:rsid w:val="00A63D1C"/>
    <w:rsid w:val="00A646F4"/>
    <w:rsid w:val="00A64790"/>
    <w:rsid w:val="00A655B3"/>
    <w:rsid w:val="00A65E02"/>
    <w:rsid w:val="00A65E3F"/>
    <w:rsid w:val="00A66995"/>
    <w:rsid w:val="00A66BBF"/>
    <w:rsid w:val="00A66D7E"/>
    <w:rsid w:val="00A66E4B"/>
    <w:rsid w:val="00A67202"/>
    <w:rsid w:val="00A67E13"/>
    <w:rsid w:val="00A705F2"/>
    <w:rsid w:val="00A70755"/>
    <w:rsid w:val="00A71096"/>
    <w:rsid w:val="00A71414"/>
    <w:rsid w:val="00A71EBE"/>
    <w:rsid w:val="00A7218D"/>
    <w:rsid w:val="00A723A3"/>
    <w:rsid w:val="00A7269F"/>
    <w:rsid w:val="00A72940"/>
    <w:rsid w:val="00A7315E"/>
    <w:rsid w:val="00A732E3"/>
    <w:rsid w:val="00A73596"/>
    <w:rsid w:val="00A73D43"/>
    <w:rsid w:val="00A73DA5"/>
    <w:rsid w:val="00A74297"/>
    <w:rsid w:val="00A74556"/>
    <w:rsid w:val="00A7497E"/>
    <w:rsid w:val="00A74DFC"/>
    <w:rsid w:val="00A74FEA"/>
    <w:rsid w:val="00A752ED"/>
    <w:rsid w:val="00A75303"/>
    <w:rsid w:val="00A7535D"/>
    <w:rsid w:val="00A75676"/>
    <w:rsid w:val="00A759CE"/>
    <w:rsid w:val="00A75E3A"/>
    <w:rsid w:val="00A7609B"/>
    <w:rsid w:val="00A76191"/>
    <w:rsid w:val="00A769D4"/>
    <w:rsid w:val="00A76DA8"/>
    <w:rsid w:val="00A76F6C"/>
    <w:rsid w:val="00A7756E"/>
    <w:rsid w:val="00A778C8"/>
    <w:rsid w:val="00A77A20"/>
    <w:rsid w:val="00A802C0"/>
    <w:rsid w:val="00A8067F"/>
    <w:rsid w:val="00A80736"/>
    <w:rsid w:val="00A80BFE"/>
    <w:rsid w:val="00A80DB8"/>
    <w:rsid w:val="00A812B0"/>
    <w:rsid w:val="00A81583"/>
    <w:rsid w:val="00A81C45"/>
    <w:rsid w:val="00A81C60"/>
    <w:rsid w:val="00A81CD1"/>
    <w:rsid w:val="00A81DD6"/>
    <w:rsid w:val="00A82458"/>
    <w:rsid w:val="00A82514"/>
    <w:rsid w:val="00A8261C"/>
    <w:rsid w:val="00A826AD"/>
    <w:rsid w:val="00A828B4"/>
    <w:rsid w:val="00A828FB"/>
    <w:rsid w:val="00A82BFF"/>
    <w:rsid w:val="00A82CFE"/>
    <w:rsid w:val="00A8364C"/>
    <w:rsid w:val="00A836F7"/>
    <w:rsid w:val="00A83D03"/>
    <w:rsid w:val="00A83EB6"/>
    <w:rsid w:val="00A83FA5"/>
    <w:rsid w:val="00A8400E"/>
    <w:rsid w:val="00A845D2"/>
    <w:rsid w:val="00A847F4"/>
    <w:rsid w:val="00A849A4"/>
    <w:rsid w:val="00A84A46"/>
    <w:rsid w:val="00A84B90"/>
    <w:rsid w:val="00A85089"/>
    <w:rsid w:val="00A85251"/>
    <w:rsid w:val="00A85841"/>
    <w:rsid w:val="00A8588D"/>
    <w:rsid w:val="00A8598C"/>
    <w:rsid w:val="00A85AC8"/>
    <w:rsid w:val="00A85BBE"/>
    <w:rsid w:val="00A86035"/>
    <w:rsid w:val="00A866C7"/>
    <w:rsid w:val="00A86AD2"/>
    <w:rsid w:val="00A86BD2"/>
    <w:rsid w:val="00A86E31"/>
    <w:rsid w:val="00A87183"/>
    <w:rsid w:val="00A872B0"/>
    <w:rsid w:val="00A872DB"/>
    <w:rsid w:val="00A8732D"/>
    <w:rsid w:val="00A87768"/>
    <w:rsid w:val="00A87CF6"/>
    <w:rsid w:val="00A87F61"/>
    <w:rsid w:val="00A902D1"/>
    <w:rsid w:val="00A90328"/>
    <w:rsid w:val="00A9092D"/>
    <w:rsid w:val="00A90A5A"/>
    <w:rsid w:val="00A90CFA"/>
    <w:rsid w:val="00A90D43"/>
    <w:rsid w:val="00A91333"/>
    <w:rsid w:val="00A91351"/>
    <w:rsid w:val="00A91488"/>
    <w:rsid w:val="00A9198D"/>
    <w:rsid w:val="00A91B07"/>
    <w:rsid w:val="00A91B44"/>
    <w:rsid w:val="00A91CF5"/>
    <w:rsid w:val="00A91ED8"/>
    <w:rsid w:val="00A92911"/>
    <w:rsid w:val="00A92C67"/>
    <w:rsid w:val="00A92E57"/>
    <w:rsid w:val="00A92E5D"/>
    <w:rsid w:val="00A9321E"/>
    <w:rsid w:val="00A937DE"/>
    <w:rsid w:val="00A93838"/>
    <w:rsid w:val="00A93E22"/>
    <w:rsid w:val="00A93FFE"/>
    <w:rsid w:val="00A94268"/>
    <w:rsid w:val="00A9482C"/>
    <w:rsid w:val="00A94AB1"/>
    <w:rsid w:val="00A94D88"/>
    <w:rsid w:val="00A9505C"/>
    <w:rsid w:val="00A95095"/>
    <w:rsid w:val="00A95367"/>
    <w:rsid w:val="00A953CE"/>
    <w:rsid w:val="00A95E39"/>
    <w:rsid w:val="00A96184"/>
    <w:rsid w:val="00A96200"/>
    <w:rsid w:val="00A96CF3"/>
    <w:rsid w:val="00A96D07"/>
    <w:rsid w:val="00A9745C"/>
    <w:rsid w:val="00A97C68"/>
    <w:rsid w:val="00AA00AA"/>
    <w:rsid w:val="00AA0490"/>
    <w:rsid w:val="00AA10FD"/>
    <w:rsid w:val="00AA11F6"/>
    <w:rsid w:val="00AA139B"/>
    <w:rsid w:val="00AA15A8"/>
    <w:rsid w:val="00AA1A0B"/>
    <w:rsid w:val="00AA1C2C"/>
    <w:rsid w:val="00AA1C99"/>
    <w:rsid w:val="00AA1DC8"/>
    <w:rsid w:val="00AA1E33"/>
    <w:rsid w:val="00AA1E63"/>
    <w:rsid w:val="00AA251E"/>
    <w:rsid w:val="00AA28A5"/>
    <w:rsid w:val="00AA2B23"/>
    <w:rsid w:val="00AA2C8C"/>
    <w:rsid w:val="00AA303D"/>
    <w:rsid w:val="00AA3655"/>
    <w:rsid w:val="00AA367F"/>
    <w:rsid w:val="00AA373C"/>
    <w:rsid w:val="00AA3FE2"/>
    <w:rsid w:val="00AA40EC"/>
    <w:rsid w:val="00AA4369"/>
    <w:rsid w:val="00AA4725"/>
    <w:rsid w:val="00AA4810"/>
    <w:rsid w:val="00AA4B1A"/>
    <w:rsid w:val="00AA4E89"/>
    <w:rsid w:val="00AA501B"/>
    <w:rsid w:val="00AA54AB"/>
    <w:rsid w:val="00AA569C"/>
    <w:rsid w:val="00AA585A"/>
    <w:rsid w:val="00AA5A4E"/>
    <w:rsid w:val="00AA5B35"/>
    <w:rsid w:val="00AA5D97"/>
    <w:rsid w:val="00AA5E30"/>
    <w:rsid w:val="00AA6142"/>
    <w:rsid w:val="00AA6540"/>
    <w:rsid w:val="00AA6690"/>
    <w:rsid w:val="00AA6795"/>
    <w:rsid w:val="00AA6866"/>
    <w:rsid w:val="00AA68FD"/>
    <w:rsid w:val="00AA6993"/>
    <w:rsid w:val="00AA6B3E"/>
    <w:rsid w:val="00AA6C26"/>
    <w:rsid w:val="00AA6C2B"/>
    <w:rsid w:val="00AA6DE5"/>
    <w:rsid w:val="00AA6FA6"/>
    <w:rsid w:val="00AA7173"/>
    <w:rsid w:val="00AA7243"/>
    <w:rsid w:val="00AA72D6"/>
    <w:rsid w:val="00AA780E"/>
    <w:rsid w:val="00AA7BC8"/>
    <w:rsid w:val="00AA7D50"/>
    <w:rsid w:val="00AA7EAA"/>
    <w:rsid w:val="00AA7EF6"/>
    <w:rsid w:val="00AB0489"/>
    <w:rsid w:val="00AB088A"/>
    <w:rsid w:val="00AB15C1"/>
    <w:rsid w:val="00AB15E9"/>
    <w:rsid w:val="00AB1B36"/>
    <w:rsid w:val="00AB1C01"/>
    <w:rsid w:val="00AB1C5C"/>
    <w:rsid w:val="00AB1F1B"/>
    <w:rsid w:val="00AB21C7"/>
    <w:rsid w:val="00AB2BAD"/>
    <w:rsid w:val="00AB2D4D"/>
    <w:rsid w:val="00AB2FF8"/>
    <w:rsid w:val="00AB3144"/>
    <w:rsid w:val="00AB329F"/>
    <w:rsid w:val="00AB36B5"/>
    <w:rsid w:val="00AB39CD"/>
    <w:rsid w:val="00AB4005"/>
    <w:rsid w:val="00AB4929"/>
    <w:rsid w:val="00AB4C2A"/>
    <w:rsid w:val="00AB4F41"/>
    <w:rsid w:val="00AB4F85"/>
    <w:rsid w:val="00AB52FA"/>
    <w:rsid w:val="00AB5306"/>
    <w:rsid w:val="00AB5EC9"/>
    <w:rsid w:val="00AB5F70"/>
    <w:rsid w:val="00AB6272"/>
    <w:rsid w:val="00AB62FB"/>
    <w:rsid w:val="00AB6778"/>
    <w:rsid w:val="00AB6E45"/>
    <w:rsid w:val="00AB6F7F"/>
    <w:rsid w:val="00AB70FE"/>
    <w:rsid w:val="00AB72CD"/>
    <w:rsid w:val="00AB7638"/>
    <w:rsid w:val="00AB7DCA"/>
    <w:rsid w:val="00AB7F08"/>
    <w:rsid w:val="00AC06E7"/>
    <w:rsid w:val="00AC0CC2"/>
    <w:rsid w:val="00AC0DE3"/>
    <w:rsid w:val="00AC11F9"/>
    <w:rsid w:val="00AC1677"/>
    <w:rsid w:val="00AC18B3"/>
    <w:rsid w:val="00AC1C0E"/>
    <w:rsid w:val="00AC1C67"/>
    <w:rsid w:val="00AC1CF8"/>
    <w:rsid w:val="00AC20F6"/>
    <w:rsid w:val="00AC25AA"/>
    <w:rsid w:val="00AC2DEF"/>
    <w:rsid w:val="00AC2F9B"/>
    <w:rsid w:val="00AC30A3"/>
    <w:rsid w:val="00AC3458"/>
    <w:rsid w:val="00AC34BA"/>
    <w:rsid w:val="00AC356B"/>
    <w:rsid w:val="00AC3942"/>
    <w:rsid w:val="00AC3CDF"/>
    <w:rsid w:val="00AC3F44"/>
    <w:rsid w:val="00AC407D"/>
    <w:rsid w:val="00AC4863"/>
    <w:rsid w:val="00AC4B41"/>
    <w:rsid w:val="00AC51C6"/>
    <w:rsid w:val="00AC5601"/>
    <w:rsid w:val="00AC5607"/>
    <w:rsid w:val="00AC5629"/>
    <w:rsid w:val="00AC58EC"/>
    <w:rsid w:val="00AC5BB8"/>
    <w:rsid w:val="00AC5EBE"/>
    <w:rsid w:val="00AC616F"/>
    <w:rsid w:val="00AC61EF"/>
    <w:rsid w:val="00AC6324"/>
    <w:rsid w:val="00AC6479"/>
    <w:rsid w:val="00AC64D4"/>
    <w:rsid w:val="00AC719A"/>
    <w:rsid w:val="00AC73E4"/>
    <w:rsid w:val="00AC7435"/>
    <w:rsid w:val="00AC7968"/>
    <w:rsid w:val="00AC7CCF"/>
    <w:rsid w:val="00AC7F05"/>
    <w:rsid w:val="00AD00F3"/>
    <w:rsid w:val="00AD041E"/>
    <w:rsid w:val="00AD0514"/>
    <w:rsid w:val="00AD0FBD"/>
    <w:rsid w:val="00AD1468"/>
    <w:rsid w:val="00AD1546"/>
    <w:rsid w:val="00AD1947"/>
    <w:rsid w:val="00AD19D2"/>
    <w:rsid w:val="00AD1A3B"/>
    <w:rsid w:val="00AD1BF3"/>
    <w:rsid w:val="00AD1FBD"/>
    <w:rsid w:val="00AD2872"/>
    <w:rsid w:val="00AD29AF"/>
    <w:rsid w:val="00AD29DA"/>
    <w:rsid w:val="00AD2C51"/>
    <w:rsid w:val="00AD340F"/>
    <w:rsid w:val="00AD3685"/>
    <w:rsid w:val="00AD3AA9"/>
    <w:rsid w:val="00AD3BE4"/>
    <w:rsid w:val="00AD3CFB"/>
    <w:rsid w:val="00AD40BA"/>
    <w:rsid w:val="00AD40CF"/>
    <w:rsid w:val="00AD41F8"/>
    <w:rsid w:val="00AD43E3"/>
    <w:rsid w:val="00AD483E"/>
    <w:rsid w:val="00AD4876"/>
    <w:rsid w:val="00AD4950"/>
    <w:rsid w:val="00AD58A9"/>
    <w:rsid w:val="00AD5A81"/>
    <w:rsid w:val="00AD5A86"/>
    <w:rsid w:val="00AD5C95"/>
    <w:rsid w:val="00AD5CEC"/>
    <w:rsid w:val="00AD5DD5"/>
    <w:rsid w:val="00AD5F1A"/>
    <w:rsid w:val="00AD5F80"/>
    <w:rsid w:val="00AD64D8"/>
    <w:rsid w:val="00AD6D4B"/>
    <w:rsid w:val="00AD6E26"/>
    <w:rsid w:val="00AD6F76"/>
    <w:rsid w:val="00AD7082"/>
    <w:rsid w:val="00AD749D"/>
    <w:rsid w:val="00AD7E1A"/>
    <w:rsid w:val="00AE0214"/>
    <w:rsid w:val="00AE0308"/>
    <w:rsid w:val="00AE06FB"/>
    <w:rsid w:val="00AE0DB9"/>
    <w:rsid w:val="00AE1010"/>
    <w:rsid w:val="00AE10CB"/>
    <w:rsid w:val="00AE1131"/>
    <w:rsid w:val="00AE159B"/>
    <w:rsid w:val="00AE1C01"/>
    <w:rsid w:val="00AE1CD4"/>
    <w:rsid w:val="00AE2374"/>
    <w:rsid w:val="00AE24AD"/>
    <w:rsid w:val="00AE264E"/>
    <w:rsid w:val="00AE2C99"/>
    <w:rsid w:val="00AE3092"/>
    <w:rsid w:val="00AE32D5"/>
    <w:rsid w:val="00AE39ED"/>
    <w:rsid w:val="00AE3E2B"/>
    <w:rsid w:val="00AE410D"/>
    <w:rsid w:val="00AE41B8"/>
    <w:rsid w:val="00AE48B4"/>
    <w:rsid w:val="00AE4ADD"/>
    <w:rsid w:val="00AE4B25"/>
    <w:rsid w:val="00AE4B9A"/>
    <w:rsid w:val="00AE4C47"/>
    <w:rsid w:val="00AE53AB"/>
    <w:rsid w:val="00AE5849"/>
    <w:rsid w:val="00AE591C"/>
    <w:rsid w:val="00AE5F26"/>
    <w:rsid w:val="00AE5F41"/>
    <w:rsid w:val="00AE6002"/>
    <w:rsid w:val="00AE600C"/>
    <w:rsid w:val="00AE60B4"/>
    <w:rsid w:val="00AE637A"/>
    <w:rsid w:val="00AE63E4"/>
    <w:rsid w:val="00AE6DAE"/>
    <w:rsid w:val="00AE6FAD"/>
    <w:rsid w:val="00AE705D"/>
    <w:rsid w:val="00AE78FD"/>
    <w:rsid w:val="00AE7D57"/>
    <w:rsid w:val="00AE7D96"/>
    <w:rsid w:val="00AE7DC3"/>
    <w:rsid w:val="00AE7DE7"/>
    <w:rsid w:val="00AF0248"/>
    <w:rsid w:val="00AF03C0"/>
    <w:rsid w:val="00AF0647"/>
    <w:rsid w:val="00AF0CB7"/>
    <w:rsid w:val="00AF118E"/>
    <w:rsid w:val="00AF11B6"/>
    <w:rsid w:val="00AF19A2"/>
    <w:rsid w:val="00AF1C8B"/>
    <w:rsid w:val="00AF259F"/>
    <w:rsid w:val="00AF25FC"/>
    <w:rsid w:val="00AF2634"/>
    <w:rsid w:val="00AF296D"/>
    <w:rsid w:val="00AF2A3B"/>
    <w:rsid w:val="00AF2A9D"/>
    <w:rsid w:val="00AF2C0D"/>
    <w:rsid w:val="00AF2CC5"/>
    <w:rsid w:val="00AF2DB1"/>
    <w:rsid w:val="00AF32E9"/>
    <w:rsid w:val="00AF3AA5"/>
    <w:rsid w:val="00AF3DC9"/>
    <w:rsid w:val="00AF3F59"/>
    <w:rsid w:val="00AF4681"/>
    <w:rsid w:val="00AF4E56"/>
    <w:rsid w:val="00AF5714"/>
    <w:rsid w:val="00AF5737"/>
    <w:rsid w:val="00AF5FD8"/>
    <w:rsid w:val="00AF6B8C"/>
    <w:rsid w:val="00AF6CB3"/>
    <w:rsid w:val="00AF786B"/>
    <w:rsid w:val="00AF7AA9"/>
    <w:rsid w:val="00AF7FAA"/>
    <w:rsid w:val="00AF7FE1"/>
    <w:rsid w:val="00B00232"/>
    <w:rsid w:val="00B008B3"/>
    <w:rsid w:val="00B00C6E"/>
    <w:rsid w:val="00B00EE2"/>
    <w:rsid w:val="00B011F7"/>
    <w:rsid w:val="00B012FA"/>
    <w:rsid w:val="00B0159B"/>
    <w:rsid w:val="00B01794"/>
    <w:rsid w:val="00B019E6"/>
    <w:rsid w:val="00B01A5C"/>
    <w:rsid w:val="00B0212D"/>
    <w:rsid w:val="00B021C6"/>
    <w:rsid w:val="00B0297C"/>
    <w:rsid w:val="00B02D64"/>
    <w:rsid w:val="00B02D78"/>
    <w:rsid w:val="00B03411"/>
    <w:rsid w:val="00B03537"/>
    <w:rsid w:val="00B035AE"/>
    <w:rsid w:val="00B037DD"/>
    <w:rsid w:val="00B0386E"/>
    <w:rsid w:val="00B04555"/>
    <w:rsid w:val="00B047BF"/>
    <w:rsid w:val="00B048F1"/>
    <w:rsid w:val="00B049BB"/>
    <w:rsid w:val="00B04BA8"/>
    <w:rsid w:val="00B05409"/>
    <w:rsid w:val="00B05954"/>
    <w:rsid w:val="00B06346"/>
    <w:rsid w:val="00B06641"/>
    <w:rsid w:val="00B068B0"/>
    <w:rsid w:val="00B06ADB"/>
    <w:rsid w:val="00B06B99"/>
    <w:rsid w:val="00B06C55"/>
    <w:rsid w:val="00B06CA0"/>
    <w:rsid w:val="00B0733B"/>
    <w:rsid w:val="00B07768"/>
    <w:rsid w:val="00B07C2C"/>
    <w:rsid w:val="00B07D01"/>
    <w:rsid w:val="00B07F6F"/>
    <w:rsid w:val="00B104D1"/>
    <w:rsid w:val="00B10524"/>
    <w:rsid w:val="00B1080D"/>
    <w:rsid w:val="00B10A81"/>
    <w:rsid w:val="00B10B2E"/>
    <w:rsid w:val="00B10F18"/>
    <w:rsid w:val="00B115CD"/>
    <w:rsid w:val="00B1175B"/>
    <w:rsid w:val="00B118AC"/>
    <w:rsid w:val="00B11C0D"/>
    <w:rsid w:val="00B11C93"/>
    <w:rsid w:val="00B11CE9"/>
    <w:rsid w:val="00B11F14"/>
    <w:rsid w:val="00B123B4"/>
    <w:rsid w:val="00B12656"/>
    <w:rsid w:val="00B12825"/>
    <w:rsid w:val="00B12C7A"/>
    <w:rsid w:val="00B13882"/>
    <w:rsid w:val="00B139B7"/>
    <w:rsid w:val="00B13F23"/>
    <w:rsid w:val="00B1426B"/>
    <w:rsid w:val="00B1440E"/>
    <w:rsid w:val="00B145CD"/>
    <w:rsid w:val="00B14617"/>
    <w:rsid w:val="00B14A06"/>
    <w:rsid w:val="00B14ABC"/>
    <w:rsid w:val="00B150B6"/>
    <w:rsid w:val="00B1513A"/>
    <w:rsid w:val="00B155E1"/>
    <w:rsid w:val="00B15610"/>
    <w:rsid w:val="00B15650"/>
    <w:rsid w:val="00B15ABF"/>
    <w:rsid w:val="00B15F0A"/>
    <w:rsid w:val="00B15FA1"/>
    <w:rsid w:val="00B1659F"/>
    <w:rsid w:val="00B169AE"/>
    <w:rsid w:val="00B16A5D"/>
    <w:rsid w:val="00B16CE5"/>
    <w:rsid w:val="00B16DCC"/>
    <w:rsid w:val="00B1753D"/>
    <w:rsid w:val="00B1795B"/>
    <w:rsid w:val="00B17C0E"/>
    <w:rsid w:val="00B17C61"/>
    <w:rsid w:val="00B17D43"/>
    <w:rsid w:val="00B206BE"/>
    <w:rsid w:val="00B206C4"/>
    <w:rsid w:val="00B20914"/>
    <w:rsid w:val="00B20A29"/>
    <w:rsid w:val="00B20AE0"/>
    <w:rsid w:val="00B20D77"/>
    <w:rsid w:val="00B2112B"/>
    <w:rsid w:val="00B2158E"/>
    <w:rsid w:val="00B21720"/>
    <w:rsid w:val="00B21E0B"/>
    <w:rsid w:val="00B21F21"/>
    <w:rsid w:val="00B221B2"/>
    <w:rsid w:val="00B2232A"/>
    <w:rsid w:val="00B22379"/>
    <w:rsid w:val="00B2247A"/>
    <w:rsid w:val="00B224AE"/>
    <w:rsid w:val="00B22596"/>
    <w:rsid w:val="00B22A8F"/>
    <w:rsid w:val="00B22C28"/>
    <w:rsid w:val="00B22C90"/>
    <w:rsid w:val="00B22F33"/>
    <w:rsid w:val="00B232CB"/>
    <w:rsid w:val="00B23693"/>
    <w:rsid w:val="00B23A30"/>
    <w:rsid w:val="00B23A32"/>
    <w:rsid w:val="00B23B39"/>
    <w:rsid w:val="00B2429A"/>
    <w:rsid w:val="00B24499"/>
    <w:rsid w:val="00B24644"/>
    <w:rsid w:val="00B24684"/>
    <w:rsid w:val="00B24E6A"/>
    <w:rsid w:val="00B252B6"/>
    <w:rsid w:val="00B2553E"/>
    <w:rsid w:val="00B257F0"/>
    <w:rsid w:val="00B25C0E"/>
    <w:rsid w:val="00B25C68"/>
    <w:rsid w:val="00B25D1F"/>
    <w:rsid w:val="00B25D52"/>
    <w:rsid w:val="00B263BA"/>
    <w:rsid w:val="00B264C0"/>
    <w:rsid w:val="00B26743"/>
    <w:rsid w:val="00B26A55"/>
    <w:rsid w:val="00B26B21"/>
    <w:rsid w:val="00B26CA9"/>
    <w:rsid w:val="00B26D8B"/>
    <w:rsid w:val="00B26FBD"/>
    <w:rsid w:val="00B274A6"/>
    <w:rsid w:val="00B274E2"/>
    <w:rsid w:val="00B27748"/>
    <w:rsid w:val="00B27A65"/>
    <w:rsid w:val="00B27AC0"/>
    <w:rsid w:val="00B27D5C"/>
    <w:rsid w:val="00B301E0"/>
    <w:rsid w:val="00B30387"/>
    <w:rsid w:val="00B303C6"/>
    <w:rsid w:val="00B303E0"/>
    <w:rsid w:val="00B307C8"/>
    <w:rsid w:val="00B307DE"/>
    <w:rsid w:val="00B3082E"/>
    <w:rsid w:val="00B30DFD"/>
    <w:rsid w:val="00B31251"/>
    <w:rsid w:val="00B31EF2"/>
    <w:rsid w:val="00B3211C"/>
    <w:rsid w:val="00B32651"/>
    <w:rsid w:val="00B32A56"/>
    <w:rsid w:val="00B32A88"/>
    <w:rsid w:val="00B32A9E"/>
    <w:rsid w:val="00B32E6E"/>
    <w:rsid w:val="00B33958"/>
    <w:rsid w:val="00B33D76"/>
    <w:rsid w:val="00B33EFA"/>
    <w:rsid w:val="00B34100"/>
    <w:rsid w:val="00B34A7E"/>
    <w:rsid w:val="00B34B05"/>
    <w:rsid w:val="00B34DF2"/>
    <w:rsid w:val="00B3533C"/>
    <w:rsid w:val="00B36404"/>
    <w:rsid w:val="00B3663F"/>
    <w:rsid w:val="00B36D27"/>
    <w:rsid w:val="00B36D68"/>
    <w:rsid w:val="00B36F69"/>
    <w:rsid w:val="00B3741F"/>
    <w:rsid w:val="00B3760E"/>
    <w:rsid w:val="00B37782"/>
    <w:rsid w:val="00B37BE1"/>
    <w:rsid w:val="00B4018C"/>
    <w:rsid w:val="00B401A6"/>
    <w:rsid w:val="00B405EC"/>
    <w:rsid w:val="00B40A47"/>
    <w:rsid w:val="00B40C85"/>
    <w:rsid w:val="00B40D88"/>
    <w:rsid w:val="00B41229"/>
    <w:rsid w:val="00B41275"/>
    <w:rsid w:val="00B41369"/>
    <w:rsid w:val="00B415BF"/>
    <w:rsid w:val="00B4160C"/>
    <w:rsid w:val="00B41A6E"/>
    <w:rsid w:val="00B41BCA"/>
    <w:rsid w:val="00B41C12"/>
    <w:rsid w:val="00B41E38"/>
    <w:rsid w:val="00B42B70"/>
    <w:rsid w:val="00B42C82"/>
    <w:rsid w:val="00B42C98"/>
    <w:rsid w:val="00B43784"/>
    <w:rsid w:val="00B43B76"/>
    <w:rsid w:val="00B43E1D"/>
    <w:rsid w:val="00B441A0"/>
    <w:rsid w:val="00B442AF"/>
    <w:rsid w:val="00B444C4"/>
    <w:rsid w:val="00B4459C"/>
    <w:rsid w:val="00B44BBE"/>
    <w:rsid w:val="00B44DF1"/>
    <w:rsid w:val="00B44F0A"/>
    <w:rsid w:val="00B454E5"/>
    <w:rsid w:val="00B456C6"/>
    <w:rsid w:val="00B457FF"/>
    <w:rsid w:val="00B45A03"/>
    <w:rsid w:val="00B45AF1"/>
    <w:rsid w:val="00B45C59"/>
    <w:rsid w:val="00B45CD7"/>
    <w:rsid w:val="00B46454"/>
    <w:rsid w:val="00B466A9"/>
    <w:rsid w:val="00B46985"/>
    <w:rsid w:val="00B471D6"/>
    <w:rsid w:val="00B4724C"/>
    <w:rsid w:val="00B47849"/>
    <w:rsid w:val="00B47CD7"/>
    <w:rsid w:val="00B47FE1"/>
    <w:rsid w:val="00B503FF"/>
    <w:rsid w:val="00B50613"/>
    <w:rsid w:val="00B5083D"/>
    <w:rsid w:val="00B50A16"/>
    <w:rsid w:val="00B5127B"/>
    <w:rsid w:val="00B514D3"/>
    <w:rsid w:val="00B51A73"/>
    <w:rsid w:val="00B51AE4"/>
    <w:rsid w:val="00B51BB5"/>
    <w:rsid w:val="00B51DC5"/>
    <w:rsid w:val="00B521B8"/>
    <w:rsid w:val="00B52266"/>
    <w:rsid w:val="00B522DC"/>
    <w:rsid w:val="00B52903"/>
    <w:rsid w:val="00B52974"/>
    <w:rsid w:val="00B52989"/>
    <w:rsid w:val="00B52A50"/>
    <w:rsid w:val="00B52EB8"/>
    <w:rsid w:val="00B52FD9"/>
    <w:rsid w:val="00B53255"/>
    <w:rsid w:val="00B533CE"/>
    <w:rsid w:val="00B53631"/>
    <w:rsid w:val="00B53DE4"/>
    <w:rsid w:val="00B54181"/>
    <w:rsid w:val="00B5450B"/>
    <w:rsid w:val="00B547AC"/>
    <w:rsid w:val="00B54BA0"/>
    <w:rsid w:val="00B551F3"/>
    <w:rsid w:val="00B5589B"/>
    <w:rsid w:val="00B55C6E"/>
    <w:rsid w:val="00B55C88"/>
    <w:rsid w:val="00B55DA6"/>
    <w:rsid w:val="00B5605F"/>
    <w:rsid w:val="00B56257"/>
    <w:rsid w:val="00B567F4"/>
    <w:rsid w:val="00B577DD"/>
    <w:rsid w:val="00B57B3C"/>
    <w:rsid w:val="00B57EE8"/>
    <w:rsid w:val="00B57F76"/>
    <w:rsid w:val="00B57FB5"/>
    <w:rsid w:val="00B601C9"/>
    <w:rsid w:val="00B60207"/>
    <w:rsid w:val="00B604AA"/>
    <w:rsid w:val="00B61505"/>
    <w:rsid w:val="00B61781"/>
    <w:rsid w:val="00B61A19"/>
    <w:rsid w:val="00B61A87"/>
    <w:rsid w:val="00B6275D"/>
    <w:rsid w:val="00B62816"/>
    <w:rsid w:val="00B62B1E"/>
    <w:rsid w:val="00B62DB8"/>
    <w:rsid w:val="00B62E1C"/>
    <w:rsid w:val="00B62EB2"/>
    <w:rsid w:val="00B62EE1"/>
    <w:rsid w:val="00B632E7"/>
    <w:rsid w:val="00B63374"/>
    <w:rsid w:val="00B63564"/>
    <w:rsid w:val="00B63BAA"/>
    <w:rsid w:val="00B63D7E"/>
    <w:rsid w:val="00B64924"/>
    <w:rsid w:val="00B6520E"/>
    <w:rsid w:val="00B65250"/>
    <w:rsid w:val="00B6555F"/>
    <w:rsid w:val="00B65B6F"/>
    <w:rsid w:val="00B65B8D"/>
    <w:rsid w:val="00B65FE3"/>
    <w:rsid w:val="00B6603E"/>
    <w:rsid w:val="00B66103"/>
    <w:rsid w:val="00B667D1"/>
    <w:rsid w:val="00B668B7"/>
    <w:rsid w:val="00B66B73"/>
    <w:rsid w:val="00B66B8A"/>
    <w:rsid w:val="00B66D0C"/>
    <w:rsid w:val="00B66D7C"/>
    <w:rsid w:val="00B66E7E"/>
    <w:rsid w:val="00B672D9"/>
    <w:rsid w:val="00B675B0"/>
    <w:rsid w:val="00B6774B"/>
    <w:rsid w:val="00B6789D"/>
    <w:rsid w:val="00B67C3A"/>
    <w:rsid w:val="00B7035D"/>
    <w:rsid w:val="00B705E6"/>
    <w:rsid w:val="00B70957"/>
    <w:rsid w:val="00B70B08"/>
    <w:rsid w:val="00B70BE9"/>
    <w:rsid w:val="00B71A35"/>
    <w:rsid w:val="00B71DDF"/>
    <w:rsid w:val="00B722FF"/>
    <w:rsid w:val="00B726BE"/>
    <w:rsid w:val="00B72818"/>
    <w:rsid w:val="00B7283A"/>
    <w:rsid w:val="00B728A2"/>
    <w:rsid w:val="00B72A09"/>
    <w:rsid w:val="00B72D3F"/>
    <w:rsid w:val="00B72E7B"/>
    <w:rsid w:val="00B7324E"/>
    <w:rsid w:val="00B738C8"/>
    <w:rsid w:val="00B739EC"/>
    <w:rsid w:val="00B73AEF"/>
    <w:rsid w:val="00B73B05"/>
    <w:rsid w:val="00B7452F"/>
    <w:rsid w:val="00B74B50"/>
    <w:rsid w:val="00B74EC7"/>
    <w:rsid w:val="00B75313"/>
    <w:rsid w:val="00B75319"/>
    <w:rsid w:val="00B75C90"/>
    <w:rsid w:val="00B75D26"/>
    <w:rsid w:val="00B75ECE"/>
    <w:rsid w:val="00B760B1"/>
    <w:rsid w:val="00B76227"/>
    <w:rsid w:val="00B763DE"/>
    <w:rsid w:val="00B76765"/>
    <w:rsid w:val="00B76A21"/>
    <w:rsid w:val="00B76BD5"/>
    <w:rsid w:val="00B77597"/>
    <w:rsid w:val="00B77677"/>
    <w:rsid w:val="00B778F7"/>
    <w:rsid w:val="00B77957"/>
    <w:rsid w:val="00B80155"/>
    <w:rsid w:val="00B80223"/>
    <w:rsid w:val="00B802AD"/>
    <w:rsid w:val="00B81517"/>
    <w:rsid w:val="00B81589"/>
    <w:rsid w:val="00B81C9A"/>
    <w:rsid w:val="00B824B4"/>
    <w:rsid w:val="00B82E4A"/>
    <w:rsid w:val="00B82FAA"/>
    <w:rsid w:val="00B83065"/>
    <w:rsid w:val="00B830E7"/>
    <w:rsid w:val="00B83357"/>
    <w:rsid w:val="00B83538"/>
    <w:rsid w:val="00B83AF3"/>
    <w:rsid w:val="00B84022"/>
    <w:rsid w:val="00B8466C"/>
    <w:rsid w:val="00B848A9"/>
    <w:rsid w:val="00B84DBC"/>
    <w:rsid w:val="00B84DF0"/>
    <w:rsid w:val="00B85470"/>
    <w:rsid w:val="00B8585C"/>
    <w:rsid w:val="00B8589C"/>
    <w:rsid w:val="00B85B20"/>
    <w:rsid w:val="00B85D33"/>
    <w:rsid w:val="00B85E84"/>
    <w:rsid w:val="00B863AF"/>
    <w:rsid w:val="00B86447"/>
    <w:rsid w:val="00B868E0"/>
    <w:rsid w:val="00B86B63"/>
    <w:rsid w:val="00B86CFF"/>
    <w:rsid w:val="00B86D87"/>
    <w:rsid w:val="00B870F4"/>
    <w:rsid w:val="00B873B8"/>
    <w:rsid w:val="00B874FC"/>
    <w:rsid w:val="00B87663"/>
    <w:rsid w:val="00B87AF2"/>
    <w:rsid w:val="00B87F1C"/>
    <w:rsid w:val="00B9022B"/>
    <w:rsid w:val="00B90F19"/>
    <w:rsid w:val="00B916B2"/>
    <w:rsid w:val="00B917CB"/>
    <w:rsid w:val="00B91B3A"/>
    <w:rsid w:val="00B91D82"/>
    <w:rsid w:val="00B924D2"/>
    <w:rsid w:val="00B924E8"/>
    <w:rsid w:val="00B92518"/>
    <w:rsid w:val="00B92640"/>
    <w:rsid w:val="00B929B4"/>
    <w:rsid w:val="00B92BF4"/>
    <w:rsid w:val="00B92FAA"/>
    <w:rsid w:val="00B933A5"/>
    <w:rsid w:val="00B93669"/>
    <w:rsid w:val="00B941F4"/>
    <w:rsid w:val="00B94CD6"/>
    <w:rsid w:val="00B94D83"/>
    <w:rsid w:val="00B9562E"/>
    <w:rsid w:val="00B956C2"/>
    <w:rsid w:val="00B957EC"/>
    <w:rsid w:val="00B958A8"/>
    <w:rsid w:val="00B95AA1"/>
    <w:rsid w:val="00B95ADC"/>
    <w:rsid w:val="00B95D43"/>
    <w:rsid w:val="00B9677D"/>
    <w:rsid w:val="00B974DF"/>
    <w:rsid w:val="00B9754D"/>
    <w:rsid w:val="00B97707"/>
    <w:rsid w:val="00B97D12"/>
    <w:rsid w:val="00B97D46"/>
    <w:rsid w:val="00BA0016"/>
    <w:rsid w:val="00BA05EB"/>
    <w:rsid w:val="00BA0A32"/>
    <w:rsid w:val="00BA0B51"/>
    <w:rsid w:val="00BA0C12"/>
    <w:rsid w:val="00BA10E0"/>
    <w:rsid w:val="00BA1224"/>
    <w:rsid w:val="00BA1314"/>
    <w:rsid w:val="00BA1813"/>
    <w:rsid w:val="00BA18DD"/>
    <w:rsid w:val="00BA208C"/>
    <w:rsid w:val="00BA23B4"/>
    <w:rsid w:val="00BA24EA"/>
    <w:rsid w:val="00BA29B0"/>
    <w:rsid w:val="00BA2B18"/>
    <w:rsid w:val="00BA2C06"/>
    <w:rsid w:val="00BA2CDD"/>
    <w:rsid w:val="00BA3159"/>
    <w:rsid w:val="00BA356D"/>
    <w:rsid w:val="00BA362F"/>
    <w:rsid w:val="00BA367B"/>
    <w:rsid w:val="00BA392A"/>
    <w:rsid w:val="00BA3A8B"/>
    <w:rsid w:val="00BA3CFB"/>
    <w:rsid w:val="00BA3F3C"/>
    <w:rsid w:val="00BA40C0"/>
    <w:rsid w:val="00BA41AC"/>
    <w:rsid w:val="00BA423F"/>
    <w:rsid w:val="00BA432B"/>
    <w:rsid w:val="00BA4646"/>
    <w:rsid w:val="00BA481E"/>
    <w:rsid w:val="00BA4D58"/>
    <w:rsid w:val="00BA5346"/>
    <w:rsid w:val="00BA539F"/>
    <w:rsid w:val="00BA54EC"/>
    <w:rsid w:val="00BA569F"/>
    <w:rsid w:val="00BA5AC9"/>
    <w:rsid w:val="00BA5B87"/>
    <w:rsid w:val="00BA60B9"/>
    <w:rsid w:val="00BA6315"/>
    <w:rsid w:val="00BA65FE"/>
    <w:rsid w:val="00BA66A7"/>
    <w:rsid w:val="00BA6705"/>
    <w:rsid w:val="00BA68E5"/>
    <w:rsid w:val="00BA6919"/>
    <w:rsid w:val="00BA6AF8"/>
    <w:rsid w:val="00BA6E23"/>
    <w:rsid w:val="00BA7703"/>
    <w:rsid w:val="00BA79A7"/>
    <w:rsid w:val="00BA7BCE"/>
    <w:rsid w:val="00BA7BE6"/>
    <w:rsid w:val="00BA7E97"/>
    <w:rsid w:val="00BB01C7"/>
    <w:rsid w:val="00BB038F"/>
    <w:rsid w:val="00BB04C9"/>
    <w:rsid w:val="00BB091B"/>
    <w:rsid w:val="00BB0ADB"/>
    <w:rsid w:val="00BB1043"/>
    <w:rsid w:val="00BB148E"/>
    <w:rsid w:val="00BB1557"/>
    <w:rsid w:val="00BB1BBF"/>
    <w:rsid w:val="00BB1CC1"/>
    <w:rsid w:val="00BB223C"/>
    <w:rsid w:val="00BB26F0"/>
    <w:rsid w:val="00BB271B"/>
    <w:rsid w:val="00BB28D7"/>
    <w:rsid w:val="00BB2972"/>
    <w:rsid w:val="00BB2A84"/>
    <w:rsid w:val="00BB2B89"/>
    <w:rsid w:val="00BB2BA4"/>
    <w:rsid w:val="00BB2E29"/>
    <w:rsid w:val="00BB3095"/>
    <w:rsid w:val="00BB30E1"/>
    <w:rsid w:val="00BB3CC3"/>
    <w:rsid w:val="00BB3F72"/>
    <w:rsid w:val="00BB4613"/>
    <w:rsid w:val="00BB4A9F"/>
    <w:rsid w:val="00BB5265"/>
    <w:rsid w:val="00BB58BA"/>
    <w:rsid w:val="00BB5C1B"/>
    <w:rsid w:val="00BB5DF4"/>
    <w:rsid w:val="00BB5F02"/>
    <w:rsid w:val="00BB5F63"/>
    <w:rsid w:val="00BB5FDD"/>
    <w:rsid w:val="00BB60CB"/>
    <w:rsid w:val="00BB6626"/>
    <w:rsid w:val="00BB6C6C"/>
    <w:rsid w:val="00BB6D60"/>
    <w:rsid w:val="00BB70A6"/>
    <w:rsid w:val="00BB71A1"/>
    <w:rsid w:val="00BB7997"/>
    <w:rsid w:val="00BB7AF0"/>
    <w:rsid w:val="00BB7CBE"/>
    <w:rsid w:val="00BB7DCA"/>
    <w:rsid w:val="00BB7E99"/>
    <w:rsid w:val="00BC0072"/>
    <w:rsid w:val="00BC03EA"/>
    <w:rsid w:val="00BC05B8"/>
    <w:rsid w:val="00BC1160"/>
    <w:rsid w:val="00BC17D4"/>
    <w:rsid w:val="00BC1ACE"/>
    <w:rsid w:val="00BC1C8E"/>
    <w:rsid w:val="00BC1CCB"/>
    <w:rsid w:val="00BC2072"/>
    <w:rsid w:val="00BC2EA7"/>
    <w:rsid w:val="00BC2F7C"/>
    <w:rsid w:val="00BC32CD"/>
    <w:rsid w:val="00BC3602"/>
    <w:rsid w:val="00BC37BD"/>
    <w:rsid w:val="00BC392B"/>
    <w:rsid w:val="00BC411C"/>
    <w:rsid w:val="00BC4644"/>
    <w:rsid w:val="00BC4863"/>
    <w:rsid w:val="00BC4A2B"/>
    <w:rsid w:val="00BC4A59"/>
    <w:rsid w:val="00BC4AD7"/>
    <w:rsid w:val="00BC4C89"/>
    <w:rsid w:val="00BC4F60"/>
    <w:rsid w:val="00BC53AE"/>
    <w:rsid w:val="00BC54DF"/>
    <w:rsid w:val="00BC56C7"/>
    <w:rsid w:val="00BC5705"/>
    <w:rsid w:val="00BC587A"/>
    <w:rsid w:val="00BC5B9C"/>
    <w:rsid w:val="00BC5C6A"/>
    <w:rsid w:val="00BC60FC"/>
    <w:rsid w:val="00BC62B1"/>
    <w:rsid w:val="00BC652D"/>
    <w:rsid w:val="00BC65BC"/>
    <w:rsid w:val="00BC67DF"/>
    <w:rsid w:val="00BC6CF8"/>
    <w:rsid w:val="00BC74B0"/>
    <w:rsid w:val="00BC76BC"/>
    <w:rsid w:val="00BC7C9D"/>
    <w:rsid w:val="00BC7CF5"/>
    <w:rsid w:val="00BC7DBE"/>
    <w:rsid w:val="00BD0417"/>
    <w:rsid w:val="00BD04C4"/>
    <w:rsid w:val="00BD0C99"/>
    <w:rsid w:val="00BD0DCC"/>
    <w:rsid w:val="00BD0E98"/>
    <w:rsid w:val="00BD123A"/>
    <w:rsid w:val="00BD183F"/>
    <w:rsid w:val="00BD1862"/>
    <w:rsid w:val="00BD188C"/>
    <w:rsid w:val="00BD18B1"/>
    <w:rsid w:val="00BD1CA6"/>
    <w:rsid w:val="00BD1E90"/>
    <w:rsid w:val="00BD23FB"/>
    <w:rsid w:val="00BD2559"/>
    <w:rsid w:val="00BD29CF"/>
    <w:rsid w:val="00BD2BD4"/>
    <w:rsid w:val="00BD2E7A"/>
    <w:rsid w:val="00BD2FD6"/>
    <w:rsid w:val="00BD3059"/>
    <w:rsid w:val="00BD306B"/>
    <w:rsid w:val="00BD3230"/>
    <w:rsid w:val="00BD3271"/>
    <w:rsid w:val="00BD360E"/>
    <w:rsid w:val="00BD3DB9"/>
    <w:rsid w:val="00BD41B1"/>
    <w:rsid w:val="00BD506B"/>
    <w:rsid w:val="00BD50A7"/>
    <w:rsid w:val="00BD5123"/>
    <w:rsid w:val="00BD5219"/>
    <w:rsid w:val="00BD52C2"/>
    <w:rsid w:val="00BD5626"/>
    <w:rsid w:val="00BD57B0"/>
    <w:rsid w:val="00BD5B79"/>
    <w:rsid w:val="00BD5DDD"/>
    <w:rsid w:val="00BD5EA2"/>
    <w:rsid w:val="00BD654D"/>
    <w:rsid w:val="00BD65FE"/>
    <w:rsid w:val="00BD6AD3"/>
    <w:rsid w:val="00BD6C5C"/>
    <w:rsid w:val="00BD6C92"/>
    <w:rsid w:val="00BD6DB3"/>
    <w:rsid w:val="00BD6FD8"/>
    <w:rsid w:val="00BD72D6"/>
    <w:rsid w:val="00BD782D"/>
    <w:rsid w:val="00BD7D12"/>
    <w:rsid w:val="00BD7F6B"/>
    <w:rsid w:val="00BE02A4"/>
    <w:rsid w:val="00BE0461"/>
    <w:rsid w:val="00BE0DE3"/>
    <w:rsid w:val="00BE0F23"/>
    <w:rsid w:val="00BE0FE1"/>
    <w:rsid w:val="00BE172E"/>
    <w:rsid w:val="00BE1B2C"/>
    <w:rsid w:val="00BE1F5C"/>
    <w:rsid w:val="00BE2308"/>
    <w:rsid w:val="00BE23A8"/>
    <w:rsid w:val="00BE23FE"/>
    <w:rsid w:val="00BE2E62"/>
    <w:rsid w:val="00BE2F5B"/>
    <w:rsid w:val="00BE306C"/>
    <w:rsid w:val="00BE344E"/>
    <w:rsid w:val="00BE366D"/>
    <w:rsid w:val="00BE412C"/>
    <w:rsid w:val="00BE4500"/>
    <w:rsid w:val="00BE4993"/>
    <w:rsid w:val="00BE4AC5"/>
    <w:rsid w:val="00BE4B6A"/>
    <w:rsid w:val="00BE4EF7"/>
    <w:rsid w:val="00BE53B9"/>
    <w:rsid w:val="00BE576C"/>
    <w:rsid w:val="00BE5987"/>
    <w:rsid w:val="00BE59B5"/>
    <w:rsid w:val="00BE5A21"/>
    <w:rsid w:val="00BE5B1B"/>
    <w:rsid w:val="00BE5C04"/>
    <w:rsid w:val="00BE6047"/>
    <w:rsid w:val="00BE6209"/>
    <w:rsid w:val="00BE6254"/>
    <w:rsid w:val="00BE6D93"/>
    <w:rsid w:val="00BE6E65"/>
    <w:rsid w:val="00BE796A"/>
    <w:rsid w:val="00BE7BFB"/>
    <w:rsid w:val="00BF04BA"/>
    <w:rsid w:val="00BF05FA"/>
    <w:rsid w:val="00BF0917"/>
    <w:rsid w:val="00BF0A1E"/>
    <w:rsid w:val="00BF136E"/>
    <w:rsid w:val="00BF1620"/>
    <w:rsid w:val="00BF1E2D"/>
    <w:rsid w:val="00BF2796"/>
    <w:rsid w:val="00BF2895"/>
    <w:rsid w:val="00BF28D1"/>
    <w:rsid w:val="00BF28F5"/>
    <w:rsid w:val="00BF2EF6"/>
    <w:rsid w:val="00BF363B"/>
    <w:rsid w:val="00BF37BE"/>
    <w:rsid w:val="00BF3B3D"/>
    <w:rsid w:val="00BF40E5"/>
    <w:rsid w:val="00BF4264"/>
    <w:rsid w:val="00BF4400"/>
    <w:rsid w:val="00BF44B0"/>
    <w:rsid w:val="00BF4EEA"/>
    <w:rsid w:val="00BF4F68"/>
    <w:rsid w:val="00BF5046"/>
    <w:rsid w:val="00BF53F5"/>
    <w:rsid w:val="00BF54A4"/>
    <w:rsid w:val="00BF5529"/>
    <w:rsid w:val="00BF5D3D"/>
    <w:rsid w:val="00BF62FA"/>
    <w:rsid w:val="00BF6C05"/>
    <w:rsid w:val="00BF70C5"/>
    <w:rsid w:val="00BF7106"/>
    <w:rsid w:val="00BF7351"/>
    <w:rsid w:val="00BF7AFB"/>
    <w:rsid w:val="00C00066"/>
    <w:rsid w:val="00C00B90"/>
    <w:rsid w:val="00C0121E"/>
    <w:rsid w:val="00C015D8"/>
    <w:rsid w:val="00C01799"/>
    <w:rsid w:val="00C01ADA"/>
    <w:rsid w:val="00C01CA7"/>
    <w:rsid w:val="00C02232"/>
    <w:rsid w:val="00C02242"/>
    <w:rsid w:val="00C02275"/>
    <w:rsid w:val="00C028C6"/>
    <w:rsid w:val="00C034AC"/>
    <w:rsid w:val="00C040F3"/>
    <w:rsid w:val="00C049BA"/>
    <w:rsid w:val="00C04C87"/>
    <w:rsid w:val="00C04D2F"/>
    <w:rsid w:val="00C04E89"/>
    <w:rsid w:val="00C05091"/>
    <w:rsid w:val="00C05D4A"/>
    <w:rsid w:val="00C05DE4"/>
    <w:rsid w:val="00C0692F"/>
    <w:rsid w:val="00C06CCA"/>
    <w:rsid w:val="00C07786"/>
    <w:rsid w:val="00C07A72"/>
    <w:rsid w:val="00C07ACE"/>
    <w:rsid w:val="00C10385"/>
    <w:rsid w:val="00C104BF"/>
    <w:rsid w:val="00C105FB"/>
    <w:rsid w:val="00C10974"/>
    <w:rsid w:val="00C10BCA"/>
    <w:rsid w:val="00C10C19"/>
    <w:rsid w:val="00C10F4C"/>
    <w:rsid w:val="00C11283"/>
    <w:rsid w:val="00C114C1"/>
    <w:rsid w:val="00C116B5"/>
    <w:rsid w:val="00C11EDB"/>
    <w:rsid w:val="00C1205A"/>
    <w:rsid w:val="00C12526"/>
    <w:rsid w:val="00C127C4"/>
    <w:rsid w:val="00C13167"/>
    <w:rsid w:val="00C13346"/>
    <w:rsid w:val="00C133D6"/>
    <w:rsid w:val="00C13C81"/>
    <w:rsid w:val="00C13F45"/>
    <w:rsid w:val="00C13F6F"/>
    <w:rsid w:val="00C143AD"/>
    <w:rsid w:val="00C14786"/>
    <w:rsid w:val="00C14BEF"/>
    <w:rsid w:val="00C14CC3"/>
    <w:rsid w:val="00C14F9B"/>
    <w:rsid w:val="00C1529C"/>
    <w:rsid w:val="00C152D3"/>
    <w:rsid w:val="00C15764"/>
    <w:rsid w:val="00C15A4D"/>
    <w:rsid w:val="00C15DFC"/>
    <w:rsid w:val="00C166CB"/>
    <w:rsid w:val="00C16737"/>
    <w:rsid w:val="00C16842"/>
    <w:rsid w:val="00C16994"/>
    <w:rsid w:val="00C16B94"/>
    <w:rsid w:val="00C16BF6"/>
    <w:rsid w:val="00C177AE"/>
    <w:rsid w:val="00C177FE"/>
    <w:rsid w:val="00C17846"/>
    <w:rsid w:val="00C17FB4"/>
    <w:rsid w:val="00C20B9E"/>
    <w:rsid w:val="00C20CA2"/>
    <w:rsid w:val="00C21294"/>
    <w:rsid w:val="00C21DE4"/>
    <w:rsid w:val="00C21FAB"/>
    <w:rsid w:val="00C221F0"/>
    <w:rsid w:val="00C2252E"/>
    <w:rsid w:val="00C22850"/>
    <w:rsid w:val="00C229BA"/>
    <w:rsid w:val="00C22CFB"/>
    <w:rsid w:val="00C22D43"/>
    <w:rsid w:val="00C23120"/>
    <w:rsid w:val="00C2329F"/>
    <w:rsid w:val="00C2357E"/>
    <w:rsid w:val="00C23768"/>
    <w:rsid w:val="00C23B12"/>
    <w:rsid w:val="00C23BC9"/>
    <w:rsid w:val="00C23FCC"/>
    <w:rsid w:val="00C242C1"/>
    <w:rsid w:val="00C2434A"/>
    <w:rsid w:val="00C24727"/>
    <w:rsid w:val="00C24965"/>
    <w:rsid w:val="00C249EA"/>
    <w:rsid w:val="00C25367"/>
    <w:rsid w:val="00C256C8"/>
    <w:rsid w:val="00C258C4"/>
    <w:rsid w:val="00C25E97"/>
    <w:rsid w:val="00C25FF7"/>
    <w:rsid w:val="00C262C0"/>
    <w:rsid w:val="00C266CC"/>
    <w:rsid w:val="00C26871"/>
    <w:rsid w:val="00C26E38"/>
    <w:rsid w:val="00C2751A"/>
    <w:rsid w:val="00C27B9F"/>
    <w:rsid w:val="00C30103"/>
    <w:rsid w:val="00C30155"/>
    <w:rsid w:val="00C30641"/>
    <w:rsid w:val="00C30CDF"/>
    <w:rsid w:val="00C30DF3"/>
    <w:rsid w:val="00C30E01"/>
    <w:rsid w:val="00C313D8"/>
    <w:rsid w:val="00C316D9"/>
    <w:rsid w:val="00C319E6"/>
    <w:rsid w:val="00C31A08"/>
    <w:rsid w:val="00C32145"/>
    <w:rsid w:val="00C3218D"/>
    <w:rsid w:val="00C32D1C"/>
    <w:rsid w:val="00C32D9B"/>
    <w:rsid w:val="00C332CC"/>
    <w:rsid w:val="00C335C0"/>
    <w:rsid w:val="00C33818"/>
    <w:rsid w:val="00C338DF"/>
    <w:rsid w:val="00C33CBF"/>
    <w:rsid w:val="00C343F6"/>
    <w:rsid w:val="00C34779"/>
    <w:rsid w:val="00C34909"/>
    <w:rsid w:val="00C34AEE"/>
    <w:rsid w:val="00C35118"/>
    <w:rsid w:val="00C35276"/>
    <w:rsid w:val="00C357BA"/>
    <w:rsid w:val="00C358F7"/>
    <w:rsid w:val="00C361D0"/>
    <w:rsid w:val="00C36D63"/>
    <w:rsid w:val="00C36F90"/>
    <w:rsid w:val="00C3783D"/>
    <w:rsid w:val="00C37903"/>
    <w:rsid w:val="00C37A4A"/>
    <w:rsid w:val="00C37BC4"/>
    <w:rsid w:val="00C37E9F"/>
    <w:rsid w:val="00C37ED6"/>
    <w:rsid w:val="00C404E7"/>
    <w:rsid w:val="00C4070A"/>
    <w:rsid w:val="00C4087C"/>
    <w:rsid w:val="00C40B28"/>
    <w:rsid w:val="00C410DD"/>
    <w:rsid w:val="00C411FA"/>
    <w:rsid w:val="00C412D6"/>
    <w:rsid w:val="00C4134A"/>
    <w:rsid w:val="00C414CF"/>
    <w:rsid w:val="00C41576"/>
    <w:rsid w:val="00C41878"/>
    <w:rsid w:val="00C42474"/>
    <w:rsid w:val="00C42848"/>
    <w:rsid w:val="00C42B21"/>
    <w:rsid w:val="00C4317C"/>
    <w:rsid w:val="00C432D7"/>
    <w:rsid w:val="00C43CE2"/>
    <w:rsid w:val="00C43CE9"/>
    <w:rsid w:val="00C43F37"/>
    <w:rsid w:val="00C441D5"/>
    <w:rsid w:val="00C44278"/>
    <w:rsid w:val="00C4451D"/>
    <w:rsid w:val="00C44E0D"/>
    <w:rsid w:val="00C44EB0"/>
    <w:rsid w:val="00C4545C"/>
    <w:rsid w:val="00C454A9"/>
    <w:rsid w:val="00C455E4"/>
    <w:rsid w:val="00C45636"/>
    <w:rsid w:val="00C4645E"/>
    <w:rsid w:val="00C4663E"/>
    <w:rsid w:val="00C4670C"/>
    <w:rsid w:val="00C4686E"/>
    <w:rsid w:val="00C46CD0"/>
    <w:rsid w:val="00C474B3"/>
    <w:rsid w:val="00C47573"/>
    <w:rsid w:val="00C47C0E"/>
    <w:rsid w:val="00C47D05"/>
    <w:rsid w:val="00C50001"/>
    <w:rsid w:val="00C50096"/>
    <w:rsid w:val="00C50587"/>
    <w:rsid w:val="00C506E8"/>
    <w:rsid w:val="00C507DA"/>
    <w:rsid w:val="00C50AE3"/>
    <w:rsid w:val="00C51034"/>
    <w:rsid w:val="00C5143D"/>
    <w:rsid w:val="00C51B1F"/>
    <w:rsid w:val="00C52544"/>
    <w:rsid w:val="00C52564"/>
    <w:rsid w:val="00C525CC"/>
    <w:rsid w:val="00C527AF"/>
    <w:rsid w:val="00C52BB6"/>
    <w:rsid w:val="00C52DC4"/>
    <w:rsid w:val="00C531BA"/>
    <w:rsid w:val="00C533FE"/>
    <w:rsid w:val="00C537EE"/>
    <w:rsid w:val="00C53955"/>
    <w:rsid w:val="00C53A30"/>
    <w:rsid w:val="00C54289"/>
    <w:rsid w:val="00C54299"/>
    <w:rsid w:val="00C542F9"/>
    <w:rsid w:val="00C54315"/>
    <w:rsid w:val="00C5473C"/>
    <w:rsid w:val="00C54882"/>
    <w:rsid w:val="00C54B00"/>
    <w:rsid w:val="00C54B53"/>
    <w:rsid w:val="00C550D9"/>
    <w:rsid w:val="00C55393"/>
    <w:rsid w:val="00C55BD0"/>
    <w:rsid w:val="00C55C6A"/>
    <w:rsid w:val="00C56563"/>
    <w:rsid w:val="00C56A1A"/>
    <w:rsid w:val="00C57170"/>
    <w:rsid w:val="00C57398"/>
    <w:rsid w:val="00C57435"/>
    <w:rsid w:val="00C5744A"/>
    <w:rsid w:val="00C57AD8"/>
    <w:rsid w:val="00C60443"/>
    <w:rsid w:val="00C60700"/>
    <w:rsid w:val="00C60A78"/>
    <w:rsid w:val="00C60CA9"/>
    <w:rsid w:val="00C61104"/>
    <w:rsid w:val="00C611D3"/>
    <w:rsid w:val="00C61240"/>
    <w:rsid w:val="00C61E2A"/>
    <w:rsid w:val="00C61F2E"/>
    <w:rsid w:val="00C62230"/>
    <w:rsid w:val="00C62309"/>
    <w:rsid w:val="00C628FD"/>
    <w:rsid w:val="00C6298C"/>
    <w:rsid w:val="00C62A26"/>
    <w:rsid w:val="00C62A87"/>
    <w:rsid w:val="00C62C1C"/>
    <w:rsid w:val="00C62C9B"/>
    <w:rsid w:val="00C62F9B"/>
    <w:rsid w:val="00C62FF3"/>
    <w:rsid w:val="00C6328C"/>
    <w:rsid w:val="00C6368D"/>
    <w:rsid w:val="00C636CE"/>
    <w:rsid w:val="00C637A1"/>
    <w:rsid w:val="00C63E6F"/>
    <w:rsid w:val="00C6421D"/>
    <w:rsid w:val="00C644C4"/>
    <w:rsid w:val="00C648A6"/>
    <w:rsid w:val="00C6492A"/>
    <w:rsid w:val="00C64F44"/>
    <w:rsid w:val="00C65371"/>
    <w:rsid w:val="00C65447"/>
    <w:rsid w:val="00C65490"/>
    <w:rsid w:val="00C65840"/>
    <w:rsid w:val="00C65DBC"/>
    <w:rsid w:val="00C665A8"/>
    <w:rsid w:val="00C66978"/>
    <w:rsid w:val="00C66FC5"/>
    <w:rsid w:val="00C674A0"/>
    <w:rsid w:val="00C67CCA"/>
    <w:rsid w:val="00C70385"/>
    <w:rsid w:val="00C70712"/>
    <w:rsid w:val="00C70A45"/>
    <w:rsid w:val="00C70B93"/>
    <w:rsid w:val="00C70E22"/>
    <w:rsid w:val="00C71237"/>
    <w:rsid w:val="00C7153D"/>
    <w:rsid w:val="00C71893"/>
    <w:rsid w:val="00C718B8"/>
    <w:rsid w:val="00C71B3B"/>
    <w:rsid w:val="00C71DF8"/>
    <w:rsid w:val="00C71F99"/>
    <w:rsid w:val="00C720E2"/>
    <w:rsid w:val="00C72679"/>
    <w:rsid w:val="00C727CA"/>
    <w:rsid w:val="00C72DF3"/>
    <w:rsid w:val="00C731DE"/>
    <w:rsid w:val="00C73470"/>
    <w:rsid w:val="00C734A9"/>
    <w:rsid w:val="00C737DB"/>
    <w:rsid w:val="00C739CF"/>
    <w:rsid w:val="00C73E9A"/>
    <w:rsid w:val="00C74331"/>
    <w:rsid w:val="00C74D31"/>
    <w:rsid w:val="00C75027"/>
    <w:rsid w:val="00C750C2"/>
    <w:rsid w:val="00C75CD2"/>
    <w:rsid w:val="00C761B7"/>
    <w:rsid w:val="00C763F1"/>
    <w:rsid w:val="00C76495"/>
    <w:rsid w:val="00C7665E"/>
    <w:rsid w:val="00C766BC"/>
    <w:rsid w:val="00C768F9"/>
    <w:rsid w:val="00C7692C"/>
    <w:rsid w:val="00C76B6B"/>
    <w:rsid w:val="00C76D72"/>
    <w:rsid w:val="00C76F7D"/>
    <w:rsid w:val="00C774EA"/>
    <w:rsid w:val="00C77504"/>
    <w:rsid w:val="00C77BB1"/>
    <w:rsid w:val="00C77BEE"/>
    <w:rsid w:val="00C77CE6"/>
    <w:rsid w:val="00C8001B"/>
    <w:rsid w:val="00C8007F"/>
    <w:rsid w:val="00C800B2"/>
    <w:rsid w:val="00C800F8"/>
    <w:rsid w:val="00C804E9"/>
    <w:rsid w:val="00C80CE1"/>
    <w:rsid w:val="00C80D5D"/>
    <w:rsid w:val="00C80E80"/>
    <w:rsid w:val="00C816A4"/>
    <w:rsid w:val="00C81D46"/>
    <w:rsid w:val="00C82171"/>
    <w:rsid w:val="00C821F0"/>
    <w:rsid w:val="00C824C5"/>
    <w:rsid w:val="00C82A1C"/>
    <w:rsid w:val="00C82DDD"/>
    <w:rsid w:val="00C836B0"/>
    <w:rsid w:val="00C83756"/>
    <w:rsid w:val="00C8384C"/>
    <w:rsid w:val="00C844EE"/>
    <w:rsid w:val="00C8476A"/>
    <w:rsid w:val="00C84B59"/>
    <w:rsid w:val="00C84D1E"/>
    <w:rsid w:val="00C85088"/>
    <w:rsid w:val="00C854E0"/>
    <w:rsid w:val="00C85FE5"/>
    <w:rsid w:val="00C8657A"/>
    <w:rsid w:val="00C865BA"/>
    <w:rsid w:val="00C8663E"/>
    <w:rsid w:val="00C86B46"/>
    <w:rsid w:val="00C86BEE"/>
    <w:rsid w:val="00C86C9C"/>
    <w:rsid w:val="00C870B6"/>
    <w:rsid w:val="00C87294"/>
    <w:rsid w:val="00C87344"/>
    <w:rsid w:val="00C876F7"/>
    <w:rsid w:val="00C878C6"/>
    <w:rsid w:val="00C87B77"/>
    <w:rsid w:val="00C87C5E"/>
    <w:rsid w:val="00C87CD0"/>
    <w:rsid w:val="00C87E07"/>
    <w:rsid w:val="00C903AD"/>
    <w:rsid w:val="00C904CB"/>
    <w:rsid w:val="00C9075D"/>
    <w:rsid w:val="00C909E7"/>
    <w:rsid w:val="00C90A1F"/>
    <w:rsid w:val="00C90C6F"/>
    <w:rsid w:val="00C90D44"/>
    <w:rsid w:val="00C90E11"/>
    <w:rsid w:val="00C913F8"/>
    <w:rsid w:val="00C918B2"/>
    <w:rsid w:val="00C91A94"/>
    <w:rsid w:val="00C920B3"/>
    <w:rsid w:val="00C9282A"/>
    <w:rsid w:val="00C92C0F"/>
    <w:rsid w:val="00C92CA1"/>
    <w:rsid w:val="00C93849"/>
    <w:rsid w:val="00C9388C"/>
    <w:rsid w:val="00C94794"/>
    <w:rsid w:val="00C94966"/>
    <w:rsid w:val="00C94CEE"/>
    <w:rsid w:val="00C94FC5"/>
    <w:rsid w:val="00C951B8"/>
    <w:rsid w:val="00C95508"/>
    <w:rsid w:val="00C95526"/>
    <w:rsid w:val="00C955CF"/>
    <w:rsid w:val="00C95715"/>
    <w:rsid w:val="00C9596D"/>
    <w:rsid w:val="00C95D21"/>
    <w:rsid w:val="00C966B0"/>
    <w:rsid w:val="00C96FAD"/>
    <w:rsid w:val="00C96FE1"/>
    <w:rsid w:val="00C974E3"/>
    <w:rsid w:val="00C979AD"/>
    <w:rsid w:val="00C97C34"/>
    <w:rsid w:val="00C97DCE"/>
    <w:rsid w:val="00CA029E"/>
    <w:rsid w:val="00CA0632"/>
    <w:rsid w:val="00CA080A"/>
    <w:rsid w:val="00CA081A"/>
    <w:rsid w:val="00CA083E"/>
    <w:rsid w:val="00CA0B3C"/>
    <w:rsid w:val="00CA0BC7"/>
    <w:rsid w:val="00CA1366"/>
    <w:rsid w:val="00CA15DE"/>
    <w:rsid w:val="00CA16CD"/>
    <w:rsid w:val="00CA19A8"/>
    <w:rsid w:val="00CA1C45"/>
    <w:rsid w:val="00CA1CFD"/>
    <w:rsid w:val="00CA2031"/>
    <w:rsid w:val="00CA2C6A"/>
    <w:rsid w:val="00CA2F98"/>
    <w:rsid w:val="00CA33D7"/>
    <w:rsid w:val="00CA3A2E"/>
    <w:rsid w:val="00CA3D52"/>
    <w:rsid w:val="00CA3E07"/>
    <w:rsid w:val="00CA4244"/>
    <w:rsid w:val="00CA46BF"/>
    <w:rsid w:val="00CA4D60"/>
    <w:rsid w:val="00CA55B0"/>
    <w:rsid w:val="00CA561A"/>
    <w:rsid w:val="00CA5A79"/>
    <w:rsid w:val="00CA5C52"/>
    <w:rsid w:val="00CA5C94"/>
    <w:rsid w:val="00CA6094"/>
    <w:rsid w:val="00CA6455"/>
    <w:rsid w:val="00CA6507"/>
    <w:rsid w:val="00CA6790"/>
    <w:rsid w:val="00CA68DC"/>
    <w:rsid w:val="00CA69DE"/>
    <w:rsid w:val="00CA715A"/>
    <w:rsid w:val="00CA7221"/>
    <w:rsid w:val="00CA7428"/>
    <w:rsid w:val="00CA74DF"/>
    <w:rsid w:val="00CA7DAB"/>
    <w:rsid w:val="00CB0157"/>
    <w:rsid w:val="00CB0374"/>
    <w:rsid w:val="00CB05FE"/>
    <w:rsid w:val="00CB0911"/>
    <w:rsid w:val="00CB0944"/>
    <w:rsid w:val="00CB0E71"/>
    <w:rsid w:val="00CB1174"/>
    <w:rsid w:val="00CB1300"/>
    <w:rsid w:val="00CB146E"/>
    <w:rsid w:val="00CB1B77"/>
    <w:rsid w:val="00CB1BE4"/>
    <w:rsid w:val="00CB1F9C"/>
    <w:rsid w:val="00CB214C"/>
    <w:rsid w:val="00CB2257"/>
    <w:rsid w:val="00CB2834"/>
    <w:rsid w:val="00CB2EFE"/>
    <w:rsid w:val="00CB335C"/>
    <w:rsid w:val="00CB450B"/>
    <w:rsid w:val="00CB4A2C"/>
    <w:rsid w:val="00CB4A51"/>
    <w:rsid w:val="00CB4DDE"/>
    <w:rsid w:val="00CB5BDC"/>
    <w:rsid w:val="00CB5F3A"/>
    <w:rsid w:val="00CB6739"/>
    <w:rsid w:val="00CB6894"/>
    <w:rsid w:val="00CB68D1"/>
    <w:rsid w:val="00CB71E8"/>
    <w:rsid w:val="00CB720B"/>
    <w:rsid w:val="00CB74C5"/>
    <w:rsid w:val="00CB7747"/>
    <w:rsid w:val="00CB791D"/>
    <w:rsid w:val="00CB7E6D"/>
    <w:rsid w:val="00CC006F"/>
    <w:rsid w:val="00CC013C"/>
    <w:rsid w:val="00CC04DB"/>
    <w:rsid w:val="00CC0BEA"/>
    <w:rsid w:val="00CC135E"/>
    <w:rsid w:val="00CC155A"/>
    <w:rsid w:val="00CC1927"/>
    <w:rsid w:val="00CC1990"/>
    <w:rsid w:val="00CC1B52"/>
    <w:rsid w:val="00CC1BFA"/>
    <w:rsid w:val="00CC1F22"/>
    <w:rsid w:val="00CC21DD"/>
    <w:rsid w:val="00CC2368"/>
    <w:rsid w:val="00CC2BE9"/>
    <w:rsid w:val="00CC2F02"/>
    <w:rsid w:val="00CC2FCB"/>
    <w:rsid w:val="00CC3011"/>
    <w:rsid w:val="00CC321C"/>
    <w:rsid w:val="00CC382E"/>
    <w:rsid w:val="00CC383A"/>
    <w:rsid w:val="00CC39FD"/>
    <w:rsid w:val="00CC3C76"/>
    <w:rsid w:val="00CC3CBA"/>
    <w:rsid w:val="00CC3F9D"/>
    <w:rsid w:val="00CC4129"/>
    <w:rsid w:val="00CC41E1"/>
    <w:rsid w:val="00CC50ED"/>
    <w:rsid w:val="00CC5535"/>
    <w:rsid w:val="00CC5538"/>
    <w:rsid w:val="00CC5C4D"/>
    <w:rsid w:val="00CC5CBF"/>
    <w:rsid w:val="00CC5E16"/>
    <w:rsid w:val="00CC5E3F"/>
    <w:rsid w:val="00CC5FC1"/>
    <w:rsid w:val="00CC6086"/>
    <w:rsid w:val="00CC62B2"/>
    <w:rsid w:val="00CC660E"/>
    <w:rsid w:val="00CC6E37"/>
    <w:rsid w:val="00CC724E"/>
    <w:rsid w:val="00CC756F"/>
    <w:rsid w:val="00CC75F2"/>
    <w:rsid w:val="00CC77CA"/>
    <w:rsid w:val="00CC7A05"/>
    <w:rsid w:val="00CC7BCC"/>
    <w:rsid w:val="00CD052A"/>
    <w:rsid w:val="00CD077D"/>
    <w:rsid w:val="00CD08F2"/>
    <w:rsid w:val="00CD0B7D"/>
    <w:rsid w:val="00CD0DD8"/>
    <w:rsid w:val="00CD11CD"/>
    <w:rsid w:val="00CD1A65"/>
    <w:rsid w:val="00CD1C7F"/>
    <w:rsid w:val="00CD1F50"/>
    <w:rsid w:val="00CD200F"/>
    <w:rsid w:val="00CD29CA"/>
    <w:rsid w:val="00CD2BE0"/>
    <w:rsid w:val="00CD319F"/>
    <w:rsid w:val="00CD31FB"/>
    <w:rsid w:val="00CD3240"/>
    <w:rsid w:val="00CD3614"/>
    <w:rsid w:val="00CD3960"/>
    <w:rsid w:val="00CD3B17"/>
    <w:rsid w:val="00CD3B2B"/>
    <w:rsid w:val="00CD3FB8"/>
    <w:rsid w:val="00CD4190"/>
    <w:rsid w:val="00CD4476"/>
    <w:rsid w:val="00CD468A"/>
    <w:rsid w:val="00CD4691"/>
    <w:rsid w:val="00CD48ED"/>
    <w:rsid w:val="00CD6342"/>
    <w:rsid w:val="00CD6382"/>
    <w:rsid w:val="00CD65AE"/>
    <w:rsid w:val="00CD66E2"/>
    <w:rsid w:val="00CD73E4"/>
    <w:rsid w:val="00CD7C21"/>
    <w:rsid w:val="00CD7FC4"/>
    <w:rsid w:val="00CE0721"/>
    <w:rsid w:val="00CE09FA"/>
    <w:rsid w:val="00CE0C82"/>
    <w:rsid w:val="00CE0DBF"/>
    <w:rsid w:val="00CE18E3"/>
    <w:rsid w:val="00CE196B"/>
    <w:rsid w:val="00CE1FE1"/>
    <w:rsid w:val="00CE207C"/>
    <w:rsid w:val="00CE2378"/>
    <w:rsid w:val="00CE24EF"/>
    <w:rsid w:val="00CE299D"/>
    <w:rsid w:val="00CE2B23"/>
    <w:rsid w:val="00CE2C46"/>
    <w:rsid w:val="00CE2CF2"/>
    <w:rsid w:val="00CE2E56"/>
    <w:rsid w:val="00CE2EA3"/>
    <w:rsid w:val="00CE2EAD"/>
    <w:rsid w:val="00CE2FFB"/>
    <w:rsid w:val="00CE328B"/>
    <w:rsid w:val="00CE39E6"/>
    <w:rsid w:val="00CE3BF2"/>
    <w:rsid w:val="00CE3EB5"/>
    <w:rsid w:val="00CE3EE5"/>
    <w:rsid w:val="00CE4416"/>
    <w:rsid w:val="00CE4665"/>
    <w:rsid w:val="00CE4DF3"/>
    <w:rsid w:val="00CE4FF2"/>
    <w:rsid w:val="00CE5167"/>
    <w:rsid w:val="00CE531A"/>
    <w:rsid w:val="00CE5583"/>
    <w:rsid w:val="00CE55A6"/>
    <w:rsid w:val="00CE5A22"/>
    <w:rsid w:val="00CE5AB9"/>
    <w:rsid w:val="00CE5B41"/>
    <w:rsid w:val="00CE5F1F"/>
    <w:rsid w:val="00CE660A"/>
    <w:rsid w:val="00CE68FA"/>
    <w:rsid w:val="00CE7262"/>
    <w:rsid w:val="00CE7405"/>
    <w:rsid w:val="00CE74B3"/>
    <w:rsid w:val="00CE7687"/>
    <w:rsid w:val="00CE7CB7"/>
    <w:rsid w:val="00CE7CBC"/>
    <w:rsid w:val="00CE7CC7"/>
    <w:rsid w:val="00CF0CB0"/>
    <w:rsid w:val="00CF158B"/>
    <w:rsid w:val="00CF1858"/>
    <w:rsid w:val="00CF1B9A"/>
    <w:rsid w:val="00CF1BDD"/>
    <w:rsid w:val="00CF24A7"/>
    <w:rsid w:val="00CF2676"/>
    <w:rsid w:val="00CF296E"/>
    <w:rsid w:val="00CF3566"/>
    <w:rsid w:val="00CF39B7"/>
    <w:rsid w:val="00CF3A62"/>
    <w:rsid w:val="00CF3B54"/>
    <w:rsid w:val="00CF3BBD"/>
    <w:rsid w:val="00CF3EE4"/>
    <w:rsid w:val="00CF3F6C"/>
    <w:rsid w:val="00CF40EF"/>
    <w:rsid w:val="00CF4849"/>
    <w:rsid w:val="00CF4A75"/>
    <w:rsid w:val="00CF4C0C"/>
    <w:rsid w:val="00CF4CF7"/>
    <w:rsid w:val="00CF4DAE"/>
    <w:rsid w:val="00CF4E77"/>
    <w:rsid w:val="00CF5446"/>
    <w:rsid w:val="00CF5729"/>
    <w:rsid w:val="00CF5A6B"/>
    <w:rsid w:val="00CF5B8E"/>
    <w:rsid w:val="00CF5C87"/>
    <w:rsid w:val="00CF5F4D"/>
    <w:rsid w:val="00CF686E"/>
    <w:rsid w:val="00CF6996"/>
    <w:rsid w:val="00CF6F54"/>
    <w:rsid w:val="00CF6F6D"/>
    <w:rsid w:val="00CF770B"/>
    <w:rsid w:val="00CF774E"/>
    <w:rsid w:val="00CF7C33"/>
    <w:rsid w:val="00CF7D27"/>
    <w:rsid w:val="00D00341"/>
    <w:rsid w:val="00D00AA4"/>
    <w:rsid w:val="00D00BC5"/>
    <w:rsid w:val="00D00BF7"/>
    <w:rsid w:val="00D00D84"/>
    <w:rsid w:val="00D00DD6"/>
    <w:rsid w:val="00D00F24"/>
    <w:rsid w:val="00D01011"/>
    <w:rsid w:val="00D01012"/>
    <w:rsid w:val="00D0147A"/>
    <w:rsid w:val="00D014BE"/>
    <w:rsid w:val="00D01571"/>
    <w:rsid w:val="00D01681"/>
    <w:rsid w:val="00D01F56"/>
    <w:rsid w:val="00D02232"/>
    <w:rsid w:val="00D02245"/>
    <w:rsid w:val="00D02584"/>
    <w:rsid w:val="00D02757"/>
    <w:rsid w:val="00D02AFD"/>
    <w:rsid w:val="00D02E2E"/>
    <w:rsid w:val="00D02F8B"/>
    <w:rsid w:val="00D0305E"/>
    <w:rsid w:val="00D03321"/>
    <w:rsid w:val="00D04294"/>
    <w:rsid w:val="00D042E8"/>
    <w:rsid w:val="00D0441D"/>
    <w:rsid w:val="00D044CC"/>
    <w:rsid w:val="00D04877"/>
    <w:rsid w:val="00D04A88"/>
    <w:rsid w:val="00D04AEC"/>
    <w:rsid w:val="00D053AC"/>
    <w:rsid w:val="00D0550A"/>
    <w:rsid w:val="00D05626"/>
    <w:rsid w:val="00D057FE"/>
    <w:rsid w:val="00D05B83"/>
    <w:rsid w:val="00D05FDA"/>
    <w:rsid w:val="00D0645A"/>
    <w:rsid w:val="00D068DD"/>
    <w:rsid w:val="00D0697A"/>
    <w:rsid w:val="00D069A5"/>
    <w:rsid w:val="00D06BCB"/>
    <w:rsid w:val="00D0720D"/>
    <w:rsid w:val="00D072B2"/>
    <w:rsid w:val="00D073B5"/>
    <w:rsid w:val="00D076D7"/>
    <w:rsid w:val="00D07C25"/>
    <w:rsid w:val="00D07DD0"/>
    <w:rsid w:val="00D1005D"/>
    <w:rsid w:val="00D1007B"/>
    <w:rsid w:val="00D10272"/>
    <w:rsid w:val="00D1091B"/>
    <w:rsid w:val="00D10BE7"/>
    <w:rsid w:val="00D11B0B"/>
    <w:rsid w:val="00D11C5E"/>
    <w:rsid w:val="00D11D0E"/>
    <w:rsid w:val="00D11D11"/>
    <w:rsid w:val="00D121BD"/>
    <w:rsid w:val="00D12228"/>
    <w:rsid w:val="00D122B1"/>
    <w:rsid w:val="00D12982"/>
    <w:rsid w:val="00D12CF7"/>
    <w:rsid w:val="00D12F4F"/>
    <w:rsid w:val="00D13878"/>
    <w:rsid w:val="00D13AD5"/>
    <w:rsid w:val="00D13DE6"/>
    <w:rsid w:val="00D13F38"/>
    <w:rsid w:val="00D14155"/>
    <w:rsid w:val="00D1421E"/>
    <w:rsid w:val="00D14694"/>
    <w:rsid w:val="00D14B21"/>
    <w:rsid w:val="00D14B55"/>
    <w:rsid w:val="00D14F5C"/>
    <w:rsid w:val="00D15344"/>
    <w:rsid w:val="00D15448"/>
    <w:rsid w:val="00D156C1"/>
    <w:rsid w:val="00D15756"/>
    <w:rsid w:val="00D1576B"/>
    <w:rsid w:val="00D15AE5"/>
    <w:rsid w:val="00D15FDF"/>
    <w:rsid w:val="00D1611C"/>
    <w:rsid w:val="00D167B8"/>
    <w:rsid w:val="00D168D1"/>
    <w:rsid w:val="00D16A5F"/>
    <w:rsid w:val="00D16A6E"/>
    <w:rsid w:val="00D16F8B"/>
    <w:rsid w:val="00D17016"/>
    <w:rsid w:val="00D174C6"/>
    <w:rsid w:val="00D175F6"/>
    <w:rsid w:val="00D177B1"/>
    <w:rsid w:val="00D177B7"/>
    <w:rsid w:val="00D177E0"/>
    <w:rsid w:val="00D178F1"/>
    <w:rsid w:val="00D179C6"/>
    <w:rsid w:val="00D17ADC"/>
    <w:rsid w:val="00D17BB6"/>
    <w:rsid w:val="00D17C3A"/>
    <w:rsid w:val="00D17F27"/>
    <w:rsid w:val="00D20168"/>
    <w:rsid w:val="00D201DA"/>
    <w:rsid w:val="00D20CD6"/>
    <w:rsid w:val="00D20FCA"/>
    <w:rsid w:val="00D212EE"/>
    <w:rsid w:val="00D21433"/>
    <w:rsid w:val="00D214A5"/>
    <w:rsid w:val="00D21976"/>
    <w:rsid w:val="00D21B47"/>
    <w:rsid w:val="00D22000"/>
    <w:rsid w:val="00D2200A"/>
    <w:rsid w:val="00D2219E"/>
    <w:rsid w:val="00D22306"/>
    <w:rsid w:val="00D22610"/>
    <w:rsid w:val="00D22A37"/>
    <w:rsid w:val="00D22BA6"/>
    <w:rsid w:val="00D22CAD"/>
    <w:rsid w:val="00D22D6F"/>
    <w:rsid w:val="00D23278"/>
    <w:rsid w:val="00D23C9D"/>
    <w:rsid w:val="00D24B24"/>
    <w:rsid w:val="00D25075"/>
    <w:rsid w:val="00D25674"/>
    <w:rsid w:val="00D258F1"/>
    <w:rsid w:val="00D2594E"/>
    <w:rsid w:val="00D25980"/>
    <w:rsid w:val="00D25A02"/>
    <w:rsid w:val="00D26155"/>
    <w:rsid w:val="00D2646A"/>
    <w:rsid w:val="00D26543"/>
    <w:rsid w:val="00D2757A"/>
    <w:rsid w:val="00D279BF"/>
    <w:rsid w:val="00D27F4B"/>
    <w:rsid w:val="00D3009D"/>
    <w:rsid w:val="00D3057F"/>
    <w:rsid w:val="00D31413"/>
    <w:rsid w:val="00D3187F"/>
    <w:rsid w:val="00D31999"/>
    <w:rsid w:val="00D32C65"/>
    <w:rsid w:val="00D32D03"/>
    <w:rsid w:val="00D33221"/>
    <w:rsid w:val="00D333B6"/>
    <w:rsid w:val="00D3345C"/>
    <w:rsid w:val="00D33B28"/>
    <w:rsid w:val="00D341E4"/>
    <w:rsid w:val="00D349B9"/>
    <w:rsid w:val="00D349FE"/>
    <w:rsid w:val="00D34BFB"/>
    <w:rsid w:val="00D34CC2"/>
    <w:rsid w:val="00D35953"/>
    <w:rsid w:val="00D35DED"/>
    <w:rsid w:val="00D35E4D"/>
    <w:rsid w:val="00D36228"/>
    <w:rsid w:val="00D3639D"/>
    <w:rsid w:val="00D36542"/>
    <w:rsid w:val="00D36737"/>
    <w:rsid w:val="00D36A5C"/>
    <w:rsid w:val="00D36F06"/>
    <w:rsid w:val="00D37A78"/>
    <w:rsid w:val="00D400EA"/>
    <w:rsid w:val="00D403F3"/>
    <w:rsid w:val="00D4076A"/>
    <w:rsid w:val="00D40A3C"/>
    <w:rsid w:val="00D40AAD"/>
    <w:rsid w:val="00D40CC2"/>
    <w:rsid w:val="00D40F3B"/>
    <w:rsid w:val="00D4118F"/>
    <w:rsid w:val="00D41C05"/>
    <w:rsid w:val="00D41DB5"/>
    <w:rsid w:val="00D4201B"/>
    <w:rsid w:val="00D42464"/>
    <w:rsid w:val="00D42B0B"/>
    <w:rsid w:val="00D42C81"/>
    <w:rsid w:val="00D42F2D"/>
    <w:rsid w:val="00D43311"/>
    <w:rsid w:val="00D43379"/>
    <w:rsid w:val="00D43B77"/>
    <w:rsid w:val="00D43B82"/>
    <w:rsid w:val="00D43FC2"/>
    <w:rsid w:val="00D44199"/>
    <w:rsid w:val="00D444CF"/>
    <w:rsid w:val="00D44503"/>
    <w:rsid w:val="00D447AD"/>
    <w:rsid w:val="00D44C6C"/>
    <w:rsid w:val="00D450CF"/>
    <w:rsid w:val="00D45139"/>
    <w:rsid w:val="00D45257"/>
    <w:rsid w:val="00D45892"/>
    <w:rsid w:val="00D45BD1"/>
    <w:rsid w:val="00D45C51"/>
    <w:rsid w:val="00D45F4C"/>
    <w:rsid w:val="00D45F84"/>
    <w:rsid w:val="00D46440"/>
    <w:rsid w:val="00D464A2"/>
    <w:rsid w:val="00D46966"/>
    <w:rsid w:val="00D46BA5"/>
    <w:rsid w:val="00D46E30"/>
    <w:rsid w:val="00D47548"/>
    <w:rsid w:val="00D476BB"/>
    <w:rsid w:val="00D500BB"/>
    <w:rsid w:val="00D50718"/>
    <w:rsid w:val="00D5092C"/>
    <w:rsid w:val="00D50AC1"/>
    <w:rsid w:val="00D5126C"/>
    <w:rsid w:val="00D516A1"/>
    <w:rsid w:val="00D516CC"/>
    <w:rsid w:val="00D5206C"/>
    <w:rsid w:val="00D52827"/>
    <w:rsid w:val="00D529BD"/>
    <w:rsid w:val="00D52EBC"/>
    <w:rsid w:val="00D5318A"/>
    <w:rsid w:val="00D53285"/>
    <w:rsid w:val="00D5335D"/>
    <w:rsid w:val="00D53483"/>
    <w:rsid w:val="00D53CE2"/>
    <w:rsid w:val="00D544B6"/>
    <w:rsid w:val="00D54641"/>
    <w:rsid w:val="00D54875"/>
    <w:rsid w:val="00D54E81"/>
    <w:rsid w:val="00D54F7A"/>
    <w:rsid w:val="00D55C04"/>
    <w:rsid w:val="00D55DA3"/>
    <w:rsid w:val="00D55FCD"/>
    <w:rsid w:val="00D55FD0"/>
    <w:rsid w:val="00D568BC"/>
    <w:rsid w:val="00D56989"/>
    <w:rsid w:val="00D56ECA"/>
    <w:rsid w:val="00D57502"/>
    <w:rsid w:val="00D57AAB"/>
    <w:rsid w:val="00D57B00"/>
    <w:rsid w:val="00D57DF9"/>
    <w:rsid w:val="00D57E92"/>
    <w:rsid w:val="00D60041"/>
    <w:rsid w:val="00D6053C"/>
    <w:rsid w:val="00D605B3"/>
    <w:rsid w:val="00D60B49"/>
    <w:rsid w:val="00D60CA3"/>
    <w:rsid w:val="00D60E6B"/>
    <w:rsid w:val="00D610B3"/>
    <w:rsid w:val="00D61107"/>
    <w:rsid w:val="00D61155"/>
    <w:rsid w:val="00D61222"/>
    <w:rsid w:val="00D612F5"/>
    <w:rsid w:val="00D6161E"/>
    <w:rsid w:val="00D616C3"/>
    <w:rsid w:val="00D61825"/>
    <w:rsid w:val="00D6190B"/>
    <w:rsid w:val="00D61A79"/>
    <w:rsid w:val="00D61B3E"/>
    <w:rsid w:val="00D61D66"/>
    <w:rsid w:val="00D61F40"/>
    <w:rsid w:val="00D62296"/>
    <w:rsid w:val="00D626C8"/>
    <w:rsid w:val="00D628C1"/>
    <w:rsid w:val="00D628CA"/>
    <w:rsid w:val="00D62A87"/>
    <w:rsid w:val="00D62E11"/>
    <w:rsid w:val="00D62EDA"/>
    <w:rsid w:val="00D62FA2"/>
    <w:rsid w:val="00D63097"/>
    <w:rsid w:val="00D63112"/>
    <w:rsid w:val="00D63225"/>
    <w:rsid w:val="00D63268"/>
    <w:rsid w:val="00D6360F"/>
    <w:rsid w:val="00D63646"/>
    <w:rsid w:val="00D63986"/>
    <w:rsid w:val="00D63A85"/>
    <w:rsid w:val="00D63EF7"/>
    <w:rsid w:val="00D643BC"/>
    <w:rsid w:val="00D643C4"/>
    <w:rsid w:val="00D6446C"/>
    <w:rsid w:val="00D64C9E"/>
    <w:rsid w:val="00D64D20"/>
    <w:rsid w:val="00D64D7E"/>
    <w:rsid w:val="00D64FA6"/>
    <w:rsid w:val="00D65292"/>
    <w:rsid w:val="00D652FF"/>
    <w:rsid w:val="00D65C19"/>
    <w:rsid w:val="00D65CA4"/>
    <w:rsid w:val="00D65D92"/>
    <w:rsid w:val="00D65F25"/>
    <w:rsid w:val="00D66372"/>
    <w:rsid w:val="00D66535"/>
    <w:rsid w:val="00D66722"/>
    <w:rsid w:val="00D66ABF"/>
    <w:rsid w:val="00D66B5A"/>
    <w:rsid w:val="00D66DFC"/>
    <w:rsid w:val="00D66ED2"/>
    <w:rsid w:val="00D67118"/>
    <w:rsid w:val="00D671B9"/>
    <w:rsid w:val="00D673C8"/>
    <w:rsid w:val="00D67C6D"/>
    <w:rsid w:val="00D67DAD"/>
    <w:rsid w:val="00D67E4E"/>
    <w:rsid w:val="00D67F13"/>
    <w:rsid w:val="00D70007"/>
    <w:rsid w:val="00D700DB"/>
    <w:rsid w:val="00D707B9"/>
    <w:rsid w:val="00D708DE"/>
    <w:rsid w:val="00D70C6B"/>
    <w:rsid w:val="00D70FB2"/>
    <w:rsid w:val="00D71099"/>
    <w:rsid w:val="00D719D0"/>
    <w:rsid w:val="00D71EE7"/>
    <w:rsid w:val="00D7221B"/>
    <w:rsid w:val="00D72D3B"/>
    <w:rsid w:val="00D72E9F"/>
    <w:rsid w:val="00D74119"/>
    <w:rsid w:val="00D746A6"/>
    <w:rsid w:val="00D74794"/>
    <w:rsid w:val="00D74A51"/>
    <w:rsid w:val="00D74C87"/>
    <w:rsid w:val="00D74CCD"/>
    <w:rsid w:val="00D74F61"/>
    <w:rsid w:val="00D750DA"/>
    <w:rsid w:val="00D755AC"/>
    <w:rsid w:val="00D75AE6"/>
    <w:rsid w:val="00D75DCF"/>
    <w:rsid w:val="00D760BA"/>
    <w:rsid w:val="00D761DD"/>
    <w:rsid w:val="00D76266"/>
    <w:rsid w:val="00D765F4"/>
    <w:rsid w:val="00D76913"/>
    <w:rsid w:val="00D76C14"/>
    <w:rsid w:val="00D76D42"/>
    <w:rsid w:val="00D7700E"/>
    <w:rsid w:val="00D77774"/>
    <w:rsid w:val="00D77E7E"/>
    <w:rsid w:val="00D77EB5"/>
    <w:rsid w:val="00D80128"/>
    <w:rsid w:val="00D8042C"/>
    <w:rsid w:val="00D80F1E"/>
    <w:rsid w:val="00D8159A"/>
    <w:rsid w:val="00D81768"/>
    <w:rsid w:val="00D81B70"/>
    <w:rsid w:val="00D81DE3"/>
    <w:rsid w:val="00D81EDF"/>
    <w:rsid w:val="00D82021"/>
    <w:rsid w:val="00D82106"/>
    <w:rsid w:val="00D82399"/>
    <w:rsid w:val="00D82404"/>
    <w:rsid w:val="00D825AF"/>
    <w:rsid w:val="00D8298A"/>
    <w:rsid w:val="00D82CAB"/>
    <w:rsid w:val="00D82FB7"/>
    <w:rsid w:val="00D8307F"/>
    <w:rsid w:val="00D833A5"/>
    <w:rsid w:val="00D8350D"/>
    <w:rsid w:val="00D83D42"/>
    <w:rsid w:val="00D83D76"/>
    <w:rsid w:val="00D83ED7"/>
    <w:rsid w:val="00D840B7"/>
    <w:rsid w:val="00D847B3"/>
    <w:rsid w:val="00D84AF6"/>
    <w:rsid w:val="00D84FAD"/>
    <w:rsid w:val="00D85057"/>
    <w:rsid w:val="00D8565F"/>
    <w:rsid w:val="00D86853"/>
    <w:rsid w:val="00D86A45"/>
    <w:rsid w:val="00D86A83"/>
    <w:rsid w:val="00D872EE"/>
    <w:rsid w:val="00D875E6"/>
    <w:rsid w:val="00D875EB"/>
    <w:rsid w:val="00D87C52"/>
    <w:rsid w:val="00D87FD0"/>
    <w:rsid w:val="00D900E3"/>
    <w:rsid w:val="00D901FC"/>
    <w:rsid w:val="00D90659"/>
    <w:rsid w:val="00D907E3"/>
    <w:rsid w:val="00D90911"/>
    <w:rsid w:val="00D90C50"/>
    <w:rsid w:val="00D90D0E"/>
    <w:rsid w:val="00D90FB8"/>
    <w:rsid w:val="00D91231"/>
    <w:rsid w:val="00D914C8"/>
    <w:rsid w:val="00D9166B"/>
    <w:rsid w:val="00D91727"/>
    <w:rsid w:val="00D91A06"/>
    <w:rsid w:val="00D91D9E"/>
    <w:rsid w:val="00D91F1D"/>
    <w:rsid w:val="00D91F6B"/>
    <w:rsid w:val="00D92086"/>
    <w:rsid w:val="00D922D8"/>
    <w:rsid w:val="00D92370"/>
    <w:rsid w:val="00D92415"/>
    <w:rsid w:val="00D92581"/>
    <w:rsid w:val="00D926BB"/>
    <w:rsid w:val="00D92C87"/>
    <w:rsid w:val="00D92C97"/>
    <w:rsid w:val="00D92E6E"/>
    <w:rsid w:val="00D93564"/>
    <w:rsid w:val="00D936EF"/>
    <w:rsid w:val="00D93EAD"/>
    <w:rsid w:val="00D94120"/>
    <w:rsid w:val="00D94613"/>
    <w:rsid w:val="00D949D7"/>
    <w:rsid w:val="00D94A0F"/>
    <w:rsid w:val="00D94DC7"/>
    <w:rsid w:val="00D94FCF"/>
    <w:rsid w:val="00D95289"/>
    <w:rsid w:val="00D95B44"/>
    <w:rsid w:val="00D95B72"/>
    <w:rsid w:val="00D95B8B"/>
    <w:rsid w:val="00D95B8E"/>
    <w:rsid w:val="00D961E8"/>
    <w:rsid w:val="00D96250"/>
    <w:rsid w:val="00D9634A"/>
    <w:rsid w:val="00D96B67"/>
    <w:rsid w:val="00D96BC6"/>
    <w:rsid w:val="00D96D11"/>
    <w:rsid w:val="00D96D49"/>
    <w:rsid w:val="00D96FAD"/>
    <w:rsid w:val="00D97124"/>
    <w:rsid w:val="00D9752A"/>
    <w:rsid w:val="00D97F63"/>
    <w:rsid w:val="00DA00EA"/>
    <w:rsid w:val="00DA02B3"/>
    <w:rsid w:val="00DA0388"/>
    <w:rsid w:val="00DA0507"/>
    <w:rsid w:val="00DA05B8"/>
    <w:rsid w:val="00DA0907"/>
    <w:rsid w:val="00DA0BF3"/>
    <w:rsid w:val="00DA0E4A"/>
    <w:rsid w:val="00DA14FD"/>
    <w:rsid w:val="00DA1597"/>
    <w:rsid w:val="00DA159A"/>
    <w:rsid w:val="00DA1BBC"/>
    <w:rsid w:val="00DA1CB6"/>
    <w:rsid w:val="00DA1E13"/>
    <w:rsid w:val="00DA1F2B"/>
    <w:rsid w:val="00DA26C6"/>
    <w:rsid w:val="00DA2770"/>
    <w:rsid w:val="00DA3526"/>
    <w:rsid w:val="00DA3761"/>
    <w:rsid w:val="00DA383A"/>
    <w:rsid w:val="00DA3A50"/>
    <w:rsid w:val="00DA3CF4"/>
    <w:rsid w:val="00DA4147"/>
    <w:rsid w:val="00DA4C77"/>
    <w:rsid w:val="00DA4D9D"/>
    <w:rsid w:val="00DA4F0F"/>
    <w:rsid w:val="00DA5117"/>
    <w:rsid w:val="00DA5BB3"/>
    <w:rsid w:val="00DA6637"/>
    <w:rsid w:val="00DA6AE8"/>
    <w:rsid w:val="00DA6CB4"/>
    <w:rsid w:val="00DA791C"/>
    <w:rsid w:val="00DA7996"/>
    <w:rsid w:val="00DA7A33"/>
    <w:rsid w:val="00DA7A4E"/>
    <w:rsid w:val="00DA7E8B"/>
    <w:rsid w:val="00DB0680"/>
    <w:rsid w:val="00DB0918"/>
    <w:rsid w:val="00DB0EEE"/>
    <w:rsid w:val="00DB0F14"/>
    <w:rsid w:val="00DB10A4"/>
    <w:rsid w:val="00DB1141"/>
    <w:rsid w:val="00DB13A6"/>
    <w:rsid w:val="00DB1516"/>
    <w:rsid w:val="00DB1814"/>
    <w:rsid w:val="00DB1C70"/>
    <w:rsid w:val="00DB1D29"/>
    <w:rsid w:val="00DB1E02"/>
    <w:rsid w:val="00DB2155"/>
    <w:rsid w:val="00DB22B8"/>
    <w:rsid w:val="00DB2C27"/>
    <w:rsid w:val="00DB30AC"/>
    <w:rsid w:val="00DB31C2"/>
    <w:rsid w:val="00DB3B60"/>
    <w:rsid w:val="00DB3F71"/>
    <w:rsid w:val="00DB414E"/>
    <w:rsid w:val="00DB4214"/>
    <w:rsid w:val="00DB45DA"/>
    <w:rsid w:val="00DB48B4"/>
    <w:rsid w:val="00DB48C0"/>
    <w:rsid w:val="00DB524C"/>
    <w:rsid w:val="00DB52E4"/>
    <w:rsid w:val="00DB5D8B"/>
    <w:rsid w:val="00DB6224"/>
    <w:rsid w:val="00DB62BC"/>
    <w:rsid w:val="00DB67BA"/>
    <w:rsid w:val="00DB6815"/>
    <w:rsid w:val="00DB699A"/>
    <w:rsid w:val="00DB74DE"/>
    <w:rsid w:val="00DB750A"/>
    <w:rsid w:val="00DB75CA"/>
    <w:rsid w:val="00DB76E2"/>
    <w:rsid w:val="00DB7E43"/>
    <w:rsid w:val="00DC05C6"/>
    <w:rsid w:val="00DC0649"/>
    <w:rsid w:val="00DC0BB2"/>
    <w:rsid w:val="00DC0D7A"/>
    <w:rsid w:val="00DC1054"/>
    <w:rsid w:val="00DC18F0"/>
    <w:rsid w:val="00DC1B79"/>
    <w:rsid w:val="00DC1BC2"/>
    <w:rsid w:val="00DC1BD9"/>
    <w:rsid w:val="00DC1C23"/>
    <w:rsid w:val="00DC2042"/>
    <w:rsid w:val="00DC2057"/>
    <w:rsid w:val="00DC25CF"/>
    <w:rsid w:val="00DC2664"/>
    <w:rsid w:val="00DC2843"/>
    <w:rsid w:val="00DC2B7C"/>
    <w:rsid w:val="00DC2C3C"/>
    <w:rsid w:val="00DC2C73"/>
    <w:rsid w:val="00DC32FC"/>
    <w:rsid w:val="00DC379B"/>
    <w:rsid w:val="00DC3DD8"/>
    <w:rsid w:val="00DC411B"/>
    <w:rsid w:val="00DC43B4"/>
    <w:rsid w:val="00DC47CA"/>
    <w:rsid w:val="00DC48D6"/>
    <w:rsid w:val="00DC536E"/>
    <w:rsid w:val="00DC5371"/>
    <w:rsid w:val="00DC5F0A"/>
    <w:rsid w:val="00DC6098"/>
    <w:rsid w:val="00DC611C"/>
    <w:rsid w:val="00DC622F"/>
    <w:rsid w:val="00DC6618"/>
    <w:rsid w:val="00DC668B"/>
    <w:rsid w:val="00DC6732"/>
    <w:rsid w:val="00DC6992"/>
    <w:rsid w:val="00DC6BCA"/>
    <w:rsid w:val="00DC6D11"/>
    <w:rsid w:val="00DC6E33"/>
    <w:rsid w:val="00DC6F17"/>
    <w:rsid w:val="00DC6FF2"/>
    <w:rsid w:val="00DC714B"/>
    <w:rsid w:val="00DC740F"/>
    <w:rsid w:val="00DC777D"/>
    <w:rsid w:val="00DC7A58"/>
    <w:rsid w:val="00DC7DB6"/>
    <w:rsid w:val="00DC7EDA"/>
    <w:rsid w:val="00DD004B"/>
    <w:rsid w:val="00DD05D7"/>
    <w:rsid w:val="00DD0981"/>
    <w:rsid w:val="00DD0B7B"/>
    <w:rsid w:val="00DD0D70"/>
    <w:rsid w:val="00DD1055"/>
    <w:rsid w:val="00DD11C1"/>
    <w:rsid w:val="00DD13AD"/>
    <w:rsid w:val="00DD1E76"/>
    <w:rsid w:val="00DD2522"/>
    <w:rsid w:val="00DD281F"/>
    <w:rsid w:val="00DD371C"/>
    <w:rsid w:val="00DD389E"/>
    <w:rsid w:val="00DD49CF"/>
    <w:rsid w:val="00DD4A86"/>
    <w:rsid w:val="00DD4FD8"/>
    <w:rsid w:val="00DD54B3"/>
    <w:rsid w:val="00DD5595"/>
    <w:rsid w:val="00DD55E2"/>
    <w:rsid w:val="00DD5731"/>
    <w:rsid w:val="00DD5DD1"/>
    <w:rsid w:val="00DD5DDD"/>
    <w:rsid w:val="00DD613A"/>
    <w:rsid w:val="00DD68BE"/>
    <w:rsid w:val="00DD6A1F"/>
    <w:rsid w:val="00DD7409"/>
    <w:rsid w:val="00DD79D9"/>
    <w:rsid w:val="00DD7B1C"/>
    <w:rsid w:val="00DD7BEB"/>
    <w:rsid w:val="00DD7C12"/>
    <w:rsid w:val="00DD7C9E"/>
    <w:rsid w:val="00DD7E88"/>
    <w:rsid w:val="00DE016B"/>
    <w:rsid w:val="00DE02F1"/>
    <w:rsid w:val="00DE0B28"/>
    <w:rsid w:val="00DE0BB1"/>
    <w:rsid w:val="00DE0D0F"/>
    <w:rsid w:val="00DE0ED9"/>
    <w:rsid w:val="00DE1298"/>
    <w:rsid w:val="00DE13B4"/>
    <w:rsid w:val="00DE169E"/>
    <w:rsid w:val="00DE17EE"/>
    <w:rsid w:val="00DE1969"/>
    <w:rsid w:val="00DE1F55"/>
    <w:rsid w:val="00DE2998"/>
    <w:rsid w:val="00DE2C2E"/>
    <w:rsid w:val="00DE2DD8"/>
    <w:rsid w:val="00DE3556"/>
    <w:rsid w:val="00DE405A"/>
    <w:rsid w:val="00DE408A"/>
    <w:rsid w:val="00DE4355"/>
    <w:rsid w:val="00DE445C"/>
    <w:rsid w:val="00DE474D"/>
    <w:rsid w:val="00DE4856"/>
    <w:rsid w:val="00DE4F6C"/>
    <w:rsid w:val="00DE542A"/>
    <w:rsid w:val="00DE54F1"/>
    <w:rsid w:val="00DE5787"/>
    <w:rsid w:val="00DE5908"/>
    <w:rsid w:val="00DE5932"/>
    <w:rsid w:val="00DE5B9C"/>
    <w:rsid w:val="00DE5BC2"/>
    <w:rsid w:val="00DE5E4C"/>
    <w:rsid w:val="00DE6068"/>
    <w:rsid w:val="00DE636D"/>
    <w:rsid w:val="00DE6761"/>
    <w:rsid w:val="00DE6781"/>
    <w:rsid w:val="00DE7042"/>
    <w:rsid w:val="00DE7303"/>
    <w:rsid w:val="00DE7826"/>
    <w:rsid w:val="00DE7C9A"/>
    <w:rsid w:val="00DF0152"/>
    <w:rsid w:val="00DF06B2"/>
    <w:rsid w:val="00DF0843"/>
    <w:rsid w:val="00DF084D"/>
    <w:rsid w:val="00DF0CD5"/>
    <w:rsid w:val="00DF1063"/>
    <w:rsid w:val="00DF1648"/>
    <w:rsid w:val="00DF1C7D"/>
    <w:rsid w:val="00DF1CCD"/>
    <w:rsid w:val="00DF251E"/>
    <w:rsid w:val="00DF25EE"/>
    <w:rsid w:val="00DF2B47"/>
    <w:rsid w:val="00DF3164"/>
    <w:rsid w:val="00DF31EE"/>
    <w:rsid w:val="00DF3AA4"/>
    <w:rsid w:val="00DF3B4A"/>
    <w:rsid w:val="00DF3C49"/>
    <w:rsid w:val="00DF3C87"/>
    <w:rsid w:val="00DF3CF9"/>
    <w:rsid w:val="00DF445F"/>
    <w:rsid w:val="00DF48BE"/>
    <w:rsid w:val="00DF48E8"/>
    <w:rsid w:val="00DF4E3D"/>
    <w:rsid w:val="00DF4F12"/>
    <w:rsid w:val="00DF53E7"/>
    <w:rsid w:val="00DF5443"/>
    <w:rsid w:val="00DF5B1A"/>
    <w:rsid w:val="00DF5FFD"/>
    <w:rsid w:val="00DF653E"/>
    <w:rsid w:val="00DF6821"/>
    <w:rsid w:val="00DF6BE3"/>
    <w:rsid w:val="00DF6D7B"/>
    <w:rsid w:val="00DF7577"/>
    <w:rsid w:val="00DF7A55"/>
    <w:rsid w:val="00E000DE"/>
    <w:rsid w:val="00E00201"/>
    <w:rsid w:val="00E00250"/>
    <w:rsid w:val="00E004C2"/>
    <w:rsid w:val="00E004CF"/>
    <w:rsid w:val="00E006E2"/>
    <w:rsid w:val="00E0072D"/>
    <w:rsid w:val="00E00ABB"/>
    <w:rsid w:val="00E00FAB"/>
    <w:rsid w:val="00E01100"/>
    <w:rsid w:val="00E01130"/>
    <w:rsid w:val="00E01799"/>
    <w:rsid w:val="00E01B39"/>
    <w:rsid w:val="00E01D64"/>
    <w:rsid w:val="00E02155"/>
    <w:rsid w:val="00E026EB"/>
    <w:rsid w:val="00E0292A"/>
    <w:rsid w:val="00E035A3"/>
    <w:rsid w:val="00E03E3B"/>
    <w:rsid w:val="00E03F03"/>
    <w:rsid w:val="00E04DB3"/>
    <w:rsid w:val="00E04F1C"/>
    <w:rsid w:val="00E05067"/>
    <w:rsid w:val="00E05238"/>
    <w:rsid w:val="00E057FC"/>
    <w:rsid w:val="00E05CB7"/>
    <w:rsid w:val="00E06015"/>
    <w:rsid w:val="00E0609E"/>
    <w:rsid w:val="00E06307"/>
    <w:rsid w:val="00E063AA"/>
    <w:rsid w:val="00E069C7"/>
    <w:rsid w:val="00E07140"/>
    <w:rsid w:val="00E07358"/>
    <w:rsid w:val="00E07C7D"/>
    <w:rsid w:val="00E07D76"/>
    <w:rsid w:val="00E1064B"/>
    <w:rsid w:val="00E11277"/>
    <w:rsid w:val="00E118A3"/>
    <w:rsid w:val="00E12101"/>
    <w:rsid w:val="00E12529"/>
    <w:rsid w:val="00E1277D"/>
    <w:rsid w:val="00E12836"/>
    <w:rsid w:val="00E12856"/>
    <w:rsid w:val="00E1291F"/>
    <w:rsid w:val="00E12A80"/>
    <w:rsid w:val="00E13080"/>
    <w:rsid w:val="00E130B4"/>
    <w:rsid w:val="00E13151"/>
    <w:rsid w:val="00E133BD"/>
    <w:rsid w:val="00E13441"/>
    <w:rsid w:val="00E13A61"/>
    <w:rsid w:val="00E13C37"/>
    <w:rsid w:val="00E13CA9"/>
    <w:rsid w:val="00E13D35"/>
    <w:rsid w:val="00E13E7B"/>
    <w:rsid w:val="00E1537C"/>
    <w:rsid w:val="00E156C5"/>
    <w:rsid w:val="00E15A63"/>
    <w:rsid w:val="00E15F46"/>
    <w:rsid w:val="00E16696"/>
    <w:rsid w:val="00E168AB"/>
    <w:rsid w:val="00E16D20"/>
    <w:rsid w:val="00E16FD1"/>
    <w:rsid w:val="00E1701F"/>
    <w:rsid w:val="00E1730D"/>
    <w:rsid w:val="00E173F5"/>
    <w:rsid w:val="00E178DC"/>
    <w:rsid w:val="00E17ACF"/>
    <w:rsid w:val="00E17EC8"/>
    <w:rsid w:val="00E17F2C"/>
    <w:rsid w:val="00E20252"/>
    <w:rsid w:val="00E20333"/>
    <w:rsid w:val="00E2063E"/>
    <w:rsid w:val="00E207D0"/>
    <w:rsid w:val="00E2086F"/>
    <w:rsid w:val="00E20B52"/>
    <w:rsid w:val="00E20BB6"/>
    <w:rsid w:val="00E20BE6"/>
    <w:rsid w:val="00E20F16"/>
    <w:rsid w:val="00E20FB6"/>
    <w:rsid w:val="00E20FF7"/>
    <w:rsid w:val="00E21CFC"/>
    <w:rsid w:val="00E21D60"/>
    <w:rsid w:val="00E21D99"/>
    <w:rsid w:val="00E2286A"/>
    <w:rsid w:val="00E22DA6"/>
    <w:rsid w:val="00E22FFF"/>
    <w:rsid w:val="00E2305A"/>
    <w:rsid w:val="00E23150"/>
    <w:rsid w:val="00E23541"/>
    <w:rsid w:val="00E236A4"/>
    <w:rsid w:val="00E23746"/>
    <w:rsid w:val="00E2381D"/>
    <w:rsid w:val="00E23A05"/>
    <w:rsid w:val="00E24251"/>
    <w:rsid w:val="00E244D1"/>
    <w:rsid w:val="00E2472D"/>
    <w:rsid w:val="00E24B7E"/>
    <w:rsid w:val="00E24C9D"/>
    <w:rsid w:val="00E24E03"/>
    <w:rsid w:val="00E24E67"/>
    <w:rsid w:val="00E253F4"/>
    <w:rsid w:val="00E255CF"/>
    <w:rsid w:val="00E258C5"/>
    <w:rsid w:val="00E25A78"/>
    <w:rsid w:val="00E260A3"/>
    <w:rsid w:val="00E263F2"/>
    <w:rsid w:val="00E26715"/>
    <w:rsid w:val="00E268A4"/>
    <w:rsid w:val="00E26958"/>
    <w:rsid w:val="00E26C78"/>
    <w:rsid w:val="00E26F1C"/>
    <w:rsid w:val="00E2715E"/>
    <w:rsid w:val="00E276BC"/>
    <w:rsid w:val="00E27BA2"/>
    <w:rsid w:val="00E27BF5"/>
    <w:rsid w:val="00E30150"/>
    <w:rsid w:val="00E30255"/>
    <w:rsid w:val="00E30684"/>
    <w:rsid w:val="00E30933"/>
    <w:rsid w:val="00E30A02"/>
    <w:rsid w:val="00E30F2D"/>
    <w:rsid w:val="00E30F3E"/>
    <w:rsid w:val="00E31295"/>
    <w:rsid w:val="00E314A4"/>
    <w:rsid w:val="00E315F3"/>
    <w:rsid w:val="00E317B3"/>
    <w:rsid w:val="00E31974"/>
    <w:rsid w:val="00E31D83"/>
    <w:rsid w:val="00E31EC6"/>
    <w:rsid w:val="00E31F1C"/>
    <w:rsid w:val="00E322B6"/>
    <w:rsid w:val="00E32960"/>
    <w:rsid w:val="00E32D09"/>
    <w:rsid w:val="00E32D99"/>
    <w:rsid w:val="00E33091"/>
    <w:rsid w:val="00E33B09"/>
    <w:rsid w:val="00E33FD0"/>
    <w:rsid w:val="00E341A7"/>
    <w:rsid w:val="00E343A9"/>
    <w:rsid w:val="00E34669"/>
    <w:rsid w:val="00E34B79"/>
    <w:rsid w:val="00E34C96"/>
    <w:rsid w:val="00E34DEC"/>
    <w:rsid w:val="00E34E2C"/>
    <w:rsid w:val="00E35152"/>
    <w:rsid w:val="00E35179"/>
    <w:rsid w:val="00E35BF0"/>
    <w:rsid w:val="00E35C38"/>
    <w:rsid w:val="00E36199"/>
    <w:rsid w:val="00E36224"/>
    <w:rsid w:val="00E362FD"/>
    <w:rsid w:val="00E36400"/>
    <w:rsid w:val="00E37016"/>
    <w:rsid w:val="00E37694"/>
    <w:rsid w:val="00E37A63"/>
    <w:rsid w:val="00E40C35"/>
    <w:rsid w:val="00E40D0B"/>
    <w:rsid w:val="00E41070"/>
    <w:rsid w:val="00E410F9"/>
    <w:rsid w:val="00E42640"/>
    <w:rsid w:val="00E42897"/>
    <w:rsid w:val="00E42A0B"/>
    <w:rsid w:val="00E42AF7"/>
    <w:rsid w:val="00E42B58"/>
    <w:rsid w:val="00E42B85"/>
    <w:rsid w:val="00E433AF"/>
    <w:rsid w:val="00E43437"/>
    <w:rsid w:val="00E4379B"/>
    <w:rsid w:val="00E44304"/>
    <w:rsid w:val="00E4484B"/>
    <w:rsid w:val="00E44A67"/>
    <w:rsid w:val="00E44EA0"/>
    <w:rsid w:val="00E45021"/>
    <w:rsid w:val="00E45226"/>
    <w:rsid w:val="00E454B1"/>
    <w:rsid w:val="00E45866"/>
    <w:rsid w:val="00E45B4B"/>
    <w:rsid w:val="00E45BB5"/>
    <w:rsid w:val="00E45DA2"/>
    <w:rsid w:val="00E45E39"/>
    <w:rsid w:val="00E45FFA"/>
    <w:rsid w:val="00E4636B"/>
    <w:rsid w:val="00E465DC"/>
    <w:rsid w:val="00E4724D"/>
    <w:rsid w:val="00E47278"/>
    <w:rsid w:val="00E476DB"/>
    <w:rsid w:val="00E47E44"/>
    <w:rsid w:val="00E50083"/>
    <w:rsid w:val="00E503BC"/>
    <w:rsid w:val="00E50412"/>
    <w:rsid w:val="00E504BD"/>
    <w:rsid w:val="00E50559"/>
    <w:rsid w:val="00E50CA1"/>
    <w:rsid w:val="00E50DA5"/>
    <w:rsid w:val="00E50E23"/>
    <w:rsid w:val="00E51936"/>
    <w:rsid w:val="00E51DBD"/>
    <w:rsid w:val="00E51FC5"/>
    <w:rsid w:val="00E522B6"/>
    <w:rsid w:val="00E52504"/>
    <w:rsid w:val="00E5281E"/>
    <w:rsid w:val="00E528ED"/>
    <w:rsid w:val="00E52974"/>
    <w:rsid w:val="00E52A03"/>
    <w:rsid w:val="00E52A5B"/>
    <w:rsid w:val="00E53255"/>
    <w:rsid w:val="00E537CD"/>
    <w:rsid w:val="00E537F4"/>
    <w:rsid w:val="00E53D35"/>
    <w:rsid w:val="00E53F86"/>
    <w:rsid w:val="00E541DF"/>
    <w:rsid w:val="00E54478"/>
    <w:rsid w:val="00E546CD"/>
    <w:rsid w:val="00E54A17"/>
    <w:rsid w:val="00E54C67"/>
    <w:rsid w:val="00E552F7"/>
    <w:rsid w:val="00E55416"/>
    <w:rsid w:val="00E55D63"/>
    <w:rsid w:val="00E56879"/>
    <w:rsid w:val="00E56A80"/>
    <w:rsid w:val="00E5703D"/>
    <w:rsid w:val="00E57121"/>
    <w:rsid w:val="00E57362"/>
    <w:rsid w:val="00E57366"/>
    <w:rsid w:val="00E57445"/>
    <w:rsid w:val="00E57BDF"/>
    <w:rsid w:val="00E57D0A"/>
    <w:rsid w:val="00E57D1D"/>
    <w:rsid w:val="00E57D9E"/>
    <w:rsid w:val="00E60202"/>
    <w:rsid w:val="00E60794"/>
    <w:rsid w:val="00E60893"/>
    <w:rsid w:val="00E60B3C"/>
    <w:rsid w:val="00E60CA9"/>
    <w:rsid w:val="00E610A5"/>
    <w:rsid w:val="00E61AD3"/>
    <w:rsid w:val="00E61AD8"/>
    <w:rsid w:val="00E61AF9"/>
    <w:rsid w:val="00E61B00"/>
    <w:rsid w:val="00E61E81"/>
    <w:rsid w:val="00E61F43"/>
    <w:rsid w:val="00E6214D"/>
    <w:rsid w:val="00E6230B"/>
    <w:rsid w:val="00E623CD"/>
    <w:rsid w:val="00E6249F"/>
    <w:rsid w:val="00E62707"/>
    <w:rsid w:val="00E62D54"/>
    <w:rsid w:val="00E63207"/>
    <w:rsid w:val="00E632EE"/>
    <w:rsid w:val="00E63324"/>
    <w:rsid w:val="00E6338F"/>
    <w:rsid w:val="00E6370A"/>
    <w:rsid w:val="00E6386E"/>
    <w:rsid w:val="00E63D34"/>
    <w:rsid w:val="00E63F5B"/>
    <w:rsid w:val="00E63FB8"/>
    <w:rsid w:val="00E63FEF"/>
    <w:rsid w:val="00E6406B"/>
    <w:rsid w:val="00E6423D"/>
    <w:rsid w:val="00E64403"/>
    <w:rsid w:val="00E64684"/>
    <w:rsid w:val="00E650C0"/>
    <w:rsid w:val="00E658AD"/>
    <w:rsid w:val="00E65C01"/>
    <w:rsid w:val="00E65CF9"/>
    <w:rsid w:val="00E65ED8"/>
    <w:rsid w:val="00E664D7"/>
    <w:rsid w:val="00E665B0"/>
    <w:rsid w:val="00E66638"/>
    <w:rsid w:val="00E66783"/>
    <w:rsid w:val="00E66C55"/>
    <w:rsid w:val="00E66DD6"/>
    <w:rsid w:val="00E66E6F"/>
    <w:rsid w:val="00E67370"/>
    <w:rsid w:val="00E67383"/>
    <w:rsid w:val="00E67418"/>
    <w:rsid w:val="00E67494"/>
    <w:rsid w:val="00E67A53"/>
    <w:rsid w:val="00E67A5E"/>
    <w:rsid w:val="00E67F3B"/>
    <w:rsid w:val="00E7034F"/>
    <w:rsid w:val="00E703CC"/>
    <w:rsid w:val="00E7054F"/>
    <w:rsid w:val="00E7067F"/>
    <w:rsid w:val="00E70769"/>
    <w:rsid w:val="00E70B8F"/>
    <w:rsid w:val="00E70F60"/>
    <w:rsid w:val="00E7119D"/>
    <w:rsid w:val="00E712D0"/>
    <w:rsid w:val="00E71874"/>
    <w:rsid w:val="00E71EC8"/>
    <w:rsid w:val="00E72348"/>
    <w:rsid w:val="00E7244B"/>
    <w:rsid w:val="00E72485"/>
    <w:rsid w:val="00E725D7"/>
    <w:rsid w:val="00E727BB"/>
    <w:rsid w:val="00E72939"/>
    <w:rsid w:val="00E72C1B"/>
    <w:rsid w:val="00E731AF"/>
    <w:rsid w:val="00E73494"/>
    <w:rsid w:val="00E734BD"/>
    <w:rsid w:val="00E73542"/>
    <w:rsid w:val="00E735C7"/>
    <w:rsid w:val="00E73A29"/>
    <w:rsid w:val="00E73F47"/>
    <w:rsid w:val="00E73FB4"/>
    <w:rsid w:val="00E7416A"/>
    <w:rsid w:val="00E74425"/>
    <w:rsid w:val="00E7499D"/>
    <w:rsid w:val="00E754EB"/>
    <w:rsid w:val="00E76B94"/>
    <w:rsid w:val="00E76C26"/>
    <w:rsid w:val="00E76D51"/>
    <w:rsid w:val="00E76F88"/>
    <w:rsid w:val="00E77A77"/>
    <w:rsid w:val="00E80132"/>
    <w:rsid w:val="00E8036C"/>
    <w:rsid w:val="00E803C4"/>
    <w:rsid w:val="00E807E3"/>
    <w:rsid w:val="00E8095D"/>
    <w:rsid w:val="00E809CE"/>
    <w:rsid w:val="00E80AD5"/>
    <w:rsid w:val="00E8157C"/>
    <w:rsid w:val="00E81627"/>
    <w:rsid w:val="00E818AA"/>
    <w:rsid w:val="00E81907"/>
    <w:rsid w:val="00E81944"/>
    <w:rsid w:val="00E81C33"/>
    <w:rsid w:val="00E81C8F"/>
    <w:rsid w:val="00E81D04"/>
    <w:rsid w:val="00E82137"/>
    <w:rsid w:val="00E8213A"/>
    <w:rsid w:val="00E8214A"/>
    <w:rsid w:val="00E8222D"/>
    <w:rsid w:val="00E82756"/>
    <w:rsid w:val="00E82946"/>
    <w:rsid w:val="00E82A97"/>
    <w:rsid w:val="00E82AF9"/>
    <w:rsid w:val="00E82BA2"/>
    <w:rsid w:val="00E82CF7"/>
    <w:rsid w:val="00E8321E"/>
    <w:rsid w:val="00E833B0"/>
    <w:rsid w:val="00E833D3"/>
    <w:rsid w:val="00E83812"/>
    <w:rsid w:val="00E83C32"/>
    <w:rsid w:val="00E83EF4"/>
    <w:rsid w:val="00E8426E"/>
    <w:rsid w:val="00E84372"/>
    <w:rsid w:val="00E84431"/>
    <w:rsid w:val="00E844CB"/>
    <w:rsid w:val="00E8494C"/>
    <w:rsid w:val="00E85290"/>
    <w:rsid w:val="00E852A4"/>
    <w:rsid w:val="00E85357"/>
    <w:rsid w:val="00E8566D"/>
    <w:rsid w:val="00E8581E"/>
    <w:rsid w:val="00E85978"/>
    <w:rsid w:val="00E859A5"/>
    <w:rsid w:val="00E85A36"/>
    <w:rsid w:val="00E85FE2"/>
    <w:rsid w:val="00E865BA"/>
    <w:rsid w:val="00E8670A"/>
    <w:rsid w:val="00E86966"/>
    <w:rsid w:val="00E86B78"/>
    <w:rsid w:val="00E86C3D"/>
    <w:rsid w:val="00E86C70"/>
    <w:rsid w:val="00E86D14"/>
    <w:rsid w:val="00E8757C"/>
    <w:rsid w:val="00E87855"/>
    <w:rsid w:val="00E87A73"/>
    <w:rsid w:val="00E9035F"/>
    <w:rsid w:val="00E90471"/>
    <w:rsid w:val="00E90B91"/>
    <w:rsid w:val="00E90F27"/>
    <w:rsid w:val="00E910D1"/>
    <w:rsid w:val="00E91428"/>
    <w:rsid w:val="00E91B11"/>
    <w:rsid w:val="00E91B8A"/>
    <w:rsid w:val="00E9203B"/>
    <w:rsid w:val="00E92065"/>
    <w:rsid w:val="00E924EC"/>
    <w:rsid w:val="00E925C1"/>
    <w:rsid w:val="00E92639"/>
    <w:rsid w:val="00E92684"/>
    <w:rsid w:val="00E9293F"/>
    <w:rsid w:val="00E9297B"/>
    <w:rsid w:val="00E929DA"/>
    <w:rsid w:val="00E930C8"/>
    <w:rsid w:val="00E93390"/>
    <w:rsid w:val="00E93481"/>
    <w:rsid w:val="00E93545"/>
    <w:rsid w:val="00E93EDA"/>
    <w:rsid w:val="00E94252"/>
    <w:rsid w:val="00E94456"/>
    <w:rsid w:val="00E94800"/>
    <w:rsid w:val="00E94D3A"/>
    <w:rsid w:val="00E95076"/>
    <w:rsid w:val="00E95931"/>
    <w:rsid w:val="00E95AAB"/>
    <w:rsid w:val="00E95E0D"/>
    <w:rsid w:val="00E96092"/>
    <w:rsid w:val="00E965B2"/>
    <w:rsid w:val="00E96756"/>
    <w:rsid w:val="00E96762"/>
    <w:rsid w:val="00E9710C"/>
    <w:rsid w:val="00E97243"/>
    <w:rsid w:val="00E9746F"/>
    <w:rsid w:val="00E9749F"/>
    <w:rsid w:val="00E974DA"/>
    <w:rsid w:val="00EA0038"/>
    <w:rsid w:val="00EA047F"/>
    <w:rsid w:val="00EA0FD7"/>
    <w:rsid w:val="00EA136C"/>
    <w:rsid w:val="00EA1521"/>
    <w:rsid w:val="00EA1A03"/>
    <w:rsid w:val="00EA1AD0"/>
    <w:rsid w:val="00EA1E16"/>
    <w:rsid w:val="00EA2038"/>
    <w:rsid w:val="00EA2586"/>
    <w:rsid w:val="00EA2662"/>
    <w:rsid w:val="00EA27DD"/>
    <w:rsid w:val="00EA2C85"/>
    <w:rsid w:val="00EA2D03"/>
    <w:rsid w:val="00EA3BDC"/>
    <w:rsid w:val="00EA4325"/>
    <w:rsid w:val="00EA482B"/>
    <w:rsid w:val="00EA5046"/>
    <w:rsid w:val="00EA539F"/>
    <w:rsid w:val="00EA6057"/>
    <w:rsid w:val="00EA6BFB"/>
    <w:rsid w:val="00EA6DC2"/>
    <w:rsid w:val="00EA70D8"/>
    <w:rsid w:val="00EA7439"/>
    <w:rsid w:val="00EA7542"/>
    <w:rsid w:val="00EA769C"/>
    <w:rsid w:val="00EA793D"/>
    <w:rsid w:val="00EA7B8B"/>
    <w:rsid w:val="00EA7ECA"/>
    <w:rsid w:val="00EB0456"/>
    <w:rsid w:val="00EB070C"/>
    <w:rsid w:val="00EB0770"/>
    <w:rsid w:val="00EB0929"/>
    <w:rsid w:val="00EB0C23"/>
    <w:rsid w:val="00EB103E"/>
    <w:rsid w:val="00EB19C0"/>
    <w:rsid w:val="00EB1E78"/>
    <w:rsid w:val="00EB275B"/>
    <w:rsid w:val="00EB29F7"/>
    <w:rsid w:val="00EB2F36"/>
    <w:rsid w:val="00EB2F76"/>
    <w:rsid w:val="00EB33D6"/>
    <w:rsid w:val="00EB33FC"/>
    <w:rsid w:val="00EB347C"/>
    <w:rsid w:val="00EB353A"/>
    <w:rsid w:val="00EB35B3"/>
    <w:rsid w:val="00EB388F"/>
    <w:rsid w:val="00EB3923"/>
    <w:rsid w:val="00EB3A76"/>
    <w:rsid w:val="00EB3BCD"/>
    <w:rsid w:val="00EB3BF5"/>
    <w:rsid w:val="00EB46AC"/>
    <w:rsid w:val="00EB4913"/>
    <w:rsid w:val="00EB4B7F"/>
    <w:rsid w:val="00EB50E7"/>
    <w:rsid w:val="00EB5324"/>
    <w:rsid w:val="00EB55C5"/>
    <w:rsid w:val="00EB5E54"/>
    <w:rsid w:val="00EB6547"/>
    <w:rsid w:val="00EB6806"/>
    <w:rsid w:val="00EB6A6E"/>
    <w:rsid w:val="00EB6BD0"/>
    <w:rsid w:val="00EB6BE2"/>
    <w:rsid w:val="00EB6BF2"/>
    <w:rsid w:val="00EB6C06"/>
    <w:rsid w:val="00EB7257"/>
    <w:rsid w:val="00EB755D"/>
    <w:rsid w:val="00EB783D"/>
    <w:rsid w:val="00EC06CB"/>
    <w:rsid w:val="00EC0B2E"/>
    <w:rsid w:val="00EC0F55"/>
    <w:rsid w:val="00EC0F74"/>
    <w:rsid w:val="00EC1049"/>
    <w:rsid w:val="00EC12A7"/>
    <w:rsid w:val="00EC130E"/>
    <w:rsid w:val="00EC1CCC"/>
    <w:rsid w:val="00EC1DCC"/>
    <w:rsid w:val="00EC2567"/>
    <w:rsid w:val="00EC2D09"/>
    <w:rsid w:val="00EC3485"/>
    <w:rsid w:val="00EC38AA"/>
    <w:rsid w:val="00EC3B6C"/>
    <w:rsid w:val="00EC3C56"/>
    <w:rsid w:val="00EC3CAB"/>
    <w:rsid w:val="00EC46CD"/>
    <w:rsid w:val="00EC4799"/>
    <w:rsid w:val="00EC4B20"/>
    <w:rsid w:val="00EC4B2F"/>
    <w:rsid w:val="00EC4F8E"/>
    <w:rsid w:val="00EC50D1"/>
    <w:rsid w:val="00EC51C2"/>
    <w:rsid w:val="00EC58CB"/>
    <w:rsid w:val="00EC5BEB"/>
    <w:rsid w:val="00EC606C"/>
    <w:rsid w:val="00EC625D"/>
    <w:rsid w:val="00EC626C"/>
    <w:rsid w:val="00EC6A8E"/>
    <w:rsid w:val="00EC6BEC"/>
    <w:rsid w:val="00EC7007"/>
    <w:rsid w:val="00EC7017"/>
    <w:rsid w:val="00EC7138"/>
    <w:rsid w:val="00EC71DB"/>
    <w:rsid w:val="00EC7253"/>
    <w:rsid w:val="00EC72AD"/>
    <w:rsid w:val="00EC73EA"/>
    <w:rsid w:val="00EC7615"/>
    <w:rsid w:val="00EC788B"/>
    <w:rsid w:val="00EC7949"/>
    <w:rsid w:val="00EC7EC7"/>
    <w:rsid w:val="00ED025D"/>
    <w:rsid w:val="00ED03CB"/>
    <w:rsid w:val="00ED057F"/>
    <w:rsid w:val="00ED0AC2"/>
    <w:rsid w:val="00ED0B80"/>
    <w:rsid w:val="00ED0C14"/>
    <w:rsid w:val="00ED0C56"/>
    <w:rsid w:val="00ED0E92"/>
    <w:rsid w:val="00ED1039"/>
    <w:rsid w:val="00ED13A2"/>
    <w:rsid w:val="00ED1470"/>
    <w:rsid w:val="00ED173A"/>
    <w:rsid w:val="00ED1888"/>
    <w:rsid w:val="00ED1E1A"/>
    <w:rsid w:val="00ED2023"/>
    <w:rsid w:val="00ED2097"/>
    <w:rsid w:val="00ED23F7"/>
    <w:rsid w:val="00ED2703"/>
    <w:rsid w:val="00ED27DC"/>
    <w:rsid w:val="00ED3376"/>
    <w:rsid w:val="00ED35DB"/>
    <w:rsid w:val="00ED37E7"/>
    <w:rsid w:val="00ED3A23"/>
    <w:rsid w:val="00ED3D05"/>
    <w:rsid w:val="00ED4107"/>
    <w:rsid w:val="00ED45AC"/>
    <w:rsid w:val="00ED46FE"/>
    <w:rsid w:val="00ED4727"/>
    <w:rsid w:val="00ED477D"/>
    <w:rsid w:val="00ED491C"/>
    <w:rsid w:val="00ED4A33"/>
    <w:rsid w:val="00ED4BA4"/>
    <w:rsid w:val="00ED5127"/>
    <w:rsid w:val="00ED53C3"/>
    <w:rsid w:val="00ED5A84"/>
    <w:rsid w:val="00ED5ABE"/>
    <w:rsid w:val="00ED5BC9"/>
    <w:rsid w:val="00ED5E6E"/>
    <w:rsid w:val="00ED6947"/>
    <w:rsid w:val="00ED6A16"/>
    <w:rsid w:val="00ED7073"/>
    <w:rsid w:val="00ED71D6"/>
    <w:rsid w:val="00ED7488"/>
    <w:rsid w:val="00ED7B98"/>
    <w:rsid w:val="00ED7C77"/>
    <w:rsid w:val="00EE0120"/>
    <w:rsid w:val="00EE02E0"/>
    <w:rsid w:val="00EE03E6"/>
    <w:rsid w:val="00EE0EAB"/>
    <w:rsid w:val="00EE1093"/>
    <w:rsid w:val="00EE11CD"/>
    <w:rsid w:val="00EE134A"/>
    <w:rsid w:val="00EE20DC"/>
    <w:rsid w:val="00EE295E"/>
    <w:rsid w:val="00EE3541"/>
    <w:rsid w:val="00EE40C6"/>
    <w:rsid w:val="00EE416B"/>
    <w:rsid w:val="00EE44D7"/>
    <w:rsid w:val="00EE4599"/>
    <w:rsid w:val="00EE4C65"/>
    <w:rsid w:val="00EE50C4"/>
    <w:rsid w:val="00EE540D"/>
    <w:rsid w:val="00EE5928"/>
    <w:rsid w:val="00EE5A36"/>
    <w:rsid w:val="00EE5BFA"/>
    <w:rsid w:val="00EE5E5D"/>
    <w:rsid w:val="00EE5F5E"/>
    <w:rsid w:val="00EE637A"/>
    <w:rsid w:val="00EE6579"/>
    <w:rsid w:val="00EE66B1"/>
    <w:rsid w:val="00EE67C4"/>
    <w:rsid w:val="00EE67DA"/>
    <w:rsid w:val="00EE6BAC"/>
    <w:rsid w:val="00EE726E"/>
    <w:rsid w:val="00EE74B0"/>
    <w:rsid w:val="00EE753F"/>
    <w:rsid w:val="00EE77EC"/>
    <w:rsid w:val="00EE79EA"/>
    <w:rsid w:val="00EE7A4A"/>
    <w:rsid w:val="00EE7EE0"/>
    <w:rsid w:val="00EE7FB2"/>
    <w:rsid w:val="00EF004D"/>
    <w:rsid w:val="00EF0342"/>
    <w:rsid w:val="00EF03D0"/>
    <w:rsid w:val="00EF06D1"/>
    <w:rsid w:val="00EF0727"/>
    <w:rsid w:val="00EF0739"/>
    <w:rsid w:val="00EF0D2C"/>
    <w:rsid w:val="00EF0D94"/>
    <w:rsid w:val="00EF0E1D"/>
    <w:rsid w:val="00EF0FC1"/>
    <w:rsid w:val="00EF1B5E"/>
    <w:rsid w:val="00EF2283"/>
    <w:rsid w:val="00EF22B7"/>
    <w:rsid w:val="00EF2B3D"/>
    <w:rsid w:val="00EF2BB6"/>
    <w:rsid w:val="00EF2C97"/>
    <w:rsid w:val="00EF34E2"/>
    <w:rsid w:val="00EF357E"/>
    <w:rsid w:val="00EF36D4"/>
    <w:rsid w:val="00EF3810"/>
    <w:rsid w:val="00EF3AEE"/>
    <w:rsid w:val="00EF3B55"/>
    <w:rsid w:val="00EF4171"/>
    <w:rsid w:val="00EF4329"/>
    <w:rsid w:val="00EF433E"/>
    <w:rsid w:val="00EF4348"/>
    <w:rsid w:val="00EF4414"/>
    <w:rsid w:val="00EF4C3E"/>
    <w:rsid w:val="00EF50E1"/>
    <w:rsid w:val="00EF5BF2"/>
    <w:rsid w:val="00EF5F62"/>
    <w:rsid w:val="00EF61CE"/>
    <w:rsid w:val="00EF64CA"/>
    <w:rsid w:val="00EF66C9"/>
    <w:rsid w:val="00EF6895"/>
    <w:rsid w:val="00EF6C9C"/>
    <w:rsid w:val="00EF6D26"/>
    <w:rsid w:val="00EF6EE7"/>
    <w:rsid w:val="00EF7156"/>
    <w:rsid w:val="00EF740F"/>
    <w:rsid w:val="00EF7630"/>
    <w:rsid w:val="00EF7812"/>
    <w:rsid w:val="00EF7D46"/>
    <w:rsid w:val="00EF7FC1"/>
    <w:rsid w:val="00F00094"/>
    <w:rsid w:val="00F002F4"/>
    <w:rsid w:val="00F0049E"/>
    <w:rsid w:val="00F00F3F"/>
    <w:rsid w:val="00F010E9"/>
    <w:rsid w:val="00F01267"/>
    <w:rsid w:val="00F014BC"/>
    <w:rsid w:val="00F01587"/>
    <w:rsid w:val="00F01657"/>
    <w:rsid w:val="00F01F1B"/>
    <w:rsid w:val="00F022CE"/>
    <w:rsid w:val="00F02C73"/>
    <w:rsid w:val="00F0320A"/>
    <w:rsid w:val="00F03211"/>
    <w:rsid w:val="00F03568"/>
    <w:rsid w:val="00F03667"/>
    <w:rsid w:val="00F03909"/>
    <w:rsid w:val="00F039C2"/>
    <w:rsid w:val="00F03A30"/>
    <w:rsid w:val="00F03CA4"/>
    <w:rsid w:val="00F041B9"/>
    <w:rsid w:val="00F04334"/>
    <w:rsid w:val="00F043A7"/>
    <w:rsid w:val="00F0458D"/>
    <w:rsid w:val="00F045FD"/>
    <w:rsid w:val="00F04C62"/>
    <w:rsid w:val="00F04C95"/>
    <w:rsid w:val="00F04DAA"/>
    <w:rsid w:val="00F04E28"/>
    <w:rsid w:val="00F05051"/>
    <w:rsid w:val="00F0543A"/>
    <w:rsid w:val="00F05779"/>
    <w:rsid w:val="00F057AB"/>
    <w:rsid w:val="00F05E13"/>
    <w:rsid w:val="00F05F58"/>
    <w:rsid w:val="00F064EC"/>
    <w:rsid w:val="00F06574"/>
    <w:rsid w:val="00F06676"/>
    <w:rsid w:val="00F06759"/>
    <w:rsid w:val="00F06941"/>
    <w:rsid w:val="00F069D6"/>
    <w:rsid w:val="00F1002E"/>
    <w:rsid w:val="00F109F4"/>
    <w:rsid w:val="00F10FF8"/>
    <w:rsid w:val="00F11279"/>
    <w:rsid w:val="00F11DD5"/>
    <w:rsid w:val="00F11E01"/>
    <w:rsid w:val="00F129F2"/>
    <w:rsid w:val="00F130E8"/>
    <w:rsid w:val="00F131DA"/>
    <w:rsid w:val="00F13A57"/>
    <w:rsid w:val="00F13B9E"/>
    <w:rsid w:val="00F13CFA"/>
    <w:rsid w:val="00F1407F"/>
    <w:rsid w:val="00F1437C"/>
    <w:rsid w:val="00F14D63"/>
    <w:rsid w:val="00F150EB"/>
    <w:rsid w:val="00F153C3"/>
    <w:rsid w:val="00F1613F"/>
    <w:rsid w:val="00F1664A"/>
    <w:rsid w:val="00F16723"/>
    <w:rsid w:val="00F16DAC"/>
    <w:rsid w:val="00F16EA0"/>
    <w:rsid w:val="00F170C8"/>
    <w:rsid w:val="00F17296"/>
    <w:rsid w:val="00F173C2"/>
    <w:rsid w:val="00F175FB"/>
    <w:rsid w:val="00F17809"/>
    <w:rsid w:val="00F1782F"/>
    <w:rsid w:val="00F17BAB"/>
    <w:rsid w:val="00F17D12"/>
    <w:rsid w:val="00F20506"/>
    <w:rsid w:val="00F209C8"/>
    <w:rsid w:val="00F20DC1"/>
    <w:rsid w:val="00F20F14"/>
    <w:rsid w:val="00F217F0"/>
    <w:rsid w:val="00F2194D"/>
    <w:rsid w:val="00F21B1E"/>
    <w:rsid w:val="00F21D83"/>
    <w:rsid w:val="00F21ED7"/>
    <w:rsid w:val="00F21EE2"/>
    <w:rsid w:val="00F2246B"/>
    <w:rsid w:val="00F22EF1"/>
    <w:rsid w:val="00F22EF4"/>
    <w:rsid w:val="00F2311C"/>
    <w:rsid w:val="00F23402"/>
    <w:rsid w:val="00F2357D"/>
    <w:rsid w:val="00F23D33"/>
    <w:rsid w:val="00F23D65"/>
    <w:rsid w:val="00F2415A"/>
    <w:rsid w:val="00F2450E"/>
    <w:rsid w:val="00F2455D"/>
    <w:rsid w:val="00F24586"/>
    <w:rsid w:val="00F24593"/>
    <w:rsid w:val="00F249B7"/>
    <w:rsid w:val="00F24FA1"/>
    <w:rsid w:val="00F24FC0"/>
    <w:rsid w:val="00F25338"/>
    <w:rsid w:val="00F259DC"/>
    <w:rsid w:val="00F25E4B"/>
    <w:rsid w:val="00F25EDF"/>
    <w:rsid w:val="00F26042"/>
    <w:rsid w:val="00F261FB"/>
    <w:rsid w:val="00F26431"/>
    <w:rsid w:val="00F272E0"/>
    <w:rsid w:val="00F278A2"/>
    <w:rsid w:val="00F27B04"/>
    <w:rsid w:val="00F301C7"/>
    <w:rsid w:val="00F30229"/>
    <w:rsid w:val="00F30DDD"/>
    <w:rsid w:val="00F31289"/>
    <w:rsid w:val="00F31312"/>
    <w:rsid w:val="00F31670"/>
    <w:rsid w:val="00F316C6"/>
    <w:rsid w:val="00F31884"/>
    <w:rsid w:val="00F3188B"/>
    <w:rsid w:val="00F318D7"/>
    <w:rsid w:val="00F3191C"/>
    <w:rsid w:val="00F31C88"/>
    <w:rsid w:val="00F31C8E"/>
    <w:rsid w:val="00F32161"/>
    <w:rsid w:val="00F32753"/>
    <w:rsid w:val="00F32C18"/>
    <w:rsid w:val="00F32EF3"/>
    <w:rsid w:val="00F33A05"/>
    <w:rsid w:val="00F33A57"/>
    <w:rsid w:val="00F33DD2"/>
    <w:rsid w:val="00F33E49"/>
    <w:rsid w:val="00F33EE3"/>
    <w:rsid w:val="00F3466C"/>
    <w:rsid w:val="00F34903"/>
    <w:rsid w:val="00F3498D"/>
    <w:rsid w:val="00F34B37"/>
    <w:rsid w:val="00F34B9A"/>
    <w:rsid w:val="00F34C7E"/>
    <w:rsid w:val="00F34D7D"/>
    <w:rsid w:val="00F35289"/>
    <w:rsid w:val="00F35668"/>
    <w:rsid w:val="00F35A1C"/>
    <w:rsid w:val="00F35A4A"/>
    <w:rsid w:val="00F35AE2"/>
    <w:rsid w:val="00F35B66"/>
    <w:rsid w:val="00F35C10"/>
    <w:rsid w:val="00F35F87"/>
    <w:rsid w:val="00F36542"/>
    <w:rsid w:val="00F367E9"/>
    <w:rsid w:val="00F369DF"/>
    <w:rsid w:val="00F37154"/>
    <w:rsid w:val="00F3749F"/>
    <w:rsid w:val="00F3754C"/>
    <w:rsid w:val="00F378BB"/>
    <w:rsid w:val="00F37C3A"/>
    <w:rsid w:val="00F37CE5"/>
    <w:rsid w:val="00F37FE1"/>
    <w:rsid w:val="00F400D7"/>
    <w:rsid w:val="00F40213"/>
    <w:rsid w:val="00F402C9"/>
    <w:rsid w:val="00F402F8"/>
    <w:rsid w:val="00F40441"/>
    <w:rsid w:val="00F40FA4"/>
    <w:rsid w:val="00F41140"/>
    <w:rsid w:val="00F41239"/>
    <w:rsid w:val="00F4128C"/>
    <w:rsid w:val="00F41421"/>
    <w:rsid w:val="00F41574"/>
    <w:rsid w:val="00F41A5B"/>
    <w:rsid w:val="00F4238C"/>
    <w:rsid w:val="00F42957"/>
    <w:rsid w:val="00F42B29"/>
    <w:rsid w:val="00F42BD1"/>
    <w:rsid w:val="00F42DC8"/>
    <w:rsid w:val="00F4313F"/>
    <w:rsid w:val="00F43704"/>
    <w:rsid w:val="00F43E36"/>
    <w:rsid w:val="00F4419E"/>
    <w:rsid w:val="00F44280"/>
    <w:rsid w:val="00F44408"/>
    <w:rsid w:val="00F44EE4"/>
    <w:rsid w:val="00F45020"/>
    <w:rsid w:val="00F45135"/>
    <w:rsid w:val="00F452FB"/>
    <w:rsid w:val="00F45B64"/>
    <w:rsid w:val="00F45CB8"/>
    <w:rsid w:val="00F45D6F"/>
    <w:rsid w:val="00F45E17"/>
    <w:rsid w:val="00F46015"/>
    <w:rsid w:val="00F4631B"/>
    <w:rsid w:val="00F4634C"/>
    <w:rsid w:val="00F4635E"/>
    <w:rsid w:val="00F467DB"/>
    <w:rsid w:val="00F46957"/>
    <w:rsid w:val="00F46CFA"/>
    <w:rsid w:val="00F47011"/>
    <w:rsid w:val="00F47750"/>
    <w:rsid w:val="00F50331"/>
    <w:rsid w:val="00F504D1"/>
    <w:rsid w:val="00F50780"/>
    <w:rsid w:val="00F50924"/>
    <w:rsid w:val="00F509FE"/>
    <w:rsid w:val="00F50F61"/>
    <w:rsid w:val="00F50FDC"/>
    <w:rsid w:val="00F51699"/>
    <w:rsid w:val="00F51B6F"/>
    <w:rsid w:val="00F51BD9"/>
    <w:rsid w:val="00F52072"/>
    <w:rsid w:val="00F52827"/>
    <w:rsid w:val="00F52900"/>
    <w:rsid w:val="00F52C84"/>
    <w:rsid w:val="00F52D2D"/>
    <w:rsid w:val="00F53672"/>
    <w:rsid w:val="00F538BF"/>
    <w:rsid w:val="00F54987"/>
    <w:rsid w:val="00F54A29"/>
    <w:rsid w:val="00F54B09"/>
    <w:rsid w:val="00F54B17"/>
    <w:rsid w:val="00F54CD2"/>
    <w:rsid w:val="00F554FB"/>
    <w:rsid w:val="00F556C6"/>
    <w:rsid w:val="00F55C2B"/>
    <w:rsid w:val="00F55D77"/>
    <w:rsid w:val="00F55E13"/>
    <w:rsid w:val="00F55E58"/>
    <w:rsid w:val="00F55EE8"/>
    <w:rsid w:val="00F56055"/>
    <w:rsid w:val="00F564F6"/>
    <w:rsid w:val="00F56945"/>
    <w:rsid w:val="00F56B38"/>
    <w:rsid w:val="00F56C3F"/>
    <w:rsid w:val="00F56CAD"/>
    <w:rsid w:val="00F56E3B"/>
    <w:rsid w:val="00F570B2"/>
    <w:rsid w:val="00F57103"/>
    <w:rsid w:val="00F573BB"/>
    <w:rsid w:val="00F57DD6"/>
    <w:rsid w:val="00F57EDA"/>
    <w:rsid w:val="00F600E8"/>
    <w:rsid w:val="00F601D4"/>
    <w:rsid w:val="00F60438"/>
    <w:rsid w:val="00F60482"/>
    <w:rsid w:val="00F60988"/>
    <w:rsid w:val="00F60D29"/>
    <w:rsid w:val="00F617F8"/>
    <w:rsid w:val="00F618A3"/>
    <w:rsid w:val="00F61AEB"/>
    <w:rsid w:val="00F61BBA"/>
    <w:rsid w:val="00F61D8B"/>
    <w:rsid w:val="00F61E9A"/>
    <w:rsid w:val="00F626D3"/>
    <w:rsid w:val="00F63341"/>
    <w:rsid w:val="00F63659"/>
    <w:rsid w:val="00F63B7B"/>
    <w:rsid w:val="00F63BC7"/>
    <w:rsid w:val="00F63FA7"/>
    <w:rsid w:val="00F64052"/>
    <w:rsid w:val="00F64392"/>
    <w:rsid w:val="00F6457D"/>
    <w:rsid w:val="00F64901"/>
    <w:rsid w:val="00F650E5"/>
    <w:rsid w:val="00F651AC"/>
    <w:rsid w:val="00F65320"/>
    <w:rsid w:val="00F65B8F"/>
    <w:rsid w:val="00F65D05"/>
    <w:rsid w:val="00F661BE"/>
    <w:rsid w:val="00F666EC"/>
    <w:rsid w:val="00F66A8E"/>
    <w:rsid w:val="00F67061"/>
    <w:rsid w:val="00F672ED"/>
    <w:rsid w:val="00F67483"/>
    <w:rsid w:val="00F6751E"/>
    <w:rsid w:val="00F67AF4"/>
    <w:rsid w:val="00F702B5"/>
    <w:rsid w:val="00F70344"/>
    <w:rsid w:val="00F707EB"/>
    <w:rsid w:val="00F70BC9"/>
    <w:rsid w:val="00F70D35"/>
    <w:rsid w:val="00F71015"/>
    <w:rsid w:val="00F71586"/>
    <w:rsid w:val="00F71DE0"/>
    <w:rsid w:val="00F72049"/>
    <w:rsid w:val="00F727ED"/>
    <w:rsid w:val="00F72A97"/>
    <w:rsid w:val="00F72BCA"/>
    <w:rsid w:val="00F72D7A"/>
    <w:rsid w:val="00F72DCB"/>
    <w:rsid w:val="00F72F72"/>
    <w:rsid w:val="00F73179"/>
    <w:rsid w:val="00F7342A"/>
    <w:rsid w:val="00F73559"/>
    <w:rsid w:val="00F73B07"/>
    <w:rsid w:val="00F73B9C"/>
    <w:rsid w:val="00F74443"/>
    <w:rsid w:val="00F74684"/>
    <w:rsid w:val="00F74D95"/>
    <w:rsid w:val="00F750D7"/>
    <w:rsid w:val="00F7530D"/>
    <w:rsid w:val="00F75DC8"/>
    <w:rsid w:val="00F76024"/>
    <w:rsid w:val="00F7602F"/>
    <w:rsid w:val="00F7613F"/>
    <w:rsid w:val="00F762A0"/>
    <w:rsid w:val="00F76B7B"/>
    <w:rsid w:val="00F76F57"/>
    <w:rsid w:val="00F7717F"/>
    <w:rsid w:val="00F771D4"/>
    <w:rsid w:val="00F77440"/>
    <w:rsid w:val="00F77755"/>
    <w:rsid w:val="00F77BFE"/>
    <w:rsid w:val="00F77DFB"/>
    <w:rsid w:val="00F77E30"/>
    <w:rsid w:val="00F80070"/>
    <w:rsid w:val="00F806FC"/>
    <w:rsid w:val="00F80C93"/>
    <w:rsid w:val="00F81074"/>
    <w:rsid w:val="00F814E1"/>
    <w:rsid w:val="00F819DD"/>
    <w:rsid w:val="00F81BBC"/>
    <w:rsid w:val="00F82479"/>
    <w:rsid w:val="00F8249A"/>
    <w:rsid w:val="00F82BDA"/>
    <w:rsid w:val="00F83029"/>
    <w:rsid w:val="00F831CB"/>
    <w:rsid w:val="00F8334C"/>
    <w:rsid w:val="00F836B7"/>
    <w:rsid w:val="00F837F9"/>
    <w:rsid w:val="00F84034"/>
    <w:rsid w:val="00F840CB"/>
    <w:rsid w:val="00F84D2B"/>
    <w:rsid w:val="00F84D3E"/>
    <w:rsid w:val="00F84E28"/>
    <w:rsid w:val="00F852D4"/>
    <w:rsid w:val="00F85764"/>
    <w:rsid w:val="00F85D6B"/>
    <w:rsid w:val="00F85E6F"/>
    <w:rsid w:val="00F85F4A"/>
    <w:rsid w:val="00F8667F"/>
    <w:rsid w:val="00F86839"/>
    <w:rsid w:val="00F86BB0"/>
    <w:rsid w:val="00F86D68"/>
    <w:rsid w:val="00F87050"/>
    <w:rsid w:val="00F8769B"/>
    <w:rsid w:val="00F877D1"/>
    <w:rsid w:val="00F87B12"/>
    <w:rsid w:val="00F900BA"/>
    <w:rsid w:val="00F902B1"/>
    <w:rsid w:val="00F90801"/>
    <w:rsid w:val="00F90A49"/>
    <w:rsid w:val="00F90B63"/>
    <w:rsid w:val="00F91281"/>
    <w:rsid w:val="00F9140D"/>
    <w:rsid w:val="00F919CF"/>
    <w:rsid w:val="00F91C9E"/>
    <w:rsid w:val="00F91F2F"/>
    <w:rsid w:val="00F9262A"/>
    <w:rsid w:val="00F9296D"/>
    <w:rsid w:val="00F92B98"/>
    <w:rsid w:val="00F92CC7"/>
    <w:rsid w:val="00F93203"/>
    <w:rsid w:val="00F937A4"/>
    <w:rsid w:val="00F9396E"/>
    <w:rsid w:val="00F93A5E"/>
    <w:rsid w:val="00F93ADE"/>
    <w:rsid w:val="00F93B7B"/>
    <w:rsid w:val="00F93DAA"/>
    <w:rsid w:val="00F93DF7"/>
    <w:rsid w:val="00F94200"/>
    <w:rsid w:val="00F94393"/>
    <w:rsid w:val="00F94454"/>
    <w:rsid w:val="00F949F7"/>
    <w:rsid w:val="00F94AA6"/>
    <w:rsid w:val="00F94B72"/>
    <w:rsid w:val="00F9532F"/>
    <w:rsid w:val="00F95C23"/>
    <w:rsid w:val="00F961B9"/>
    <w:rsid w:val="00F9651D"/>
    <w:rsid w:val="00F96599"/>
    <w:rsid w:val="00F9662B"/>
    <w:rsid w:val="00F96EF3"/>
    <w:rsid w:val="00F97E8C"/>
    <w:rsid w:val="00FA0622"/>
    <w:rsid w:val="00FA0856"/>
    <w:rsid w:val="00FA1016"/>
    <w:rsid w:val="00FA172D"/>
    <w:rsid w:val="00FA19F2"/>
    <w:rsid w:val="00FA1AD0"/>
    <w:rsid w:val="00FA2263"/>
    <w:rsid w:val="00FA2A23"/>
    <w:rsid w:val="00FA2A7C"/>
    <w:rsid w:val="00FA2ECA"/>
    <w:rsid w:val="00FA325A"/>
    <w:rsid w:val="00FA3719"/>
    <w:rsid w:val="00FA3CD3"/>
    <w:rsid w:val="00FA3FFC"/>
    <w:rsid w:val="00FA499D"/>
    <w:rsid w:val="00FA4ECB"/>
    <w:rsid w:val="00FA4FB0"/>
    <w:rsid w:val="00FA5D3B"/>
    <w:rsid w:val="00FA624C"/>
    <w:rsid w:val="00FA62CE"/>
    <w:rsid w:val="00FA650D"/>
    <w:rsid w:val="00FA6B9E"/>
    <w:rsid w:val="00FA7157"/>
    <w:rsid w:val="00FA72B9"/>
    <w:rsid w:val="00FA7451"/>
    <w:rsid w:val="00FA74DA"/>
    <w:rsid w:val="00FA799E"/>
    <w:rsid w:val="00FA7FF9"/>
    <w:rsid w:val="00FB0E1B"/>
    <w:rsid w:val="00FB12C0"/>
    <w:rsid w:val="00FB1336"/>
    <w:rsid w:val="00FB1510"/>
    <w:rsid w:val="00FB188A"/>
    <w:rsid w:val="00FB194D"/>
    <w:rsid w:val="00FB1A96"/>
    <w:rsid w:val="00FB21F1"/>
    <w:rsid w:val="00FB2DC6"/>
    <w:rsid w:val="00FB3294"/>
    <w:rsid w:val="00FB348B"/>
    <w:rsid w:val="00FB3BF0"/>
    <w:rsid w:val="00FB409F"/>
    <w:rsid w:val="00FB4186"/>
    <w:rsid w:val="00FB4619"/>
    <w:rsid w:val="00FB480C"/>
    <w:rsid w:val="00FB541F"/>
    <w:rsid w:val="00FB58E0"/>
    <w:rsid w:val="00FB59D0"/>
    <w:rsid w:val="00FB5ACF"/>
    <w:rsid w:val="00FB5B86"/>
    <w:rsid w:val="00FB5FFE"/>
    <w:rsid w:val="00FB66FE"/>
    <w:rsid w:val="00FB6C0C"/>
    <w:rsid w:val="00FB7AA3"/>
    <w:rsid w:val="00FC03FA"/>
    <w:rsid w:val="00FC0994"/>
    <w:rsid w:val="00FC0A16"/>
    <w:rsid w:val="00FC0AF3"/>
    <w:rsid w:val="00FC0D2B"/>
    <w:rsid w:val="00FC0D69"/>
    <w:rsid w:val="00FC150E"/>
    <w:rsid w:val="00FC1854"/>
    <w:rsid w:val="00FC195D"/>
    <w:rsid w:val="00FC1A88"/>
    <w:rsid w:val="00FC1E84"/>
    <w:rsid w:val="00FC1F8B"/>
    <w:rsid w:val="00FC22A9"/>
    <w:rsid w:val="00FC3277"/>
    <w:rsid w:val="00FC3353"/>
    <w:rsid w:val="00FC3739"/>
    <w:rsid w:val="00FC3808"/>
    <w:rsid w:val="00FC3C97"/>
    <w:rsid w:val="00FC3D45"/>
    <w:rsid w:val="00FC402B"/>
    <w:rsid w:val="00FC453D"/>
    <w:rsid w:val="00FC4E84"/>
    <w:rsid w:val="00FC4E85"/>
    <w:rsid w:val="00FC5256"/>
    <w:rsid w:val="00FC5615"/>
    <w:rsid w:val="00FC5837"/>
    <w:rsid w:val="00FC5C01"/>
    <w:rsid w:val="00FC5D88"/>
    <w:rsid w:val="00FC67CC"/>
    <w:rsid w:val="00FC6822"/>
    <w:rsid w:val="00FC6B0B"/>
    <w:rsid w:val="00FC6CC5"/>
    <w:rsid w:val="00FC6F82"/>
    <w:rsid w:val="00FC71D4"/>
    <w:rsid w:val="00FC763D"/>
    <w:rsid w:val="00FC76F5"/>
    <w:rsid w:val="00FC7CA0"/>
    <w:rsid w:val="00FD027D"/>
    <w:rsid w:val="00FD032F"/>
    <w:rsid w:val="00FD043E"/>
    <w:rsid w:val="00FD05EF"/>
    <w:rsid w:val="00FD0A71"/>
    <w:rsid w:val="00FD0B51"/>
    <w:rsid w:val="00FD0D6B"/>
    <w:rsid w:val="00FD0E6D"/>
    <w:rsid w:val="00FD13AC"/>
    <w:rsid w:val="00FD17C5"/>
    <w:rsid w:val="00FD227B"/>
    <w:rsid w:val="00FD25EC"/>
    <w:rsid w:val="00FD2A09"/>
    <w:rsid w:val="00FD2D0D"/>
    <w:rsid w:val="00FD30B3"/>
    <w:rsid w:val="00FD352C"/>
    <w:rsid w:val="00FD39C9"/>
    <w:rsid w:val="00FD3D5B"/>
    <w:rsid w:val="00FD417C"/>
    <w:rsid w:val="00FD42DE"/>
    <w:rsid w:val="00FD43B5"/>
    <w:rsid w:val="00FD4494"/>
    <w:rsid w:val="00FD46F1"/>
    <w:rsid w:val="00FD4906"/>
    <w:rsid w:val="00FD4BD4"/>
    <w:rsid w:val="00FD4E33"/>
    <w:rsid w:val="00FD520F"/>
    <w:rsid w:val="00FD5283"/>
    <w:rsid w:val="00FD57AD"/>
    <w:rsid w:val="00FD5801"/>
    <w:rsid w:val="00FD5ACB"/>
    <w:rsid w:val="00FD5AD7"/>
    <w:rsid w:val="00FD5C42"/>
    <w:rsid w:val="00FD5D25"/>
    <w:rsid w:val="00FD6310"/>
    <w:rsid w:val="00FD65E9"/>
    <w:rsid w:val="00FD6971"/>
    <w:rsid w:val="00FD6CA4"/>
    <w:rsid w:val="00FD7032"/>
    <w:rsid w:val="00FD7668"/>
    <w:rsid w:val="00FD795D"/>
    <w:rsid w:val="00FD7AD9"/>
    <w:rsid w:val="00FD7C58"/>
    <w:rsid w:val="00FD7E33"/>
    <w:rsid w:val="00FE0315"/>
    <w:rsid w:val="00FE0485"/>
    <w:rsid w:val="00FE070C"/>
    <w:rsid w:val="00FE08A1"/>
    <w:rsid w:val="00FE0A0B"/>
    <w:rsid w:val="00FE0E07"/>
    <w:rsid w:val="00FE1358"/>
    <w:rsid w:val="00FE136C"/>
    <w:rsid w:val="00FE174A"/>
    <w:rsid w:val="00FE1A3F"/>
    <w:rsid w:val="00FE1AA9"/>
    <w:rsid w:val="00FE20DD"/>
    <w:rsid w:val="00FE213C"/>
    <w:rsid w:val="00FE25AE"/>
    <w:rsid w:val="00FE3052"/>
    <w:rsid w:val="00FE365D"/>
    <w:rsid w:val="00FE36F8"/>
    <w:rsid w:val="00FE38E2"/>
    <w:rsid w:val="00FE3A96"/>
    <w:rsid w:val="00FE3B77"/>
    <w:rsid w:val="00FE3C1E"/>
    <w:rsid w:val="00FE3E5B"/>
    <w:rsid w:val="00FE443E"/>
    <w:rsid w:val="00FE470B"/>
    <w:rsid w:val="00FE4845"/>
    <w:rsid w:val="00FE4891"/>
    <w:rsid w:val="00FE501A"/>
    <w:rsid w:val="00FE5562"/>
    <w:rsid w:val="00FE5671"/>
    <w:rsid w:val="00FE5D1E"/>
    <w:rsid w:val="00FE5E1C"/>
    <w:rsid w:val="00FE61F2"/>
    <w:rsid w:val="00FE6284"/>
    <w:rsid w:val="00FE641A"/>
    <w:rsid w:val="00FE6781"/>
    <w:rsid w:val="00FE6BBA"/>
    <w:rsid w:val="00FE6DB5"/>
    <w:rsid w:val="00FE7533"/>
    <w:rsid w:val="00FE75EA"/>
    <w:rsid w:val="00FE7A23"/>
    <w:rsid w:val="00FE7AEB"/>
    <w:rsid w:val="00FF0CD7"/>
    <w:rsid w:val="00FF16B6"/>
    <w:rsid w:val="00FF1A50"/>
    <w:rsid w:val="00FF1B89"/>
    <w:rsid w:val="00FF1FC9"/>
    <w:rsid w:val="00FF2212"/>
    <w:rsid w:val="00FF24BE"/>
    <w:rsid w:val="00FF260A"/>
    <w:rsid w:val="00FF2A74"/>
    <w:rsid w:val="00FF2A77"/>
    <w:rsid w:val="00FF2CBD"/>
    <w:rsid w:val="00FF2DAB"/>
    <w:rsid w:val="00FF333A"/>
    <w:rsid w:val="00FF3901"/>
    <w:rsid w:val="00FF3BCB"/>
    <w:rsid w:val="00FF3D38"/>
    <w:rsid w:val="00FF3F8C"/>
    <w:rsid w:val="00FF4443"/>
    <w:rsid w:val="00FF454C"/>
    <w:rsid w:val="00FF4BC5"/>
    <w:rsid w:val="00FF5078"/>
    <w:rsid w:val="00FF5906"/>
    <w:rsid w:val="00FF5B5B"/>
    <w:rsid w:val="00FF5F6F"/>
    <w:rsid w:val="00FF60E5"/>
    <w:rsid w:val="00FF60E6"/>
    <w:rsid w:val="00FF6E4B"/>
    <w:rsid w:val="00FF6EF8"/>
    <w:rsid w:val="00FF7293"/>
    <w:rsid w:val="00FF7403"/>
    <w:rsid w:val="00FF743F"/>
    <w:rsid w:val="00FF7673"/>
    <w:rsid w:val="00FF7BBD"/>
    <w:rsid w:val="00FF7E0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70B48B"/>
  <w15:docId w15:val="{33E3C278-F6BC-4CC1-8FB8-465E5DFDE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8F0"/>
    <w:pPr>
      <w:jc w:val="both"/>
    </w:pPr>
    <w:rPr>
      <w:rFonts w:ascii="Arial" w:hAnsi="Arial"/>
      <w:sz w:val="20"/>
      <w:szCs w:val="20"/>
    </w:rPr>
  </w:style>
  <w:style w:type="paragraph" w:styleId="Heading1">
    <w:name w:val="heading 1"/>
    <w:basedOn w:val="Normal"/>
    <w:next w:val="Normal"/>
    <w:link w:val="Heading1Char"/>
    <w:qFormat/>
    <w:rsid w:val="00DC18F0"/>
    <w:pPr>
      <w:numPr>
        <w:numId w:val="1"/>
      </w:numPr>
      <w:outlineLvl w:val="0"/>
    </w:pPr>
  </w:style>
  <w:style w:type="paragraph" w:styleId="Heading2">
    <w:name w:val="heading 2"/>
    <w:basedOn w:val="Normal"/>
    <w:next w:val="Normal"/>
    <w:link w:val="Heading2Char"/>
    <w:qFormat/>
    <w:rsid w:val="00DC18F0"/>
    <w:pPr>
      <w:keepNext/>
      <w:numPr>
        <w:ilvl w:val="1"/>
        <w:numId w:val="1"/>
      </w:numPr>
      <w:outlineLvl w:val="1"/>
    </w:pPr>
  </w:style>
  <w:style w:type="paragraph" w:styleId="Heading3">
    <w:name w:val="heading 3"/>
    <w:basedOn w:val="Normal"/>
    <w:next w:val="Normal"/>
    <w:link w:val="Heading3Char"/>
    <w:qFormat/>
    <w:rsid w:val="00DC18F0"/>
    <w:pPr>
      <w:keepNext/>
      <w:numPr>
        <w:ilvl w:val="2"/>
        <w:numId w:val="1"/>
      </w:numPr>
      <w:outlineLvl w:val="2"/>
    </w:pPr>
  </w:style>
  <w:style w:type="paragraph" w:styleId="Heading4">
    <w:name w:val="heading 4"/>
    <w:basedOn w:val="Normal"/>
    <w:next w:val="Normal"/>
    <w:link w:val="Heading4Char"/>
    <w:qFormat/>
    <w:rsid w:val="00DC18F0"/>
    <w:pPr>
      <w:keepNext/>
      <w:numPr>
        <w:ilvl w:val="3"/>
        <w:numId w:val="1"/>
      </w:numPr>
      <w:outlineLvl w:val="3"/>
    </w:pPr>
  </w:style>
  <w:style w:type="paragraph" w:styleId="Heading5">
    <w:name w:val="heading 5"/>
    <w:basedOn w:val="Normal"/>
    <w:next w:val="Normal"/>
    <w:link w:val="Heading5Char"/>
    <w:qFormat/>
    <w:rsid w:val="00DC18F0"/>
    <w:pPr>
      <w:numPr>
        <w:ilvl w:val="4"/>
        <w:numId w:val="1"/>
      </w:numPr>
      <w:outlineLvl w:val="4"/>
    </w:pPr>
  </w:style>
  <w:style w:type="paragraph" w:styleId="Heading6">
    <w:name w:val="heading 6"/>
    <w:basedOn w:val="Normal"/>
    <w:next w:val="Normal"/>
    <w:link w:val="Heading6Char"/>
    <w:qFormat/>
    <w:rsid w:val="00DC18F0"/>
    <w:pPr>
      <w:numPr>
        <w:ilvl w:val="5"/>
        <w:numId w:val="1"/>
      </w:numPr>
      <w:spacing w:before="240" w:after="60"/>
      <w:outlineLvl w:val="5"/>
    </w:pPr>
    <w:rPr>
      <w:i/>
    </w:rPr>
  </w:style>
  <w:style w:type="paragraph" w:styleId="Heading7">
    <w:name w:val="heading 7"/>
    <w:basedOn w:val="Normal"/>
    <w:next w:val="Normal"/>
    <w:link w:val="Heading7Char"/>
    <w:qFormat/>
    <w:rsid w:val="00DC18F0"/>
    <w:pPr>
      <w:numPr>
        <w:ilvl w:val="6"/>
        <w:numId w:val="1"/>
      </w:numPr>
      <w:spacing w:before="240" w:after="60"/>
      <w:outlineLvl w:val="6"/>
    </w:pPr>
  </w:style>
  <w:style w:type="paragraph" w:styleId="Heading8">
    <w:name w:val="heading 8"/>
    <w:basedOn w:val="Normal"/>
    <w:next w:val="Normal"/>
    <w:link w:val="Heading8Char"/>
    <w:qFormat/>
    <w:rsid w:val="00DC18F0"/>
    <w:pPr>
      <w:numPr>
        <w:ilvl w:val="7"/>
        <w:numId w:val="1"/>
      </w:numPr>
      <w:spacing w:before="240" w:after="60"/>
      <w:outlineLvl w:val="7"/>
    </w:pPr>
    <w:rPr>
      <w:i/>
    </w:rPr>
  </w:style>
  <w:style w:type="paragraph" w:styleId="Heading9">
    <w:name w:val="heading 9"/>
    <w:basedOn w:val="Normal"/>
    <w:next w:val="Normal"/>
    <w:link w:val="Heading9Char"/>
    <w:qFormat/>
    <w:rsid w:val="00DC18F0"/>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7BD8"/>
    <w:rPr>
      <w:rFonts w:ascii="Arial" w:hAnsi="Arial"/>
      <w:sz w:val="20"/>
      <w:szCs w:val="20"/>
    </w:rPr>
  </w:style>
  <w:style w:type="character" w:customStyle="1" w:styleId="Heading2Char">
    <w:name w:val="Heading 2 Char"/>
    <w:basedOn w:val="DefaultParagraphFont"/>
    <w:link w:val="Heading2"/>
    <w:rsid w:val="00CC7BD8"/>
    <w:rPr>
      <w:rFonts w:ascii="Arial" w:hAnsi="Arial"/>
      <w:sz w:val="20"/>
      <w:szCs w:val="20"/>
    </w:rPr>
  </w:style>
  <w:style w:type="character" w:customStyle="1" w:styleId="Heading3Char">
    <w:name w:val="Heading 3 Char"/>
    <w:basedOn w:val="DefaultParagraphFont"/>
    <w:link w:val="Heading3"/>
    <w:rsid w:val="00CC7BD8"/>
    <w:rPr>
      <w:rFonts w:ascii="Arial" w:hAnsi="Arial"/>
      <w:sz w:val="20"/>
      <w:szCs w:val="20"/>
    </w:rPr>
  </w:style>
  <w:style w:type="character" w:customStyle="1" w:styleId="Heading4Char">
    <w:name w:val="Heading 4 Char"/>
    <w:basedOn w:val="DefaultParagraphFont"/>
    <w:link w:val="Heading4"/>
    <w:rsid w:val="00CC7BD8"/>
    <w:rPr>
      <w:rFonts w:ascii="Arial" w:hAnsi="Arial"/>
      <w:sz w:val="20"/>
      <w:szCs w:val="20"/>
    </w:rPr>
  </w:style>
  <w:style w:type="character" w:customStyle="1" w:styleId="Heading5Char">
    <w:name w:val="Heading 5 Char"/>
    <w:basedOn w:val="DefaultParagraphFont"/>
    <w:link w:val="Heading5"/>
    <w:rsid w:val="00CC7BD8"/>
    <w:rPr>
      <w:rFonts w:ascii="Arial" w:hAnsi="Arial"/>
      <w:sz w:val="20"/>
      <w:szCs w:val="20"/>
    </w:rPr>
  </w:style>
  <w:style w:type="character" w:customStyle="1" w:styleId="Heading6Char">
    <w:name w:val="Heading 6 Char"/>
    <w:basedOn w:val="DefaultParagraphFont"/>
    <w:link w:val="Heading6"/>
    <w:rsid w:val="00CC7BD8"/>
    <w:rPr>
      <w:rFonts w:ascii="Arial" w:hAnsi="Arial"/>
      <w:i/>
      <w:sz w:val="20"/>
      <w:szCs w:val="20"/>
    </w:rPr>
  </w:style>
  <w:style w:type="character" w:customStyle="1" w:styleId="Heading7Char">
    <w:name w:val="Heading 7 Char"/>
    <w:basedOn w:val="DefaultParagraphFont"/>
    <w:link w:val="Heading7"/>
    <w:rsid w:val="00CC7BD8"/>
    <w:rPr>
      <w:rFonts w:ascii="Arial" w:hAnsi="Arial"/>
      <w:sz w:val="20"/>
      <w:szCs w:val="20"/>
    </w:rPr>
  </w:style>
  <w:style w:type="character" w:customStyle="1" w:styleId="Heading8Char">
    <w:name w:val="Heading 8 Char"/>
    <w:basedOn w:val="DefaultParagraphFont"/>
    <w:link w:val="Heading8"/>
    <w:rsid w:val="00CC7BD8"/>
    <w:rPr>
      <w:rFonts w:ascii="Arial" w:hAnsi="Arial"/>
      <w:i/>
      <w:sz w:val="20"/>
      <w:szCs w:val="20"/>
    </w:rPr>
  </w:style>
  <w:style w:type="character" w:customStyle="1" w:styleId="Heading9Char">
    <w:name w:val="Heading 9 Char"/>
    <w:basedOn w:val="DefaultParagraphFont"/>
    <w:link w:val="Heading9"/>
    <w:rsid w:val="00CC7BD8"/>
    <w:rPr>
      <w:rFonts w:ascii="Arial" w:hAnsi="Arial"/>
      <w:i/>
      <w:sz w:val="18"/>
      <w:szCs w:val="20"/>
    </w:rPr>
  </w:style>
  <w:style w:type="paragraph" w:styleId="MacroText">
    <w:name w:val="macro"/>
    <w:link w:val="MacroTextChar"/>
    <w:uiPriority w:val="99"/>
    <w:semiHidden/>
    <w:rsid w:val="00B62816"/>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0"/>
      <w:szCs w:val="20"/>
    </w:rPr>
  </w:style>
  <w:style w:type="character" w:customStyle="1" w:styleId="MacroTextChar">
    <w:name w:val="Macro Text Char"/>
    <w:basedOn w:val="DefaultParagraphFont"/>
    <w:link w:val="MacroText"/>
    <w:uiPriority w:val="99"/>
    <w:semiHidden/>
    <w:rsid w:val="00CC7BD8"/>
    <w:rPr>
      <w:rFonts w:ascii="Courier New" w:hAnsi="Courier New" w:cs="Courier New"/>
      <w:sz w:val="20"/>
      <w:szCs w:val="20"/>
    </w:rPr>
  </w:style>
  <w:style w:type="paragraph" w:styleId="Header">
    <w:name w:val="header"/>
    <w:basedOn w:val="Normal"/>
    <w:link w:val="HeaderChar"/>
    <w:uiPriority w:val="99"/>
    <w:rsid w:val="00DC18F0"/>
    <w:pPr>
      <w:tabs>
        <w:tab w:val="center" w:pos="4896"/>
        <w:tab w:val="right" w:pos="9792"/>
      </w:tabs>
    </w:pPr>
    <w:rPr>
      <w:i/>
      <w:sz w:val="24"/>
    </w:rPr>
  </w:style>
  <w:style w:type="character" w:customStyle="1" w:styleId="HeaderChar">
    <w:name w:val="Header Char"/>
    <w:basedOn w:val="DefaultParagraphFont"/>
    <w:link w:val="Header"/>
    <w:uiPriority w:val="99"/>
    <w:semiHidden/>
    <w:rsid w:val="00CC7BD8"/>
    <w:rPr>
      <w:rFonts w:ascii="Arial" w:hAnsi="Arial"/>
      <w:sz w:val="20"/>
      <w:szCs w:val="20"/>
    </w:rPr>
  </w:style>
  <w:style w:type="paragraph" w:styleId="Footer">
    <w:name w:val="footer"/>
    <w:basedOn w:val="Normal"/>
    <w:link w:val="FooterChar"/>
    <w:uiPriority w:val="99"/>
    <w:rsid w:val="00DC18F0"/>
    <w:pPr>
      <w:tabs>
        <w:tab w:val="center" w:pos="4896"/>
        <w:tab w:val="right" w:pos="9792"/>
      </w:tabs>
    </w:pPr>
    <w:rPr>
      <w:sz w:val="24"/>
    </w:rPr>
  </w:style>
  <w:style w:type="character" w:customStyle="1" w:styleId="FooterChar">
    <w:name w:val="Footer Char"/>
    <w:basedOn w:val="DefaultParagraphFont"/>
    <w:link w:val="Footer"/>
    <w:uiPriority w:val="99"/>
    <w:semiHidden/>
    <w:rsid w:val="00CC7BD8"/>
    <w:rPr>
      <w:rFonts w:ascii="Arial" w:hAnsi="Arial"/>
      <w:sz w:val="20"/>
      <w:szCs w:val="20"/>
    </w:rPr>
  </w:style>
  <w:style w:type="character" w:styleId="PageNumber">
    <w:name w:val="page number"/>
    <w:basedOn w:val="DefaultParagraphFont"/>
    <w:uiPriority w:val="99"/>
    <w:rsid w:val="00B62816"/>
    <w:rPr>
      <w:rFonts w:cs="Times New Roman"/>
    </w:rPr>
  </w:style>
  <w:style w:type="paragraph" w:styleId="Title">
    <w:name w:val="Title"/>
    <w:basedOn w:val="Normal"/>
    <w:link w:val="TitleChar"/>
    <w:uiPriority w:val="99"/>
    <w:qFormat/>
    <w:rsid w:val="00B62816"/>
    <w:pPr>
      <w:jc w:val="center"/>
    </w:pPr>
    <w:rPr>
      <w:i/>
    </w:rPr>
  </w:style>
  <w:style w:type="character" w:customStyle="1" w:styleId="TitleChar">
    <w:name w:val="Title Char"/>
    <w:basedOn w:val="DefaultParagraphFont"/>
    <w:link w:val="Title"/>
    <w:uiPriority w:val="10"/>
    <w:rsid w:val="00CC7BD8"/>
    <w:rPr>
      <w:rFonts w:asciiTheme="majorHAnsi" w:eastAsiaTheme="majorEastAsia" w:hAnsiTheme="majorHAnsi" w:cstheme="majorBidi"/>
      <w:b/>
      <w:bCs/>
      <w:kern w:val="28"/>
      <w:sz w:val="32"/>
      <w:szCs w:val="32"/>
    </w:rPr>
  </w:style>
  <w:style w:type="paragraph" w:customStyle="1" w:styleId="Decided">
    <w:name w:val="Decided"/>
    <w:basedOn w:val="Normal"/>
    <w:next w:val="Normal"/>
    <w:uiPriority w:val="99"/>
    <w:rsid w:val="00DC18F0"/>
    <w:pPr>
      <w:ind w:left="2160" w:hanging="1440"/>
    </w:pPr>
  </w:style>
  <w:style w:type="paragraph" w:customStyle="1" w:styleId="MinHeadLink">
    <w:name w:val="MinHeadLink"/>
    <w:basedOn w:val="Normal"/>
    <w:next w:val="Normal"/>
    <w:uiPriority w:val="99"/>
    <w:rsid w:val="00DC18F0"/>
    <w:rPr>
      <w:b/>
      <w:caps/>
    </w:rPr>
  </w:style>
  <w:style w:type="paragraph" w:customStyle="1" w:styleId="MinHead">
    <w:name w:val="MinHead"/>
    <w:basedOn w:val="Normal"/>
    <w:next w:val="Normal"/>
    <w:rsid w:val="00DC18F0"/>
    <w:rPr>
      <w:b/>
      <w:caps/>
    </w:rPr>
  </w:style>
  <w:style w:type="character" w:customStyle="1" w:styleId="HiddenLink">
    <w:name w:val="HiddenLink"/>
    <w:basedOn w:val="DefaultParagraphFont"/>
    <w:uiPriority w:val="99"/>
    <w:rsid w:val="00DC18F0"/>
    <w:rPr>
      <w:rFonts w:cs="Times New Roman"/>
      <w:vanish/>
    </w:rPr>
  </w:style>
  <w:style w:type="table" w:styleId="TableGrid">
    <w:name w:val="Table Grid"/>
    <w:basedOn w:val="TableNormal"/>
    <w:uiPriority w:val="99"/>
    <w:rsid w:val="00D8176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commendatio,Dot pt,No Spacing1,List Paragraph Char Char Char,Indicator Text,Numbered Para 1,List Paragraph1,Bullet 1,Bullet Points,MAIN CONTENT,F5 List Paragraph,List Paragraph2,List Paragraph12,Colorful List - Accent 11,Normal numbered"/>
    <w:basedOn w:val="Normal"/>
    <w:link w:val="ListParagraphChar"/>
    <w:uiPriority w:val="34"/>
    <w:qFormat/>
    <w:rsid w:val="00385BD5"/>
    <w:pPr>
      <w:ind w:left="720"/>
      <w:contextualSpacing/>
    </w:pPr>
  </w:style>
  <w:style w:type="character" w:styleId="CommentReference">
    <w:name w:val="annotation reference"/>
    <w:basedOn w:val="DefaultParagraphFont"/>
    <w:uiPriority w:val="99"/>
    <w:rsid w:val="008E0F88"/>
    <w:rPr>
      <w:rFonts w:cs="Times New Roman"/>
      <w:sz w:val="16"/>
      <w:szCs w:val="16"/>
    </w:rPr>
  </w:style>
  <w:style w:type="paragraph" w:styleId="CommentText">
    <w:name w:val="annotation text"/>
    <w:basedOn w:val="Normal"/>
    <w:link w:val="CommentTextChar"/>
    <w:uiPriority w:val="99"/>
    <w:rsid w:val="008E0F88"/>
  </w:style>
  <w:style w:type="character" w:customStyle="1" w:styleId="CommentTextChar">
    <w:name w:val="Comment Text Char"/>
    <w:basedOn w:val="DefaultParagraphFont"/>
    <w:link w:val="CommentText"/>
    <w:uiPriority w:val="99"/>
    <w:locked/>
    <w:rsid w:val="008E0F88"/>
    <w:rPr>
      <w:rFonts w:ascii="Arial" w:hAnsi="Arial" w:cs="Times New Roman"/>
    </w:rPr>
  </w:style>
  <w:style w:type="paragraph" w:styleId="CommentSubject">
    <w:name w:val="annotation subject"/>
    <w:basedOn w:val="CommentText"/>
    <w:next w:val="CommentText"/>
    <w:link w:val="CommentSubjectChar"/>
    <w:uiPriority w:val="99"/>
    <w:rsid w:val="008E0F88"/>
    <w:rPr>
      <w:b/>
      <w:bCs/>
    </w:rPr>
  </w:style>
  <w:style w:type="character" w:customStyle="1" w:styleId="CommentSubjectChar">
    <w:name w:val="Comment Subject Char"/>
    <w:basedOn w:val="CommentTextChar"/>
    <w:link w:val="CommentSubject"/>
    <w:uiPriority w:val="99"/>
    <w:locked/>
    <w:rsid w:val="008E0F88"/>
    <w:rPr>
      <w:rFonts w:ascii="Arial" w:hAnsi="Arial" w:cs="Times New Roman"/>
      <w:b/>
      <w:bCs/>
    </w:rPr>
  </w:style>
  <w:style w:type="paragraph" w:styleId="BalloonText">
    <w:name w:val="Balloon Text"/>
    <w:basedOn w:val="Normal"/>
    <w:link w:val="BalloonTextChar"/>
    <w:uiPriority w:val="99"/>
    <w:rsid w:val="008E0F88"/>
    <w:rPr>
      <w:rFonts w:ascii="Tahoma" w:hAnsi="Tahoma" w:cs="Tahoma"/>
      <w:sz w:val="16"/>
      <w:szCs w:val="16"/>
    </w:rPr>
  </w:style>
  <w:style w:type="character" w:customStyle="1" w:styleId="BalloonTextChar">
    <w:name w:val="Balloon Text Char"/>
    <w:basedOn w:val="DefaultParagraphFont"/>
    <w:link w:val="BalloonText"/>
    <w:uiPriority w:val="99"/>
    <w:locked/>
    <w:rsid w:val="008E0F88"/>
    <w:rPr>
      <w:rFonts w:ascii="Tahoma" w:hAnsi="Tahoma" w:cs="Tahoma"/>
      <w:sz w:val="16"/>
      <w:szCs w:val="16"/>
    </w:rPr>
  </w:style>
  <w:style w:type="character" w:customStyle="1" w:styleId="normaltextrun">
    <w:name w:val="normaltextrun"/>
    <w:basedOn w:val="DefaultParagraphFont"/>
    <w:rsid w:val="00200A64"/>
  </w:style>
  <w:style w:type="character" w:customStyle="1" w:styleId="ListParagraphChar">
    <w:name w:val="List Paragraph Char"/>
    <w:aliases w:val="Recommendatio Char,Dot pt Char,No Spacing1 Char,List Paragraph Char Char Char Char,Indicator Text Char,Numbered Para 1 Char,List Paragraph1 Char,Bullet 1 Char,Bullet Points Char,MAIN CONTENT Char,F5 List Paragraph Char"/>
    <w:link w:val="ListParagraph"/>
    <w:uiPriority w:val="34"/>
    <w:qFormat/>
    <w:locked/>
    <w:rsid w:val="00A521C9"/>
    <w:rPr>
      <w:rFonts w:ascii="Arial" w:hAnsi="Arial"/>
      <w:sz w:val="20"/>
      <w:szCs w:val="20"/>
    </w:rPr>
  </w:style>
  <w:style w:type="paragraph" w:styleId="Revision">
    <w:name w:val="Revision"/>
    <w:hidden/>
    <w:uiPriority w:val="99"/>
    <w:semiHidden/>
    <w:rsid w:val="00D175F6"/>
    <w:rPr>
      <w:rFonts w:ascii="Arial" w:hAnsi="Arial"/>
      <w:sz w:val="20"/>
      <w:szCs w:val="20"/>
    </w:rPr>
  </w:style>
  <w:style w:type="paragraph" w:styleId="ListBullet">
    <w:name w:val="List Bullet"/>
    <w:basedOn w:val="Normal"/>
    <w:uiPriority w:val="99"/>
    <w:unhideWhenUsed/>
    <w:rsid w:val="002070CE"/>
    <w:pPr>
      <w:numPr>
        <w:numId w:val="5"/>
      </w:numPr>
      <w:contextualSpacing/>
    </w:pPr>
  </w:style>
  <w:style w:type="paragraph" w:customStyle="1" w:styleId="Default">
    <w:name w:val="Default"/>
    <w:rsid w:val="00414CC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83465">
      <w:bodyDiv w:val="1"/>
      <w:marLeft w:val="0"/>
      <w:marRight w:val="0"/>
      <w:marTop w:val="0"/>
      <w:marBottom w:val="0"/>
      <w:divBdr>
        <w:top w:val="none" w:sz="0" w:space="0" w:color="auto"/>
        <w:left w:val="none" w:sz="0" w:space="0" w:color="auto"/>
        <w:bottom w:val="none" w:sz="0" w:space="0" w:color="auto"/>
        <w:right w:val="none" w:sz="0" w:space="0" w:color="auto"/>
      </w:divBdr>
    </w:div>
    <w:div w:id="293173611">
      <w:bodyDiv w:val="1"/>
      <w:marLeft w:val="0"/>
      <w:marRight w:val="0"/>
      <w:marTop w:val="0"/>
      <w:marBottom w:val="0"/>
      <w:divBdr>
        <w:top w:val="none" w:sz="0" w:space="0" w:color="auto"/>
        <w:left w:val="none" w:sz="0" w:space="0" w:color="auto"/>
        <w:bottom w:val="none" w:sz="0" w:space="0" w:color="auto"/>
        <w:right w:val="none" w:sz="0" w:space="0" w:color="auto"/>
      </w:divBdr>
    </w:div>
    <w:div w:id="798457050">
      <w:bodyDiv w:val="1"/>
      <w:marLeft w:val="0"/>
      <w:marRight w:val="0"/>
      <w:marTop w:val="0"/>
      <w:marBottom w:val="0"/>
      <w:divBdr>
        <w:top w:val="none" w:sz="0" w:space="0" w:color="auto"/>
        <w:left w:val="none" w:sz="0" w:space="0" w:color="auto"/>
        <w:bottom w:val="none" w:sz="0" w:space="0" w:color="auto"/>
        <w:right w:val="none" w:sz="0" w:space="0" w:color="auto"/>
      </w:divBdr>
    </w:div>
    <w:div w:id="826213654">
      <w:bodyDiv w:val="1"/>
      <w:marLeft w:val="0"/>
      <w:marRight w:val="0"/>
      <w:marTop w:val="0"/>
      <w:marBottom w:val="0"/>
      <w:divBdr>
        <w:top w:val="none" w:sz="0" w:space="0" w:color="auto"/>
        <w:left w:val="none" w:sz="0" w:space="0" w:color="auto"/>
        <w:bottom w:val="none" w:sz="0" w:space="0" w:color="auto"/>
        <w:right w:val="none" w:sz="0" w:space="0" w:color="auto"/>
      </w:divBdr>
    </w:div>
    <w:div w:id="1012534793">
      <w:bodyDiv w:val="1"/>
      <w:marLeft w:val="0"/>
      <w:marRight w:val="0"/>
      <w:marTop w:val="0"/>
      <w:marBottom w:val="0"/>
      <w:divBdr>
        <w:top w:val="none" w:sz="0" w:space="0" w:color="auto"/>
        <w:left w:val="none" w:sz="0" w:space="0" w:color="auto"/>
        <w:bottom w:val="none" w:sz="0" w:space="0" w:color="auto"/>
        <w:right w:val="none" w:sz="0" w:space="0" w:color="auto"/>
      </w:divBdr>
    </w:div>
    <w:div w:id="1294949078">
      <w:bodyDiv w:val="1"/>
      <w:marLeft w:val="0"/>
      <w:marRight w:val="0"/>
      <w:marTop w:val="0"/>
      <w:marBottom w:val="0"/>
      <w:divBdr>
        <w:top w:val="none" w:sz="0" w:space="0" w:color="auto"/>
        <w:left w:val="none" w:sz="0" w:space="0" w:color="auto"/>
        <w:bottom w:val="none" w:sz="0" w:space="0" w:color="auto"/>
        <w:right w:val="none" w:sz="0" w:space="0" w:color="auto"/>
      </w:divBdr>
      <w:divsChild>
        <w:div w:id="1241598931">
          <w:marLeft w:val="360"/>
          <w:marRight w:val="0"/>
          <w:marTop w:val="200"/>
          <w:marBottom w:val="0"/>
          <w:divBdr>
            <w:top w:val="none" w:sz="0" w:space="0" w:color="auto"/>
            <w:left w:val="none" w:sz="0" w:space="0" w:color="auto"/>
            <w:bottom w:val="none" w:sz="0" w:space="0" w:color="auto"/>
            <w:right w:val="none" w:sz="0" w:space="0" w:color="auto"/>
          </w:divBdr>
        </w:div>
        <w:div w:id="1238973837">
          <w:marLeft w:val="360"/>
          <w:marRight w:val="0"/>
          <w:marTop w:val="200"/>
          <w:marBottom w:val="0"/>
          <w:divBdr>
            <w:top w:val="none" w:sz="0" w:space="0" w:color="auto"/>
            <w:left w:val="none" w:sz="0" w:space="0" w:color="auto"/>
            <w:bottom w:val="none" w:sz="0" w:space="0" w:color="auto"/>
            <w:right w:val="none" w:sz="0" w:space="0" w:color="auto"/>
          </w:divBdr>
        </w:div>
        <w:div w:id="1739667994">
          <w:marLeft w:val="360"/>
          <w:marRight w:val="0"/>
          <w:marTop w:val="200"/>
          <w:marBottom w:val="0"/>
          <w:divBdr>
            <w:top w:val="none" w:sz="0" w:space="0" w:color="auto"/>
            <w:left w:val="none" w:sz="0" w:space="0" w:color="auto"/>
            <w:bottom w:val="none" w:sz="0" w:space="0" w:color="auto"/>
            <w:right w:val="none" w:sz="0" w:space="0" w:color="auto"/>
          </w:divBdr>
        </w:div>
        <w:div w:id="484785041">
          <w:marLeft w:val="360"/>
          <w:marRight w:val="0"/>
          <w:marTop w:val="200"/>
          <w:marBottom w:val="0"/>
          <w:divBdr>
            <w:top w:val="none" w:sz="0" w:space="0" w:color="auto"/>
            <w:left w:val="none" w:sz="0" w:space="0" w:color="auto"/>
            <w:bottom w:val="none" w:sz="0" w:space="0" w:color="auto"/>
            <w:right w:val="none" w:sz="0" w:space="0" w:color="auto"/>
          </w:divBdr>
        </w:div>
      </w:divsChild>
    </w:div>
    <w:div w:id="179512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OSC\Template\MINUT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Business Solutions</TermName>
          <TermId xmlns="http://schemas.microsoft.com/office/infopath/2007/PartnerControls">c207ea59-98a4-4ee8-8cf2-b72dd11288df</TermId>
        </TermInfo>
      </Terms>
    </l2266dbc3b614dbe9f077e23aad38986>
    <TaxCatchAll xmlns="8f05d3e4-0582-485c-9ba6-ab26e7804d1a">
      <Value>5</Value>
      <Value>2</Value>
      <Value>1</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_dlc_DocId xmlns="8f05d3e4-0582-485c-9ba6-ab26e7804d1a">NLC--334552819-7021</_dlc_DocId>
    <_dlc_DocIdUrl xmlns="8f05d3e4-0582-485c-9ba6-ab26e7804d1a">
      <Url>https://nlcgov.sharepoint.com/sites/PAE-NORTHLANARKSHIREPARTNERSHIPLB/_layouts/15/DocIdRedir.aspx?ID=NLC--334552819-7021</Url>
      <Description>NLC--334552819-7021</Description>
    </_dlc_DocIdUrl>
    <i0f84bba906045b4af568ee102a52dcb xmlns="1e48acc6-1d23-437a-9da0-c90f3dc2c453">
      <Terms xmlns="http://schemas.microsoft.com/office/infopath/2007/PartnerControls">
        <TermInfo xmlns="http://schemas.microsoft.com/office/infopath/2007/PartnerControls">
          <TermName xmlns="http://schemas.microsoft.com/office/infopath/2007/PartnerControls">BCS</TermName>
          <TermId xmlns="http://schemas.microsoft.com/office/infopath/2007/PartnerControls">819376d4-bc70-4d53-bae7-773a2688b0e5</TermId>
        </TermInfo>
      </Terms>
    </i0f84bba906045b4af568ee102a52dcb>
  </documentManagement>
</p:properties>
</file>

<file path=customXml/item2.xml><?xml version="1.0" encoding="utf-8"?>
<?mso-contentType ?>
<SharedContentType xmlns="Microsoft.SharePoint.Taxonomy.ContentTypeSync" SourceId="d2085efe-fbee-4112-b17b-61a14ccdd7b6" ContentTypeId="0x010100AB4565BB804CC848BD2EF3E87A42FE8B04"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Project Document - Council" ma:contentTypeID="0x010100AB4565BB804CC848BD2EF3E87A42FE8B0400213758C642789648A465552A174233EF" ma:contentTypeVersion="20" ma:contentTypeDescription="" ma:contentTypeScope="" ma:versionID="1c77bc5a68b0b5a12da4b7c4650340ad">
  <xsd:schema xmlns:xsd="http://www.w3.org/2001/XMLSchema" xmlns:xs="http://www.w3.org/2001/XMLSchema" xmlns:p="http://schemas.microsoft.com/office/2006/metadata/properties" xmlns:ns2="8f05d3e4-0582-485c-9ba6-ab26e7804d1a" xmlns:ns3="1e48acc6-1d23-437a-9da0-c90f3dc2c453" xmlns:ns4="e6b422ee-3936-40e2-85d4-9ffbbf35698e" targetNamespace="http://schemas.microsoft.com/office/2006/metadata/properties" ma:root="true" ma:fieldsID="b9f1e94928300e5a2868a6ca1b8f22f9" ns2:_="" ns3:_="" ns4:_="">
    <xsd:import namespace="8f05d3e4-0582-485c-9ba6-ab26e7804d1a"/>
    <xsd:import namespace="1e48acc6-1d23-437a-9da0-c90f3dc2c453"/>
    <xsd:import namespace="e6b422ee-3936-40e2-85d4-9ffbbf35698e"/>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element ref="ns2:_dlc_DocId" minOccurs="0"/>
                <xsd:element ref="ns2:_dlc_DocIdUrl" minOccurs="0"/>
                <xsd:element ref="ns2:_dlc_DocIdPersistId" minOccurs="0"/>
                <xsd:element ref="ns3:i0f84bba906045b4af568ee102a52dcb"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4479c92f-6440-47cb-85d6-c7d3d2dc9c4c}" ma:internalName="TaxCatchAll" ma:showField="CatchAllData" ma:web="1e48acc6-1d23-437a-9da0-c90f3dc2c45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479c92f-6440-47cb-85d6-c7d3d2dc9c4c}" ma:internalName="TaxCatchAllLabel" ma:readOnly="true" ma:showField="CatchAllDataLabel" ma:web="1e48acc6-1d23-437a-9da0-c90f3dc2c45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1;#Chief Executives Office|ac091c47-8a3c-481c-963a-01e0af7f440f"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2;#Business Solutions|c207ea59-98a4-4ee8-8cf2-b72dd11288df"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48acc6-1d23-437a-9da0-c90f3dc2c453" elementFormDefault="qualified">
    <xsd:import namespace="http://schemas.microsoft.com/office/2006/documentManagement/types"/>
    <xsd:import namespace="http://schemas.microsoft.com/office/infopath/2007/PartnerControls"/>
    <xsd:element name="i0f84bba906045b4af568ee102a52dcb" ma:index="21" nillable="true" ma:taxonomy="true" ma:internalName="i0f84bba906045b4af568ee102a52dcb" ma:taxonomyFieldName="RevIMBCS" ma:displayName="Retention Term" ma:indexed="true" ma:default="" ma:fieldId="{20f84bba-9060-45b4-af56-8ee102a52dcb}" ma:sspId="d2085efe-fbee-4112-b17b-61a14ccdd7b6" ma:termSetId="65e0ccf4-ee27-4865-88b2-fcad8719c1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b422ee-3936-40e2-85d4-9ffbbf35698e" elementFormDefault="qualified">
    <xsd:import namespace="http://schemas.microsoft.com/office/2006/documentManagement/types"/>
    <xsd:import namespace="http://schemas.microsoft.com/office/infopath/2007/PartnerControls"/>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E6BD83-D4EC-45CF-B18B-841564DB2679}">
  <ds:schemaRefs>
    <ds:schemaRef ds:uri="http://schemas.microsoft.com/office/2006/metadata/properties"/>
    <ds:schemaRef ds:uri="http://schemas.microsoft.com/office/infopath/2007/PartnerControls"/>
    <ds:schemaRef ds:uri="8f05d3e4-0582-485c-9ba6-ab26e7804d1a"/>
    <ds:schemaRef ds:uri="1e48acc6-1d23-437a-9da0-c90f3dc2c453"/>
  </ds:schemaRefs>
</ds:datastoreItem>
</file>

<file path=customXml/itemProps2.xml><?xml version="1.0" encoding="utf-8"?>
<ds:datastoreItem xmlns:ds="http://schemas.openxmlformats.org/officeDocument/2006/customXml" ds:itemID="{402A4ECD-FF43-4D56-917E-8A58DD25D310}">
  <ds:schemaRefs>
    <ds:schemaRef ds:uri="Microsoft.SharePoint.Taxonomy.ContentTypeSync"/>
  </ds:schemaRefs>
</ds:datastoreItem>
</file>

<file path=customXml/itemProps3.xml><?xml version="1.0" encoding="utf-8"?>
<ds:datastoreItem xmlns:ds="http://schemas.openxmlformats.org/officeDocument/2006/customXml" ds:itemID="{EE2D6B08-B4FC-4D83-AAA6-4743A183E417}">
  <ds:schemaRefs>
    <ds:schemaRef ds:uri="http://schemas.microsoft.com/sharepoint/events"/>
  </ds:schemaRefs>
</ds:datastoreItem>
</file>

<file path=customXml/itemProps4.xml><?xml version="1.0" encoding="utf-8"?>
<ds:datastoreItem xmlns:ds="http://schemas.openxmlformats.org/officeDocument/2006/customXml" ds:itemID="{EE6E22F0-BF7D-41D7-92B7-F29DA92ED883}">
  <ds:schemaRefs>
    <ds:schemaRef ds:uri="http://schemas.openxmlformats.org/officeDocument/2006/bibliography"/>
  </ds:schemaRefs>
</ds:datastoreItem>
</file>

<file path=customXml/itemProps5.xml><?xml version="1.0" encoding="utf-8"?>
<ds:datastoreItem xmlns:ds="http://schemas.openxmlformats.org/officeDocument/2006/customXml" ds:itemID="{5C7987F4-8584-4C37-9A14-54CE67CAF459}">
  <ds:schemaRefs>
    <ds:schemaRef ds:uri="http://schemas.microsoft.com/sharepoint/v3/contenttype/forms"/>
  </ds:schemaRefs>
</ds:datastoreItem>
</file>

<file path=customXml/itemProps6.xml><?xml version="1.0" encoding="utf-8"?>
<ds:datastoreItem xmlns:ds="http://schemas.openxmlformats.org/officeDocument/2006/customXml" ds:itemID="{4C33C572-B97A-4A4A-A551-CA5244851A89}"/>
</file>

<file path=docProps/app.xml><?xml version="1.0" encoding="utf-8"?>
<Properties xmlns="http://schemas.openxmlformats.org/officeDocument/2006/extended-properties" xmlns:vt="http://schemas.openxmlformats.org/officeDocument/2006/docPropsVTypes">
  <Template>MINUTES</Template>
  <TotalTime>1422</TotalTime>
  <Pages>4</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North Lanarkshire Council</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hastiee</dc:creator>
  <cp:keywords/>
  <cp:lastModifiedBy>William Cunningham</cp:lastModifiedBy>
  <cp:revision>31</cp:revision>
  <cp:lastPrinted>2026-02-18T12:28:00Z</cp:lastPrinted>
  <dcterms:created xsi:type="dcterms:W3CDTF">2026-05-13T10:20:00Z</dcterms:created>
  <dcterms:modified xsi:type="dcterms:W3CDTF">2026-05-14T10:03:00Z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SIP_Label_3c381991-eab8-4fff-8f2f-4f88109aa1cd_Enabled">
    <vt:lpwstr>true</vt:lpwstr>
  </property>
  <property fmtid="{D5CDD505-2E9C-101B-9397-08002B2CF9AE}" pid="4" name="MSIP_Label_3c381991-eab8-4fff-8f2f-4f88109aa1cd_SetDate">
    <vt:lpwstr>2021-07-20T19:13:41Z</vt:lpwstr>
  </property>
  <property fmtid="{D5CDD505-2E9C-101B-9397-08002B2CF9AE}" pid="5" name="MSIP_Label_3c381991-eab8-4fff-8f2f-4f88109aa1cd_Method">
    <vt:lpwstr>Privileged</vt:lpwstr>
  </property>
  <property fmtid="{D5CDD505-2E9C-101B-9397-08002B2CF9AE}" pid="6" name="MSIP_Label_3c381991-eab8-4fff-8f2f-4f88109aa1cd_Name">
    <vt:lpwstr>Official</vt:lpwstr>
  </property>
  <property fmtid="{D5CDD505-2E9C-101B-9397-08002B2CF9AE}" pid="7" name="MSIP_Label_3c381991-eab8-4fff-8f2f-4f88109aa1cd_SiteId">
    <vt:lpwstr>a98f953b-d618-4b43-8a65-0382681bd283</vt:lpwstr>
  </property>
  <property fmtid="{D5CDD505-2E9C-101B-9397-08002B2CF9AE}" pid="8" name="MSIP_Label_3c381991-eab8-4fff-8f2f-4f88109aa1cd_ActionId">
    <vt:lpwstr>0c1b74e4-24a5-4430-aa20-9a6f88b23017</vt:lpwstr>
  </property>
  <property fmtid="{D5CDD505-2E9C-101B-9397-08002B2CF9AE}" pid="9" name="MSIP_Label_3c381991-eab8-4fff-8f2f-4f88109aa1cd_ContentBits">
    <vt:lpwstr>0</vt:lpwstr>
  </property>
  <property fmtid="{D5CDD505-2E9C-101B-9397-08002B2CF9AE}" pid="10" name="i0f84bba906045b4af568ee102a52dcb">
    <vt:lpwstr>BCS|819376d4-bc70-4d53-bae7-773a2688b0e5</vt:lpwstr>
  </property>
  <property fmtid="{D5CDD505-2E9C-101B-9397-08002B2CF9AE}" pid="11" name="MediaServiceImageTags">
    <vt:lpwstr/>
  </property>
  <property fmtid="{D5CDD505-2E9C-101B-9397-08002B2CF9AE}" pid="12" name="lcf76f155ced4ddcb4097134ff3c332f">
    <vt:lpwstr/>
  </property>
  <property fmtid="{D5CDD505-2E9C-101B-9397-08002B2CF9AE}" pid="13" name="SharedWithUsers">
    <vt:lpwstr>26;#Mark Hamill;#31;#Alison Meenagh;#17;#Jennifer Lees</vt:lpwstr>
  </property>
  <property fmtid="{D5CDD505-2E9C-101B-9397-08002B2CF9AE}" pid="14" name="ContentTypeId">
    <vt:lpwstr>0x010100AB4565BB804CC848BD2EF3E87A42FE8B0400213758C642789648A465552A174233EF</vt:lpwstr>
  </property>
  <property fmtid="{D5CDD505-2E9C-101B-9397-08002B2CF9AE}" pid="15" name="BusinessUnit">
    <vt:lpwstr>2;#Business Solutions|c207ea59-98a4-4ee8-8cf2-b72dd11288df</vt:lpwstr>
  </property>
  <property fmtid="{D5CDD505-2E9C-101B-9397-08002B2CF9AE}" pid="16" name="Service1">
    <vt:lpwstr>1;#Chief Executives Office|ac091c47-8a3c-481c-963a-01e0af7f440f</vt:lpwstr>
  </property>
  <property fmtid="{D5CDD505-2E9C-101B-9397-08002B2CF9AE}" pid="17" name="RevIMBCS">
    <vt:lpwstr>5;#BCS|819376d4-bc70-4d53-bae7-773a2688b0e5</vt:lpwstr>
  </property>
  <property fmtid="{D5CDD505-2E9C-101B-9397-08002B2CF9AE}" pid="18" name="_dlc_DocIdItemGuid">
    <vt:lpwstr>c75b7db9-7708-42b9-8dfa-62ec3173a616</vt:lpwstr>
  </property>
</Properties>
</file>