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6DF0" w14:textId="02968EC9" w:rsidR="007E7E14" w:rsidRPr="003C10FD" w:rsidRDefault="00927C26" w:rsidP="003771F2">
      <w:pPr>
        <w:spacing w:line="480" w:lineRule="auto"/>
        <w:jc w:val="center"/>
        <w:rPr>
          <w:rFonts w:cs="Arial"/>
          <w:b/>
        </w:rPr>
      </w:pPr>
      <w:r w:rsidRPr="003C10FD">
        <w:rPr>
          <w:rFonts w:cs="Arial"/>
          <w:b/>
        </w:rPr>
        <w:t xml:space="preserve">DRAFT </w:t>
      </w:r>
      <w:r w:rsidR="00F84034" w:rsidRPr="003C10FD">
        <w:rPr>
          <w:rFonts w:cs="Arial"/>
          <w:b/>
        </w:rPr>
        <w:t xml:space="preserve">MINUTE </w:t>
      </w:r>
      <w:r w:rsidR="006939AB" w:rsidRPr="003C10FD">
        <w:rPr>
          <w:rFonts w:cs="Arial"/>
          <w:b/>
        </w:rPr>
        <w:t>OF</w:t>
      </w:r>
      <w:r w:rsidR="00A55D65" w:rsidRPr="003C10FD">
        <w:rPr>
          <w:rFonts w:cs="Arial"/>
          <w:b/>
        </w:rPr>
        <w:t xml:space="preserve"> </w:t>
      </w:r>
      <w:r w:rsidR="006939AB" w:rsidRPr="003C10FD">
        <w:rPr>
          <w:rFonts w:cs="Arial"/>
          <w:b/>
        </w:rPr>
        <w:t>THE</w:t>
      </w:r>
      <w:r w:rsidR="00A55D65" w:rsidRPr="003C10FD">
        <w:rPr>
          <w:rFonts w:cs="Arial"/>
          <w:b/>
        </w:rPr>
        <w:t xml:space="preserve"> </w:t>
      </w:r>
      <w:r w:rsidR="005A0B8D" w:rsidRPr="003C10FD">
        <w:rPr>
          <w:rFonts w:cs="Arial"/>
          <w:b/>
        </w:rPr>
        <w:t>STRATEGIC LEADERSHIP</w:t>
      </w:r>
      <w:r w:rsidR="00A55D65" w:rsidRPr="003C10FD">
        <w:rPr>
          <w:rFonts w:cs="Arial"/>
          <w:b/>
        </w:rPr>
        <w:t xml:space="preserve"> </w:t>
      </w:r>
      <w:r w:rsidR="006939AB" w:rsidRPr="003C10FD">
        <w:rPr>
          <w:rFonts w:cs="Arial"/>
          <w:b/>
        </w:rPr>
        <w:t>BOARD</w:t>
      </w:r>
    </w:p>
    <w:p w14:paraId="784C6FA5" w14:textId="77777777" w:rsidR="007E7E14" w:rsidRPr="003C10FD" w:rsidRDefault="007E7E14" w:rsidP="003771F2">
      <w:pPr>
        <w:spacing w:line="480" w:lineRule="auto"/>
        <w:jc w:val="center"/>
        <w:rPr>
          <w:rFonts w:cs="Arial"/>
          <w:b/>
        </w:rPr>
      </w:pPr>
    </w:p>
    <w:p w14:paraId="2763F684" w14:textId="052E4FC8" w:rsidR="007E7E14" w:rsidRPr="003C10FD" w:rsidRDefault="00394992" w:rsidP="003771F2">
      <w:pPr>
        <w:spacing w:line="480" w:lineRule="auto"/>
        <w:jc w:val="center"/>
        <w:rPr>
          <w:rFonts w:cs="Arial"/>
          <w:b/>
        </w:rPr>
      </w:pPr>
      <w:r w:rsidRPr="003C10FD">
        <w:rPr>
          <w:rFonts w:cs="Arial"/>
          <w:b/>
        </w:rPr>
        <w:t>FRI</w:t>
      </w:r>
      <w:r w:rsidR="00AA303D" w:rsidRPr="003C10FD">
        <w:rPr>
          <w:rFonts w:cs="Arial"/>
          <w:b/>
        </w:rPr>
        <w:t xml:space="preserve">DAY, </w:t>
      </w:r>
      <w:r w:rsidR="00377DA9">
        <w:rPr>
          <w:rFonts w:cs="Arial"/>
          <w:b/>
        </w:rPr>
        <w:t xml:space="preserve">5 DECEMBER </w:t>
      </w:r>
      <w:r w:rsidR="0093308E">
        <w:rPr>
          <w:rFonts w:cs="Arial"/>
          <w:b/>
        </w:rPr>
        <w:t>2025</w:t>
      </w:r>
      <w:r w:rsidR="00A55D65" w:rsidRPr="003C10FD">
        <w:rPr>
          <w:rFonts w:cs="Arial"/>
          <w:b/>
        </w:rPr>
        <w:t xml:space="preserve"> AT </w:t>
      </w:r>
      <w:r w:rsidRPr="003C10FD">
        <w:rPr>
          <w:rFonts w:cs="Arial"/>
          <w:b/>
        </w:rPr>
        <w:t>10 </w:t>
      </w:r>
      <w:r w:rsidR="002652AA" w:rsidRPr="003C10FD">
        <w:rPr>
          <w:rFonts w:cs="Arial"/>
          <w:b/>
        </w:rPr>
        <w:t>A</w:t>
      </w:r>
      <w:r w:rsidR="00A55D65" w:rsidRPr="003C10FD">
        <w:rPr>
          <w:rFonts w:cs="Arial"/>
          <w:b/>
        </w:rPr>
        <w:t>M</w:t>
      </w:r>
    </w:p>
    <w:p w14:paraId="30D58CFF" w14:textId="77777777" w:rsidR="00012900" w:rsidRPr="003C10FD" w:rsidRDefault="00012900" w:rsidP="003771F2">
      <w:pPr>
        <w:spacing w:line="480" w:lineRule="auto"/>
        <w:jc w:val="center"/>
        <w:rPr>
          <w:rFonts w:cs="Arial"/>
          <w:b/>
        </w:rPr>
      </w:pPr>
    </w:p>
    <w:p w14:paraId="053DF40E" w14:textId="19B31CDD" w:rsidR="00012900" w:rsidRPr="003C10FD" w:rsidRDefault="00CE74B3" w:rsidP="003771F2">
      <w:pPr>
        <w:spacing w:line="480" w:lineRule="auto"/>
        <w:jc w:val="center"/>
        <w:rPr>
          <w:rFonts w:cs="Arial"/>
        </w:rPr>
      </w:pPr>
      <w:r w:rsidRPr="003C10FD">
        <w:rPr>
          <w:rFonts w:cs="Arial"/>
          <w:b/>
        </w:rPr>
        <w:t>CIVIC CENTRE, MOTHERWELL</w:t>
      </w:r>
    </w:p>
    <w:p w14:paraId="4A2D2153" w14:textId="77777777" w:rsidR="005527DC" w:rsidRDefault="005527DC" w:rsidP="00C82A1C">
      <w:pPr>
        <w:spacing w:line="480" w:lineRule="auto"/>
        <w:rPr>
          <w:rFonts w:cs="Arial"/>
          <w:b/>
        </w:rPr>
      </w:pPr>
    </w:p>
    <w:p w14:paraId="4A36E6A5" w14:textId="0EDCDD94" w:rsidR="00332E9C" w:rsidRPr="000C7002" w:rsidRDefault="007E7E14" w:rsidP="00FF1A50">
      <w:pPr>
        <w:spacing w:line="480" w:lineRule="auto"/>
        <w:rPr>
          <w:rFonts w:cs="Arial"/>
          <w:b/>
        </w:rPr>
      </w:pPr>
      <w:r w:rsidRPr="000C7002">
        <w:rPr>
          <w:rFonts w:cs="Arial"/>
          <w:b/>
        </w:rPr>
        <w:t>PRESENT</w:t>
      </w:r>
    </w:p>
    <w:p w14:paraId="1C4FF3D1" w14:textId="77777777" w:rsidR="00855C3C" w:rsidRPr="000C7002" w:rsidRDefault="00855C3C" w:rsidP="00FF1A50">
      <w:pPr>
        <w:spacing w:line="480" w:lineRule="auto"/>
        <w:rPr>
          <w:rFonts w:cs="Arial"/>
          <w:b/>
        </w:rPr>
      </w:pPr>
    </w:p>
    <w:tbl>
      <w:tblPr>
        <w:tblW w:w="10003" w:type="dxa"/>
        <w:tblInd w:w="-90" w:type="dxa"/>
        <w:tblLook w:val="00A0" w:firstRow="1" w:lastRow="0" w:firstColumn="1" w:lastColumn="0" w:noHBand="0" w:noVBand="0"/>
      </w:tblPr>
      <w:tblGrid>
        <w:gridCol w:w="4301"/>
        <w:gridCol w:w="5702"/>
      </w:tblGrid>
      <w:tr w:rsidR="000C7002" w:rsidRPr="000C7002" w14:paraId="28A795CB" w14:textId="77777777" w:rsidTr="00280753">
        <w:trPr>
          <w:cantSplit/>
        </w:trPr>
        <w:tc>
          <w:tcPr>
            <w:tcW w:w="4301" w:type="dxa"/>
          </w:tcPr>
          <w:p w14:paraId="1D71D26F" w14:textId="01A1375A" w:rsidR="002F3577" w:rsidRPr="000C7002" w:rsidRDefault="002F3577" w:rsidP="00FF1A50">
            <w:pPr>
              <w:spacing w:line="480" w:lineRule="auto"/>
              <w:rPr>
                <w:rFonts w:cs="Arial"/>
                <w:b/>
                <w:bCs/>
              </w:rPr>
            </w:pPr>
            <w:r w:rsidRPr="000C7002">
              <w:rPr>
                <w:rFonts w:cs="Arial"/>
                <w:b/>
                <w:bCs/>
              </w:rPr>
              <w:t>BOARD</w:t>
            </w:r>
            <w:r w:rsidR="00200B1F" w:rsidRPr="000C7002">
              <w:rPr>
                <w:rFonts w:cs="Arial"/>
                <w:b/>
                <w:bCs/>
              </w:rPr>
              <w:t xml:space="preserve"> </w:t>
            </w:r>
            <w:r w:rsidRPr="000C7002">
              <w:rPr>
                <w:rFonts w:cs="Arial"/>
                <w:b/>
                <w:bCs/>
              </w:rPr>
              <w:t>MEMBERS</w:t>
            </w:r>
          </w:p>
        </w:tc>
        <w:tc>
          <w:tcPr>
            <w:tcW w:w="5702" w:type="dxa"/>
          </w:tcPr>
          <w:p w14:paraId="32A2BFDF" w14:textId="77777777" w:rsidR="002F3577" w:rsidRPr="000C7002" w:rsidRDefault="002F3577" w:rsidP="00FF1A50">
            <w:pPr>
              <w:spacing w:line="480" w:lineRule="auto"/>
              <w:rPr>
                <w:rFonts w:cs="Arial"/>
              </w:rPr>
            </w:pPr>
          </w:p>
        </w:tc>
      </w:tr>
      <w:tr w:rsidR="000C7002" w:rsidRPr="000C7002" w14:paraId="6E0AEEF6" w14:textId="77777777" w:rsidTr="00280753">
        <w:trPr>
          <w:cantSplit/>
        </w:trPr>
        <w:tc>
          <w:tcPr>
            <w:tcW w:w="4301" w:type="dxa"/>
          </w:tcPr>
          <w:p w14:paraId="4CE41070" w14:textId="0DE31487" w:rsidR="00A74556" w:rsidRPr="000C7002" w:rsidRDefault="00DD2522" w:rsidP="00FF1A50">
            <w:pPr>
              <w:spacing w:line="480" w:lineRule="auto"/>
              <w:rPr>
                <w:rFonts w:cs="Arial"/>
              </w:rPr>
            </w:pPr>
            <w:r w:rsidRPr="000C7002">
              <w:rPr>
                <w:rFonts w:cs="Arial"/>
              </w:rPr>
              <w:t xml:space="preserve">V Watson </w:t>
            </w:r>
          </w:p>
          <w:p w14:paraId="2FBE3776" w14:textId="48A72C44" w:rsidR="00F47011" w:rsidRPr="000C7002" w:rsidRDefault="0056130D" w:rsidP="00FF1A50">
            <w:pPr>
              <w:spacing w:line="480" w:lineRule="auto"/>
              <w:rPr>
                <w:rFonts w:cs="Arial"/>
              </w:rPr>
            </w:pPr>
            <w:r w:rsidRPr="000C7002">
              <w:rPr>
                <w:rFonts w:cs="Arial"/>
              </w:rPr>
              <w:t xml:space="preserve">Stevie Nesbit </w:t>
            </w:r>
          </w:p>
        </w:tc>
        <w:tc>
          <w:tcPr>
            <w:tcW w:w="5702" w:type="dxa"/>
          </w:tcPr>
          <w:p w14:paraId="7793E170" w14:textId="77777777" w:rsidR="00F47011" w:rsidRPr="000C7002" w:rsidRDefault="00A74556" w:rsidP="00FF1A50">
            <w:pPr>
              <w:spacing w:line="480" w:lineRule="auto"/>
              <w:rPr>
                <w:rFonts w:cs="Arial"/>
              </w:rPr>
            </w:pPr>
            <w:r w:rsidRPr="000C7002">
              <w:rPr>
                <w:rFonts w:cs="Arial"/>
              </w:rPr>
              <w:t xml:space="preserve">Police Scotland </w:t>
            </w:r>
          </w:p>
          <w:p w14:paraId="2F626D61" w14:textId="79A8EF9B" w:rsidR="00F47011" w:rsidRPr="000C7002" w:rsidRDefault="00F47011" w:rsidP="00FF1A50">
            <w:pPr>
              <w:spacing w:line="480" w:lineRule="auto"/>
              <w:rPr>
                <w:rFonts w:cs="Arial"/>
              </w:rPr>
            </w:pPr>
            <w:r w:rsidRPr="000C7002">
              <w:rPr>
                <w:rFonts w:cs="Arial"/>
              </w:rPr>
              <w:t xml:space="preserve">Scottish Fire and Rescue Service </w:t>
            </w:r>
          </w:p>
        </w:tc>
      </w:tr>
      <w:tr w:rsidR="000C7002" w:rsidRPr="000C7002" w14:paraId="5D67B7D5" w14:textId="77777777" w:rsidTr="00280753">
        <w:trPr>
          <w:cantSplit/>
        </w:trPr>
        <w:tc>
          <w:tcPr>
            <w:tcW w:w="4301" w:type="dxa"/>
          </w:tcPr>
          <w:p w14:paraId="0C26C833" w14:textId="6B32DB7D" w:rsidR="00DC379B" w:rsidRPr="000C7002" w:rsidRDefault="00DC379B" w:rsidP="00DC379B">
            <w:pPr>
              <w:spacing w:line="480" w:lineRule="auto"/>
              <w:rPr>
                <w:rFonts w:cs="Arial"/>
              </w:rPr>
            </w:pPr>
            <w:r w:rsidRPr="000C7002">
              <w:rPr>
                <w:rFonts w:cs="Arial"/>
              </w:rPr>
              <w:t>N Brown</w:t>
            </w:r>
          </w:p>
        </w:tc>
        <w:tc>
          <w:tcPr>
            <w:tcW w:w="5702" w:type="dxa"/>
          </w:tcPr>
          <w:p w14:paraId="46DB12A9" w14:textId="191B3F9A" w:rsidR="00DC379B" w:rsidRPr="000C7002" w:rsidRDefault="00DC379B" w:rsidP="00DC379B">
            <w:pPr>
              <w:spacing w:line="480" w:lineRule="auto"/>
              <w:rPr>
                <w:rFonts w:cs="Arial"/>
              </w:rPr>
            </w:pPr>
            <w:r w:rsidRPr="000C7002">
              <w:rPr>
                <w:rFonts w:cs="Arial"/>
              </w:rPr>
              <w:t>Community and Voluntary Sector Partnership Group</w:t>
            </w:r>
          </w:p>
        </w:tc>
      </w:tr>
      <w:tr w:rsidR="000C7002" w:rsidRPr="000C7002" w14:paraId="6F6A03CF" w14:textId="77777777" w:rsidTr="00280753">
        <w:trPr>
          <w:cantSplit/>
        </w:trPr>
        <w:tc>
          <w:tcPr>
            <w:tcW w:w="4301" w:type="dxa"/>
          </w:tcPr>
          <w:p w14:paraId="02D6318E" w14:textId="7AD2E621" w:rsidR="007E4B7B" w:rsidRPr="000C7002" w:rsidRDefault="007E4B7B" w:rsidP="007E4B7B">
            <w:pPr>
              <w:spacing w:line="480" w:lineRule="auto"/>
              <w:rPr>
                <w:rFonts w:cs="Arial"/>
              </w:rPr>
            </w:pPr>
            <w:r w:rsidRPr="000C7002">
              <w:rPr>
                <w:rFonts w:cs="Arial"/>
              </w:rPr>
              <w:t xml:space="preserve">G Cowan (Sub for C Rae) </w:t>
            </w:r>
          </w:p>
        </w:tc>
        <w:tc>
          <w:tcPr>
            <w:tcW w:w="5702" w:type="dxa"/>
          </w:tcPr>
          <w:p w14:paraId="6E37D818" w14:textId="4CA7E4A6" w:rsidR="007E4B7B" w:rsidRPr="000C7002" w:rsidRDefault="007E4B7B" w:rsidP="007E4B7B">
            <w:pPr>
              <w:spacing w:line="480" w:lineRule="auto"/>
              <w:rPr>
                <w:rFonts w:cs="Arial"/>
              </w:rPr>
            </w:pPr>
            <w:r w:rsidRPr="000C7002">
              <w:rPr>
                <w:rFonts w:cs="Arial"/>
              </w:rPr>
              <w:t>University Health and Social Care North Lanarkshire</w:t>
            </w:r>
          </w:p>
        </w:tc>
      </w:tr>
      <w:tr w:rsidR="000C7002" w:rsidRPr="000C7002" w14:paraId="0907E492" w14:textId="77777777" w:rsidTr="00280753">
        <w:trPr>
          <w:cantSplit/>
        </w:trPr>
        <w:tc>
          <w:tcPr>
            <w:tcW w:w="4301" w:type="dxa"/>
          </w:tcPr>
          <w:p w14:paraId="4014D15D" w14:textId="5FFB927D" w:rsidR="007E4B7B" w:rsidRPr="000C7002" w:rsidRDefault="007E4B7B" w:rsidP="007E4B7B">
            <w:pPr>
              <w:spacing w:line="480" w:lineRule="auto"/>
              <w:rPr>
                <w:rFonts w:cs="Arial"/>
              </w:rPr>
            </w:pPr>
            <w:r w:rsidRPr="000C7002">
              <w:rPr>
                <w:rFonts w:cs="Arial"/>
              </w:rPr>
              <w:t>S Frew</w:t>
            </w:r>
          </w:p>
        </w:tc>
        <w:tc>
          <w:tcPr>
            <w:tcW w:w="5702" w:type="dxa"/>
          </w:tcPr>
          <w:p w14:paraId="79B0A71C" w14:textId="512FAB9D" w:rsidR="007E4B7B" w:rsidRPr="000C7002" w:rsidRDefault="007E4B7B" w:rsidP="007E4B7B">
            <w:pPr>
              <w:spacing w:line="480" w:lineRule="auto"/>
              <w:rPr>
                <w:rFonts w:cs="Arial"/>
              </w:rPr>
            </w:pPr>
            <w:r w:rsidRPr="000C7002">
              <w:rPr>
                <w:rFonts w:cs="Arial"/>
              </w:rPr>
              <w:t>Scottish Enterprise</w:t>
            </w:r>
          </w:p>
        </w:tc>
      </w:tr>
      <w:tr w:rsidR="000C7002" w:rsidRPr="000C7002" w14:paraId="60F99F17" w14:textId="77777777" w:rsidTr="00280753">
        <w:trPr>
          <w:cantSplit/>
        </w:trPr>
        <w:tc>
          <w:tcPr>
            <w:tcW w:w="4301" w:type="dxa"/>
          </w:tcPr>
          <w:p w14:paraId="57656E2B" w14:textId="2CD77696" w:rsidR="007E4B7B" w:rsidRPr="000C7002" w:rsidRDefault="007E4B7B" w:rsidP="007E4B7B">
            <w:pPr>
              <w:spacing w:line="480" w:lineRule="auto"/>
              <w:rPr>
                <w:rFonts w:cs="Arial"/>
              </w:rPr>
            </w:pPr>
            <w:r w:rsidRPr="000C7002">
              <w:rPr>
                <w:rFonts w:cs="Arial"/>
              </w:rPr>
              <w:t xml:space="preserve">D Wood </w:t>
            </w:r>
          </w:p>
        </w:tc>
        <w:tc>
          <w:tcPr>
            <w:tcW w:w="5702" w:type="dxa"/>
          </w:tcPr>
          <w:p w14:paraId="6940408F" w14:textId="60ED1615" w:rsidR="007E4B7B" w:rsidRPr="000C7002" w:rsidRDefault="007E4B7B" w:rsidP="007E4B7B">
            <w:pPr>
              <w:spacing w:line="480" w:lineRule="auto"/>
              <w:rPr>
                <w:rFonts w:cs="Arial"/>
              </w:rPr>
            </w:pPr>
            <w:r w:rsidRPr="000C7002">
              <w:rPr>
                <w:rFonts w:cs="Arial"/>
              </w:rPr>
              <w:t>Voluntary Action North Lanarkshire (VANL)</w:t>
            </w:r>
          </w:p>
        </w:tc>
      </w:tr>
      <w:tr w:rsidR="000C7002" w:rsidRPr="000C7002" w14:paraId="4DA86BD6" w14:textId="77777777" w:rsidTr="00280753">
        <w:trPr>
          <w:cantSplit/>
        </w:trPr>
        <w:tc>
          <w:tcPr>
            <w:tcW w:w="4301" w:type="dxa"/>
          </w:tcPr>
          <w:p w14:paraId="130DCF11" w14:textId="20525C49" w:rsidR="007E4B7B" w:rsidRPr="000C7002" w:rsidRDefault="007E4B7B" w:rsidP="007E4B7B">
            <w:pPr>
              <w:spacing w:line="480" w:lineRule="auto"/>
              <w:rPr>
                <w:rFonts w:cs="Arial"/>
              </w:rPr>
            </w:pPr>
          </w:p>
        </w:tc>
        <w:tc>
          <w:tcPr>
            <w:tcW w:w="5702" w:type="dxa"/>
          </w:tcPr>
          <w:p w14:paraId="13CD7FB1" w14:textId="1E1ED808" w:rsidR="007E4B7B" w:rsidRPr="000C7002" w:rsidRDefault="007E4B7B" w:rsidP="007E4B7B">
            <w:pPr>
              <w:spacing w:line="480" w:lineRule="auto"/>
              <w:rPr>
                <w:rFonts w:cs="Arial"/>
              </w:rPr>
            </w:pPr>
          </w:p>
        </w:tc>
      </w:tr>
      <w:tr w:rsidR="000C7002" w:rsidRPr="000C7002" w14:paraId="43D8411F" w14:textId="77777777" w:rsidTr="00280753">
        <w:trPr>
          <w:cantSplit/>
        </w:trPr>
        <w:tc>
          <w:tcPr>
            <w:tcW w:w="4301" w:type="dxa"/>
          </w:tcPr>
          <w:p w14:paraId="5D88944D" w14:textId="086EE935" w:rsidR="007E4B7B" w:rsidRPr="000C7002" w:rsidRDefault="007E4B7B" w:rsidP="007E4B7B">
            <w:pPr>
              <w:spacing w:line="480" w:lineRule="auto"/>
              <w:rPr>
                <w:rFonts w:cs="Arial"/>
              </w:rPr>
            </w:pPr>
            <w:r w:rsidRPr="000C7002">
              <w:rPr>
                <w:rFonts w:cs="Arial"/>
                <w:b/>
                <w:bCs/>
              </w:rPr>
              <w:t>OFFICERS</w:t>
            </w:r>
          </w:p>
        </w:tc>
        <w:tc>
          <w:tcPr>
            <w:tcW w:w="5702" w:type="dxa"/>
          </w:tcPr>
          <w:p w14:paraId="5BAE2BEE" w14:textId="4AC354C5" w:rsidR="007E4B7B" w:rsidRPr="000C7002" w:rsidRDefault="007E4B7B" w:rsidP="007E4B7B">
            <w:pPr>
              <w:spacing w:line="480" w:lineRule="auto"/>
              <w:rPr>
                <w:rFonts w:cs="Arial"/>
              </w:rPr>
            </w:pPr>
          </w:p>
        </w:tc>
      </w:tr>
      <w:tr w:rsidR="000C7002" w:rsidRPr="000C7002" w14:paraId="0BDC0856" w14:textId="77777777" w:rsidTr="00280753">
        <w:trPr>
          <w:cantSplit/>
        </w:trPr>
        <w:tc>
          <w:tcPr>
            <w:tcW w:w="4301" w:type="dxa"/>
          </w:tcPr>
          <w:p w14:paraId="2C1DAB31" w14:textId="149A2F9C" w:rsidR="007E4B7B" w:rsidRPr="000C7002" w:rsidRDefault="007E4B7B" w:rsidP="007E4B7B">
            <w:pPr>
              <w:spacing w:line="480" w:lineRule="auto"/>
              <w:rPr>
                <w:rFonts w:cs="Arial"/>
              </w:rPr>
            </w:pPr>
            <w:r w:rsidRPr="000C7002">
              <w:rPr>
                <w:rFonts w:cs="Arial"/>
              </w:rPr>
              <w:t xml:space="preserve">J Boyce </w:t>
            </w:r>
          </w:p>
        </w:tc>
        <w:tc>
          <w:tcPr>
            <w:tcW w:w="5702" w:type="dxa"/>
          </w:tcPr>
          <w:p w14:paraId="093D330C" w14:textId="7A213A07" w:rsidR="007E4B7B" w:rsidRPr="000C7002" w:rsidRDefault="007E4B7B" w:rsidP="007E4B7B">
            <w:pPr>
              <w:spacing w:line="480" w:lineRule="auto"/>
              <w:rPr>
                <w:rFonts w:cs="Arial"/>
              </w:rPr>
            </w:pPr>
            <w:r w:rsidRPr="000C7002">
              <w:rPr>
                <w:rFonts w:cs="Arial"/>
              </w:rPr>
              <w:t xml:space="preserve">Scottish Government </w:t>
            </w:r>
          </w:p>
        </w:tc>
      </w:tr>
      <w:tr w:rsidR="000C7002" w:rsidRPr="000C7002" w14:paraId="2A15DE85" w14:textId="77777777" w:rsidTr="00280753">
        <w:trPr>
          <w:cantSplit/>
        </w:trPr>
        <w:tc>
          <w:tcPr>
            <w:tcW w:w="4301" w:type="dxa"/>
          </w:tcPr>
          <w:p w14:paraId="490000C9" w14:textId="56B12967" w:rsidR="007E4B7B" w:rsidRPr="000C7002" w:rsidRDefault="007E4B7B" w:rsidP="007E4B7B">
            <w:pPr>
              <w:spacing w:line="480" w:lineRule="auto"/>
              <w:rPr>
                <w:rFonts w:cs="Arial"/>
              </w:rPr>
            </w:pPr>
            <w:r w:rsidRPr="000C7002">
              <w:rPr>
                <w:rFonts w:cs="Arial"/>
              </w:rPr>
              <w:t>J</w:t>
            </w:r>
            <w:r w:rsidR="00E3385B" w:rsidRPr="000C7002">
              <w:rPr>
                <w:rFonts w:cs="Arial"/>
              </w:rPr>
              <w:t xml:space="preserve"> </w:t>
            </w:r>
            <w:r w:rsidRPr="000C7002">
              <w:rPr>
                <w:rFonts w:cs="Arial"/>
              </w:rPr>
              <w:t>Campbell</w:t>
            </w:r>
          </w:p>
        </w:tc>
        <w:tc>
          <w:tcPr>
            <w:tcW w:w="5702" w:type="dxa"/>
          </w:tcPr>
          <w:p w14:paraId="202AEEBF" w14:textId="17AC709E" w:rsidR="007E4B7B" w:rsidRPr="000C7002" w:rsidRDefault="007E4B7B" w:rsidP="007E4B7B">
            <w:pPr>
              <w:spacing w:line="480" w:lineRule="auto"/>
              <w:rPr>
                <w:rFonts w:cs="Arial"/>
              </w:rPr>
            </w:pPr>
            <w:r w:rsidRPr="000C7002">
              <w:rPr>
                <w:rFonts w:cs="Arial"/>
              </w:rPr>
              <w:t>North Lanarkshire Council</w:t>
            </w:r>
          </w:p>
        </w:tc>
      </w:tr>
      <w:tr w:rsidR="000C7002" w:rsidRPr="000C7002" w14:paraId="77A0873A" w14:textId="77777777" w:rsidTr="00280753">
        <w:trPr>
          <w:cantSplit/>
        </w:trPr>
        <w:tc>
          <w:tcPr>
            <w:tcW w:w="4301" w:type="dxa"/>
          </w:tcPr>
          <w:p w14:paraId="7F820417" w14:textId="44E61F71" w:rsidR="007E4B7B" w:rsidRPr="000C7002" w:rsidRDefault="007E4B7B" w:rsidP="007E4B7B">
            <w:pPr>
              <w:spacing w:line="480" w:lineRule="auto"/>
              <w:rPr>
                <w:rFonts w:cs="Arial"/>
              </w:rPr>
            </w:pPr>
            <w:r w:rsidRPr="000C7002">
              <w:rPr>
                <w:rFonts w:cs="Arial"/>
              </w:rPr>
              <w:t>C Coole</w:t>
            </w:r>
          </w:p>
        </w:tc>
        <w:tc>
          <w:tcPr>
            <w:tcW w:w="5702" w:type="dxa"/>
          </w:tcPr>
          <w:p w14:paraId="39E3EA4E" w14:textId="662D6BD5" w:rsidR="007E4B7B" w:rsidRPr="000C7002" w:rsidRDefault="007E4B7B" w:rsidP="007E4B7B">
            <w:pPr>
              <w:spacing w:line="480" w:lineRule="auto"/>
              <w:rPr>
                <w:rFonts w:cs="Arial"/>
              </w:rPr>
            </w:pPr>
            <w:r w:rsidRPr="000C7002">
              <w:rPr>
                <w:rFonts w:cs="Arial"/>
              </w:rPr>
              <w:t>North Lanarkshire Council</w:t>
            </w:r>
          </w:p>
        </w:tc>
      </w:tr>
      <w:tr w:rsidR="000C7002" w:rsidRPr="000C7002" w14:paraId="6032D067" w14:textId="77777777" w:rsidTr="00280753">
        <w:trPr>
          <w:cantSplit/>
        </w:trPr>
        <w:tc>
          <w:tcPr>
            <w:tcW w:w="4301" w:type="dxa"/>
          </w:tcPr>
          <w:p w14:paraId="7F9225D8" w14:textId="72A6A4AA" w:rsidR="007E4B7B" w:rsidRPr="000C7002" w:rsidRDefault="007E4B7B" w:rsidP="007E4B7B">
            <w:pPr>
              <w:spacing w:line="480" w:lineRule="auto"/>
              <w:rPr>
                <w:rFonts w:cs="Arial"/>
              </w:rPr>
            </w:pPr>
            <w:r w:rsidRPr="000C7002">
              <w:rPr>
                <w:rFonts w:cs="Arial"/>
              </w:rPr>
              <w:t>W Cunningham</w:t>
            </w:r>
          </w:p>
        </w:tc>
        <w:tc>
          <w:tcPr>
            <w:tcW w:w="5702" w:type="dxa"/>
          </w:tcPr>
          <w:p w14:paraId="24C2CCAD" w14:textId="7E080198" w:rsidR="007E4B7B" w:rsidRPr="000C7002" w:rsidRDefault="007E4B7B" w:rsidP="007E4B7B">
            <w:pPr>
              <w:spacing w:line="480" w:lineRule="auto"/>
              <w:rPr>
                <w:rFonts w:cs="Arial"/>
              </w:rPr>
            </w:pPr>
            <w:r w:rsidRPr="000C7002">
              <w:rPr>
                <w:rFonts w:cs="Arial"/>
              </w:rPr>
              <w:t>North Lanarkshire Council</w:t>
            </w:r>
          </w:p>
        </w:tc>
      </w:tr>
      <w:tr w:rsidR="000C7002" w:rsidRPr="000C7002" w14:paraId="1F602134" w14:textId="77777777" w:rsidTr="00280753">
        <w:trPr>
          <w:cantSplit/>
        </w:trPr>
        <w:tc>
          <w:tcPr>
            <w:tcW w:w="4301" w:type="dxa"/>
          </w:tcPr>
          <w:p w14:paraId="24EA3EFA" w14:textId="14321D88" w:rsidR="007E4B7B" w:rsidRPr="000C7002" w:rsidRDefault="007E4B7B" w:rsidP="007E4B7B">
            <w:pPr>
              <w:spacing w:line="480" w:lineRule="auto"/>
              <w:rPr>
                <w:rFonts w:cs="Arial"/>
              </w:rPr>
            </w:pPr>
            <w:r w:rsidRPr="000C7002">
              <w:rPr>
                <w:rFonts w:cs="Arial"/>
              </w:rPr>
              <w:t xml:space="preserve">R </w:t>
            </w:r>
            <w:proofErr w:type="spellStart"/>
            <w:r w:rsidRPr="000C7002">
              <w:rPr>
                <w:rFonts w:cs="Arial"/>
              </w:rPr>
              <w:t>Lochrin</w:t>
            </w:r>
            <w:proofErr w:type="spellEnd"/>
            <w:r w:rsidRPr="000C7002">
              <w:rPr>
                <w:rFonts w:cs="Arial"/>
              </w:rPr>
              <w:t xml:space="preserve"> Hopkins</w:t>
            </w:r>
          </w:p>
        </w:tc>
        <w:tc>
          <w:tcPr>
            <w:tcW w:w="5702" w:type="dxa"/>
          </w:tcPr>
          <w:p w14:paraId="497EC533" w14:textId="61A3A0E1" w:rsidR="007E4B7B" w:rsidRPr="000C7002" w:rsidRDefault="007E4B7B" w:rsidP="007E4B7B">
            <w:pPr>
              <w:spacing w:line="480" w:lineRule="auto"/>
              <w:rPr>
                <w:rFonts w:cs="Arial"/>
              </w:rPr>
            </w:pPr>
            <w:r w:rsidRPr="000C7002">
              <w:rPr>
                <w:rFonts w:cs="Arial"/>
              </w:rPr>
              <w:t>North Lanarkshire Council</w:t>
            </w:r>
          </w:p>
        </w:tc>
      </w:tr>
      <w:tr w:rsidR="000C7002" w:rsidRPr="000C7002" w14:paraId="13896AC4" w14:textId="77777777" w:rsidTr="00280753">
        <w:trPr>
          <w:cantSplit/>
        </w:trPr>
        <w:tc>
          <w:tcPr>
            <w:tcW w:w="4301" w:type="dxa"/>
          </w:tcPr>
          <w:p w14:paraId="227B88B2" w14:textId="5D5FB399" w:rsidR="007E4B7B" w:rsidRPr="000C7002" w:rsidRDefault="007E4B7B" w:rsidP="007E4B7B">
            <w:pPr>
              <w:spacing w:line="480" w:lineRule="auto"/>
              <w:rPr>
                <w:rFonts w:cs="Arial"/>
              </w:rPr>
            </w:pPr>
            <w:r w:rsidRPr="000C7002">
              <w:rPr>
                <w:rFonts w:cs="Arial"/>
              </w:rPr>
              <w:t>L Johnston</w:t>
            </w:r>
          </w:p>
        </w:tc>
        <w:tc>
          <w:tcPr>
            <w:tcW w:w="5702" w:type="dxa"/>
          </w:tcPr>
          <w:p w14:paraId="7837E642" w14:textId="3B79E8F2" w:rsidR="007E4B7B" w:rsidRPr="000C7002" w:rsidRDefault="007E4B7B" w:rsidP="007E4B7B">
            <w:pPr>
              <w:spacing w:line="480" w:lineRule="auto"/>
              <w:rPr>
                <w:rFonts w:cs="Arial"/>
              </w:rPr>
            </w:pPr>
            <w:r w:rsidRPr="000C7002">
              <w:rPr>
                <w:rFonts w:cs="Arial"/>
              </w:rPr>
              <w:t>North Lanarkshire Council</w:t>
            </w:r>
          </w:p>
        </w:tc>
      </w:tr>
      <w:tr w:rsidR="000C7002" w:rsidRPr="000C7002" w14:paraId="6CA83BC3" w14:textId="77777777" w:rsidTr="00280753">
        <w:trPr>
          <w:cantSplit/>
        </w:trPr>
        <w:tc>
          <w:tcPr>
            <w:tcW w:w="4301" w:type="dxa"/>
          </w:tcPr>
          <w:p w14:paraId="57B6574B" w14:textId="4EEA6920" w:rsidR="007E4B7B" w:rsidRPr="000C7002" w:rsidRDefault="007E4B7B" w:rsidP="007E4B7B">
            <w:pPr>
              <w:spacing w:line="480" w:lineRule="auto"/>
              <w:rPr>
                <w:rFonts w:cs="Arial"/>
              </w:rPr>
            </w:pPr>
            <w:r w:rsidRPr="000C7002">
              <w:rPr>
                <w:rFonts w:cs="Arial"/>
              </w:rPr>
              <w:t>L Pollock</w:t>
            </w:r>
          </w:p>
        </w:tc>
        <w:tc>
          <w:tcPr>
            <w:tcW w:w="5702" w:type="dxa"/>
          </w:tcPr>
          <w:p w14:paraId="093FB8FB" w14:textId="11CFC8F8" w:rsidR="007E4B7B" w:rsidRPr="000C7002" w:rsidRDefault="007E4B7B" w:rsidP="007E4B7B">
            <w:pPr>
              <w:spacing w:line="480" w:lineRule="auto"/>
              <w:rPr>
                <w:rFonts w:cs="Arial"/>
              </w:rPr>
            </w:pPr>
            <w:r w:rsidRPr="000C7002">
              <w:rPr>
                <w:rFonts w:cs="Arial"/>
              </w:rPr>
              <w:t>North Lanarkshire Council</w:t>
            </w:r>
          </w:p>
        </w:tc>
      </w:tr>
      <w:tr w:rsidR="000C7002" w:rsidRPr="000C7002" w14:paraId="531281AA" w14:textId="77777777" w:rsidTr="00280753">
        <w:trPr>
          <w:cantSplit/>
        </w:trPr>
        <w:tc>
          <w:tcPr>
            <w:tcW w:w="4301" w:type="dxa"/>
          </w:tcPr>
          <w:p w14:paraId="0A3D1DBC" w14:textId="6B5D8B7D" w:rsidR="007E4B7B" w:rsidRPr="000C7002" w:rsidRDefault="007E4B7B" w:rsidP="007E4B7B">
            <w:pPr>
              <w:spacing w:line="480" w:lineRule="auto"/>
              <w:rPr>
                <w:rFonts w:cs="Arial"/>
              </w:rPr>
            </w:pPr>
            <w:bookmarkStart w:id="0" w:name="_Hlk192147289"/>
            <w:r w:rsidRPr="000C7002">
              <w:rPr>
                <w:rFonts w:cs="Arial"/>
              </w:rPr>
              <w:t xml:space="preserve">Professor J Pravinkumar </w:t>
            </w:r>
            <w:bookmarkEnd w:id="0"/>
          </w:p>
        </w:tc>
        <w:tc>
          <w:tcPr>
            <w:tcW w:w="5702" w:type="dxa"/>
          </w:tcPr>
          <w:p w14:paraId="65AA5883" w14:textId="7EBD197E" w:rsidR="007E4B7B" w:rsidRPr="000C7002" w:rsidRDefault="007E4B7B" w:rsidP="007E4B7B">
            <w:pPr>
              <w:spacing w:line="480" w:lineRule="auto"/>
              <w:rPr>
                <w:rFonts w:cs="Arial"/>
              </w:rPr>
            </w:pPr>
            <w:r w:rsidRPr="000C7002">
              <w:rPr>
                <w:rFonts w:cs="Arial"/>
              </w:rPr>
              <w:t>NHS Lanarkshire</w:t>
            </w:r>
          </w:p>
        </w:tc>
      </w:tr>
      <w:tr w:rsidR="000C7002" w:rsidRPr="000C7002" w14:paraId="3D33D1B7" w14:textId="77777777" w:rsidTr="00280753">
        <w:trPr>
          <w:cantSplit/>
        </w:trPr>
        <w:tc>
          <w:tcPr>
            <w:tcW w:w="4301" w:type="dxa"/>
          </w:tcPr>
          <w:p w14:paraId="1E8C42E5" w14:textId="30CF919E" w:rsidR="007E4B7B" w:rsidRPr="000C7002" w:rsidRDefault="007E4B7B" w:rsidP="007E4B7B">
            <w:pPr>
              <w:spacing w:line="480" w:lineRule="auto"/>
              <w:rPr>
                <w:rFonts w:cs="Arial"/>
              </w:rPr>
            </w:pPr>
            <w:r w:rsidRPr="000C7002">
              <w:rPr>
                <w:rFonts w:cs="Arial"/>
              </w:rPr>
              <w:t>Dr N Riches</w:t>
            </w:r>
          </w:p>
        </w:tc>
        <w:tc>
          <w:tcPr>
            <w:tcW w:w="5702" w:type="dxa"/>
          </w:tcPr>
          <w:p w14:paraId="05EF0231" w14:textId="7340876A" w:rsidR="007E4B7B" w:rsidRPr="000C7002" w:rsidRDefault="007E4B7B" w:rsidP="007E4B7B">
            <w:pPr>
              <w:spacing w:line="480" w:lineRule="auto"/>
              <w:rPr>
                <w:rFonts w:cs="Arial"/>
              </w:rPr>
            </w:pPr>
            <w:r w:rsidRPr="000C7002">
              <w:rPr>
                <w:rFonts w:cs="Arial"/>
              </w:rPr>
              <w:t>NHS Lanarkshire</w:t>
            </w:r>
          </w:p>
        </w:tc>
      </w:tr>
      <w:tr w:rsidR="000C7002" w:rsidRPr="000C7002" w14:paraId="75D2064F" w14:textId="77777777" w:rsidTr="00280753">
        <w:trPr>
          <w:cantSplit/>
        </w:trPr>
        <w:tc>
          <w:tcPr>
            <w:tcW w:w="4301" w:type="dxa"/>
          </w:tcPr>
          <w:p w14:paraId="5BAF89AA" w14:textId="45EDEE73" w:rsidR="007E4B7B" w:rsidRPr="000C7002" w:rsidRDefault="007E4B7B" w:rsidP="007E4B7B">
            <w:pPr>
              <w:spacing w:line="480" w:lineRule="auto"/>
              <w:rPr>
                <w:rFonts w:cs="Arial"/>
              </w:rPr>
            </w:pPr>
            <w:r w:rsidRPr="000C7002">
              <w:rPr>
                <w:rFonts w:cs="Arial"/>
              </w:rPr>
              <w:t>S Tennant</w:t>
            </w:r>
          </w:p>
        </w:tc>
        <w:tc>
          <w:tcPr>
            <w:tcW w:w="5702" w:type="dxa"/>
          </w:tcPr>
          <w:p w14:paraId="78412269" w14:textId="156534E0" w:rsidR="007E4B7B" w:rsidRPr="000C7002" w:rsidRDefault="007E4B7B" w:rsidP="007E4B7B">
            <w:pPr>
              <w:spacing w:line="480" w:lineRule="auto"/>
              <w:rPr>
                <w:rFonts w:cs="Arial"/>
              </w:rPr>
            </w:pPr>
            <w:r w:rsidRPr="000C7002">
              <w:rPr>
                <w:rFonts w:cs="Arial"/>
              </w:rPr>
              <w:t>North Lanarkshire Council</w:t>
            </w:r>
          </w:p>
        </w:tc>
      </w:tr>
      <w:tr w:rsidR="000C7002" w:rsidRPr="000C7002" w14:paraId="5CFB9B34" w14:textId="77777777" w:rsidTr="00280753">
        <w:trPr>
          <w:cantSplit/>
        </w:trPr>
        <w:tc>
          <w:tcPr>
            <w:tcW w:w="4301" w:type="dxa"/>
          </w:tcPr>
          <w:p w14:paraId="015CDA0C" w14:textId="66AA2746" w:rsidR="007E4B7B" w:rsidRPr="000C7002" w:rsidRDefault="007E4B7B" w:rsidP="007E4B7B">
            <w:pPr>
              <w:spacing w:line="480" w:lineRule="auto"/>
              <w:rPr>
                <w:rFonts w:cs="Arial"/>
              </w:rPr>
            </w:pPr>
            <w:r w:rsidRPr="000C7002">
              <w:rPr>
                <w:rFonts w:cs="Arial"/>
              </w:rPr>
              <w:t>K Swan</w:t>
            </w:r>
          </w:p>
        </w:tc>
        <w:tc>
          <w:tcPr>
            <w:tcW w:w="5702" w:type="dxa"/>
          </w:tcPr>
          <w:p w14:paraId="6225BE1F" w14:textId="28B1A796" w:rsidR="007E4B7B" w:rsidRPr="000C7002" w:rsidRDefault="007E4B7B" w:rsidP="007E4B7B">
            <w:pPr>
              <w:spacing w:line="480" w:lineRule="auto"/>
              <w:rPr>
                <w:rFonts w:cs="Arial"/>
              </w:rPr>
            </w:pPr>
            <w:r w:rsidRPr="000C7002">
              <w:rPr>
                <w:rFonts w:cs="Arial"/>
              </w:rPr>
              <w:t>North Lanarkshire Council</w:t>
            </w:r>
          </w:p>
        </w:tc>
      </w:tr>
      <w:tr w:rsidR="000C7002" w:rsidRPr="000C7002" w14:paraId="6A3030C1" w14:textId="77777777" w:rsidTr="00280753">
        <w:trPr>
          <w:cantSplit/>
        </w:trPr>
        <w:tc>
          <w:tcPr>
            <w:tcW w:w="4301" w:type="dxa"/>
          </w:tcPr>
          <w:p w14:paraId="65A08623" w14:textId="221BF09D" w:rsidR="007E4B7B" w:rsidRPr="000C7002" w:rsidRDefault="007E4B7B" w:rsidP="007E4B7B">
            <w:pPr>
              <w:spacing w:line="480" w:lineRule="auto"/>
              <w:rPr>
                <w:rFonts w:cs="Arial"/>
              </w:rPr>
            </w:pPr>
          </w:p>
        </w:tc>
        <w:tc>
          <w:tcPr>
            <w:tcW w:w="5702" w:type="dxa"/>
          </w:tcPr>
          <w:p w14:paraId="5A46D397" w14:textId="2034BBF9" w:rsidR="007E4B7B" w:rsidRPr="000C7002" w:rsidRDefault="007E4B7B" w:rsidP="007E4B7B">
            <w:pPr>
              <w:spacing w:line="480" w:lineRule="auto"/>
              <w:rPr>
                <w:rFonts w:cs="Arial"/>
              </w:rPr>
            </w:pPr>
          </w:p>
        </w:tc>
      </w:tr>
    </w:tbl>
    <w:p w14:paraId="0B4EE71C" w14:textId="77777777" w:rsidR="005527DC" w:rsidRPr="000C7002" w:rsidRDefault="005527DC" w:rsidP="00FF1A50">
      <w:pPr>
        <w:spacing w:line="480" w:lineRule="auto"/>
      </w:pPr>
      <w:r w:rsidRPr="000C7002">
        <w:br w:type="page"/>
      </w:r>
    </w:p>
    <w:tbl>
      <w:tblPr>
        <w:tblW w:w="10003" w:type="dxa"/>
        <w:tblInd w:w="-90" w:type="dxa"/>
        <w:tblLook w:val="00A0" w:firstRow="1" w:lastRow="0" w:firstColumn="1" w:lastColumn="0" w:noHBand="0" w:noVBand="0"/>
      </w:tblPr>
      <w:tblGrid>
        <w:gridCol w:w="4301"/>
        <w:gridCol w:w="5702"/>
      </w:tblGrid>
      <w:tr w:rsidR="00E3385B" w:rsidRPr="00E3385B" w14:paraId="787A93C8" w14:textId="77777777" w:rsidTr="00280753">
        <w:trPr>
          <w:cantSplit/>
        </w:trPr>
        <w:tc>
          <w:tcPr>
            <w:tcW w:w="4301" w:type="dxa"/>
          </w:tcPr>
          <w:p w14:paraId="6A82035C" w14:textId="516E30B1" w:rsidR="00034BE8" w:rsidRDefault="00034BE8" w:rsidP="00FF1A50">
            <w:pPr>
              <w:spacing w:line="480" w:lineRule="auto"/>
              <w:rPr>
                <w:rFonts w:cs="Arial"/>
                <w:b/>
              </w:rPr>
            </w:pPr>
          </w:p>
          <w:p w14:paraId="299E52C4" w14:textId="3C8674AC" w:rsidR="00034BE8" w:rsidRPr="000C7002" w:rsidRDefault="00034BE8" w:rsidP="00FF1A50">
            <w:pPr>
              <w:spacing w:line="480" w:lineRule="auto"/>
              <w:rPr>
                <w:rFonts w:cs="Arial"/>
              </w:rPr>
            </w:pPr>
            <w:r w:rsidRPr="000C7002">
              <w:rPr>
                <w:rFonts w:cs="Arial"/>
                <w:b/>
              </w:rPr>
              <w:t>APOLOGIES</w:t>
            </w:r>
          </w:p>
        </w:tc>
        <w:tc>
          <w:tcPr>
            <w:tcW w:w="5702" w:type="dxa"/>
          </w:tcPr>
          <w:p w14:paraId="39D9ED8A" w14:textId="3F743B39" w:rsidR="00034BE8" w:rsidRPr="000C7002" w:rsidRDefault="00034BE8" w:rsidP="00FF1A50">
            <w:pPr>
              <w:spacing w:line="480" w:lineRule="auto"/>
              <w:rPr>
                <w:rFonts w:cs="Arial"/>
              </w:rPr>
            </w:pPr>
          </w:p>
        </w:tc>
      </w:tr>
      <w:tr w:rsidR="00E3385B" w:rsidRPr="00E3385B" w14:paraId="0478EEEA" w14:textId="77777777" w:rsidTr="00280753">
        <w:trPr>
          <w:cantSplit/>
        </w:trPr>
        <w:tc>
          <w:tcPr>
            <w:tcW w:w="4301" w:type="dxa"/>
          </w:tcPr>
          <w:p w14:paraId="7AA8B2B2" w14:textId="7687376D" w:rsidR="00034BE8" w:rsidRPr="000C7002" w:rsidRDefault="00034BE8" w:rsidP="00FF1A50">
            <w:pPr>
              <w:spacing w:line="480" w:lineRule="auto"/>
              <w:rPr>
                <w:rFonts w:cs="Arial"/>
              </w:rPr>
            </w:pPr>
            <w:r w:rsidRPr="000C7002">
              <w:rPr>
                <w:rFonts w:cs="Arial"/>
              </w:rPr>
              <w:t>M Costello</w:t>
            </w:r>
          </w:p>
        </w:tc>
        <w:tc>
          <w:tcPr>
            <w:tcW w:w="5702" w:type="dxa"/>
          </w:tcPr>
          <w:p w14:paraId="34DC5A17" w14:textId="3C665273" w:rsidR="00034BE8" w:rsidRPr="000C7002" w:rsidRDefault="00034BE8" w:rsidP="00FF1A50">
            <w:pPr>
              <w:spacing w:line="480" w:lineRule="auto"/>
              <w:rPr>
                <w:rFonts w:cs="Arial"/>
              </w:rPr>
            </w:pPr>
            <w:r w:rsidRPr="000C7002">
              <w:rPr>
                <w:rFonts w:cs="Arial"/>
              </w:rPr>
              <w:t>North Lanarkshire Council</w:t>
            </w:r>
          </w:p>
        </w:tc>
      </w:tr>
      <w:tr w:rsidR="000C7002" w:rsidRPr="000C7002" w14:paraId="1EB7AD4A" w14:textId="77777777" w:rsidTr="00280753">
        <w:trPr>
          <w:cantSplit/>
        </w:trPr>
        <w:tc>
          <w:tcPr>
            <w:tcW w:w="4301" w:type="dxa"/>
          </w:tcPr>
          <w:p w14:paraId="5872E5FB" w14:textId="67E094C3" w:rsidR="00E3385B" w:rsidRPr="000C7002" w:rsidRDefault="00E3385B" w:rsidP="00E3385B">
            <w:pPr>
              <w:spacing w:line="480" w:lineRule="auto"/>
              <w:rPr>
                <w:rFonts w:cs="Arial"/>
              </w:rPr>
            </w:pPr>
            <w:r w:rsidRPr="000C7002">
              <w:rPr>
                <w:rFonts w:cs="Arial"/>
              </w:rPr>
              <w:t xml:space="preserve">M Hill </w:t>
            </w:r>
          </w:p>
        </w:tc>
        <w:tc>
          <w:tcPr>
            <w:tcW w:w="5702" w:type="dxa"/>
          </w:tcPr>
          <w:p w14:paraId="4AEDC552" w14:textId="2DB7ED02" w:rsidR="00E3385B" w:rsidRPr="000C7002" w:rsidRDefault="00E3385B" w:rsidP="00E3385B">
            <w:pPr>
              <w:spacing w:line="480" w:lineRule="auto"/>
              <w:rPr>
                <w:rFonts w:cs="Arial"/>
              </w:rPr>
            </w:pPr>
            <w:r w:rsidRPr="000C7002">
              <w:rPr>
                <w:rFonts w:cs="Arial"/>
              </w:rPr>
              <w:t>NHS Lanarkshire Board</w:t>
            </w:r>
          </w:p>
        </w:tc>
      </w:tr>
      <w:tr w:rsidR="000C7002" w:rsidRPr="000C7002" w14:paraId="0AD09238" w14:textId="77777777" w:rsidTr="00280753">
        <w:trPr>
          <w:cantSplit/>
        </w:trPr>
        <w:tc>
          <w:tcPr>
            <w:tcW w:w="4301" w:type="dxa"/>
          </w:tcPr>
          <w:p w14:paraId="787C8DF2" w14:textId="32AEDE72" w:rsidR="00E3385B" w:rsidRPr="000C7002" w:rsidRDefault="00E3385B" w:rsidP="00E3385B">
            <w:pPr>
              <w:spacing w:line="480" w:lineRule="auto"/>
              <w:rPr>
                <w:rFonts w:cs="Arial"/>
              </w:rPr>
            </w:pPr>
            <w:r w:rsidRPr="000C7002">
              <w:rPr>
                <w:rFonts w:cs="Arial"/>
              </w:rPr>
              <w:t xml:space="preserve">D Murray </w:t>
            </w:r>
          </w:p>
        </w:tc>
        <w:tc>
          <w:tcPr>
            <w:tcW w:w="5702" w:type="dxa"/>
          </w:tcPr>
          <w:p w14:paraId="5D5E6EE1" w14:textId="79989014" w:rsidR="00E3385B" w:rsidRPr="000C7002" w:rsidRDefault="00E3385B" w:rsidP="00E3385B">
            <w:pPr>
              <w:spacing w:line="480" w:lineRule="auto"/>
              <w:rPr>
                <w:rFonts w:cs="Arial"/>
              </w:rPr>
            </w:pPr>
            <w:r w:rsidRPr="000C7002">
              <w:rPr>
                <w:rFonts w:cs="Arial"/>
              </w:rPr>
              <w:t>North Lanarkshire Council</w:t>
            </w:r>
          </w:p>
        </w:tc>
      </w:tr>
      <w:tr w:rsidR="000C7002" w:rsidRPr="000C7002" w14:paraId="2B76B377" w14:textId="77777777" w:rsidTr="004234A2">
        <w:trPr>
          <w:cantSplit/>
        </w:trPr>
        <w:tc>
          <w:tcPr>
            <w:tcW w:w="4301" w:type="dxa"/>
          </w:tcPr>
          <w:p w14:paraId="04A9DD12" w14:textId="570D26A3" w:rsidR="00E3385B" w:rsidRPr="000C7002" w:rsidRDefault="00E3385B" w:rsidP="00E3385B">
            <w:pPr>
              <w:spacing w:line="480" w:lineRule="auto"/>
              <w:rPr>
                <w:rFonts w:cs="Arial"/>
              </w:rPr>
            </w:pPr>
            <w:r w:rsidRPr="000C7002">
              <w:rPr>
                <w:rFonts w:cs="Arial"/>
              </w:rPr>
              <w:t>C Rae</w:t>
            </w:r>
          </w:p>
        </w:tc>
        <w:tc>
          <w:tcPr>
            <w:tcW w:w="5702" w:type="dxa"/>
          </w:tcPr>
          <w:p w14:paraId="0392A2A8" w14:textId="2E903008" w:rsidR="00E3385B" w:rsidRPr="000C7002" w:rsidRDefault="00E3385B" w:rsidP="00E3385B">
            <w:pPr>
              <w:spacing w:line="480" w:lineRule="auto"/>
              <w:rPr>
                <w:rFonts w:cs="Arial"/>
              </w:rPr>
            </w:pPr>
            <w:r w:rsidRPr="000C7002">
              <w:rPr>
                <w:rFonts w:cs="Arial"/>
              </w:rPr>
              <w:t>University Health and Social Care North Lanarkshire</w:t>
            </w:r>
          </w:p>
        </w:tc>
      </w:tr>
      <w:tr w:rsidR="000C7002" w:rsidRPr="000C7002" w14:paraId="521DB6E3" w14:textId="77777777" w:rsidTr="004234A2">
        <w:trPr>
          <w:cantSplit/>
        </w:trPr>
        <w:tc>
          <w:tcPr>
            <w:tcW w:w="4301" w:type="dxa"/>
          </w:tcPr>
          <w:p w14:paraId="151D1D66" w14:textId="6C8F5D33" w:rsidR="00E3385B" w:rsidRPr="000C7002" w:rsidRDefault="00E3385B" w:rsidP="00E3385B">
            <w:pPr>
              <w:spacing w:line="480" w:lineRule="auto"/>
              <w:rPr>
                <w:rFonts w:cs="Arial"/>
              </w:rPr>
            </w:pPr>
            <w:r w:rsidRPr="000C7002">
              <w:rPr>
                <w:rFonts w:cs="Arial"/>
              </w:rPr>
              <w:t>Councillor L Roarty</w:t>
            </w:r>
          </w:p>
        </w:tc>
        <w:tc>
          <w:tcPr>
            <w:tcW w:w="5702" w:type="dxa"/>
          </w:tcPr>
          <w:p w14:paraId="18FD8D2D" w14:textId="52F75381" w:rsidR="00E3385B" w:rsidRPr="000C7002" w:rsidRDefault="00E3385B" w:rsidP="00E3385B">
            <w:pPr>
              <w:spacing w:line="480" w:lineRule="auto"/>
              <w:rPr>
                <w:rFonts w:cs="Arial"/>
              </w:rPr>
            </w:pPr>
            <w:r w:rsidRPr="000C7002">
              <w:rPr>
                <w:rFonts w:cs="Arial"/>
              </w:rPr>
              <w:t>North Lanarkshire Council</w:t>
            </w:r>
          </w:p>
        </w:tc>
      </w:tr>
      <w:tr w:rsidR="000C7002" w:rsidRPr="000C7002" w14:paraId="22E5D2CF" w14:textId="77777777" w:rsidTr="0056130D">
        <w:trPr>
          <w:cantSplit/>
        </w:trPr>
        <w:tc>
          <w:tcPr>
            <w:tcW w:w="4301" w:type="dxa"/>
          </w:tcPr>
          <w:p w14:paraId="115A7E3D" w14:textId="13A6F88E" w:rsidR="00E3385B" w:rsidRPr="000C7002" w:rsidRDefault="00E3385B" w:rsidP="00E3385B">
            <w:pPr>
              <w:spacing w:line="480" w:lineRule="auto"/>
              <w:rPr>
                <w:rFonts w:cs="Arial"/>
              </w:rPr>
            </w:pPr>
          </w:p>
        </w:tc>
        <w:tc>
          <w:tcPr>
            <w:tcW w:w="5702" w:type="dxa"/>
          </w:tcPr>
          <w:p w14:paraId="57A9A9D9" w14:textId="2657DC31" w:rsidR="00E3385B" w:rsidRPr="000C7002" w:rsidRDefault="00E3385B" w:rsidP="00E3385B">
            <w:pPr>
              <w:spacing w:line="480" w:lineRule="auto"/>
              <w:rPr>
                <w:rFonts w:cs="Arial"/>
              </w:rPr>
            </w:pPr>
          </w:p>
        </w:tc>
      </w:tr>
    </w:tbl>
    <w:p w14:paraId="6AB76BCE" w14:textId="77777777" w:rsidR="00B11C93" w:rsidRPr="000C7002" w:rsidRDefault="00B11C93" w:rsidP="00FF1A50">
      <w:pPr>
        <w:spacing w:line="480" w:lineRule="auto"/>
        <w:rPr>
          <w:rFonts w:cs="Arial"/>
          <w:b/>
          <w:bCs/>
        </w:rPr>
      </w:pPr>
    </w:p>
    <w:p w14:paraId="1261E4B8" w14:textId="73645255" w:rsidR="00C82A1C" w:rsidRPr="000C7002" w:rsidRDefault="00C82A1C" w:rsidP="00FF1A50">
      <w:pPr>
        <w:spacing w:line="480" w:lineRule="auto"/>
        <w:rPr>
          <w:rFonts w:cs="Arial"/>
          <w:b/>
          <w:bCs/>
        </w:rPr>
      </w:pPr>
      <w:r w:rsidRPr="000C7002">
        <w:rPr>
          <w:rFonts w:cs="Arial"/>
          <w:b/>
          <w:bCs/>
        </w:rPr>
        <w:t>CHAIR</w:t>
      </w:r>
    </w:p>
    <w:p w14:paraId="5BE5BECB" w14:textId="6C3E7BB1" w:rsidR="009A468D" w:rsidRPr="000C7002" w:rsidRDefault="004D4CF3" w:rsidP="00FF1A50">
      <w:pPr>
        <w:spacing w:line="480" w:lineRule="auto"/>
        <w:rPr>
          <w:rFonts w:cs="Arial"/>
        </w:rPr>
      </w:pPr>
      <w:r w:rsidRPr="000C7002">
        <w:rPr>
          <w:rFonts w:cs="Arial"/>
        </w:rPr>
        <w:t>V Watson</w:t>
      </w:r>
      <w:r w:rsidR="00550F20" w:rsidRPr="000C7002">
        <w:rPr>
          <w:rFonts w:cs="Arial"/>
        </w:rPr>
        <w:t xml:space="preserve">, </w:t>
      </w:r>
      <w:r w:rsidR="008516E0" w:rsidRPr="000C7002">
        <w:rPr>
          <w:rFonts w:cs="Arial"/>
        </w:rPr>
        <w:t>Police Scotland</w:t>
      </w:r>
    </w:p>
    <w:p w14:paraId="7A5F8552" w14:textId="77777777" w:rsidR="0045220B" w:rsidRPr="000C7002" w:rsidRDefault="0045220B" w:rsidP="00FF1A50">
      <w:pPr>
        <w:spacing w:line="480" w:lineRule="auto"/>
        <w:rPr>
          <w:rFonts w:cs="Arial"/>
        </w:rPr>
      </w:pPr>
    </w:p>
    <w:p w14:paraId="7252B059" w14:textId="3DC24983" w:rsidR="007E7E14" w:rsidRPr="000C7002" w:rsidRDefault="006939AB" w:rsidP="00A3176A">
      <w:pPr>
        <w:rPr>
          <w:rFonts w:cs="Arial"/>
          <w:b/>
        </w:rPr>
      </w:pPr>
      <w:r w:rsidRPr="000C7002">
        <w:rPr>
          <w:rFonts w:cs="Arial"/>
          <w:b/>
        </w:rPr>
        <w:t xml:space="preserve">CHAIR’S </w:t>
      </w:r>
      <w:r w:rsidR="00A33C90" w:rsidRPr="000C7002">
        <w:rPr>
          <w:rFonts w:cs="Arial"/>
          <w:b/>
        </w:rPr>
        <w:t xml:space="preserve">OPENING </w:t>
      </w:r>
      <w:r w:rsidRPr="000C7002">
        <w:rPr>
          <w:rFonts w:cs="Arial"/>
          <w:b/>
        </w:rPr>
        <w:t>REMARKS</w:t>
      </w:r>
      <w:r w:rsidR="004A6B31" w:rsidRPr="000C7002">
        <w:rPr>
          <w:rFonts w:cs="Arial"/>
          <w:b/>
        </w:rPr>
        <w:t xml:space="preserve"> AND APOLOGIES</w:t>
      </w:r>
    </w:p>
    <w:p w14:paraId="49180C8D" w14:textId="77777777" w:rsidR="00613A5E" w:rsidRPr="000C7002" w:rsidRDefault="00613A5E" w:rsidP="00A3176A">
      <w:pPr>
        <w:rPr>
          <w:rFonts w:cs="Arial"/>
          <w:bCs/>
        </w:rPr>
      </w:pPr>
    </w:p>
    <w:p w14:paraId="2B66F22D" w14:textId="506170FD" w:rsidR="00AA5B35" w:rsidRPr="000C7002" w:rsidRDefault="00843CC4" w:rsidP="00A3176A">
      <w:pPr>
        <w:pStyle w:val="Heading1"/>
        <w:rPr>
          <w:rFonts w:cs="Arial"/>
        </w:rPr>
      </w:pPr>
      <w:r w:rsidRPr="000C7002">
        <w:rPr>
          <w:rFonts w:cs="Arial"/>
        </w:rPr>
        <w:t xml:space="preserve">The Chair welcomed </w:t>
      </w:r>
      <w:r w:rsidR="00877ED6" w:rsidRPr="000C7002">
        <w:rPr>
          <w:rFonts w:cs="Arial"/>
        </w:rPr>
        <w:t>everyone to the meeting</w:t>
      </w:r>
      <w:r w:rsidR="002F1295" w:rsidRPr="000C7002">
        <w:rPr>
          <w:rFonts w:cs="Arial"/>
        </w:rPr>
        <w:t xml:space="preserve"> and participants introduced themselves</w:t>
      </w:r>
      <w:r w:rsidR="00877ED6" w:rsidRPr="000C7002">
        <w:rPr>
          <w:rFonts w:cs="Arial"/>
        </w:rPr>
        <w:t>.</w:t>
      </w:r>
    </w:p>
    <w:p w14:paraId="7B65C6EF" w14:textId="77777777" w:rsidR="00AA5B35" w:rsidRPr="000C7002" w:rsidRDefault="00AA5B35" w:rsidP="00A3176A">
      <w:pPr>
        <w:pStyle w:val="Heading1"/>
        <w:numPr>
          <w:ilvl w:val="0"/>
          <w:numId w:val="0"/>
        </w:numPr>
        <w:ind w:left="720"/>
        <w:rPr>
          <w:rFonts w:cs="Arial"/>
        </w:rPr>
      </w:pPr>
    </w:p>
    <w:p w14:paraId="2EA232B9" w14:textId="77DAAA25" w:rsidR="009A5D2E" w:rsidRPr="000C7002" w:rsidRDefault="009A5D2E" w:rsidP="00A3176A">
      <w:pPr>
        <w:ind w:left="720"/>
        <w:rPr>
          <w:rFonts w:cs="Arial"/>
        </w:rPr>
      </w:pPr>
      <w:r w:rsidRPr="000C7002">
        <w:rPr>
          <w:rFonts w:cs="Arial"/>
        </w:rPr>
        <w:t>The apologies were noted.</w:t>
      </w:r>
    </w:p>
    <w:p w14:paraId="235CE570" w14:textId="77777777" w:rsidR="0045220B" w:rsidRPr="000C7002" w:rsidRDefault="0045220B" w:rsidP="00A3176A">
      <w:pPr>
        <w:ind w:left="720"/>
        <w:rPr>
          <w:rFonts w:cs="Arial"/>
        </w:rPr>
      </w:pPr>
    </w:p>
    <w:p w14:paraId="2EFC000A" w14:textId="77777777" w:rsidR="001675D9" w:rsidRPr="000C7002" w:rsidRDefault="001675D9" w:rsidP="00A3176A">
      <w:pPr>
        <w:rPr>
          <w:rFonts w:cs="Arial"/>
          <w:b/>
          <w:bCs/>
        </w:rPr>
      </w:pPr>
    </w:p>
    <w:p w14:paraId="2148F0D7" w14:textId="3B5E267D" w:rsidR="00EF3810" w:rsidRPr="004736AB" w:rsidRDefault="004F766C" w:rsidP="00A3176A">
      <w:pPr>
        <w:rPr>
          <w:rFonts w:cs="Arial"/>
          <w:b/>
          <w:bCs/>
        </w:rPr>
      </w:pPr>
      <w:r w:rsidRPr="004736AB">
        <w:rPr>
          <w:rFonts w:cs="Arial"/>
          <w:b/>
          <w:bCs/>
        </w:rPr>
        <w:t>MINUTE OF</w:t>
      </w:r>
      <w:r w:rsidR="009E7CAC" w:rsidRPr="004736AB">
        <w:rPr>
          <w:rFonts w:cs="Arial"/>
          <w:b/>
          <w:bCs/>
        </w:rPr>
        <w:t xml:space="preserve"> </w:t>
      </w:r>
      <w:r w:rsidRPr="004736AB">
        <w:rPr>
          <w:rFonts w:cs="Arial"/>
          <w:b/>
          <w:bCs/>
        </w:rPr>
        <w:t>MEETING</w:t>
      </w:r>
      <w:r w:rsidR="009E7CAC" w:rsidRPr="004736AB">
        <w:rPr>
          <w:rFonts w:cs="Arial"/>
          <w:b/>
          <w:bCs/>
        </w:rPr>
        <w:t xml:space="preserve"> </w:t>
      </w:r>
      <w:r w:rsidRPr="004736AB">
        <w:rPr>
          <w:rFonts w:cs="Arial"/>
          <w:b/>
          <w:bCs/>
        </w:rPr>
        <w:t>OF</w:t>
      </w:r>
      <w:r w:rsidR="009E7CAC" w:rsidRPr="004736AB">
        <w:rPr>
          <w:rFonts w:cs="Arial"/>
          <w:b/>
          <w:bCs/>
        </w:rPr>
        <w:t xml:space="preserve"> </w:t>
      </w:r>
      <w:r w:rsidRPr="004736AB">
        <w:rPr>
          <w:rFonts w:cs="Arial"/>
          <w:b/>
          <w:bCs/>
        </w:rPr>
        <w:t>STRATEGIC LEADERSHIP BOARD</w:t>
      </w:r>
      <w:r w:rsidR="009E7CAC" w:rsidRPr="004736AB">
        <w:rPr>
          <w:rFonts w:cs="Arial"/>
          <w:b/>
          <w:bCs/>
        </w:rPr>
        <w:t xml:space="preserve"> </w:t>
      </w:r>
      <w:r w:rsidRPr="004736AB">
        <w:rPr>
          <w:rFonts w:cs="Arial"/>
          <w:b/>
          <w:bCs/>
        </w:rPr>
        <w:t>HELD</w:t>
      </w:r>
      <w:r w:rsidR="009E7CAC" w:rsidRPr="004736AB">
        <w:rPr>
          <w:rFonts w:cs="Arial"/>
          <w:b/>
          <w:bCs/>
        </w:rPr>
        <w:t xml:space="preserve"> </w:t>
      </w:r>
      <w:r w:rsidRPr="004736AB">
        <w:rPr>
          <w:rFonts w:cs="Arial"/>
          <w:b/>
          <w:bCs/>
        </w:rPr>
        <w:t>ON</w:t>
      </w:r>
      <w:r w:rsidR="009E7CAC" w:rsidRPr="004736AB">
        <w:rPr>
          <w:rFonts w:cs="Arial"/>
          <w:b/>
          <w:bCs/>
        </w:rPr>
        <w:t xml:space="preserve"> </w:t>
      </w:r>
      <w:r w:rsidR="000274BD" w:rsidRPr="004736AB">
        <w:rPr>
          <w:rFonts w:cs="Arial"/>
          <w:b/>
          <w:bCs/>
        </w:rPr>
        <w:t xml:space="preserve">13 JUNE </w:t>
      </w:r>
      <w:r w:rsidR="00C4317C" w:rsidRPr="004736AB">
        <w:rPr>
          <w:rFonts w:cs="Arial"/>
          <w:b/>
          <w:bCs/>
        </w:rPr>
        <w:t>202</w:t>
      </w:r>
      <w:r w:rsidR="006E1B4E" w:rsidRPr="004736AB">
        <w:rPr>
          <w:rFonts w:cs="Arial"/>
          <w:b/>
          <w:bCs/>
        </w:rPr>
        <w:t>5</w:t>
      </w:r>
    </w:p>
    <w:p w14:paraId="71166B52" w14:textId="77777777" w:rsidR="002123A0" w:rsidRPr="004736AB" w:rsidRDefault="002123A0" w:rsidP="00A3176A">
      <w:pPr>
        <w:rPr>
          <w:rFonts w:cs="Arial"/>
          <w:b/>
          <w:bCs/>
        </w:rPr>
      </w:pPr>
    </w:p>
    <w:p w14:paraId="7DFBF2FF" w14:textId="1E08E31A" w:rsidR="00172D56" w:rsidRPr="004736AB" w:rsidRDefault="00EF3810" w:rsidP="00A3176A">
      <w:pPr>
        <w:pStyle w:val="Heading1"/>
        <w:rPr>
          <w:rFonts w:cs="Arial"/>
        </w:rPr>
      </w:pPr>
      <w:r w:rsidRPr="004736AB">
        <w:rPr>
          <w:rFonts w:cs="Arial"/>
        </w:rPr>
        <w:t xml:space="preserve">The Minute of the meeting of the Strategic Leadership Board held on </w:t>
      </w:r>
      <w:r w:rsidR="000274BD" w:rsidRPr="004736AB">
        <w:rPr>
          <w:rFonts w:cs="Arial"/>
        </w:rPr>
        <w:t>13 June 2025</w:t>
      </w:r>
      <w:r w:rsidR="00183B63" w:rsidRPr="004736AB">
        <w:rPr>
          <w:rFonts w:cs="Arial"/>
        </w:rPr>
        <w:t xml:space="preserve"> </w:t>
      </w:r>
      <w:r w:rsidRPr="004736AB">
        <w:rPr>
          <w:rFonts w:cs="Arial"/>
        </w:rPr>
        <w:t>w</w:t>
      </w:r>
      <w:r w:rsidR="005C6E88" w:rsidRPr="004736AB">
        <w:rPr>
          <w:rFonts w:cs="Arial"/>
        </w:rPr>
        <w:t>ere</w:t>
      </w:r>
      <w:r w:rsidRPr="004736AB">
        <w:rPr>
          <w:rFonts w:cs="Arial"/>
        </w:rPr>
        <w:t xml:space="preserve"> agreed as an accurate record and approved</w:t>
      </w:r>
      <w:r w:rsidR="00243B07" w:rsidRPr="004736AB">
        <w:rPr>
          <w:rFonts w:cs="Arial"/>
        </w:rPr>
        <w:t xml:space="preserve">. </w:t>
      </w:r>
    </w:p>
    <w:p w14:paraId="34E36D3F" w14:textId="77777777" w:rsidR="00DA5117" w:rsidRPr="004736AB" w:rsidRDefault="00DA5117" w:rsidP="00A3176A"/>
    <w:p w14:paraId="2412BF38" w14:textId="77777777" w:rsidR="004C12CA" w:rsidRPr="004736AB" w:rsidRDefault="004C12CA" w:rsidP="00A3176A"/>
    <w:p w14:paraId="44696059" w14:textId="4326B64B" w:rsidR="0000472B" w:rsidRPr="004736AB" w:rsidRDefault="00881955" w:rsidP="00A3176A">
      <w:pPr>
        <w:rPr>
          <w:rFonts w:cs="Arial"/>
          <w:b/>
          <w:bCs/>
        </w:rPr>
      </w:pPr>
      <w:r w:rsidRPr="004736AB">
        <w:rPr>
          <w:rFonts w:cs="Arial"/>
          <w:b/>
          <w:bCs/>
        </w:rPr>
        <w:t>LANARKSHIRE JOINT COMMUNITY PLANNING PARTNERSHIP EVENT – BUILDING A PREVENTION-FOCUSED SYSTEM</w:t>
      </w:r>
    </w:p>
    <w:p w14:paraId="1D1A5D0B" w14:textId="77777777" w:rsidR="00881955" w:rsidRPr="004736AB" w:rsidRDefault="00881955" w:rsidP="00A3176A">
      <w:pPr>
        <w:rPr>
          <w:rFonts w:cs="Arial"/>
        </w:rPr>
      </w:pPr>
    </w:p>
    <w:p w14:paraId="166D266D" w14:textId="0EC3932B" w:rsidR="00B061F1" w:rsidRPr="004736AB" w:rsidRDefault="00B169AE" w:rsidP="00624E51">
      <w:pPr>
        <w:pStyle w:val="Heading1"/>
      </w:pPr>
      <w:r w:rsidRPr="004736AB">
        <w:t>Professor Josephine Pravinkumar, Director of Public Health &amp; Health Policy</w:t>
      </w:r>
      <w:r w:rsidR="003C2003" w:rsidRPr="004736AB">
        <w:t xml:space="preserve"> and </w:t>
      </w:r>
      <w:r w:rsidR="00244360" w:rsidRPr="004736AB">
        <w:t>Doctor Nick Riches</w:t>
      </w:r>
      <w:r w:rsidR="00AD58A9" w:rsidRPr="004736AB">
        <w:t xml:space="preserve"> </w:t>
      </w:r>
      <w:r w:rsidR="008B1292" w:rsidRPr="004736AB">
        <w:t xml:space="preserve">introduced the report that provided </w:t>
      </w:r>
      <w:r w:rsidR="00651791" w:rsidRPr="004736AB">
        <w:t>an update on the Joint Community Planning Partnership Event that was held on 9 October 2025</w:t>
      </w:r>
      <w:r w:rsidR="000C7002" w:rsidRPr="004736AB">
        <w:t xml:space="preserve"> that brought</w:t>
      </w:r>
      <w:r w:rsidR="00E82AC7" w:rsidRPr="004736AB">
        <w:t xml:space="preserve"> </w:t>
      </w:r>
      <w:r w:rsidR="007D6F2B" w:rsidRPr="004736AB">
        <w:t>together senior leaders and partners from across North and Council Lanarkshire C</w:t>
      </w:r>
      <w:r w:rsidR="00EF2948" w:rsidRPr="004736AB">
        <w:t>ommunity Planning P</w:t>
      </w:r>
      <w:r w:rsidR="004875A6" w:rsidRPr="004736AB">
        <w:t>a</w:t>
      </w:r>
      <w:r w:rsidR="00EF2948" w:rsidRPr="004736AB">
        <w:t>rtnership</w:t>
      </w:r>
      <w:r w:rsidR="004875A6" w:rsidRPr="004736AB">
        <w:t xml:space="preserve"> (C</w:t>
      </w:r>
      <w:r w:rsidR="007D6F2B" w:rsidRPr="004736AB">
        <w:t>PP’</w:t>
      </w:r>
      <w:r w:rsidR="00B061F1" w:rsidRPr="004736AB">
        <w:t>s</w:t>
      </w:r>
      <w:r w:rsidR="004875A6" w:rsidRPr="004736AB">
        <w:t>)</w:t>
      </w:r>
      <w:r w:rsidR="007D6F2B" w:rsidRPr="004736AB">
        <w:t>, I</w:t>
      </w:r>
      <w:r w:rsidR="004875A6" w:rsidRPr="004736AB">
        <w:t>ntegrated Joint Board (I</w:t>
      </w:r>
      <w:r w:rsidR="007D6F2B" w:rsidRPr="004736AB">
        <w:t>JB</w:t>
      </w:r>
      <w:r w:rsidR="004875A6" w:rsidRPr="004736AB">
        <w:t>)</w:t>
      </w:r>
      <w:r w:rsidR="007D6F2B" w:rsidRPr="004736AB">
        <w:t xml:space="preserve">, NHS Lanarkshire, local government, education, housing, Police Scotland, and the third sector. </w:t>
      </w:r>
    </w:p>
    <w:p w14:paraId="1D56E914" w14:textId="77777777" w:rsidR="00B061F1" w:rsidRPr="004736AB" w:rsidRDefault="00B061F1" w:rsidP="00B061F1"/>
    <w:p w14:paraId="4DFB2C29" w14:textId="0A011CF5" w:rsidR="00B061F1" w:rsidRPr="004736AB" w:rsidRDefault="006F3D5D" w:rsidP="00C919D3">
      <w:pPr>
        <w:ind w:left="720"/>
      </w:pPr>
      <w:r w:rsidRPr="004736AB">
        <w:t xml:space="preserve">The </w:t>
      </w:r>
      <w:r w:rsidR="00E82AC7" w:rsidRPr="004736AB">
        <w:t xml:space="preserve">event aimed to </w:t>
      </w:r>
      <w:r w:rsidR="00FA6EFC" w:rsidRPr="004736AB">
        <w:t xml:space="preserve">translate the </w:t>
      </w:r>
      <w:r w:rsidRPr="004736AB">
        <w:t>ambitions of Scotland’s Population Health Framework into practical, local action</w:t>
      </w:r>
      <w:r w:rsidR="008A6664" w:rsidRPr="004736AB">
        <w:t xml:space="preserve"> with plenary sessions and workshops, participants develop</w:t>
      </w:r>
      <w:r w:rsidR="00985B36" w:rsidRPr="004736AB">
        <w:t xml:space="preserve">ing </w:t>
      </w:r>
      <w:r w:rsidR="008A6664" w:rsidRPr="004736AB">
        <w:t xml:space="preserve">a shared </w:t>
      </w:r>
      <w:r w:rsidR="00985B36" w:rsidRPr="004736AB">
        <w:t>understanding of prevention as the o</w:t>
      </w:r>
      <w:r w:rsidR="00CC2001" w:rsidRPr="004736AB">
        <w:t>r</w:t>
      </w:r>
      <w:r w:rsidR="00985B36" w:rsidRPr="004736AB">
        <w:t>ganising principl</w:t>
      </w:r>
      <w:r w:rsidR="00CC2001" w:rsidRPr="004736AB">
        <w:t>e</w:t>
      </w:r>
      <w:r w:rsidR="00985B36" w:rsidRPr="004736AB">
        <w:t xml:space="preserve"> of public service delivery and identified the con</w:t>
      </w:r>
      <w:r w:rsidR="00CC2001" w:rsidRPr="004736AB">
        <w:t xml:space="preserve">ditions </w:t>
      </w:r>
      <w:r w:rsidR="00985B36" w:rsidRPr="004736AB">
        <w:t xml:space="preserve">required for success. </w:t>
      </w:r>
    </w:p>
    <w:p w14:paraId="61BDF861" w14:textId="77777777" w:rsidR="00707732" w:rsidRPr="004736AB" w:rsidRDefault="00707732" w:rsidP="00C919D3">
      <w:pPr>
        <w:ind w:left="720"/>
      </w:pPr>
    </w:p>
    <w:p w14:paraId="50DB3DB1" w14:textId="6628D147" w:rsidR="008E30B6" w:rsidRPr="004736AB" w:rsidRDefault="00E17CF3" w:rsidP="008E30B6">
      <w:pPr>
        <w:ind w:left="720"/>
      </w:pPr>
      <w:r w:rsidRPr="004736AB">
        <w:t>Participants agreed to form a Joint C</w:t>
      </w:r>
      <w:r w:rsidR="00680B78" w:rsidRPr="004736AB">
        <w:t xml:space="preserve">ommunity Planning Partnership </w:t>
      </w:r>
      <w:r w:rsidRPr="004736AB">
        <w:t>–</w:t>
      </w:r>
      <w:r w:rsidR="00680B78" w:rsidRPr="004736AB">
        <w:t xml:space="preserve"> </w:t>
      </w:r>
      <w:r w:rsidRPr="004736AB">
        <w:t>P</w:t>
      </w:r>
      <w:r w:rsidR="003D1209" w:rsidRPr="004736AB">
        <w:t>opulation Health Framework</w:t>
      </w:r>
      <w:r w:rsidRPr="004736AB">
        <w:t xml:space="preserve"> Steering Group to drive alignment, governance, and measurement across Lanarkshire. </w:t>
      </w:r>
      <w:r w:rsidR="00C60103" w:rsidRPr="004736AB">
        <w:t xml:space="preserve">The </w:t>
      </w:r>
      <w:r w:rsidR="008E30B6" w:rsidRPr="004736AB">
        <w:t xml:space="preserve">themes included an emphasis on: (1) Whole-system leadership and governance; (2) Long-term, multi-year investment; (3) Shared data and intelligence; (4) Workforce culture and capacity; (5) Community empowerment; and (6) Equity and proportionate universalism.  </w:t>
      </w:r>
    </w:p>
    <w:p w14:paraId="2F2302B7" w14:textId="05DA8938" w:rsidR="00D8069B" w:rsidRPr="004736AB" w:rsidRDefault="00D8069B" w:rsidP="00E17CF3">
      <w:pPr>
        <w:ind w:left="720"/>
      </w:pPr>
    </w:p>
    <w:p w14:paraId="7BDEEB5F" w14:textId="0ED5CD5A" w:rsidR="00E17CF3" w:rsidRPr="004736AB" w:rsidRDefault="00E17CF3" w:rsidP="00E17CF3">
      <w:pPr>
        <w:ind w:left="720"/>
      </w:pPr>
      <w:r w:rsidRPr="004736AB">
        <w:t xml:space="preserve">The report </w:t>
      </w:r>
      <w:r w:rsidR="00B41869" w:rsidRPr="004736AB">
        <w:t xml:space="preserve">also </w:t>
      </w:r>
      <w:r w:rsidRPr="004736AB">
        <w:t xml:space="preserve">set out agreed next steps and immediate priorities to embed prevention as the organising principle of public service delivery across Lanarkshire. </w:t>
      </w:r>
    </w:p>
    <w:p w14:paraId="51E03D68" w14:textId="77777777" w:rsidR="00707732" w:rsidRPr="004736AB" w:rsidRDefault="00707732" w:rsidP="00C919D3">
      <w:pPr>
        <w:ind w:left="720"/>
      </w:pPr>
    </w:p>
    <w:p w14:paraId="1C154ABB" w14:textId="7BDD0906" w:rsidR="00E236EB" w:rsidRPr="004736AB" w:rsidRDefault="00B43941" w:rsidP="00F60AD2">
      <w:pPr>
        <w:ind w:left="720"/>
      </w:pPr>
      <w:r w:rsidRPr="004736AB">
        <w:t xml:space="preserve">Following discussion, </w:t>
      </w:r>
      <w:r w:rsidR="001B2762" w:rsidRPr="004736AB">
        <w:t>Caro</w:t>
      </w:r>
      <w:r w:rsidR="00F84171" w:rsidRPr="004736AB">
        <w:t>l</w:t>
      </w:r>
      <w:r w:rsidR="001B2762" w:rsidRPr="004736AB">
        <w:t>ynne Coole,</w:t>
      </w:r>
      <w:r w:rsidRPr="004736AB">
        <w:t xml:space="preserve"> Interim Chief Officer (Strategy and Engagement) </w:t>
      </w:r>
      <w:r w:rsidR="00F60AD2" w:rsidRPr="004736AB">
        <w:t xml:space="preserve">advised that </w:t>
      </w:r>
      <w:r w:rsidR="002E0824" w:rsidRPr="004736AB">
        <w:t xml:space="preserve">the Council assist with </w:t>
      </w:r>
      <w:r w:rsidR="00390550" w:rsidRPr="004736AB">
        <w:t xml:space="preserve">a medium-term campaign in the promotion of the CPP. </w:t>
      </w:r>
    </w:p>
    <w:p w14:paraId="5DE49CC0" w14:textId="77777777" w:rsidR="00B41869" w:rsidRPr="004736AB" w:rsidRDefault="00B41869" w:rsidP="00C919D3">
      <w:pPr>
        <w:ind w:left="720"/>
      </w:pPr>
    </w:p>
    <w:p w14:paraId="65DC0960" w14:textId="7357BF37" w:rsidR="001D14C5" w:rsidRPr="004736AB" w:rsidRDefault="00E236EB" w:rsidP="00C919D3">
      <w:pPr>
        <w:ind w:left="720"/>
      </w:pPr>
      <w:r w:rsidRPr="004736AB">
        <w:t xml:space="preserve">The </w:t>
      </w:r>
      <w:r w:rsidR="00390550" w:rsidRPr="004736AB">
        <w:t xml:space="preserve">Strategic Leadership </w:t>
      </w:r>
      <w:r w:rsidRPr="004736AB">
        <w:t>Board acknowledged the success of the event</w:t>
      </w:r>
      <w:r w:rsidR="001D14C5" w:rsidRPr="004736AB">
        <w:t xml:space="preserve"> and the </w:t>
      </w:r>
      <w:r w:rsidR="008C73E0" w:rsidRPr="004736AB">
        <w:t>work that had been undertaken</w:t>
      </w:r>
      <w:r w:rsidR="001D14C5" w:rsidRPr="004736AB">
        <w:t xml:space="preserve">. </w:t>
      </w:r>
    </w:p>
    <w:p w14:paraId="027612F3" w14:textId="77777777" w:rsidR="00DA5117" w:rsidRPr="00E3385B" w:rsidRDefault="00DA5117" w:rsidP="00A3176A">
      <w:pPr>
        <w:rPr>
          <w:color w:val="4F81BD" w:themeColor="accent1"/>
        </w:rPr>
      </w:pPr>
    </w:p>
    <w:p w14:paraId="6A82F339" w14:textId="77777777" w:rsidR="003768C1" w:rsidRDefault="003768C1" w:rsidP="00A3176A">
      <w:pPr>
        <w:ind w:left="720"/>
        <w:rPr>
          <w:rFonts w:cs="Arial"/>
          <w:b/>
          <w:bCs/>
        </w:rPr>
      </w:pPr>
    </w:p>
    <w:p w14:paraId="3F26EFC8" w14:textId="77777777" w:rsidR="003768C1" w:rsidRDefault="003768C1" w:rsidP="00A3176A">
      <w:pPr>
        <w:ind w:left="720"/>
        <w:rPr>
          <w:rFonts w:cs="Arial"/>
          <w:b/>
          <w:bCs/>
        </w:rPr>
      </w:pPr>
    </w:p>
    <w:p w14:paraId="5E5C3138" w14:textId="3CB9CE2A" w:rsidR="00624E51" w:rsidRPr="004736AB" w:rsidRDefault="00DA5117" w:rsidP="00A3176A">
      <w:pPr>
        <w:ind w:left="720"/>
        <w:rPr>
          <w:rFonts w:cs="Arial"/>
          <w:b/>
          <w:bCs/>
        </w:rPr>
      </w:pPr>
      <w:r w:rsidRPr="004736AB">
        <w:rPr>
          <w:rFonts w:cs="Arial"/>
          <w:b/>
          <w:bCs/>
        </w:rPr>
        <w:t xml:space="preserve">Action: </w:t>
      </w:r>
      <w:r w:rsidR="00CC013C" w:rsidRPr="004736AB">
        <w:rPr>
          <w:rFonts w:cs="Arial"/>
          <w:b/>
          <w:bCs/>
        </w:rPr>
        <w:tab/>
      </w:r>
    </w:p>
    <w:p w14:paraId="4F18D58A" w14:textId="77777777" w:rsidR="00624E51" w:rsidRPr="004736AB" w:rsidRDefault="00624E51" w:rsidP="00A3176A">
      <w:pPr>
        <w:ind w:left="720"/>
        <w:rPr>
          <w:rFonts w:cs="Arial"/>
          <w:b/>
          <w:bCs/>
        </w:rPr>
      </w:pPr>
    </w:p>
    <w:p w14:paraId="6A738A8C" w14:textId="73FAD9F2" w:rsidR="005F0111" w:rsidRPr="004736AB" w:rsidRDefault="005F0111" w:rsidP="00C16652">
      <w:pPr>
        <w:pStyle w:val="Heading3"/>
      </w:pPr>
      <w:r w:rsidRPr="004736AB">
        <w:t>that the key findings and agreed action</w:t>
      </w:r>
      <w:r w:rsidR="00E2519D" w:rsidRPr="004736AB">
        <w:t>s</w:t>
      </w:r>
      <w:r w:rsidRPr="004736AB">
        <w:t xml:space="preserve"> from the Joint CPP Event held on 9 October 2025 be </w:t>
      </w:r>
      <w:proofErr w:type="gramStart"/>
      <w:r w:rsidRPr="004736AB">
        <w:t>noted;</w:t>
      </w:r>
      <w:proofErr w:type="gramEnd"/>
    </w:p>
    <w:p w14:paraId="74314519" w14:textId="77777777" w:rsidR="00F64C0B" w:rsidRPr="004736AB" w:rsidRDefault="00F64C0B" w:rsidP="00A3176A">
      <w:pPr>
        <w:ind w:left="720"/>
        <w:rPr>
          <w:rFonts w:cs="Arial"/>
        </w:rPr>
      </w:pPr>
    </w:p>
    <w:p w14:paraId="3454D0F9" w14:textId="3923FD0A" w:rsidR="007603FD" w:rsidRPr="004736AB" w:rsidRDefault="00E2519D" w:rsidP="00C16652">
      <w:pPr>
        <w:pStyle w:val="Heading3"/>
      </w:pPr>
      <w:r w:rsidRPr="004736AB">
        <w:t>that the establishment of a Joint CPP</w:t>
      </w:r>
      <w:r w:rsidR="003D1209" w:rsidRPr="004736AB">
        <w:t xml:space="preserve"> </w:t>
      </w:r>
      <w:r w:rsidR="00F64C0B" w:rsidRPr="004736AB">
        <w:t>-</w:t>
      </w:r>
      <w:r w:rsidR="003D1209" w:rsidRPr="004736AB">
        <w:t xml:space="preserve"> </w:t>
      </w:r>
      <w:r w:rsidR="00F64C0B" w:rsidRPr="004736AB">
        <w:t xml:space="preserve">Population Health Framework (PHF) Sterring Group to oversee delivery and coordination of prevention priorities be </w:t>
      </w:r>
      <w:proofErr w:type="gramStart"/>
      <w:r w:rsidR="00F64C0B" w:rsidRPr="004736AB">
        <w:t>endorsed;</w:t>
      </w:r>
      <w:proofErr w:type="gramEnd"/>
      <w:r w:rsidR="00F64C0B" w:rsidRPr="004736AB">
        <w:t xml:space="preserve"> </w:t>
      </w:r>
    </w:p>
    <w:p w14:paraId="3C9F09C1" w14:textId="77777777" w:rsidR="00C16652" w:rsidRPr="004736AB" w:rsidRDefault="00C16652" w:rsidP="00A3176A">
      <w:pPr>
        <w:ind w:left="720"/>
        <w:rPr>
          <w:rFonts w:cs="Arial"/>
        </w:rPr>
      </w:pPr>
    </w:p>
    <w:p w14:paraId="5EE8CBFC" w14:textId="7FF24042" w:rsidR="003C4311" w:rsidRPr="004736AB" w:rsidRDefault="007603FD" w:rsidP="003C4311">
      <w:pPr>
        <w:pStyle w:val="Heading3"/>
      </w:pPr>
      <w:r w:rsidRPr="004736AB">
        <w:t xml:space="preserve">that alignment of CPP workplans with the Population </w:t>
      </w:r>
      <w:r w:rsidR="00512085" w:rsidRPr="004736AB">
        <w:t>H</w:t>
      </w:r>
      <w:r w:rsidRPr="004736AB">
        <w:t xml:space="preserve">ealth Framework, Anchor, and </w:t>
      </w:r>
      <w:r w:rsidR="00CD065D" w:rsidRPr="004736AB">
        <w:t>Child Poverty Plans to create a single prevention-focused system for Lanarksh</w:t>
      </w:r>
      <w:r w:rsidR="00C16652" w:rsidRPr="004736AB">
        <w:t>ire</w:t>
      </w:r>
      <w:r w:rsidR="00CD065D" w:rsidRPr="004736AB">
        <w:t>, be supported</w:t>
      </w:r>
      <w:r w:rsidR="003C4311" w:rsidRPr="004736AB">
        <w:t>; and</w:t>
      </w:r>
    </w:p>
    <w:p w14:paraId="42B8F281" w14:textId="77777777" w:rsidR="003C4311" w:rsidRPr="004736AB" w:rsidRDefault="003C4311" w:rsidP="003C4311"/>
    <w:p w14:paraId="5AD472B6" w14:textId="48923AAF" w:rsidR="003C4311" w:rsidRPr="004736AB" w:rsidRDefault="003C4311" w:rsidP="005F705B">
      <w:pPr>
        <w:pStyle w:val="Heading3"/>
      </w:pPr>
      <w:r w:rsidRPr="004736AB">
        <w:t>that prevention as a standing agenda item across CPP governance and planning forums</w:t>
      </w:r>
      <w:r w:rsidR="005F705B" w:rsidRPr="004736AB">
        <w:t xml:space="preserve"> be maintained. </w:t>
      </w:r>
      <w:r w:rsidRPr="004736AB">
        <w:t xml:space="preserve"> </w:t>
      </w:r>
    </w:p>
    <w:p w14:paraId="4BC6A5E3" w14:textId="77777777" w:rsidR="00DA5117" w:rsidRPr="00DA5117" w:rsidRDefault="00DA5117" w:rsidP="00A3176A"/>
    <w:p w14:paraId="5D2EEC4D" w14:textId="77777777" w:rsidR="00B169AE" w:rsidRPr="007A382A" w:rsidRDefault="00B169AE" w:rsidP="00A3176A"/>
    <w:p w14:paraId="7AA94A43" w14:textId="7D216F15" w:rsidR="0000472B" w:rsidRPr="007A382A" w:rsidRDefault="005430AE" w:rsidP="00A3176A">
      <w:pPr>
        <w:rPr>
          <w:rFonts w:cs="Arial"/>
          <w:b/>
          <w:bCs/>
        </w:rPr>
      </w:pPr>
      <w:r w:rsidRPr="007A382A">
        <w:rPr>
          <w:rFonts w:cs="Arial"/>
          <w:b/>
          <w:bCs/>
        </w:rPr>
        <w:t xml:space="preserve">TACKLING POVERTY ACTION PLAN – ANNUAL UPDATE LOCAL CHILD POVERTY </w:t>
      </w:r>
      <w:r w:rsidR="00854741" w:rsidRPr="007A382A">
        <w:rPr>
          <w:rFonts w:cs="Arial"/>
          <w:b/>
          <w:bCs/>
        </w:rPr>
        <w:t>ACTION 2024/25</w:t>
      </w:r>
    </w:p>
    <w:p w14:paraId="35705A25" w14:textId="77777777" w:rsidR="004F6DDD" w:rsidRPr="007A382A" w:rsidRDefault="004F6DDD" w:rsidP="00A3176A">
      <w:pPr>
        <w:rPr>
          <w:rFonts w:cs="Arial"/>
        </w:rPr>
      </w:pPr>
    </w:p>
    <w:p w14:paraId="4223F518" w14:textId="593334BE" w:rsidR="001A0BAE" w:rsidRPr="007A382A" w:rsidRDefault="00854741" w:rsidP="00A82AEC">
      <w:pPr>
        <w:pStyle w:val="Heading1"/>
      </w:pPr>
      <w:r w:rsidRPr="007A382A">
        <w:t xml:space="preserve">John Campbell, </w:t>
      </w:r>
      <w:r w:rsidR="00A82AEC" w:rsidRPr="007A382A">
        <w:t>Tackling Poverty Manager</w:t>
      </w:r>
      <w:r w:rsidR="00FA6EFC" w:rsidRPr="007A382A">
        <w:t xml:space="preserve"> introduced </w:t>
      </w:r>
      <w:r w:rsidR="002F4E54" w:rsidRPr="007A382A">
        <w:t xml:space="preserve">the report that provided an update of the Local Child Poverty Action 2024/25. </w:t>
      </w:r>
      <w:r w:rsidR="007B4C03" w:rsidRPr="007A382A">
        <w:t xml:space="preserve"> The </w:t>
      </w:r>
      <w:r w:rsidR="00957ECF" w:rsidRPr="007A382A">
        <w:t xml:space="preserve">‘Towards a Fairer North Lanarkshire’ Tackling Poverty Strategy 2023 to 2026 and its associated </w:t>
      </w:r>
      <w:r w:rsidR="0073201E" w:rsidRPr="007A382A">
        <w:t xml:space="preserve">Action plan was endorsed by the Strategic Leadership Board on 8 September 2023 and approved at the Policy and Strategy Committee on 28 September 2023. </w:t>
      </w:r>
    </w:p>
    <w:p w14:paraId="7E6ADE6A" w14:textId="77777777" w:rsidR="00983871" w:rsidRPr="007A382A" w:rsidRDefault="00983871" w:rsidP="00983871"/>
    <w:p w14:paraId="32D8C307" w14:textId="77777777" w:rsidR="00983871" w:rsidRPr="007A382A" w:rsidRDefault="00983871" w:rsidP="00983871">
      <w:pPr>
        <w:ind w:left="720"/>
      </w:pPr>
      <w:r w:rsidRPr="007A382A">
        <w:t xml:space="preserve">The intent behind the Towards a Fairer North Lanarkshire, North Lanarkshire’s Tackling Poverty Strategy, was to position the related outcome driven work as key to the successful delivery of the Plan for North Lanarkshire, reflecting the drive to secure and sustain inclusive growth and to reduce poverty and associated inequalities impacting on North Lanarkshire’s communities. </w:t>
      </w:r>
    </w:p>
    <w:p w14:paraId="391DE5F3" w14:textId="77777777" w:rsidR="00EB636E" w:rsidRPr="007A382A" w:rsidRDefault="00EB636E" w:rsidP="00983871">
      <w:pPr>
        <w:ind w:left="720"/>
      </w:pPr>
    </w:p>
    <w:p w14:paraId="01C453CB" w14:textId="743BD241" w:rsidR="00EB636E" w:rsidRPr="007A382A" w:rsidRDefault="00EB636E" w:rsidP="00EB636E">
      <w:pPr>
        <w:ind w:left="720"/>
      </w:pPr>
      <w:r w:rsidRPr="007A382A">
        <w:t>Towards a Fairer North Lanarkshire’</w:t>
      </w:r>
      <w:r w:rsidR="004736AB" w:rsidRPr="007A382A">
        <w:t>s</w:t>
      </w:r>
      <w:r w:rsidRPr="007A382A">
        <w:t xml:space="preserve"> drives work across the Council and community planning partners ensuring effective partnership co-ordination of planning and resources. </w:t>
      </w:r>
      <w:r w:rsidR="00DA51F9" w:rsidRPr="007A382A">
        <w:t xml:space="preserve"> </w:t>
      </w:r>
      <w:r w:rsidRPr="007A382A">
        <w:t xml:space="preserve">In addition, the strategy’s Action Plan encompasses the statutory data gathering and reporting requirement to prepare and publish a Local Child Poverty Action Report for North Lanarkshire. </w:t>
      </w:r>
    </w:p>
    <w:p w14:paraId="10BE5B67" w14:textId="77777777" w:rsidR="00EB636E" w:rsidRPr="007A382A" w:rsidRDefault="00EB636E" w:rsidP="00983871">
      <w:pPr>
        <w:ind w:left="720"/>
      </w:pPr>
    </w:p>
    <w:p w14:paraId="703CA24F" w14:textId="112E206A" w:rsidR="00DA21DF" w:rsidRPr="007A382A" w:rsidRDefault="00DA21DF" w:rsidP="00CA5BA6">
      <w:pPr>
        <w:ind w:left="720"/>
      </w:pPr>
      <w:r w:rsidRPr="007A382A">
        <w:t>At the resilien</w:t>
      </w:r>
      <w:r w:rsidR="00537320" w:rsidRPr="007A382A">
        <w:t xml:space="preserve">t People Programme of </w:t>
      </w:r>
      <w:r w:rsidR="003767A2" w:rsidRPr="007A382A">
        <w:t>W</w:t>
      </w:r>
      <w:r w:rsidR="00537320" w:rsidRPr="007A382A">
        <w:t xml:space="preserve">ork Board on 1 September 2025, following discussion around the overall </w:t>
      </w:r>
      <w:r w:rsidR="003F1398" w:rsidRPr="007A382A">
        <w:t xml:space="preserve">reporting and governance of Programme of Work Delivery Plan, the Board recommended </w:t>
      </w:r>
      <w:r w:rsidR="00CA5BA6" w:rsidRPr="007A382A">
        <w:t xml:space="preserve">changes in the governance arrangements for the RAG reporting, delegating the monitoring and agreement of any additional actions to support progress on Action RAG rated as ’amber’ and ‘red’ to the </w:t>
      </w:r>
      <w:r w:rsidR="002C31D3" w:rsidRPr="007A382A">
        <w:t>Tackling Poverty Officers Action Group (</w:t>
      </w:r>
      <w:r w:rsidR="00CA5BA6" w:rsidRPr="007A382A">
        <w:t>TPO</w:t>
      </w:r>
      <w:r w:rsidR="00D13FF4" w:rsidRPr="007A382A">
        <w:t>A</w:t>
      </w:r>
      <w:r w:rsidR="00CA5BA6" w:rsidRPr="007A382A">
        <w:t>G</w:t>
      </w:r>
      <w:r w:rsidR="002C31D3" w:rsidRPr="007A382A">
        <w:t>)</w:t>
      </w:r>
      <w:r w:rsidR="00CA5BA6" w:rsidRPr="007A382A">
        <w:t>. The Resilient People Programme Board w</w:t>
      </w:r>
      <w:r w:rsidR="00E5053B" w:rsidRPr="007A382A">
        <w:t>ould</w:t>
      </w:r>
      <w:r w:rsidR="00CA5BA6" w:rsidRPr="007A382A">
        <w:t xml:space="preserve"> retain oversight of linked programme deliverable in line with wider programme governance arrangements. </w:t>
      </w:r>
    </w:p>
    <w:p w14:paraId="143B92BA" w14:textId="77777777" w:rsidR="000E1865" w:rsidRPr="007A382A" w:rsidRDefault="000E1865" w:rsidP="00CA5BA6">
      <w:pPr>
        <w:ind w:left="720"/>
      </w:pPr>
    </w:p>
    <w:p w14:paraId="4E04BACD" w14:textId="7C8FB5E8" w:rsidR="000E1865" w:rsidRPr="007A382A" w:rsidRDefault="000E1865" w:rsidP="00CA5BA6">
      <w:pPr>
        <w:ind w:left="720"/>
      </w:pPr>
      <w:r w:rsidRPr="007A382A">
        <w:t xml:space="preserve">John Campbell </w:t>
      </w:r>
      <w:r w:rsidR="004736AB" w:rsidRPr="007A382A">
        <w:t xml:space="preserve">advised </w:t>
      </w:r>
      <w:r w:rsidR="00821497" w:rsidRPr="007A382A">
        <w:t>that</w:t>
      </w:r>
      <w:r w:rsidR="004736AB" w:rsidRPr="007A382A">
        <w:t xml:space="preserve"> the</w:t>
      </w:r>
      <w:r w:rsidR="00821497" w:rsidRPr="007A382A">
        <w:t xml:space="preserve"> </w:t>
      </w:r>
      <w:r w:rsidRPr="007A382A">
        <w:t>link to the 2024 to 2025 Local Child Poverty Action report, had been circulated to the Strategic Leadership Board</w:t>
      </w:r>
      <w:r w:rsidR="00865380" w:rsidRPr="007A382A">
        <w:t xml:space="preserve"> for their perusal</w:t>
      </w:r>
      <w:r w:rsidRPr="007A382A">
        <w:t xml:space="preserve">. </w:t>
      </w:r>
    </w:p>
    <w:p w14:paraId="057BFECE" w14:textId="77777777" w:rsidR="00BC56E6" w:rsidRPr="007A382A" w:rsidRDefault="00BC56E6" w:rsidP="00CA5BA6">
      <w:pPr>
        <w:ind w:left="720"/>
      </w:pPr>
    </w:p>
    <w:p w14:paraId="4DB57882" w14:textId="45DEAB59" w:rsidR="00BC56E6" w:rsidRPr="007A382A" w:rsidRDefault="00404FC8" w:rsidP="00CA5BA6">
      <w:pPr>
        <w:ind w:left="720"/>
      </w:pPr>
      <w:r w:rsidRPr="007A382A">
        <w:t>In response to a question raised by Nichola Brown, John Campbell Tackling Poverty Manager</w:t>
      </w:r>
      <w:r w:rsidR="004F53E3" w:rsidRPr="007A382A">
        <w:t xml:space="preserve"> advised he would clari</w:t>
      </w:r>
      <w:r w:rsidR="00DB08C2" w:rsidRPr="007A382A">
        <w:t>fy</w:t>
      </w:r>
      <w:r w:rsidR="004F53E3" w:rsidRPr="007A382A">
        <w:t xml:space="preserve"> whether any commercial or private business employers </w:t>
      </w:r>
      <w:r w:rsidR="00FC1354" w:rsidRPr="007A382A">
        <w:t xml:space="preserve">associated with the Council, </w:t>
      </w:r>
      <w:r w:rsidR="00DB08C2" w:rsidRPr="007A382A">
        <w:t xml:space="preserve">had the </w:t>
      </w:r>
      <w:r w:rsidR="00BC56E6" w:rsidRPr="007A382A">
        <w:t>Employment Charter accreditation</w:t>
      </w:r>
      <w:r w:rsidR="00DB08C2" w:rsidRPr="007A382A">
        <w:t xml:space="preserve">. </w:t>
      </w:r>
      <w:r w:rsidR="00DB08C2" w:rsidRPr="007A382A">
        <w:rPr>
          <w:b/>
          <w:bCs/>
        </w:rPr>
        <w:t>ACTION:</w:t>
      </w:r>
      <w:r w:rsidR="00DB08C2" w:rsidRPr="007A382A">
        <w:t xml:space="preserve"> John Campbell, Tackling Poverty Manager. </w:t>
      </w:r>
    </w:p>
    <w:p w14:paraId="72695363" w14:textId="77777777" w:rsidR="00DB08C2" w:rsidRPr="007A382A" w:rsidRDefault="00DB08C2" w:rsidP="00CA5BA6">
      <w:pPr>
        <w:ind w:left="720"/>
      </w:pPr>
    </w:p>
    <w:p w14:paraId="07F419F5" w14:textId="09A361EA" w:rsidR="007817B8" w:rsidRPr="007A382A" w:rsidRDefault="00835494" w:rsidP="00835494">
      <w:pPr>
        <w:ind w:left="720"/>
      </w:pPr>
      <w:r w:rsidRPr="007A382A">
        <w:t xml:space="preserve">Following further discussion on </w:t>
      </w:r>
      <w:r w:rsidR="004602F4" w:rsidRPr="007A382A">
        <w:t xml:space="preserve">Employment </w:t>
      </w:r>
      <w:r w:rsidR="0060060B" w:rsidRPr="007A382A">
        <w:t xml:space="preserve">Charter, </w:t>
      </w:r>
      <w:r w:rsidRPr="007A382A">
        <w:t xml:space="preserve">the </w:t>
      </w:r>
      <w:r w:rsidR="00DB08C2" w:rsidRPr="007A382A">
        <w:t>meeting</w:t>
      </w:r>
      <w:r w:rsidR="004C47DB" w:rsidRPr="007A382A">
        <w:t xml:space="preserve"> </w:t>
      </w:r>
      <w:r w:rsidR="00DB08C2" w:rsidRPr="007A382A">
        <w:t>noted that</w:t>
      </w:r>
      <w:r w:rsidRPr="007A382A">
        <w:t xml:space="preserve"> </w:t>
      </w:r>
      <w:r w:rsidR="00ED2D77" w:rsidRPr="007A382A">
        <w:t>several</w:t>
      </w:r>
      <w:r w:rsidR="00D25A89" w:rsidRPr="007A382A">
        <w:t xml:space="preserve"> local</w:t>
      </w:r>
      <w:r w:rsidR="00ED2D77" w:rsidRPr="007A382A">
        <w:t xml:space="preserve"> </w:t>
      </w:r>
      <w:r w:rsidRPr="007A382A">
        <w:t>employers were paying the living wage</w:t>
      </w:r>
      <w:r w:rsidR="00D25A89" w:rsidRPr="007A382A">
        <w:t xml:space="preserve">, although noted they </w:t>
      </w:r>
      <w:r w:rsidRPr="007A382A">
        <w:t xml:space="preserve">were not part of the </w:t>
      </w:r>
      <w:r w:rsidR="00E928BC" w:rsidRPr="007A382A">
        <w:t xml:space="preserve">Employment Charter accreditation </w:t>
      </w:r>
      <w:r w:rsidRPr="007A382A">
        <w:t xml:space="preserve">scheme. </w:t>
      </w:r>
      <w:r w:rsidR="000253C1" w:rsidRPr="007A382A">
        <w:t xml:space="preserve"> </w:t>
      </w:r>
    </w:p>
    <w:p w14:paraId="522094D3" w14:textId="77777777" w:rsidR="0060060B" w:rsidRPr="007A382A" w:rsidRDefault="0060060B" w:rsidP="00835494">
      <w:pPr>
        <w:ind w:left="720"/>
      </w:pPr>
    </w:p>
    <w:p w14:paraId="0AFAA7E9" w14:textId="481F404F" w:rsidR="0060060B" w:rsidRPr="007A382A" w:rsidRDefault="0060060B" w:rsidP="00835494">
      <w:pPr>
        <w:ind w:left="720"/>
      </w:pPr>
      <w:r w:rsidRPr="007A382A">
        <w:t xml:space="preserve">The Strategic </w:t>
      </w:r>
      <w:r w:rsidR="0065328B" w:rsidRPr="007A382A">
        <w:t>L</w:t>
      </w:r>
      <w:r w:rsidRPr="007A382A">
        <w:t>eadership Board</w:t>
      </w:r>
      <w:r w:rsidR="004C47DB" w:rsidRPr="007A382A">
        <w:t xml:space="preserve"> highlighted </w:t>
      </w:r>
      <w:r w:rsidRPr="007A382A">
        <w:t xml:space="preserve">concerned that 1 in 4 children </w:t>
      </w:r>
      <w:r w:rsidR="004C47DB" w:rsidRPr="007A382A">
        <w:t xml:space="preserve">were still </w:t>
      </w:r>
      <w:r w:rsidRPr="007A382A">
        <w:t>living in poverty</w:t>
      </w:r>
      <w:r w:rsidR="00D50F5A" w:rsidRPr="007A382A">
        <w:t xml:space="preserve">, </w:t>
      </w:r>
      <w:r w:rsidR="004C47DB" w:rsidRPr="007A382A">
        <w:t xml:space="preserve">along with </w:t>
      </w:r>
      <w:r w:rsidR="00001F19" w:rsidRPr="007A382A">
        <w:t>families in which</w:t>
      </w:r>
      <w:r w:rsidR="00D156EC" w:rsidRPr="007A382A">
        <w:t xml:space="preserve"> one parent was </w:t>
      </w:r>
      <w:r w:rsidR="00A26B5C" w:rsidRPr="007A382A">
        <w:t xml:space="preserve">employed but </w:t>
      </w:r>
      <w:r w:rsidR="00D156EC" w:rsidRPr="007A382A">
        <w:t xml:space="preserve">were still </w:t>
      </w:r>
      <w:r w:rsidR="007546A0" w:rsidRPr="007A382A">
        <w:t xml:space="preserve">within the </w:t>
      </w:r>
      <w:r w:rsidR="00D156EC" w:rsidRPr="007A382A">
        <w:t>poverty gap.</w:t>
      </w:r>
    </w:p>
    <w:p w14:paraId="2184140E" w14:textId="77777777" w:rsidR="00574F9B" w:rsidRPr="007A382A" w:rsidRDefault="00574F9B" w:rsidP="00D13FF4"/>
    <w:p w14:paraId="65B482C5" w14:textId="460704CA" w:rsidR="00574F9B" w:rsidRPr="007A382A" w:rsidRDefault="009E34AB" w:rsidP="009A1ADA">
      <w:pPr>
        <w:ind w:left="720"/>
      </w:pPr>
      <w:r w:rsidRPr="007A382A">
        <w:t>John Campbell</w:t>
      </w:r>
      <w:r w:rsidR="007546A0" w:rsidRPr="007A382A">
        <w:t xml:space="preserve">, </w:t>
      </w:r>
      <w:r w:rsidR="00087C73" w:rsidRPr="007A382A">
        <w:t xml:space="preserve">Tackling Poverty Manager </w:t>
      </w:r>
      <w:r w:rsidR="007546A0" w:rsidRPr="007A382A">
        <w:t xml:space="preserve">responded to James Boyce question and </w:t>
      </w:r>
      <w:r w:rsidRPr="007A382A">
        <w:t xml:space="preserve">confirmed that </w:t>
      </w:r>
      <w:r w:rsidR="00087C73" w:rsidRPr="007A382A">
        <w:t>the</w:t>
      </w:r>
      <w:r w:rsidR="007A382A" w:rsidRPr="007A382A">
        <w:t>re were</w:t>
      </w:r>
      <w:r w:rsidR="00087C73" w:rsidRPr="007A382A">
        <w:t xml:space="preserve"> </w:t>
      </w:r>
      <w:r w:rsidRPr="007A382A">
        <w:t xml:space="preserve">ongoing </w:t>
      </w:r>
      <w:r w:rsidR="00EA511A" w:rsidRPr="007A382A">
        <w:t>discussions</w:t>
      </w:r>
      <w:r w:rsidR="00087C73" w:rsidRPr="007A382A">
        <w:t xml:space="preserve"> with </w:t>
      </w:r>
      <w:r w:rsidR="0058797A" w:rsidRPr="007A382A">
        <w:t>North Lanarkshire College,</w:t>
      </w:r>
      <w:r w:rsidR="009A1ADA" w:rsidRPr="007A382A">
        <w:t xml:space="preserve"> </w:t>
      </w:r>
      <w:r w:rsidRPr="007A382A">
        <w:t>and a meeting had been arranged for January 2026</w:t>
      </w:r>
      <w:r w:rsidR="00C64BC0" w:rsidRPr="007A382A">
        <w:t>.</w:t>
      </w:r>
    </w:p>
    <w:p w14:paraId="6C339724" w14:textId="77777777" w:rsidR="007817B8" w:rsidRPr="007A382A" w:rsidRDefault="007817B8" w:rsidP="007817B8"/>
    <w:p w14:paraId="2020A1E1" w14:textId="187F50A8" w:rsidR="00A31DD0" w:rsidRPr="007A382A" w:rsidRDefault="00DA5117" w:rsidP="00A3176A">
      <w:pPr>
        <w:ind w:left="720"/>
        <w:rPr>
          <w:rFonts w:cs="Arial"/>
          <w:b/>
          <w:bCs/>
        </w:rPr>
      </w:pPr>
      <w:r w:rsidRPr="007A382A">
        <w:rPr>
          <w:rFonts w:cs="Arial"/>
          <w:b/>
          <w:bCs/>
        </w:rPr>
        <w:t xml:space="preserve">Action: </w:t>
      </w:r>
      <w:r w:rsidR="00052940" w:rsidRPr="007A382A">
        <w:rPr>
          <w:rFonts w:cs="Arial"/>
          <w:b/>
          <w:bCs/>
        </w:rPr>
        <w:tab/>
      </w:r>
    </w:p>
    <w:p w14:paraId="1927E07B" w14:textId="77777777" w:rsidR="009831DF" w:rsidRPr="007A382A" w:rsidRDefault="009831DF" w:rsidP="00A3176A">
      <w:pPr>
        <w:ind w:left="720"/>
        <w:rPr>
          <w:rFonts w:cs="Arial"/>
          <w:b/>
          <w:bCs/>
        </w:rPr>
      </w:pPr>
    </w:p>
    <w:p w14:paraId="00EAE915" w14:textId="390817F4" w:rsidR="00E71A20" w:rsidRPr="007A382A" w:rsidRDefault="00E71A20" w:rsidP="007D2805">
      <w:pPr>
        <w:pStyle w:val="Heading3"/>
      </w:pPr>
      <w:r w:rsidRPr="007A382A">
        <w:t xml:space="preserve">that the Tackling Poverty Strategy/Action Plan 2023-2026 update, as outlined in Appendix one </w:t>
      </w:r>
      <w:r w:rsidR="00E951F2" w:rsidRPr="007A382A">
        <w:t xml:space="preserve">of the </w:t>
      </w:r>
      <w:r w:rsidR="007D2805" w:rsidRPr="007A382A">
        <w:t xml:space="preserve">submitted </w:t>
      </w:r>
      <w:r w:rsidR="00E951F2" w:rsidRPr="007A382A">
        <w:t>report</w:t>
      </w:r>
      <w:r w:rsidR="00CE7812" w:rsidRPr="007A382A">
        <w:t xml:space="preserve">, </w:t>
      </w:r>
      <w:r w:rsidR="00E951F2" w:rsidRPr="007A382A">
        <w:t xml:space="preserve">be </w:t>
      </w:r>
      <w:proofErr w:type="gramStart"/>
      <w:r w:rsidR="00E951F2" w:rsidRPr="007A382A">
        <w:t>endorsed;</w:t>
      </w:r>
      <w:proofErr w:type="gramEnd"/>
    </w:p>
    <w:p w14:paraId="33AFFC01" w14:textId="77777777" w:rsidR="007D2805" w:rsidRPr="007A382A" w:rsidRDefault="007D2805" w:rsidP="00A3176A">
      <w:pPr>
        <w:ind w:left="720"/>
        <w:rPr>
          <w:rFonts w:cs="Arial"/>
        </w:rPr>
      </w:pPr>
    </w:p>
    <w:p w14:paraId="37ABF041" w14:textId="77777777" w:rsidR="003768C1" w:rsidRDefault="003768C1" w:rsidP="003768C1">
      <w:pPr>
        <w:pStyle w:val="Heading3"/>
        <w:numPr>
          <w:ilvl w:val="0"/>
          <w:numId w:val="0"/>
        </w:numPr>
        <w:ind w:left="1430"/>
      </w:pPr>
    </w:p>
    <w:p w14:paraId="1CDC4885" w14:textId="77777777" w:rsidR="003768C1" w:rsidRPr="003768C1" w:rsidRDefault="003768C1" w:rsidP="003768C1"/>
    <w:p w14:paraId="60236EBC" w14:textId="44883026" w:rsidR="00E951F2" w:rsidRPr="007A382A" w:rsidRDefault="00E951F2" w:rsidP="007D2805">
      <w:pPr>
        <w:pStyle w:val="Heading3"/>
      </w:pPr>
      <w:r w:rsidRPr="007A382A">
        <w:t>tha</w:t>
      </w:r>
      <w:r w:rsidR="009003EF" w:rsidRPr="007A382A">
        <w:t>t</w:t>
      </w:r>
      <w:r w:rsidRPr="007A382A">
        <w:t xml:space="preserve"> the 2024 to 2025 Local Child Poverty Action report</w:t>
      </w:r>
      <w:r w:rsidR="00CE7812" w:rsidRPr="007A382A">
        <w:t xml:space="preserve">, </w:t>
      </w:r>
      <w:r w:rsidRPr="007A382A">
        <w:t>as set ou</w:t>
      </w:r>
      <w:r w:rsidR="000144D8" w:rsidRPr="007A382A">
        <w:t>t</w:t>
      </w:r>
      <w:r w:rsidRPr="007A382A">
        <w:t xml:space="preserve"> in the link </w:t>
      </w:r>
      <w:r w:rsidR="00CE7812" w:rsidRPr="007A382A">
        <w:t xml:space="preserve">circulated to the Strategic Leadership Board, </w:t>
      </w:r>
      <w:r w:rsidRPr="007A382A">
        <w:t>be endorsed; and</w:t>
      </w:r>
    </w:p>
    <w:p w14:paraId="71A0EC64" w14:textId="77777777" w:rsidR="007D2805" w:rsidRPr="007A382A" w:rsidRDefault="007D2805" w:rsidP="00A3176A">
      <w:pPr>
        <w:ind w:left="720"/>
        <w:rPr>
          <w:rFonts w:cs="Arial"/>
        </w:rPr>
      </w:pPr>
    </w:p>
    <w:p w14:paraId="45879B1C" w14:textId="16149F8D" w:rsidR="00A3176A" w:rsidRPr="000B5BF8" w:rsidRDefault="00E951F2" w:rsidP="00BC1300">
      <w:pPr>
        <w:pStyle w:val="Heading3"/>
      </w:pPr>
      <w:r w:rsidRPr="000B5BF8">
        <w:t xml:space="preserve">that the </w:t>
      </w:r>
      <w:r w:rsidR="00A87D22" w:rsidRPr="000B5BF8">
        <w:t xml:space="preserve">views on priorities for the new 2026-31 </w:t>
      </w:r>
      <w:r w:rsidR="003C099B" w:rsidRPr="000B5BF8">
        <w:t>S</w:t>
      </w:r>
      <w:r w:rsidR="00A87D22" w:rsidRPr="000B5BF8">
        <w:t>trategy</w:t>
      </w:r>
      <w:r w:rsidR="003C099B" w:rsidRPr="000B5BF8">
        <w:t xml:space="preserve"> </w:t>
      </w:r>
      <w:r w:rsidR="000A6383" w:rsidRPr="000B5BF8">
        <w:t xml:space="preserve">be noted. </w:t>
      </w:r>
    </w:p>
    <w:p w14:paraId="304ED3BB" w14:textId="77777777" w:rsidR="000A6383" w:rsidRPr="000B5BF8" w:rsidRDefault="000A6383" w:rsidP="000A6383"/>
    <w:p w14:paraId="544FB858" w14:textId="77777777" w:rsidR="00A3176A" w:rsidRPr="000B5BF8" w:rsidRDefault="00A3176A" w:rsidP="00A3176A">
      <w:pPr>
        <w:rPr>
          <w:rFonts w:cs="Arial"/>
        </w:rPr>
      </w:pPr>
    </w:p>
    <w:p w14:paraId="36B835FF" w14:textId="3B2B04F5" w:rsidR="004F6DDD" w:rsidRPr="000B5BF8" w:rsidRDefault="00151A74" w:rsidP="00A3176A">
      <w:pPr>
        <w:rPr>
          <w:rFonts w:cs="Arial"/>
          <w:b/>
          <w:bCs/>
        </w:rPr>
      </w:pPr>
      <w:r w:rsidRPr="000B5BF8">
        <w:rPr>
          <w:rFonts w:cs="Arial"/>
          <w:b/>
          <w:bCs/>
        </w:rPr>
        <w:t>LOCAL OUTCOME PLANS (LOIP’S</w:t>
      </w:r>
      <w:r w:rsidR="00302D39" w:rsidRPr="000B5BF8">
        <w:rPr>
          <w:rFonts w:cs="Arial"/>
          <w:b/>
          <w:bCs/>
        </w:rPr>
        <w:t>)</w:t>
      </w:r>
      <w:r w:rsidRPr="000B5BF8">
        <w:rPr>
          <w:rFonts w:cs="Arial"/>
          <w:b/>
          <w:bCs/>
        </w:rPr>
        <w:t xml:space="preserve">: </w:t>
      </w:r>
      <w:r w:rsidR="00877830" w:rsidRPr="000B5BF8">
        <w:rPr>
          <w:rFonts w:cs="Arial"/>
          <w:b/>
          <w:bCs/>
        </w:rPr>
        <w:t>STAKEHOLDER REVIEW</w:t>
      </w:r>
      <w:r w:rsidR="00F34D7D" w:rsidRPr="000B5BF8">
        <w:rPr>
          <w:rFonts w:cs="Arial"/>
          <w:b/>
          <w:bCs/>
        </w:rPr>
        <w:t xml:space="preserve"> </w:t>
      </w:r>
    </w:p>
    <w:p w14:paraId="0EA48F0B" w14:textId="77777777" w:rsidR="00F34D7D" w:rsidRPr="000B5BF8" w:rsidRDefault="00F34D7D" w:rsidP="00A3176A">
      <w:pPr>
        <w:rPr>
          <w:rFonts w:cs="Arial"/>
        </w:rPr>
      </w:pPr>
    </w:p>
    <w:p w14:paraId="1AD37D8E" w14:textId="23741575" w:rsidR="00F00F3F" w:rsidRPr="000B5BF8" w:rsidRDefault="007C0DF6" w:rsidP="00877830">
      <w:pPr>
        <w:pStyle w:val="Heading1"/>
      </w:pPr>
      <w:r w:rsidRPr="000B5BF8">
        <w:t>Leanne Pollock, Community Partnership Manager introduced the report</w:t>
      </w:r>
      <w:r w:rsidR="001B0878" w:rsidRPr="000B5BF8">
        <w:t xml:space="preserve"> that </w:t>
      </w:r>
      <w:r w:rsidR="00DD6B07" w:rsidRPr="000B5BF8">
        <w:t xml:space="preserve">provided an update on the current review of the nine Local Outcome </w:t>
      </w:r>
      <w:r w:rsidR="00842B4D" w:rsidRPr="000B5BF8">
        <w:t>Improvement</w:t>
      </w:r>
      <w:r w:rsidR="00DD6B07" w:rsidRPr="000B5BF8">
        <w:t xml:space="preserve"> Plans aiming to launch </w:t>
      </w:r>
      <w:r w:rsidR="00842B4D" w:rsidRPr="000B5BF8">
        <w:t xml:space="preserve">refreshed local plans for delivery from 2027. </w:t>
      </w:r>
    </w:p>
    <w:p w14:paraId="3DBE44E3" w14:textId="77777777" w:rsidR="00842B4D" w:rsidRPr="000B5BF8" w:rsidRDefault="00842B4D" w:rsidP="00384954">
      <w:pPr>
        <w:ind w:left="720"/>
      </w:pPr>
    </w:p>
    <w:p w14:paraId="1FE99DA8" w14:textId="063A29C2" w:rsidR="00842B4D" w:rsidRPr="000B5BF8" w:rsidRDefault="00842B4D" w:rsidP="00384954">
      <w:pPr>
        <w:ind w:left="720"/>
      </w:pPr>
      <w:r w:rsidRPr="000B5BF8">
        <w:t>The current Local Outcome Improvement Plan’s (LOIP</w:t>
      </w:r>
      <w:r w:rsidR="002A1805" w:rsidRPr="000B5BF8">
        <w:t>s</w:t>
      </w:r>
      <w:r w:rsidRPr="000B5BF8">
        <w:t xml:space="preserve">) </w:t>
      </w:r>
      <w:r w:rsidR="001B710E" w:rsidRPr="000B5BF8">
        <w:t xml:space="preserve">was </w:t>
      </w:r>
      <w:r w:rsidRPr="000B5BF8">
        <w:t xml:space="preserve">due for review and </w:t>
      </w:r>
      <w:r w:rsidR="00BE3E6E" w:rsidRPr="000B5BF8">
        <w:t>relaunch in 2027.  The LOIPs set out an approach to working with and em</w:t>
      </w:r>
      <w:r w:rsidR="00E32B89" w:rsidRPr="000B5BF8">
        <w:t>powering</w:t>
      </w:r>
      <w:r w:rsidR="00492836" w:rsidRPr="000B5BF8">
        <w:t xml:space="preserve"> local communities, enabling them to contribute to, influence and shap</w:t>
      </w:r>
      <w:r w:rsidR="00384954" w:rsidRPr="000B5BF8">
        <w:t>e</w:t>
      </w:r>
      <w:r w:rsidR="00492836" w:rsidRPr="000B5BF8">
        <w:t xml:space="preserve"> locally identif</w:t>
      </w:r>
      <w:r w:rsidR="00990DEB" w:rsidRPr="000B5BF8">
        <w:t>ied priorities that</w:t>
      </w:r>
      <w:r w:rsidR="00384954" w:rsidRPr="000B5BF8">
        <w:t xml:space="preserve"> </w:t>
      </w:r>
      <w:r w:rsidR="00990DEB" w:rsidRPr="000B5BF8">
        <w:t>contrib</w:t>
      </w:r>
      <w:r w:rsidR="00384954" w:rsidRPr="000B5BF8">
        <w:t>ute</w:t>
      </w:r>
      <w:r w:rsidR="00990DEB" w:rsidRPr="000B5BF8">
        <w:t xml:space="preserve"> to a</w:t>
      </w:r>
      <w:r w:rsidR="00904E32" w:rsidRPr="000B5BF8">
        <w:t xml:space="preserve">chieving </w:t>
      </w:r>
      <w:r w:rsidR="00990DEB" w:rsidRPr="000B5BF8">
        <w:t>the vision set out in the</w:t>
      </w:r>
      <w:r w:rsidR="00384954" w:rsidRPr="000B5BF8">
        <w:t xml:space="preserve"> </w:t>
      </w:r>
      <w:r w:rsidR="00990DEB" w:rsidRPr="000B5BF8">
        <w:t>Plan for North Lanarkshire</w:t>
      </w:r>
      <w:r w:rsidR="00384954" w:rsidRPr="000B5BF8">
        <w:t xml:space="preserve"> through grassroots, community led action. </w:t>
      </w:r>
    </w:p>
    <w:p w14:paraId="00089C43" w14:textId="77777777" w:rsidR="00D010A0" w:rsidRPr="000B5BF8" w:rsidRDefault="00D010A0" w:rsidP="00384954">
      <w:pPr>
        <w:ind w:left="720"/>
      </w:pPr>
    </w:p>
    <w:p w14:paraId="6D09BCA6" w14:textId="2E686E37" w:rsidR="0063559D" w:rsidRPr="000B5BF8" w:rsidRDefault="00B523D1" w:rsidP="00384954">
      <w:pPr>
        <w:ind w:left="720"/>
      </w:pPr>
      <w:r w:rsidRPr="000B5BF8">
        <w:t xml:space="preserve">At the </w:t>
      </w:r>
      <w:r w:rsidR="0063559D" w:rsidRPr="000B5BF8">
        <w:t>Strategic Le</w:t>
      </w:r>
      <w:r w:rsidR="00B5225E" w:rsidRPr="000B5BF8">
        <w:t>a</w:t>
      </w:r>
      <w:r w:rsidR="0063559D" w:rsidRPr="000B5BF8">
        <w:t xml:space="preserve">dership Board </w:t>
      </w:r>
      <w:r w:rsidRPr="000B5BF8">
        <w:t>meeting in April 2025, M</w:t>
      </w:r>
      <w:r w:rsidR="0063559D" w:rsidRPr="000B5BF8">
        <w:t xml:space="preserve">embers </w:t>
      </w:r>
      <w:r w:rsidR="005E4580" w:rsidRPr="000B5BF8">
        <w:t xml:space="preserve">endorsed </w:t>
      </w:r>
      <w:r w:rsidR="00A05DC7" w:rsidRPr="000B5BF8">
        <w:t>the approach to reviewing the current LOIP</w:t>
      </w:r>
      <w:r w:rsidR="005A4A3D" w:rsidRPr="000B5BF8">
        <w:t>’s</w:t>
      </w:r>
      <w:r w:rsidR="00A05DC7" w:rsidRPr="000B5BF8">
        <w:t xml:space="preserve">, with stage </w:t>
      </w:r>
      <w:r w:rsidR="00136F2B" w:rsidRPr="000B5BF8">
        <w:t>one</w:t>
      </w:r>
      <w:r w:rsidR="00B5225E" w:rsidRPr="000B5BF8">
        <w:t xml:space="preserve"> of the review underway with a focus on stakeholder engagem</w:t>
      </w:r>
      <w:r w:rsidR="00466859" w:rsidRPr="000B5BF8">
        <w:t>ent</w:t>
      </w:r>
      <w:r w:rsidR="00B5225E" w:rsidRPr="000B5BF8">
        <w:t xml:space="preserve">, shared data and early communication. </w:t>
      </w:r>
    </w:p>
    <w:p w14:paraId="42555092" w14:textId="77777777" w:rsidR="00877830" w:rsidRPr="000B5BF8" w:rsidRDefault="00877830" w:rsidP="00877830"/>
    <w:p w14:paraId="4AF5A0D3" w14:textId="0850CDF2" w:rsidR="00136F2B" w:rsidRPr="000B5BF8" w:rsidRDefault="00136F2B" w:rsidP="00C52D94">
      <w:pPr>
        <w:ind w:left="720"/>
      </w:pPr>
      <w:r w:rsidRPr="000B5BF8">
        <w:t xml:space="preserve">Each LOIP priority </w:t>
      </w:r>
      <w:r w:rsidR="004E3094" w:rsidRPr="000B5BF8">
        <w:t>currently had an allocated priority lead to ensure partners progress key actions with the Community and Voluntary Sector and in some cases a subgroup</w:t>
      </w:r>
      <w:r w:rsidR="00447B94" w:rsidRPr="000B5BF8">
        <w:t xml:space="preserve"> </w:t>
      </w:r>
      <w:r w:rsidR="004E3094" w:rsidRPr="000B5BF8">
        <w:t>had been established made up of community</w:t>
      </w:r>
      <w:r w:rsidR="00447B94" w:rsidRPr="000B5BF8">
        <w:t xml:space="preserve"> planning partnership and C</w:t>
      </w:r>
      <w:r w:rsidR="001900C3" w:rsidRPr="000B5BF8">
        <w:t>ouncil for Voluntary Service</w:t>
      </w:r>
      <w:r w:rsidR="00F01A48" w:rsidRPr="000B5BF8">
        <w:t xml:space="preserve"> (CV</w:t>
      </w:r>
      <w:r w:rsidR="00447B94" w:rsidRPr="000B5BF8">
        <w:t>S</w:t>
      </w:r>
      <w:r w:rsidR="00F01A48" w:rsidRPr="000B5BF8">
        <w:t>)</w:t>
      </w:r>
      <w:r w:rsidR="00447B94" w:rsidRPr="000B5BF8">
        <w:t xml:space="preserve"> Organisati</w:t>
      </w:r>
      <w:r w:rsidR="00F01A48" w:rsidRPr="000B5BF8">
        <w:t>o</w:t>
      </w:r>
      <w:r w:rsidR="00447B94" w:rsidRPr="000B5BF8">
        <w:t>ns</w:t>
      </w:r>
      <w:r w:rsidR="00F01A48" w:rsidRPr="000B5BF8">
        <w:t xml:space="preserve">.  The Priority Lead was responsible for updating </w:t>
      </w:r>
      <w:r w:rsidR="003D786E" w:rsidRPr="000B5BF8">
        <w:t>actions and progress into a shared Management</w:t>
      </w:r>
      <w:r w:rsidR="00C52D94" w:rsidRPr="000B5BF8">
        <w:t xml:space="preserve"> and Monitoring Framework to inform reporting.</w:t>
      </w:r>
      <w:r w:rsidR="003D786E" w:rsidRPr="000B5BF8">
        <w:t xml:space="preserve"> </w:t>
      </w:r>
    </w:p>
    <w:p w14:paraId="747214B6" w14:textId="77777777" w:rsidR="00DD6605" w:rsidRPr="000B5BF8" w:rsidRDefault="00DD6605" w:rsidP="00C52D94">
      <w:pPr>
        <w:ind w:left="720"/>
      </w:pPr>
    </w:p>
    <w:p w14:paraId="0163AC5B" w14:textId="5DAE25E8" w:rsidR="00DD6605" w:rsidRPr="000B5BF8" w:rsidRDefault="00DD6605" w:rsidP="00C52D94">
      <w:pPr>
        <w:ind w:left="720"/>
      </w:pPr>
      <w:r w:rsidRPr="000B5BF8">
        <w:t>The Strategic Leadership Board</w:t>
      </w:r>
      <w:r w:rsidR="00820858" w:rsidRPr="000B5BF8">
        <w:t xml:space="preserve"> </w:t>
      </w:r>
      <w:r w:rsidR="00806AB1" w:rsidRPr="000B5BF8">
        <w:t xml:space="preserve">acknowledged the </w:t>
      </w:r>
      <w:r w:rsidR="00263429" w:rsidRPr="000B5BF8">
        <w:t>need to look longer term</w:t>
      </w:r>
      <w:r w:rsidR="0003655A" w:rsidRPr="000B5BF8">
        <w:t xml:space="preserve"> to</w:t>
      </w:r>
      <w:r w:rsidR="00380FA5" w:rsidRPr="000B5BF8">
        <w:t xml:space="preserve"> enable</w:t>
      </w:r>
      <w:r w:rsidR="0003655A" w:rsidRPr="000B5BF8">
        <w:t xml:space="preserve"> a </w:t>
      </w:r>
      <w:r w:rsidR="00806AB1" w:rsidRPr="000B5BF8">
        <w:t>balanced approach</w:t>
      </w:r>
      <w:r w:rsidR="00E91B08" w:rsidRPr="000B5BF8">
        <w:t xml:space="preserve"> </w:t>
      </w:r>
      <w:r w:rsidR="004C5F7B" w:rsidRPr="000B5BF8">
        <w:t>for</w:t>
      </w:r>
      <w:r w:rsidR="00E231A6" w:rsidRPr="000B5BF8">
        <w:t xml:space="preserve"> </w:t>
      </w:r>
      <w:r w:rsidR="00806AB1" w:rsidRPr="000B5BF8">
        <w:t>local s</w:t>
      </w:r>
      <w:r w:rsidR="00E231A6" w:rsidRPr="000B5BF8">
        <w:t>olutions</w:t>
      </w:r>
      <w:r w:rsidR="004C5F7B" w:rsidRPr="000B5BF8">
        <w:t xml:space="preserve"> coming from l</w:t>
      </w:r>
      <w:r w:rsidR="00D5602C" w:rsidRPr="000B5BF8">
        <w:t>ocal intelligence</w:t>
      </w:r>
      <w:r w:rsidR="004C5F7B" w:rsidRPr="000B5BF8">
        <w:t xml:space="preserve"> and </w:t>
      </w:r>
      <w:r w:rsidR="00954636" w:rsidRPr="000B5BF8">
        <w:t>data analysis</w:t>
      </w:r>
      <w:r w:rsidR="0029561D" w:rsidRPr="000B5BF8">
        <w:t>.</w:t>
      </w:r>
    </w:p>
    <w:p w14:paraId="081E5DE8" w14:textId="77777777" w:rsidR="001B5975" w:rsidRPr="000B5BF8" w:rsidRDefault="001B5975" w:rsidP="00C52D94">
      <w:pPr>
        <w:ind w:left="720"/>
      </w:pPr>
    </w:p>
    <w:p w14:paraId="01265B11" w14:textId="3D2BE0BB" w:rsidR="00136F2B" w:rsidRPr="000B5BF8" w:rsidRDefault="008058FF" w:rsidP="00B34C36">
      <w:pPr>
        <w:ind w:left="720"/>
      </w:pPr>
      <w:r w:rsidRPr="000B5BF8">
        <w:t xml:space="preserve">Graeme Cowan noted that the </w:t>
      </w:r>
      <w:r w:rsidR="002D2F89" w:rsidRPr="000B5BF8">
        <w:t xml:space="preserve">HSCP </w:t>
      </w:r>
      <w:r w:rsidR="00B34C36" w:rsidRPr="000B5BF8">
        <w:t xml:space="preserve">had a similar piece of work in the </w:t>
      </w:r>
      <w:r w:rsidR="000F5DD5" w:rsidRPr="000B5BF8">
        <w:t xml:space="preserve">wider approach and </w:t>
      </w:r>
      <w:r w:rsidR="00B34C36" w:rsidRPr="000B5BF8">
        <w:t xml:space="preserve">would </w:t>
      </w:r>
      <w:r w:rsidR="000F5DD5" w:rsidRPr="000B5BF8">
        <w:t>share good practice</w:t>
      </w:r>
      <w:r w:rsidR="00511B48" w:rsidRPr="000B5BF8">
        <w:t xml:space="preserve"> with partners. </w:t>
      </w:r>
    </w:p>
    <w:p w14:paraId="1645FA5C" w14:textId="77777777" w:rsidR="00B34C36" w:rsidRPr="000B5BF8" w:rsidRDefault="00B34C36" w:rsidP="00B34C36">
      <w:pPr>
        <w:ind w:left="720"/>
      </w:pPr>
    </w:p>
    <w:p w14:paraId="77B294DC" w14:textId="45A5008A" w:rsidR="00B1440E" w:rsidRPr="000B5BF8" w:rsidRDefault="00DA5117" w:rsidP="00A3176A">
      <w:pPr>
        <w:ind w:left="720"/>
        <w:rPr>
          <w:rFonts w:cs="Arial"/>
          <w:b/>
          <w:bCs/>
        </w:rPr>
      </w:pPr>
      <w:r w:rsidRPr="000B5BF8">
        <w:rPr>
          <w:rFonts w:cs="Arial"/>
          <w:b/>
          <w:bCs/>
        </w:rPr>
        <w:t xml:space="preserve">Action: </w:t>
      </w:r>
      <w:r w:rsidR="00052940" w:rsidRPr="000B5BF8">
        <w:rPr>
          <w:rFonts w:cs="Arial"/>
          <w:b/>
          <w:bCs/>
        </w:rPr>
        <w:tab/>
      </w:r>
    </w:p>
    <w:p w14:paraId="09DB82B9" w14:textId="77777777" w:rsidR="00B1440E" w:rsidRPr="000B5BF8" w:rsidRDefault="00B1440E" w:rsidP="00A3176A">
      <w:pPr>
        <w:ind w:left="720"/>
        <w:rPr>
          <w:rFonts w:cs="Arial"/>
          <w:b/>
          <w:bCs/>
        </w:rPr>
      </w:pPr>
    </w:p>
    <w:p w14:paraId="7CBCDEA1" w14:textId="3CEC54D1" w:rsidR="00466859" w:rsidRPr="000B5BF8" w:rsidRDefault="00466859" w:rsidP="009C6995">
      <w:pPr>
        <w:pStyle w:val="Heading3"/>
      </w:pPr>
      <w:r w:rsidRPr="000B5BF8">
        <w:t>that the progress to</w:t>
      </w:r>
      <w:r w:rsidR="00433D46" w:rsidRPr="000B5BF8">
        <w:t xml:space="preserve"> </w:t>
      </w:r>
      <w:r w:rsidRPr="000B5BF8">
        <w:t xml:space="preserve">date within the review be </w:t>
      </w:r>
      <w:proofErr w:type="gramStart"/>
      <w:r w:rsidRPr="000B5BF8">
        <w:t>acknowledged;</w:t>
      </w:r>
      <w:proofErr w:type="gramEnd"/>
    </w:p>
    <w:p w14:paraId="26008C9A" w14:textId="77777777" w:rsidR="009C6995" w:rsidRPr="000B5BF8" w:rsidRDefault="009C6995" w:rsidP="009C6995"/>
    <w:p w14:paraId="64C03E35" w14:textId="5710939A" w:rsidR="00466859" w:rsidRPr="000B5BF8" w:rsidRDefault="00466859" w:rsidP="009C6995">
      <w:pPr>
        <w:pStyle w:val="Heading3"/>
      </w:pPr>
      <w:r w:rsidRPr="000B5BF8">
        <w:t xml:space="preserve">that </w:t>
      </w:r>
      <w:r w:rsidR="000E6E23" w:rsidRPr="000B5BF8">
        <w:t xml:space="preserve">review </w:t>
      </w:r>
      <w:r w:rsidR="0029561D" w:rsidRPr="000B5BF8">
        <w:t xml:space="preserve">that </w:t>
      </w:r>
      <w:r w:rsidR="000E6E23" w:rsidRPr="000B5BF8">
        <w:t xml:space="preserve">was underpinned by a Community </w:t>
      </w:r>
      <w:r w:rsidR="00D56B7D" w:rsidRPr="000B5BF8">
        <w:t xml:space="preserve">Wealth Building approach be </w:t>
      </w:r>
      <w:proofErr w:type="gramStart"/>
      <w:r w:rsidR="00D56B7D" w:rsidRPr="000B5BF8">
        <w:t>agreed</w:t>
      </w:r>
      <w:r w:rsidR="00C61E74" w:rsidRPr="000B5BF8">
        <w:t>;</w:t>
      </w:r>
      <w:proofErr w:type="gramEnd"/>
      <w:r w:rsidR="00C61E74" w:rsidRPr="000B5BF8">
        <w:t xml:space="preserve"> </w:t>
      </w:r>
    </w:p>
    <w:p w14:paraId="79D4A7DE" w14:textId="77777777" w:rsidR="009C6995" w:rsidRPr="000B5BF8" w:rsidRDefault="009C6995" w:rsidP="009C6995"/>
    <w:p w14:paraId="765EDF4B" w14:textId="6C6C08DB" w:rsidR="00C61E74" w:rsidRPr="000B5BF8" w:rsidRDefault="00C61E74" w:rsidP="009C6995">
      <w:pPr>
        <w:pStyle w:val="Heading3"/>
      </w:pPr>
      <w:r w:rsidRPr="000B5BF8">
        <w:t>that the ‘buy in’ of individual partner agencies and their officers to support the review</w:t>
      </w:r>
      <w:r w:rsidR="00ED450E" w:rsidRPr="000B5BF8">
        <w:t xml:space="preserve"> </w:t>
      </w:r>
      <w:r w:rsidRPr="000B5BF8">
        <w:t>process and its outcome</w:t>
      </w:r>
      <w:r w:rsidR="00ED450E" w:rsidRPr="000B5BF8">
        <w:t xml:space="preserve"> be acknowledged; and </w:t>
      </w:r>
    </w:p>
    <w:p w14:paraId="177365AC" w14:textId="77777777" w:rsidR="009C6995" w:rsidRPr="000B5BF8" w:rsidRDefault="009C6995" w:rsidP="009C6995"/>
    <w:p w14:paraId="52E97929" w14:textId="6721378E" w:rsidR="00ED450E" w:rsidRPr="000B5BF8" w:rsidRDefault="00D23712" w:rsidP="009C6995">
      <w:pPr>
        <w:pStyle w:val="Heading3"/>
      </w:pPr>
      <w:r w:rsidRPr="000B5BF8">
        <w:t xml:space="preserve">that the </w:t>
      </w:r>
      <w:r w:rsidR="00D60A7D" w:rsidRPr="000B5BF8">
        <w:t xml:space="preserve">NLP SLB have oversight of the review and </w:t>
      </w:r>
      <w:r w:rsidR="00853C2D" w:rsidRPr="000B5BF8">
        <w:t>w</w:t>
      </w:r>
      <w:r w:rsidR="000B5BF8" w:rsidRPr="000B5BF8">
        <w:t>ould</w:t>
      </w:r>
      <w:r w:rsidR="00853C2D" w:rsidRPr="000B5BF8">
        <w:t xml:space="preserve"> receive regular progress updates at key </w:t>
      </w:r>
      <w:r w:rsidR="00097639" w:rsidRPr="000B5BF8">
        <w:t>stages of the review</w:t>
      </w:r>
      <w:r w:rsidR="009C6995" w:rsidRPr="000B5BF8">
        <w:t xml:space="preserve">. </w:t>
      </w:r>
    </w:p>
    <w:p w14:paraId="06587C85" w14:textId="77777777" w:rsidR="00DA5117" w:rsidRPr="000D704E" w:rsidRDefault="00DA5117" w:rsidP="00A3176A"/>
    <w:p w14:paraId="4327D940" w14:textId="77777777" w:rsidR="00900459" w:rsidRPr="000D704E" w:rsidRDefault="00900459" w:rsidP="00A3176A">
      <w:pPr>
        <w:rPr>
          <w:rFonts w:cs="Arial"/>
        </w:rPr>
      </w:pPr>
    </w:p>
    <w:p w14:paraId="510ECDF6" w14:textId="7A78D46F" w:rsidR="00900459" w:rsidRPr="000D704E" w:rsidRDefault="00877830" w:rsidP="00A3176A">
      <w:pPr>
        <w:rPr>
          <w:rFonts w:cs="Arial"/>
          <w:b/>
          <w:bCs/>
        </w:rPr>
      </w:pPr>
      <w:r w:rsidRPr="000D704E">
        <w:rPr>
          <w:rFonts w:cs="Arial"/>
          <w:b/>
          <w:bCs/>
        </w:rPr>
        <w:t xml:space="preserve">COMMUNITY WEALTH BUILDING </w:t>
      </w:r>
      <w:r w:rsidR="00AC6191" w:rsidRPr="000D704E">
        <w:rPr>
          <w:rFonts w:cs="Arial"/>
          <w:b/>
          <w:bCs/>
        </w:rPr>
        <w:t>UPDATE</w:t>
      </w:r>
    </w:p>
    <w:p w14:paraId="1C6471E8" w14:textId="77777777" w:rsidR="00900459" w:rsidRPr="000D704E" w:rsidRDefault="00900459" w:rsidP="00A3176A">
      <w:pPr>
        <w:rPr>
          <w:rFonts w:cs="Arial"/>
        </w:rPr>
      </w:pPr>
    </w:p>
    <w:p w14:paraId="2FFA023B" w14:textId="15C9FD11" w:rsidR="00AC6191" w:rsidRPr="000D704E" w:rsidRDefault="00AC6191" w:rsidP="00AC6191">
      <w:pPr>
        <w:pStyle w:val="Heading1"/>
      </w:pPr>
      <w:r w:rsidRPr="000D704E">
        <w:t xml:space="preserve">Leanne Pollock, Community Partnership Manager introduced the report that detailed </w:t>
      </w:r>
      <w:r w:rsidR="0087126A" w:rsidRPr="000D704E">
        <w:t xml:space="preserve">North </w:t>
      </w:r>
      <w:r w:rsidR="003E3236" w:rsidRPr="000D704E">
        <w:t xml:space="preserve">Lanarkshire’s’ approach to </w:t>
      </w:r>
      <w:r w:rsidR="00726AB0" w:rsidRPr="000D704E">
        <w:t xml:space="preserve">the </w:t>
      </w:r>
      <w:r w:rsidR="003E3236" w:rsidRPr="000D704E">
        <w:t xml:space="preserve">Community Wealth Building (CWB) </w:t>
      </w:r>
      <w:r w:rsidR="00726AB0" w:rsidRPr="000D704E">
        <w:t xml:space="preserve">that </w:t>
      </w:r>
      <w:r w:rsidR="003E3236" w:rsidRPr="000D704E">
        <w:t xml:space="preserve">was </w:t>
      </w:r>
      <w:r w:rsidR="00A94300" w:rsidRPr="000D704E">
        <w:t>c</w:t>
      </w:r>
      <w:r w:rsidR="003E3236" w:rsidRPr="000D704E">
        <w:t>urrently being progressed th</w:t>
      </w:r>
      <w:r w:rsidR="00A94300" w:rsidRPr="000D704E">
        <w:t>r</w:t>
      </w:r>
      <w:r w:rsidR="003E3236" w:rsidRPr="000D704E">
        <w:t>ough a partnership</w:t>
      </w:r>
      <w:r w:rsidR="00A94300" w:rsidRPr="000D704E">
        <w:t xml:space="preserve"> working group made up of: (a) North Lanarkshire Council; (b) North Lanarkshire Health and Social Care Partnership</w:t>
      </w:r>
      <w:r w:rsidR="00AD2E18" w:rsidRPr="000D704E">
        <w:t>; (c) NHS Lanarkshire; (d) Voluntary Action North Lanarkshire; (e) Police Scotland</w:t>
      </w:r>
      <w:r w:rsidR="00EE212E" w:rsidRPr="000D704E">
        <w:t xml:space="preserve">; and (f) Scottish Fire and Rescue Service. </w:t>
      </w:r>
    </w:p>
    <w:p w14:paraId="586B6384" w14:textId="77777777" w:rsidR="003B4A50" w:rsidRPr="000D704E" w:rsidRDefault="003B4A50" w:rsidP="003B4A50"/>
    <w:p w14:paraId="62BD4E1A" w14:textId="14BB7CFA" w:rsidR="003B4A50" w:rsidRPr="000D704E" w:rsidRDefault="003B4A50" w:rsidP="00B2005B">
      <w:pPr>
        <w:ind w:left="720"/>
      </w:pPr>
      <w:r w:rsidRPr="000D704E">
        <w:t xml:space="preserve">Following, a national consultation which took place between </w:t>
      </w:r>
      <w:r w:rsidR="00A44A2F" w:rsidRPr="000D704E">
        <w:t>31 January and 25 April 2023, and a commitment set out in the Programme for Government</w:t>
      </w:r>
      <w:r w:rsidR="00B2005B" w:rsidRPr="000D704E">
        <w:t xml:space="preserve"> in September 2024, a Community Wealth Building Bill was announced in March 2025</w:t>
      </w:r>
      <w:r w:rsidR="003F479A" w:rsidRPr="000D704E">
        <w:t>.</w:t>
      </w:r>
    </w:p>
    <w:p w14:paraId="35F1DB80" w14:textId="77777777" w:rsidR="00162FA3" w:rsidRPr="000D704E" w:rsidRDefault="00162FA3" w:rsidP="00B2005B">
      <w:pPr>
        <w:ind w:left="720"/>
      </w:pPr>
    </w:p>
    <w:p w14:paraId="031991F5" w14:textId="1B81963B" w:rsidR="00162FA3" w:rsidRPr="000D704E" w:rsidRDefault="00162FA3" w:rsidP="00B2005B">
      <w:pPr>
        <w:ind w:left="720"/>
      </w:pPr>
      <w:r w:rsidRPr="000D704E">
        <w:t xml:space="preserve">North Lanarkshire Council and NHS Lanarkshire colleagues had actively </w:t>
      </w:r>
      <w:r w:rsidR="00D1445F" w:rsidRPr="000D704E">
        <w:t xml:space="preserve">represented the partnership in national discussion and </w:t>
      </w:r>
      <w:r w:rsidR="00E613B0" w:rsidRPr="000D704E">
        <w:t xml:space="preserve">networks including </w:t>
      </w:r>
      <w:r w:rsidR="00D726E8" w:rsidRPr="000D704E">
        <w:t>the CWB Practitioners Network</w:t>
      </w:r>
      <w:r w:rsidR="00D31A2B" w:rsidRPr="000D704E">
        <w:t xml:space="preserve"> established to enable collaboration between local </w:t>
      </w:r>
      <w:r w:rsidR="00E53A82" w:rsidRPr="000D704E">
        <w:t>authorities, and to progress and promote</w:t>
      </w:r>
      <w:r w:rsidR="00BB7C61" w:rsidRPr="000D704E">
        <w:t xml:space="preserve"> the development of a collaborative approach to CWB across Scotland. </w:t>
      </w:r>
    </w:p>
    <w:p w14:paraId="077DF1E9" w14:textId="77777777" w:rsidR="00D60276" w:rsidRPr="00A70120" w:rsidRDefault="00D60276" w:rsidP="00D60276"/>
    <w:p w14:paraId="5374FAF9" w14:textId="77777777" w:rsidR="003768C1" w:rsidRDefault="003768C1" w:rsidP="00D60276">
      <w:pPr>
        <w:ind w:left="720"/>
      </w:pPr>
    </w:p>
    <w:p w14:paraId="59425268" w14:textId="77777777" w:rsidR="003768C1" w:rsidRDefault="003768C1" w:rsidP="00D60276">
      <w:pPr>
        <w:ind w:left="720"/>
      </w:pPr>
    </w:p>
    <w:p w14:paraId="6A359067" w14:textId="77777777" w:rsidR="003768C1" w:rsidRDefault="003768C1" w:rsidP="00D60276">
      <w:pPr>
        <w:ind w:left="720"/>
      </w:pPr>
    </w:p>
    <w:p w14:paraId="374265B6" w14:textId="606051F8" w:rsidR="00D60276" w:rsidRPr="000D704E" w:rsidRDefault="00D60276" w:rsidP="00D60276">
      <w:pPr>
        <w:ind w:left="720"/>
      </w:pPr>
      <w:r w:rsidRPr="00A70120">
        <w:t>At the April 2025 S</w:t>
      </w:r>
      <w:r w:rsidR="00A45C12" w:rsidRPr="00A70120">
        <w:t>trategic Leadership Board</w:t>
      </w:r>
      <w:r w:rsidR="003F59FA" w:rsidRPr="00A70120">
        <w:t xml:space="preserve"> (SLB) </w:t>
      </w:r>
      <w:r w:rsidRPr="00A70120">
        <w:t>meeting and in preparation for the introduction of legislative duties</w:t>
      </w:r>
      <w:r w:rsidR="000D704E" w:rsidRPr="00A70120">
        <w:t>,</w:t>
      </w:r>
      <w:r w:rsidRPr="00A70120">
        <w:t xml:space="preserve"> a report was presented updating on partnership progress and the likely requirements of the legislation based on the published Bill. </w:t>
      </w:r>
      <w:r w:rsidR="004F0918" w:rsidRPr="00A70120">
        <w:t xml:space="preserve"> </w:t>
      </w:r>
      <w:r w:rsidRPr="00A70120">
        <w:t>At th</w:t>
      </w:r>
      <w:r w:rsidR="004F0918" w:rsidRPr="00A70120">
        <w:t xml:space="preserve">e </w:t>
      </w:r>
      <w:r w:rsidRPr="00A70120">
        <w:t xml:space="preserve">meeting the SLB requested that the current partnership working group meet to consider options for meeting the legislative requirements and present these to the SLB at a later meeting. </w:t>
      </w:r>
      <w:r w:rsidR="00726D50" w:rsidRPr="00A70120">
        <w:t xml:space="preserve"> </w:t>
      </w:r>
      <w:r w:rsidRPr="00A70120">
        <w:t xml:space="preserve">Representatives participated in a session in October 2025 to </w:t>
      </w:r>
      <w:r w:rsidRPr="000D704E">
        <w:t>explore options and ideas to further the work already undertaken in North Lanarkshire to date to prepare for the legislation.</w:t>
      </w:r>
    </w:p>
    <w:p w14:paraId="309B1278" w14:textId="77777777" w:rsidR="00D60276" w:rsidRPr="000D704E" w:rsidRDefault="00D60276" w:rsidP="00D60276"/>
    <w:p w14:paraId="6FB8C5A0" w14:textId="2153E3EE" w:rsidR="004B6810" w:rsidRPr="000D704E" w:rsidRDefault="001A7CD2" w:rsidP="00A3176A">
      <w:pPr>
        <w:ind w:left="720"/>
        <w:rPr>
          <w:rFonts w:cs="Arial"/>
        </w:rPr>
      </w:pPr>
      <w:r w:rsidRPr="000D704E">
        <w:rPr>
          <w:rFonts w:cs="Arial"/>
        </w:rPr>
        <w:t>The Community Wealth Building Statement</w:t>
      </w:r>
      <w:r w:rsidR="00624154" w:rsidRPr="000D704E">
        <w:rPr>
          <w:rFonts w:cs="Arial"/>
        </w:rPr>
        <w:t xml:space="preserve"> detailed a partnership approach</w:t>
      </w:r>
      <w:r w:rsidR="00BB5CB4" w:rsidRPr="000D704E">
        <w:rPr>
          <w:rFonts w:cs="Arial"/>
        </w:rPr>
        <w:t xml:space="preserve"> </w:t>
      </w:r>
      <w:r w:rsidR="00A32F17" w:rsidRPr="000D704E">
        <w:rPr>
          <w:rFonts w:cs="Arial"/>
        </w:rPr>
        <w:t xml:space="preserve">with the </w:t>
      </w:r>
      <w:r w:rsidR="00BB5CB4" w:rsidRPr="000D704E">
        <w:rPr>
          <w:rFonts w:cs="Arial"/>
        </w:rPr>
        <w:t>coordinat</w:t>
      </w:r>
      <w:r w:rsidR="00A32F17" w:rsidRPr="000D704E">
        <w:rPr>
          <w:rFonts w:cs="Arial"/>
        </w:rPr>
        <w:t>ion</w:t>
      </w:r>
      <w:r w:rsidR="008D5641" w:rsidRPr="000D704E">
        <w:rPr>
          <w:rFonts w:cs="Arial"/>
        </w:rPr>
        <w:t xml:space="preserve"> of </w:t>
      </w:r>
      <w:r w:rsidR="00BB5CB4" w:rsidRPr="000D704E">
        <w:rPr>
          <w:rFonts w:cs="Arial"/>
        </w:rPr>
        <w:t xml:space="preserve">community and </w:t>
      </w:r>
      <w:r w:rsidRPr="000D704E">
        <w:rPr>
          <w:rFonts w:cs="Arial"/>
        </w:rPr>
        <w:t>stakeholders’</w:t>
      </w:r>
      <w:r w:rsidR="00BB5CB4" w:rsidRPr="000D704E">
        <w:rPr>
          <w:rFonts w:cs="Arial"/>
        </w:rPr>
        <w:t xml:space="preserve"> engagement</w:t>
      </w:r>
      <w:r w:rsidR="002F0B5F" w:rsidRPr="000D704E">
        <w:rPr>
          <w:rFonts w:cs="Arial"/>
        </w:rPr>
        <w:t xml:space="preserve"> meetings</w:t>
      </w:r>
      <w:r w:rsidR="005B29BC" w:rsidRPr="000D704E">
        <w:rPr>
          <w:rFonts w:cs="Arial"/>
        </w:rPr>
        <w:t xml:space="preserve"> and </w:t>
      </w:r>
      <w:r w:rsidR="00BB5CB4" w:rsidRPr="000D704E">
        <w:rPr>
          <w:rFonts w:cs="Arial"/>
        </w:rPr>
        <w:t xml:space="preserve">mapping against the </w:t>
      </w:r>
      <w:r w:rsidR="00A958F7" w:rsidRPr="000D704E">
        <w:rPr>
          <w:rFonts w:cs="Arial"/>
        </w:rPr>
        <w:t xml:space="preserve">five </w:t>
      </w:r>
      <w:r w:rsidR="000253D9" w:rsidRPr="000D704E">
        <w:rPr>
          <w:rFonts w:cs="Arial"/>
        </w:rPr>
        <w:t xml:space="preserve">nationality </w:t>
      </w:r>
      <w:r w:rsidR="00C34F82" w:rsidRPr="000D704E">
        <w:rPr>
          <w:rFonts w:cs="Arial"/>
        </w:rPr>
        <w:t xml:space="preserve">recognised </w:t>
      </w:r>
      <w:r w:rsidR="00A958F7" w:rsidRPr="000D704E">
        <w:rPr>
          <w:rFonts w:cs="Arial"/>
        </w:rPr>
        <w:t>pillars</w:t>
      </w:r>
      <w:r w:rsidR="00A22E0F" w:rsidRPr="000D704E">
        <w:rPr>
          <w:rFonts w:cs="Arial"/>
        </w:rPr>
        <w:t xml:space="preserve"> that </w:t>
      </w:r>
      <w:r w:rsidR="00CF3479" w:rsidRPr="000D704E">
        <w:rPr>
          <w:rFonts w:cs="Arial"/>
        </w:rPr>
        <w:t xml:space="preserve">was attached </w:t>
      </w:r>
      <w:r w:rsidR="00593D1A" w:rsidRPr="000D704E">
        <w:rPr>
          <w:rFonts w:cs="Arial"/>
        </w:rPr>
        <w:t>at Appendix one to the report</w:t>
      </w:r>
      <w:r w:rsidR="00A22E0F" w:rsidRPr="000D704E">
        <w:rPr>
          <w:rFonts w:cs="Arial"/>
        </w:rPr>
        <w:t>,</w:t>
      </w:r>
      <w:r w:rsidR="00593D1A" w:rsidRPr="000D704E">
        <w:rPr>
          <w:rFonts w:cs="Arial"/>
        </w:rPr>
        <w:t xml:space="preserve"> along with background information on the CWB</w:t>
      </w:r>
      <w:r w:rsidR="00FC4A97" w:rsidRPr="000D704E">
        <w:rPr>
          <w:rFonts w:cs="Arial"/>
        </w:rPr>
        <w:t xml:space="preserve"> five pillars attached at Appendix two. </w:t>
      </w:r>
      <w:r w:rsidR="00A958F7" w:rsidRPr="000D704E">
        <w:rPr>
          <w:rFonts w:cs="Arial"/>
        </w:rPr>
        <w:t xml:space="preserve"> </w:t>
      </w:r>
    </w:p>
    <w:p w14:paraId="6D6A027F" w14:textId="77777777" w:rsidR="00721A49" w:rsidRPr="000D704E" w:rsidRDefault="00721A49" w:rsidP="00A3176A">
      <w:pPr>
        <w:ind w:left="720"/>
        <w:rPr>
          <w:rFonts w:cs="Arial"/>
          <w:b/>
          <w:bCs/>
        </w:rPr>
      </w:pPr>
    </w:p>
    <w:p w14:paraId="1992A50A" w14:textId="1FFFE617" w:rsidR="00E75171" w:rsidRPr="000D704E" w:rsidRDefault="00DE7813" w:rsidP="00E75171">
      <w:pPr>
        <w:ind w:left="720"/>
        <w:rPr>
          <w:rFonts w:cs="Arial"/>
        </w:rPr>
      </w:pPr>
      <w:r w:rsidRPr="000D704E">
        <w:rPr>
          <w:rFonts w:cs="Arial"/>
        </w:rPr>
        <w:t>Following a question from Professor</w:t>
      </w:r>
      <w:r w:rsidR="00BE0B61" w:rsidRPr="000D704E">
        <w:rPr>
          <w:rFonts w:cs="Arial"/>
        </w:rPr>
        <w:t xml:space="preserve"> </w:t>
      </w:r>
      <w:r w:rsidRPr="000D704E">
        <w:rPr>
          <w:rFonts w:cs="Arial"/>
        </w:rPr>
        <w:t>J Pravinkumar</w:t>
      </w:r>
      <w:r w:rsidR="00C9037C" w:rsidRPr="000D704E">
        <w:rPr>
          <w:rFonts w:cs="Arial"/>
        </w:rPr>
        <w:t>, Leanne Pollock</w:t>
      </w:r>
      <w:r w:rsidR="00BE0B61" w:rsidRPr="000D704E">
        <w:rPr>
          <w:rFonts w:cs="Arial"/>
        </w:rPr>
        <w:t xml:space="preserve"> Community Partnership Manager</w:t>
      </w:r>
      <w:r w:rsidR="00C9037C" w:rsidRPr="000D704E">
        <w:rPr>
          <w:rFonts w:cs="Arial"/>
        </w:rPr>
        <w:t xml:space="preserve"> would seek clarity on </w:t>
      </w:r>
      <w:r w:rsidR="0048542E" w:rsidRPr="000D704E">
        <w:rPr>
          <w:rFonts w:cs="Arial"/>
        </w:rPr>
        <w:t xml:space="preserve">whether </w:t>
      </w:r>
      <w:r w:rsidR="003F7523" w:rsidRPr="000D704E">
        <w:rPr>
          <w:rFonts w:cs="Arial"/>
        </w:rPr>
        <w:t>the core CWB partners included colleges or colleges and universities</w:t>
      </w:r>
      <w:r w:rsidR="00E75171" w:rsidRPr="000D704E">
        <w:rPr>
          <w:rFonts w:cs="Arial"/>
        </w:rPr>
        <w:t xml:space="preserve">? </w:t>
      </w:r>
    </w:p>
    <w:p w14:paraId="414C6E7D" w14:textId="7018106F" w:rsidR="00DE7813" w:rsidRPr="00804291" w:rsidRDefault="003F7523" w:rsidP="00E75171">
      <w:pPr>
        <w:ind w:left="720"/>
        <w:rPr>
          <w:rFonts w:cs="Arial"/>
        </w:rPr>
      </w:pPr>
      <w:r w:rsidRPr="000D704E">
        <w:rPr>
          <w:rFonts w:cs="Arial"/>
          <w:b/>
          <w:bCs/>
        </w:rPr>
        <w:t xml:space="preserve">ACTION: </w:t>
      </w:r>
      <w:r w:rsidRPr="00804291">
        <w:rPr>
          <w:rFonts w:cs="Arial"/>
        </w:rPr>
        <w:t>Leanne Pollock Community Partnership Manager.</w:t>
      </w:r>
    </w:p>
    <w:p w14:paraId="66FD696A" w14:textId="77777777" w:rsidR="00DE7813" w:rsidRPr="000D704E" w:rsidRDefault="00DE7813" w:rsidP="00A3176A">
      <w:pPr>
        <w:ind w:left="720"/>
        <w:rPr>
          <w:rFonts w:cs="Arial"/>
          <w:b/>
          <w:bCs/>
        </w:rPr>
      </w:pPr>
    </w:p>
    <w:p w14:paraId="2D41D454" w14:textId="03FDE998" w:rsidR="00F50331" w:rsidRPr="000D704E" w:rsidRDefault="00DA5117" w:rsidP="00A3176A">
      <w:pPr>
        <w:ind w:left="720"/>
        <w:rPr>
          <w:rFonts w:cs="Arial"/>
          <w:b/>
          <w:bCs/>
        </w:rPr>
      </w:pPr>
      <w:r w:rsidRPr="000D704E">
        <w:rPr>
          <w:rFonts w:cs="Arial"/>
          <w:b/>
          <w:bCs/>
        </w:rPr>
        <w:t xml:space="preserve">Action: </w:t>
      </w:r>
      <w:r w:rsidR="00052940" w:rsidRPr="000D704E">
        <w:rPr>
          <w:rFonts w:cs="Arial"/>
          <w:b/>
          <w:bCs/>
        </w:rPr>
        <w:tab/>
      </w:r>
    </w:p>
    <w:p w14:paraId="401029D0" w14:textId="77777777" w:rsidR="005E6C9C" w:rsidRPr="000D704E" w:rsidRDefault="005E6C9C" w:rsidP="00A3176A">
      <w:pPr>
        <w:ind w:left="720"/>
        <w:rPr>
          <w:rFonts w:cs="Arial"/>
          <w:b/>
          <w:bCs/>
        </w:rPr>
      </w:pPr>
    </w:p>
    <w:p w14:paraId="7D6D83A6" w14:textId="6067A377" w:rsidR="0089692B" w:rsidRPr="000D704E" w:rsidRDefault="000D704E" w:rsidP="00DB51DF">
      <w:pPr>
        <w:pStyle w:val="Heading3"/>
        <w:rPr>
          <w:rFonts w:cs="Arial"/>
        </w:rPr>
      </w:pPr>
      <w:r w:rsidRPr="000D704E">
        <w:rPr>
          <w:rFonts w:cs="Arial"/>
        </w:rPr>
        <w:t>t</w:t>
      </w:r>
      <w:r w:rsidR="004A77B8" w:rsidRPr="000D704E">
        <w:rPr>
          <w:rFonts w:cs="Arial"/>
        </w:rPr>
        <w:t>hat the progress made to date to develop the partnership approach to Community Wealth Bui</w:t>
      </w:r>
      <w:r w:rsidR="003A4EC8" w:rsidRPr="000D704E">
        <w:rPr>
          <w:rFonts w:cs="Arial"/>
        </w:rPr>
        <w:t xml:space="preserve">lding </w:t>
      </w:r>
      <w:r w:rsidR="004A77B8" w:rsidRPr="000D704E">
        <w:rPr>
          <w:rFonts w:cs="Arial"/>
        </w:rPr>
        <w:t xml:space="preserve">in anticipation of the introduction of legislation be </w:t>
      </w:r>
      <w:proofErr w:type="gramStart"/>
      <w:r w:rsidR="004A77B8" w:rsidRPr="000D704E">
        <w:rPr>
          <w:rFonts w:cs="Arial"/>
        </w:rPr>
        <w:t>acknowledged;</w:t>
      </w:r>
      <w:proofErr w:type="gramEnd"/>
      <w:r w:rsidR="004A77B8" w:rsidRPr="000D704E">
        <w:rPr>
          <w:rFonts w:cs="Arial"/>
        </w:rPr>
        <w:t xml:space="preserve"> </w:t>
      </w:r>
    </w:p>
    <w:p w14:paraId="62B29D19" w14:textId="77777777" w:rsidR="008924EA" w:rsidRPr="000D704E" w:rsidRDefault="008924EA" w:rsidP="008924EA"/>
    <w:p w14:paraId="686FD80A" w14:textId="56181578" w:rsidR="004A77B8" w:rsidRPr="000D704E" w:rsidRDefault="004A77B8" w:rsidP="008924EA">
      <w:pPr>
        <w:pStyle w:val="Heading3"/>
      </w:pPr>
      <w:r w:rsidRPr="000D704E">
        <w:t>tha</w:t>
      </w:r>
      <w:r w:rsidR="00A55609" w:rsidRPr="000D704E">
        <w:t>t</w:t>
      </w:r>
      <w:r w:rsidRPr="000D704E">
        <w:t xml:space="preserve"> the approach outlined </w:t>
      </w:r>
      <w:r w:rsidR="00A55609" w:rsidRPr="000D704E">
        <w:t xml:space="preserve">for the </w:t>
      </w:r>
      <w:r w:rsidRPr="000D704E">
        <w:t>creation of a CWB P</w:t>
      </w:r>
      <w:r w:rsidR="00A55609" w:rsidRPr="000D704E">
        <w:t>a</w:t>
      </w:r>
      <w:r w:rsidRPr="000D704E">
        <w:t>rtn</w:t>
      </w:r>
      <w:r w:rsidR="00A55609" w:rsidRPr="000D704E">
        <w:t xml:space="preserve">ership be </w:t>
      </w:r>
      <w:proofErr w:type="gramStart"/>
      <w:r w:rsidR="00A55609" w:rsidRPr="000D704E">
        <w:t>endorsed;</w:t>
      </w:r>
      <w:proofErr w:type="gramEnd"/>
    </w:p>
    <w:p w14:paraId="69A52199" w14:textId="77777777" w:rsidR="008924EA" w:rsidRPr="000D704E" w:rsidRDefault="008924EA" w:rsidP="008924EA"/>
    <w:p w14:paraId="0923B4F1" w14:textId="71063035" w:rsidR="00A55609" w:rsidRPr="000D704E" w:rsidRDefault="00BF79F3" w:rsidP="008924EA">
      <w:pPr>
        <w:pStyle w:val="Heading3"/>
      </w:pPr>
      <w:r w:rsidRPr="000D704E">
        <w:t xml:space="preserve">that the next steps for the working group to start to develop actions following the formal introduction of legislation associated guidance be supported; and </w:t>
      </w:r>
    </w:p>
    <w:p w14:paraId="44285832" w14:textId="77777777" w:rsidR="008924EA" w:rsidRPr="000D704E" w:rsidRDefault="008924EA" w:rsidP="008924EA"/>
    <w:p w14:paraId="5295B281" w14:textId="7EAA9570" w:rsidR="00BF79F3" w:rsidRPr="000D704E" w:rsidRDefault="00BF79F3" w:rsidP="008924EA">
      <w:pPr>
        <w:pStyle w:val="Heading3"/>
      </w:pPr>
      <w:r w:rsidRPr="000D704E">
        <w:t xml:space="preserve">that </w:t>
      </w:r>
      <w:r w:rsidR="008924EA" w:rsidRPr="000D704E">
        <w:t xml:space="preserve">further updates and discussion on the introduction of the legislation and associated guidance as they become available, be agreed. </w:t>
      </w:r>
    </w:p>
    <w:p w14:paraId="6BF4FEB9" w14:textId="77777777" w:rsidR="008924EA" w:rsidRPr="000D704E" w:rsidRDefault="008924EA" w:rsidP="008924EA"/>
    <w:p w14:paraId="2D0BA84D" w14:textId="77777777" w:rsidR="00D042E8" w:rsidRPr="000D704E" w:rsidRDefault="00D042E8" w:rsidP="00A3176A">
      <w:pPr>
        <w:rPr>
          <w:rFonts w:cs="Arial"/>
          <w:b/>
          <w:bCs/>
        </w:rPr>
      </w:pPr>
    </w:p>
    <w:p w14:paraId="4BF68EA2" w14:textId="0D455E7E" w:rsidR="00900459" w:rsidRPr="000D704E" w:rsidRDefault="00DB51DF" w:rsidP="00A3176A">
      <w:pPr>
        <w:rPr>
          <w:rFonts w:cs="Arial"/>
          <w:b/>
          <w:bCs/>
        </w:rPr>
      </w:pPr>
      <w:r w:rsidRPr="000D704E">
        <w:rPr>
          <w:rFonts w:cs="Arial"/>
          <w:b/>
          <w:bCs/>
        </w:rPr>
        <w:t>HEATLH AND SOCIAL CARE PARTNER</w:t>
      </w:r>
      <w:r w:rsidR="00F04AEA" w:rsidRPr="000D704E">
        <w:rPr>
          <w:rFonts w:cs="Arial"/>
          <w:b/>
          <w:bCs/>
        </w:rPr>
        <w:t>SHIP</w:t>
      </w:r>
      <w:r w:rsidRPr="000D704E">
        <w:rPr>
          <w:rFonts w:cs="Arial"/>
          <w:b/>
          <w:bCs/>
        </w:rPr>
        <w:t xml:space="preserve"> ANNUAL PERFORMANCE </w:t>
      </w:r>
      <w:r w:rsidR="00F04AEA" w:rsidRPr="000D704E">
        <w:rPr>
          <w:rFonts w:cs="Arial"/>
          <w:b/>
          <w:bCs/>
        </w:rPr>
        <w:t xml:space="preserve">PLAN </w:t>
      </w:r>
    </w:p>
    <w:p w14:paraId="213A4680" w14:textId="77777777" w:rsidR="00547482" w:rsidRPr="000D704E" w:rsidRDefault="00547482" w:rsidP="00A3176A">
      <w:pPr>
        <w:rPr>
          <w:rFonts w:cs="Arial"/>
        </w:rPr>
      </w:pPr>
    </w:p>
    <w:p w14:paraId="26D10ECA" w14:textId="03DC8991" w:rsidR="00DA5117" w:rsidRPr="000D704E" w:rsidRDefault="00DD562C" w:rsidP="001838D7">
      <w:pPr>
        <w:pStyle w:val="Heading1"/>
      </w:pPr>
      <w:r w:rsidRPr="000D704E">
        <w:t xml:space="preserve">Graeme Cowan, </w:t>
      </w:r>
      <w:r w:rsidR="008924EA" w:rsidRPr="000D704E">
        <w:t>H</w:t>
      </w:r>
      <w:r w:rsidR="00256504" w:rsidRPr="000D704E">
        <w:t xml:space="preserve">ealth and Social Care Partnership </w:t>
      </w:r>
      <w:r w:rsidR="00C15E30" w:rsidRPr="000D704E">
        <w:t xml:space="preserve">introduced the report that detailed the Annual Performance </w:t>
      </w:r>
      <w:r w:rsidR="001B6DE2" w:rsidRPr="000D704E">
        <w:t xml:space="preserve">2024/25 was approved for publication </w:t>
      </w:r>
      <w:r w:rsidR="00513AA5" w:rsidRPr="000D704E">
        <w:t>at</w:t>
      </w:r>
      <w:r w:rsidR="001B6DE2" w:rsidRPr="000D704E">
        <w:t xml:space="preserve"> the Integration Joint Board on the 17 September 2025.</w:t>
      </w:r>
    </w:p>
    <w:p w14:paraId="4B282561" w14:textId="77777777" w:rsidR="001B6DE2" w:rsidRPr="000D704E" w:rsidRDefault="001B6DE2" w:rsidP="001B6DE2"/>
    <w:p w14:paraId="6D48BFD6" w14:textId="58C71A3D" w:rsidR="00EC5FD9" w:rsidRPr="000D704E" w:rsidRDefault="001B6DE2" w:rsidP="00375D4D">
      <w:pPr>
        <w:ind w:left="720"/>
      </w:pPr>
      <w:r w:rsidRPr="000D704E">
        <w:t xml:space="preserve">The Annual Performance </w:t>
      </w:r>
      <w:r w:rsidR="00E912EF" w:rsidRPr="000D704E">
        <w:t>R</w:t>
      </w:r>
      <w:r w:rsidRPr="000D704E">
        <w:t xml:space="preserve">eport 2024/25 – University </w:t>
      </w:r>
      <w:r w:rsidR="00E912EF" w:rsidRPr="000D704E">
        <w:t>H</w:t>
      </w:r>
      <w:r w:rsidR="00243FD5" w:rsidRPr="000D704E">
        <w:t>ealth and Social C</w:t>
      </w:r>
      <w:r w:rsidR="00EC5FD9" w:rsidRPr="000D704E">
        <w:t>a</w:t>
      </w:r>
      <w:r w:rsidR="00243FD5" w:rsidRPr="000D704E">
        <w:t xml:space="preserve">re North Lanarkshire detailed </w:t>
      </w:r>
      <w:r w:rsidR="00426DC7" w:rsidRPr="000D704E">
        <w:t xml:space="preserve">the performance in relation to </w:t>
      </w:r>
      <w:r w:rsidR="00124C1D" w:rsidRPr="000D704E">
        <w:t>National Integ</w:t>
      </w:r>
      <w:r w:rsidR="00F01DF0" w:rsidRPr="000D704E">
        <w:t>r</w:t>
      </w:r>
      <w:r w:rsidR="00124C1D" w:rsidRPr="000D704E">
        <w:t>ation Indicator</w:t>
      </w:r>
      <w:r w:rsidR="00426DC7" w:rsidRPr="000D704E">
        <w:t xml:space="preserve"> metrics, performance information relating to inspections carried out by the Care Inspectorate, alongside additional local performance information in the form of the Chief Executive’s scorecard. </w:t>
      </w:r>
      <w:r w:rsidR="00E61E8A" w:rsidRPr="000D704E">
        <w:t xml:space="preserve"> </w:t>
      </w:r>
      <w:r w:rsidR="00426DC7" w:rsidRPr="000D704E">
        <w:t xml:space="preserve">Progress against the National Health &amp; Wellbeing Outcomes </w:t>
      </w:r>
      <w:r w:rsidR="00375D4D" w:rsidRPr="000D704E">
        <w:t>was</w:t>
      </w:r>
      <w:r w:rsidR="00426DC7" w:rsidRPr="000D704E">
        <w:t xml:space="preserve"> also described in the report</w:t>
      </w:r>
      <w:r w:rsidR="00375D4D" w:rsidRPr="000D704E">
        <w:t xml:space="preserve"> with a </w:t>
      </w:r>
      <w:r w:rsidR="00426DC7" w:rsidRPr="000D704E">
        <w:t>dedicated section presenting and describing financial performance for 2024/25.</w:t>
      </w:r>
    </w:p>
    <w:p w14:paraId="2BADC253" w14:textId="77777777" w:rsidR="00EC5FD9" w:rsidRPr="000D704E" w:rsidRDefault="00EC5FD9" w:rsidP="001B6DE2"/>
    <w:p w14:paraId="1387450B" w14:textId="0FCF79ED" w:rsidR="00FF60E5" w:rsidRPr="00A70120" w:rsidRDefault="00DA5117" w:rsidP="00A3176A">
      <w:pPr>
        <w:ind w:left="720"/>
        <w:rPr>
          <w:rFonts w:cs="Arial"/>
        </w:rPr>
      </w:pPr>
      <w:r w:rsidRPr="00A70120">
        <w:rPr>
          <w:rFonts w:cs="Arial"/>
          <w:b/>
          <w:bCs/>
        </w:rPr>
        <w:t xml:space="preserve">Action: </w:t>
      </w:r>
      <w:r w:rsidR="00052940" w:rsidRPr="00A70120">
        <w:rPr>
          <w:rFonts w:cs="Arial"/>
          <w:b/>
          <w:bCs/>
        </w:rPr>
        <w:tab/>
      </w:r>
      <w:r w:rsidR="00375D4D" w:rsidRPr="00A70120">
        <w:rPr>
          <w:rFonts w:cs="Arial"/>
        </w:rPr>
        <w:t xml:space="preserve">that the contents of </w:t>
      </w:r>
      <w:r w:rsidR="00E30E44" w:rsidRPr="00A70120">
        <w:rPr>
          <w:rFonts w:cs="Arial"/>
        </w:rPr>
        <w:t xml:space="preserve">the Annual Performance Report 2024/25 be noted. </w:t>
      </w:r>
    </w:p>
    <w:p w14:paraId="238C4522" w14:textId="77777777" w:rsidR="00820F55" w:rsidRPr="00A70120" w:rsidRDefault="00820F55" w:rsidP="00A3176A">
      <w:pPr>
        <w:ind w:left="720"/>
        <w:rPr>
          <w:rFonts w:cs="Arial"/>
          <w:b/>
          <w:bCs/>
        </w:rPr>
      </w:pPr>
    </w:p>
    <w:p w14:paraId="37C51D61" w14:textId="77777777" w:rsidR="0089692B" w:rsidRPr="00A70120" w:rsidRDefault="0089692B" w:rsidP="00A3176A">
      <w:pPr>
        <w:rPr>
          <w:rFonts w:cs="Arial"/>
        </w:rPr>
      </w:pPr>
    </w:p>
    <w:p w14:paraId="65EC8A97" w14:textId="0CFA975E" w:rsidR="002F54BF" w:rsidRPr="00A70120" w:rsidRDefault="00DB699A" w:rsidP="00A3176A">
      <w:pPr>
        <w:rPr>
          <w:rFonts w:cs="Arial"/>
          <w:b/>
          <w:bCs/>
        </w:rPr>
      </w:pPr>
      <w:r w:rsidRPr="00A70120">
        <w:rPr>
          <w:rFonts w:cs="Arial"/>
          <w:b/>
          <w:bCs/>
        </w:rPr>
        <w:t xml:space="preserve">COMMUNITY </w:t>
      </w:r>
      <w:r w:rsidR="00C61B8D" w:rsidRPr="00A70120">
        <w:rPr>
          <w:rFonts w:cs="Arial"/>
          <w:b/>
          <w:bCs/>
        </w:rPr>
        <w:t>PLANNING PARTNERSHIP ANNUAL OVERSIGHT AND OUTCOMES REPORT 2024/25</w:t>
      </w:r>
    </w:p>
    <w:p w14:paraId="553952CB" w14:textId="77777777" w:rsidR="00DB699A" w:rsidRPr="00A70120" w:rsidRDefault="00DB699A" w:rsidP="00A3176A">
      <w:pPr>
        <w:rPr>
          <w:rFonts w:cs="Arial"/>
        </w:rPr>
      </w:pPr>
    </w:p>
    <w:p w14:paraId="777451D9" w14:textId="24215D89" w:rsidR="0089692B" w:rsidRPr="00A70120" w:rsidRDefault="005210C0" w:rsidP="00C61B8D">
      <w:pPr>
        <w:pStyle w:val="Heading1"/>
      </w:pPr>
      <w:r w:rsidRPr="00A70120">
        <w:t xml:space="preserve">William Cunningham, Business Partnership Manager introduced the report that detailed </w:t>
      </w:r>
      <w:r w:rsidR="00CE5ACB" w:rsidRPr="00A70120">
        <w:t xml:space="preserve">an overview of North Lanarkshire </w:t>
      </w:r>
      <w:r w:rsidR="00A66F38" w:rsidRPr="00A70120">
        <w:t xml:space="preserve">Partnership activity during 2024/25 with a focus on improving outcomes. </w:t>
      </w:r>
    </w:p>
    <w:p w14:paraId="0615F421" w14:textId="77777777" w:rsidR="009D5388" w:rsidRPr="00A70120" w:rsidRDefault="009D5388" w:rsidP="009D5388"/>
    <w:p w14:paraId="355DF21C" w14:textId="267BCB3B" w:rsidR="003D6C3F" w:rsidRPr="00A70120" w:rsidRDefault="003D6C3F" w:rsidP="00A3176A">
      <w:pPr>
        <w:ind w:left="720"/>
      </w:pPr>
      <w:r w:rsidRPr="00A70120">
        <w:t>The Community Empowerment (Scotland) Act</w:t>
      </w:r>
      <w:r w:rsidR="00A25A67" w:rsidRPr="00A70120">
        <w:t xml:space="preserve"> 2015 continued to shape the strategic direction of community planning in North Lanarkshire</w:t>
      </w:r>
      <w:r w:rsidR="004464B2" w:rsidRPr="00A70120">
        <w:t xml:space="preserve">, </w:t>
      </w:r>
      <w:r w:rsidR="00833DAA" w:rsidRPr="00A70120">
        <w:t xml:space="preserve">placing </w:t>
      </w:r>
      <w:r w:rsidR="00D93E46" w:rsidRPr="00A70120">
        <w:t>statutory duties on public bodie</w:t>
      </w:r>
      <w:r w:rsidR="00C862C4" w:rsidRPr="00A70120">
        <w:t>s</w:t>
      </w:r>
      <w:r w:rsidR="00D93E46" w:rsidRPr="00A70120">
        <w:t xml:space="preserve"> to collaborate with communities in improving </w:t>
      </w:r>
      <w:r w:rsidR="00D74E44" w:rsidRPr="00A70120">
        <w:t>outcomes and tackling in</w:t>
      </w:r>
      <w:r w:rsidR="00C862C4" w:rsidRPr="00A70120">
        <w:t>e</w:t>
      </w:r>
      <w:r w:rsidR="00D74E44" w:rsidRPr="00A70120">
        <w:t>qualities.  The North Lanarkshire Partner</w:t>
      </w:r>
      <w:r w:rsidR="00C862C4" w:rsidRPr="00A70120">
        <w:t>s</w:t>
      </w:r>
      <w:r w:rsidR="00D74E44" w:rsidRPr="00A70120">
        <w:t>hip (NLP) remains committed to</w:t>
      </w:r>
      <w:r w:rsidR="00C862C4" w:rsidRPr="00A70120">
        <w:t xml:space="preserve"> fulfilling these obligations through the publication and delivery of Local Outcomes Imrpovement Plans (LOIPs) and targeted Local Improvement Plans. </w:t>
      </w:r>
    </w:p>
    <w:p w14:paraId="48B5BFC9" w14:textId="77777777" w:rsidR="003D6C3F" w:rsidRPr="00A70120" w:rsidRDefault="003D6C3F" w:rsidP="00A3176A">
      <w:pPr>
        <w:ind w:left="720"/>
      </w:pPr>
    </w:p>
    <w:p w14:paraId="36483547" w14:textId="77777777" w:rsidR="00416333" w:rsidRPr="00A70120" w:rsidRDefault="00DA5117" w:rsidP="00A3176A">
      <w:pPr>
        <w:ind w:left="720"/>
        <w:rPr>
          <w:rFonts w:cs="Arial"/>
          <w:b/>
          <w:bCs/>
        </w:rPr>
      </w:pPr>
      <w:r w:rsidRPr="00A70120">
        <w:rPr>
          <w:rFonts w:cs="Arial"/>
          <w:b/>
          <w:bCs/>
        </w:rPr>
        <w:t xml:space="preserve">Action: </w:t>
      </w:r>
      <w:r w:rsidR="00052940" w:rsidRPr="00A70120">
        <w:rPr>
          <w:rFonts w:cs="Arial"/>
          <w:b/>
          <w:bCs/>
        </w:rPr>
        <w:tab/>
      </w:r>
    </w:p>
    <w:p w14:paraId="68E894B1" w14:textId="77777777" w:rsidR="00416333" w:rsidRPr="00A70120" w:rsidRDefault="00416333" w:rsidP="00A3176A">
      <w:pPr>
        <w:ind w:left="720"/>
        <w:rPr>
          <w:rFonts w:cs="Arial"/>
          <w:b/>
          <w:bCs/>
        </w:rPr>
      </w:pPr>
    </w:p>
    <w:p w14:paraId="3D1BDB54" w14:textId="4D015814" w:rsidR="00A7769A" w:rsidRPr="00A70120" w:rsidRDefault="00A7769A" w:rsidP="00A7769A">
      <w:pPr>
        <w:pStyle w:val="Heading3"/>
      </w:pPr>
      <w:r w:rsidRPr="00A70120">
        <w:t xml:space="preserve">that the Community Planning Oversight and Improving Outcomes 2024/25 report, be noted; and </w:t>
      </w:r>
    </w:p>
    <w:p w14:paraId="70B9F037" w14:textId="77777777" w:rsidR="00A7769A" w:rsidRPr="00A70120" w:rsidRDefault="00A7769A" w:rsidP="00A7769A">
      <w:pPr>
        <w:ind w:left="720"/>
        <w:rPr>
          <w:rFonts w:cs="Arial"/>
        </w:rPr>
      </w:pPr>
    </w:p>
    <w:p w14:paraId="0701659C" w14:textId="77777777" w:rsidR="003768C1" w:rsidRDefault="003768C1" w:rsidP="003768C1">
      <w:pPr>
        <w:pStyle w:val="Heading3"/>
        <w:numPr>
          <w:ilvl w:val="0"/>
          <w:numId w:val="0"/>
        </w:numPr>
        <w:ind w:left="1430"/>
      </w:pPr>
    </w:p>
    <w:p w14:paraId="33A701CC" w14:textId="77777777" w:rsidR="003768C1" w:rsidRPr="003768C1" w:rsidRDefault="003768C1" w:rsidP="003768C1"/>
    <w:p w14:paraId="284171DB" w14:textId="23F19C2E" w:rsidR="00A7769A" w:rsidRPr="00A70120" w:rsidRDefault="00A7769A" w:rsidP="00A7769A">
      <w:pPr>
        <w:pStyle w:val="Heading3"/>
      </w:pPr>
      <w:r w:rsidRPr="00A70120">
        <w:t>that the</w:t>
      </w:r>
      <w:r w:rsidR="006D6748" w:rsidRPr="00A70120">
        <w:rPr>
          <w:rFonts w:cs="Arial"/>
        </w:rPr>
        <w:t xml:space="preserve"> </w:t>
      </w:r>
      <w:r w:rsidR="006D6748" w:rsidRPr="00A70120">
        <w:t xml:space="preserve">Community Planning Oversight and Outcomes Report </w:t>
      </w:r>
      <w:r w:rsidR="0084132E" w:rsidRPr="00A70120">
        <w:t>2024/25</w:t>
      </w:r>
      <w:r w:rsidRPr="00A70120">
        <w:t xml:space="preserve"> be submitted to a </w:t>
      </w:r>
      <w:r w:rsidR="0084132E" w:rsidRPr="00A70120">
        <w:t xml:space="preserve">North Lanarkshire Council’s </w:t>
      </w:r>
      <w:r w:rsidRPr="00A70120">
        <w:t>Communities Committee in early 2026</w:t>
      </w:r>
      <w:r w:rsidR="00F225FE" w:rsidRPr="00A70120">
        <w:t>.</w:t>
      </w:r>
    </w:p>
    <w:p w14:paraId="1C45CED1" w14:textId="77777777" w:rsidR="00A7769A" w:rsidRDefault="00A7769A" w:rsidP="00A3176A">
      <w:pPr>
        <w:ind w:left="720"/>
        <w:rPr>
          <w:rFonts w:cs="Arial"/>
          <w:b/>
          <w:bCs/>
        </w:rPr>
      </w:pPr>
    </w:p>
    <w:p w14:paraId="5534287A" w14:textId="77777777" w:rsidR="00416333" w:rsidRPr="00A70120" w:rsidRDefault="00416333" w:rsidP="00A3176A">
      <w:pPr>
        <w:rPr>
          <w:rFonts w:cs="Arial"/>
        </w:rPr>
      </w:pPr>
    </w:p>
    <w:p w14:paraId="50B2F302" w14:textId="07C3E728" w:rsidR="00DB699A" w:rsidRPr="00A70120" w:rsidRDefault="00BD249C" w:rsidP="00A3176A">
      <w:pPr>
        <w:rPr>
          <w:rFonts w:cs="Arial"/>
          <w:b/>
          <w:bCs/>
        </w:rPr>
      </w:pPr>
      <w:r w:rsidRPr="00A70120">
        <w:rPr>
          <w:rFonts w:cs="Arial"/>
          <w:b/>
          <w:bCs/>
        </w:rPr>
        <w:t>PROPOSED DATES FOR 2026 SCHEDULE OF MEETING</w:t>
      </w:r>
      <w:r w:rsidR="004C5D70" w:rsidRPr="00A70120">
        <w:rPr>
          <w:rFonts w:cs="Arial"/>
          <w:b/>
          <w:bCs/>
        </w:rPr>
        <w:t>S</w:t>
      </w:r>
    </w:p>
    <w:p w14:paraId="00A064B0" w14:textId="77777777" w:rsidR="00DB699A" w:rsidRPr="00A70120" w:rsidRDefault="00DB699A" w:rsidP="00A3176A">
      <w:pPr>
        <w:rPr>
          <w:rFonts w:cs="Arial"/>
        </w:rPr>
      </w:pPr>
    </w:p>
    <w:p w14:paraId="0D01E089" w14:textId="01879C30" w:rsidR="0089692B" w:rsidRPr="00A70120" w:rsidRDefault="00647B21" w:rsidP="00BD249C">
      <w:pPr>
        <w:pStyle w:val="Heading1"/>
        <w:rPr>
          <w:rFonts w:cs="Arial"/>
        </w:rPr>
      </w:pPr>
      <w:r w:rsidRPr="00A70120">
        <w:rPr>
          <w:rFonts w:cs="Arial"/>
        </w:rPr>
        <w:t xml:space="preserve">Vicky </w:t>
      </w:r>
      <w:r w:rsidR="00BF117A" w:rsidRPr="00A70120">
        <w:rPr>
          <w:rFonts w:cs="Arial"/>
        </w:rPr>
        <w:t>Watson, Divisional Commander, Police Scotland and Strategic Leadership Board (SLB) Chair updated the meeting on the proposed Schedule of Meeting</w:t>
      </w:r>
      <w:r w:rsidR="004C5D70" w:rsidRPr="00A70120">
        <w:rPr>
          <w:rFonts w:cs="Arial"/>
        </w:rPr>
        <w:t>s</w:t>
      </w:r>
      <w:r w:rsidR="00BF117A" w:rsidRPr="00A70120">
        <w:rPr>
          <w:rFonts w:cs="Arial"/>
        </w:rPr>
        <w:t xml:space="preserve"> for 2026.  </w:t>
      </w:r>
    </w:p>
    <w:p w14:paraId="2CFD6CE2" w14:textId="77777777" w:rsidR="00BF117A" w:rsidRPr="00A70120" w:rsidRDefault="00BF117A" w:rsidP="00A3176A">
      <w:pPr>
        <w:ind w:left="720"/>
        <w:rPr>
          <w:rFonts w:cs="Arial"/>
          <w:b/>
          <w:bCs/>
        </w:rPr>
      </w:pPr>
    </w:p>
    <w:p w14:paraId="4143FBE2" w14:textId="2ABAAA21" w:rsidR="00433560" w:rsidRPr="00E3385B" w:rsidRDefault="00DA5117" w:rsidP="00A3176A">
      <w:pPr>
        <w:ind w:left="720"/>
        <w:rPr>
          <w:rFonts w:cs="Arial"/>
          <w:b/>
          <w:bCs/>
          <w:color w:val="4F81BD" w:themeColor="accent1"/>
        </w:rPr>
      </w:pPr>
      <w:r w:rsidRPr="00A70120">
        <w:rPr>
          <w:rFonts w:cs="Arial"/>
          <w:b/>
          <w:bCs/>
        </w:rPr>
        <w:t xml:space="preserve">Action: </w:t>
      </w:r>
      <w:r w:rsidR="00052940" w:rsidRPr="00A70120">
        <w:rPr>
          <w:rFonts w:cs="Arial"/>
          <w:b/>
          <w:bCs/>
        </w:rPr>
        <w:tab/>
      </w:r>
      <w:r w:rsidR="00BF117A" w:rsidRPr="00A70120">
        <w:rPr>
          <w:rFonts w:cs="Arial"/>
        </w:rPr>
        <w:t xml:space="preserve">that the Strategic </w:t>
      </w:r>
      <w:r w:rsidR="00117F01" w:rsidRPr="00A70120">
        <w:rPr>
          <w:rFonts w:cs="Arial"/>
        </w:rPr>
        <w:t>Leadership</w:t>
      </w:r>
      <w:r w:rsidR="00BF117A" w:rsidRPr="00A70120">
        <w:rPr>
          <w:rFonts w:cs="Arial"/>
        </w:rPr>
        <w:t xml:space="preserve"> Board </w:t>
      </w:r>
      <w:r w:rsidR="00117F01" w:rsidRPr="00A70120">
        <w:rPr>
          <w:rFonts w:cs="Arial"/>
        </w:rPr>
        <w:t>Schedule of Meeting</w:t>
      </w:r>
      <w:r w:rsidR="0035540C" w:rsidRPr="00A70120">
        <w:rPr>
          <w:rFonts w:cs="Arial"/>
        </w:rPr>
        <w:t>s</w:t>
      </w:r>
      <w:r w:rsidR="00117F01" w:rsidRPr="00A70120">
        <w:rPr>
          <w:rFonts w:cs="Arial"/>
        </w:rPr>
        <w:t xml:space="preserve"> for 2026 be noted. </w:t>
      </w:r>
    </w:p>
    <w:p w14:paraId="1F0AF154" w14:textId="77777777" w:rsidR="00433560" w:rsidRDefault="00433560" w:rsidP="00A3176A">
      <w:pPr>
        <w:ind w:left="720"/>
        <w:rPr>
          <w:rFonts w:cs="Arial"/>
          <w:b/>
          <w:bCs/>
        </w:rPr>
      </w:pPr>
    </w:p>
    <w:p w14:paraId="09F4DFD3" w14:textId="77777777" w:rsidR="00025217" w:rsidRPr="001E3D5B" w:rsidRDefault="00025217" w:rsidP="00A3176A">
      <w:pPr>
        <w:rPr>
          <w:rFonts w:cs="Arial"/>
        </w:rPr>
      </w:pPr>
    </w:p>
    <w:p w14:paraId="0AF570E0" w14:textId="5B3B60BA" w:rsidR="00025217" w:rsidRPr="001E3D5B" w:rsidRDefault="00025217" w:rsidP="00A3176A">
      <w:pPr>
        <w:rPr>
          <w:rFonts w:cs="Arial"/>
          <w:b/>
          <w:bCs/>
        </w:rPr>
      </w:pPr>
      <w:r w:rsidRPr="001E3D5B">
        <w:rPr>
          <w:rFonts w:cs="Arial"/>
          <w:b/>
          <w:bCs/>
        </w:rPr>
        <w:t>PARTNERSHIP USE OF HUBS – RENEWAL OF MoU AND UPDATE ON HUB PROGRESS</w:t>
      </w:r>
    </w:p>
    <w:p w14:paraId="62052B7A" w14:textId="77777777" w:rsidR="006D3936" w:rsidRPr="001E3D5B" w:rsidRDefault="006D3936" w:rsidP="00A3176A">
      <w:pPr>
        <w:rPr>
          <w:rFonts w:cs="Arial"/>
        </w:rPr>
      </w:pPr>
    </w:p>
    <w:p w14:paraId="5B3A292C" w14:textId="0BE3D55D" w:rsidR="00991540" w:rsidRPr="001E3D5B" w:rsidRDefault="00506D09" w:rsidP="00991540">
      <w:pPr>
        <w:pStyle w:val="Heading1"/>
      </w:pPr>
      <w:r w:rsidRPr="001E3D5B">
        <w:t>Sara Tennant</w:t>
      </w:r>
      <w:r w:rsidR="00515136" w:rsidRPr="001E3D5B">
        <w:t xml:space="preserve">, Operating Model Delivery Manager </w:t>
      </w:r>
      <w:r w:rsidR="005531A4" w:rsidRPr="001E3D5B">
        <w:t xml:space="preserve">introduced the report and detailed that Phase two of the Council’s Leadership and Operating Model transition continued to focus </w:t>
      </w:r>
      <w:r w:rsidR="000C29C4" w:rsidRPr="001E3D5B">
        <w:t xml:space="preserve">on forming a more integrated place-based service delivery model.  </w:t>
      </w:r>
      <w:r w:rsidR="00804953" w:rsidRPr="001E3D5B">
        <w:t xml:space="preserve">It </w:t>
      </w:r>
      <w:r w:rsidR="00BA0CA5" w:rsidRPr="001E3D5B">
        <w:t xml:space="preserve">underpinned </w:t>
      </w:r>
      <w:r w:rsidR="00261948" w:rsidRPr="001E3D5B">
        <w:t>ongoing service redesign including Council and NLP S</w:t>
      </w:r>
      <w:r w:rsidR="00042247" w:rsidRPr="001E3D5B">
        <w:t xml:space="preserve">trategic </w:t>
      </w:r>
      <w:r w:rsidR="00261948" w:rsidRPr="001E3D5B">
        <w:t>L</w:t>
      </w:r>
      <w:r w:rsidR="00042247" w:rsidRPr="001E3D5B">
        <w:t xml:space="preserve">eadership </w:t>
      </w:r>
      <w:r w:rsidR="00261948" w:rsidRPr="001E3D5B">
        <w:t>B</w:t>
      </w:r>
      <w:r w:rsidR="00042247" w:rsidRPr="001E3D5B">
        <w:t>oard</w:t>
      </w:r>
      <w:r w:rsidR="00261948" w:rsidRPr="001E3D5B">
        <w:t xml:space="preserve"> organisations, with community hubs acting as a gateway in the local community for support and services and a place for the community-based staff to work from. </w:t>
      </w:r>
    </w:p>
    <w:p w14:paraId="0BCD5141" w14:textId="77777777" w:rsidR="00A22615" w:rsidRPr="001E3D5B" w:rsidRDefault="00A22615" w:rsidP="00A22615"/>
    <w:p w14:paraId="0CEE01D4" w14:textId="1201A68A" w:rsidR="00A22615" w:rsidRPr="001E3D5B" w:rsidRDefault="00A22615" w:rsidP="0005632D">
      <w:pPr>
        <w:ind w:left="720"/>
      </w:pPr>
      <w:r w:rsidRPr="001E3D5B">
        <w:t xml:space="preserve">There continued to be a focus on early intervention, preventative </w:t>
      </w:r>
      <w:r w:rsidR="007C6FE1" w:rsidRPr="001E3D5B">
        <w:t>support and targeted activities being delivered based on local needs.  The hub off</w:t>
      </w:r>
      <w:r w:rsidR="002A53F6" w:rsidRPr="001E3D5B">
        <w:t>erings and modern well-equipped spaces available for community u</w:t>
      </w:r>
      <w:r w:rsidR="00D40D11" w:rsidRPr="001E3D5B">
        <w:t xml:space="preserve">se also </w:t>
      </w:r>
      <w:r w:rsidR="003F51E6" w:rsidRPr="001E3D5B">
        <w:t xml:space="preserve">supported the delivery of the local outcome improvement plans (LOIPs) as well as improved outcomes </w:t>
      </w:r>
      <w:r w:rsidR="008C39EF" w:rsidRPr="001E3D5B">
        <w:t xml:space="preserve">in line with “The Plan for North Lanarkshire”. </w:t>
      </w:r>
    </w:p>
    <w:p w14:paraId="7AEB67F8" w14:textId="77777777" w:rsidR="004D77B5" w:rsidRPr="001E3D5B" w:rsidRDefault="004D77B5" w:rsidP="004C4730">
      <w:pPr>
        <w:ind w:left="720"/>
      </w:pPr>
    </w:p>
    <w:p w14:paraId="16F62491" w14:textId="0E118F75" w:rsidR="004D77B5" w:rsidRPr="001E3D5B" w:rsidRDefault="004D77B5" w:rsidP="004C4730">
      <w:pPr>
        <w:ind w:left="720"/>
      </w:pPr>
      <w:r w:rsidRPr="001E3D5B">
        <w:t xml:space="preserve">The </w:t>
      </w:r>
      <w:r w:rsidR="00E72AA9" w:rsidRPr="001E3D5B">
        <w:t>M</w:t>
      </w:r>
      <w:r w:rsidRPr="001E3D5B">
        <w:t>emoran</w:t>
      </w:r>
      <w:r w:rsidR="009839CB" w:rsidRPr="001E3D5B">
        <w:t xml:space="preserve">dum </w:t>
      </w:r>
      <w:r w:rsidR="00D0251B" w:rsidRPr="001E3D5B">
        <w:t>o</w:t>
      </w:r>
      <w:r w:rsidR="009839CB" w:rsidRPr="001E3D5B">
        <w:t xml:space="preserve">f </w:t>
      </w:r>
      <w:r w:rsidR="00E72AA9" w:rsidRPr="001E3D5B">
        <w:t>U</w:t>
      </w:r>
      <w:r w:rsidR="009839CB" w:rsidRPr="001E3D5B">
        <w:t>nderstanding (MOU) was in place to enable all public sector partners</w:t>
      </w:r>
      <w:r w:rsidR="00F268CA" w:rsidRPr="001E3D5B">
        <w:t xml:space="preserve">, community and voluntary sector organisations and groups </w:t>
      </w:r>
      <w:r w:rsidR="00256D2C" w:rsidRPr="001E3D5B">
        <w:t xml:space="preserve">to </w:t>
      </w:r>
      <w:r w:rsidR="00F268CA" w:rsidRPr="001E3D5B">
        <w:t>directly contribute to the local outcome improvement priorities</w:t>
      </w:r>
      <w:r w:rsidR="004F6A63" w:rsidRPr="001E3D5B">
        <w:t xml:space="preserve"> to access hub spaces at no cost in support of capacity building to delivery improved outcomes for communities. </w:t>
      </w:r>
      <w:r w:rsidR="003C7D1F" w:rsidRPr="001E3D5B">
        <w:t xml:space="preserve"> </w:t>
      </w:r>
      <w:r w:rsidR="008835E4" w:rsidRPr="001E3D5B">
        <w:t xml:space="preserve">It </w:t>
      </w:r>
      <w:r w:rsidR="003C7D1F" w:rsidRPr="001E3D5B">
        <w:t xml:space="preserve">also connects with the review of the Grant Funding programme, providing an additional mechanism for local organisations to build capacity. </w:t>
      </w:r>
    </w:p>
    <w:p w14:paraId="0A3D6428" w14:textId="77777777" w:rsidR="00B47F56" w:rsidRPr="001E3D5B" w:rsidRDefault="00B47F56" w:rsidP="004C4730">
      <w:pPr>
        <w:ind w:left="720"/>
      </w:pPr>
    </w:p>
    <w:p w14:paraId="542DC845" w14:textId="0E334C98" w:rsidR="009769B3" w:rsidRPr="001E3D5B" w:rsidRDefault="009769B3" w:rsidP="004C4730">
      <w:pPr>
        <w:ind w:left="720"/>
      </w:pPr>
      <w:r w:rsidRPr="001E3D5B">
        <w:t>The Stra</w:t>
      </w:r>
      <w:r w:rsidR="00B520C2" w:rsidRPr="001E3D5B">
        <w:t xml:space="preserve">tegic Leadership Board </w:t>
      </w:r>
      <w:r w:rsidR="00D15614" w:rsidRPr="001E3D5B">
        <w:t>noted the MOU</w:t>
      </w:r>
      <w:r w:rsidR="00A117BA" w:rsidRPr="001E3D5B">
        <w:t xml:space="preserve"> </w:t>
      </w:r>
      <w:r w:rsidR="00A70120" w:rsidRPr="001E3D5B">
        <w:t xml:space="preserve">had been </w:t>
      </w:r>
      <w:r w:rsidR="00A117BA" w:rsidRPr="001E3D5B">
        <w:t xml:space="preserve">reviewed </w:t>
      </w:r>
      <w:r w:rsidR="00A70120" w:rsidRPr="001E3D5B">
        <w:t>was</w:t>
      </w:r>
      <w:r w:rsidR="00A117BA" w:rsidRPr="001E3D5B">
        <w:t xml:space="preserve"> </w:t>
      </w:r>
      <w:r w:rsidR="00071104" w:rsidRPr="001E3D5B">
        <w:t xml:space="preserve">updated to reflect the current position in phase two. </w:t>
      </w:r>
    </w:p>
    <w:p w14:paraId="2698AB6B" w14:textId="77777777" w:rsidR="00D15614" w:rsidRPr="001E3D5B" w:rsidRDefault="00D15614" w:rsidP="004C4730">
      <w:pPr>
        <w:ind w:left="720"/>
      </w:pPr>
    </w:p>
    <w:p w14:paraId="5749B50C" w14:textId="3818E566" w:rsidR="00D15614" w:rsidRPr="001E3D5B" w:rsidRDefault="00D15614" w:rsidP="004C4730">
      <w:pPr>
        <w:ind w:left="720"/>
      </w:pPr>
      <w:r w:rsidRPr="001E3D5B">
        <w:t>Sara Tennant, Operating Model</w:t>
      </w:r>
      <w:r w:rsidR="008A6F29" w:rsidRPr="001E3D5B">
        <w:t xml:space="preserve"> Delivery Manager requested th</w:t>
      </w:r>
      <w:r w:rsidR="00710D62" w:rsidRPr="001E3D5B">
        <w:t>at</w:t>
      </w:r>
      <w:r w:rsidR="008A6F29" w:rsidRPr="001E3D5B">
        <w:t xml:space="preserve"> all partners, once circulated, review and sign the </w:t>
      </w:r>
      <w:r w:rsidR="001973E8" w:rsidRPr="001E3D5B">
        <w:t xml:space="preserve">Memorandum of Understanding. </w:t>
      </w:r>
    </w:p>
    <w:p w14:paraId="2A9F2348" w14:textId="77777777" w:rsidR="00575E14" w:rsidRPr="001E3D5B" w:rsidRDefault="00575E14" w:rsidP="004C4730">
      <w:pPr>
        <w:ind w:left="720"/>
      </w:pPr>
    </w:p>
    <w:p w14:paraId="39D62D00" w14:textId="2BB346AB" w:rsidR="00E261BD" w:rsidRPr="001E3D5B" w:rsidRDefault="0029184B" w:rsidP="004732C8">
      <w:pPr>
        <w:ind w:left="720"/>
        <w:rPr>
          <w:rFonts w:cs="Arial"/>
          <w:b/>
          <w:bCs/>
        </w:rPr>
      </w:pPr>
      <w:r w:rsidRPr="001E3D5B">
        <w:rPr>
          <w:rFonts w:cs="Arial"/>
          <w:b/>
          <w:bCs/>
        </w:rPr>
        <w:t xml:space="preserve">Action: </w:t>
      </w:r>
    </w:p>
    <w:p w14:paraId="31FC1798" w14:textId="77777777" w:rsidR="00E762DE" w:rsidRPr="001E3D5B" w:rsidRDefault="00E762DE" w:rsidP="00A3176A">
      <w:pPr>
        <w:rPr>
          <w:rFonts w:cs="Arial"/>
        </w:rPr>
      </w:pPr>
    </w:p>
    <w:p w14:paraId="4DEE7589" w14:textId="0B2FEEA0" w:rsidR="00E762DE" w:rsidRPr="001E3D5B" w:rsidRDefault="00E762DE" w:rsidP="004732C8">
      <w:pPr>
        <w:pStyle w:val="Heading3"/>
      </w:pPr>
      <w:r w:rsidRPr="001E3D5B">
        <w:t>that the revised iteration of the M</w:t>
      </w:r>
      <w:r w:rsidR="00A84435" w:rsidRPr="001E3D5B">
        <w:t>emorandum of Understanding (M</w:t>
      </w:r>
      <w:r w:rsidRPr="001E3D5B">
        <w:t>OU</w:t>
      </w:r>
      <w:r w:rsidR="00A84435" w:rsidRPr="001E3D5B">
        <w:t>)</w:t>
      </w:r>
      <w:r w:rsidRPr="001E3D5B">
        <w:t xml:space="preserve"> </w:t>
      </w:r>
      <w:r w:rsidR="001263EF" w:rsidRPr="001E3D5B">
        <w:t>be</w:t>
      </w:r>
      <w:r w:rsidRPr="001E3D5B">
        <w:t xml:space="preserve"> </w:t>
      </w:r>
      <w:proofErr w:type="gramStart"/>
      <w:r w:rsidRPr="001E3D5B">
        <w:t>approved;</w:t>
      </w:r>
      <w:proofErr w:type="gramEnd"/>
    </w:p>
    <w:p w14:paraId="6408AE75" w14:textId="77777777" w:rsidR="00E3385B" w:rsidRPr="001E3D5B" w:rsidRDefault="00E3385B" w:rsidP="00E3385B"/>
    <w:p w14:paraId="573E3A19" w14:textId="45A69D5C" w:rsidR="00E762DE" w:rsidRPr="001E3D5B" w:rsidRDefault="00E762DE" w:rsidP="004732C8">
      <w:pPr>
        <w:pStyle w:val="Heading3"/>
      </w:pPr>
      <w:r w:rsidRPr="001E3D5B">
        <w:t xml:space="preserve">that </w:t>
      </w:r>
      <w:r w:rsidR="002A0F7E" w:rsidRPr="001E3D5B">
        <w:t>information on the MOU</w:t>
      </w:r>
      <w:r w:rsidR="00E57032" w:rsidRPr="001E3D5B">
        <w:t xml:space="preserve"> be </w:t>
      </w:r>
      <w:r w:rsidR="002A0F7E" w:rsidRPr="001E3D5B">
        <w:t xml:space="preserve">cascaded to teams; and </w:t>
      </w:r>
    </w:p>
    <w:p w14:paraId="401275D1" w14:textId="77777777" w:rsidR="00E3385B" w:rsidRPr="001E3D5B" w:rsidRDefault="00E3385B" w:rsidP="00E3385B"/>
    <w:p w14:paraId="5AB6B397" w14:textId="5119E388" w:rsidR="002A0F7E" w:rsidRPr="001E642E" w:rsidRDefault="002A0F7E" w:rsidP="004732C8">
      <w:pPr>
        <w:pStyle w:val="Heading3"/>
      </w:pPr>
      <w:r w:rsidRPr="001E3D5B">
        <w:t>that</w:t>
      </w:r>
      <w:r w:rsidR="00ED0737" w:rsidRPr="001E3D5B">
        <w:t xml:space="preserve"> there be </w:t>
      </w:r>
      <w:r w:rsidR="00E57032" w:rsidRPr="001E3D5B">
        <w:t xml:space="preserve">continued </w:t>
      </w:r>
      <w:r w:rsidR="0063211B" w:rsidRPr="001E3D5B">
        <w:t xml:space="preserve">support </w:t>
      </w:r>
      <w:r w:rsidR="00E57032" w:rsidRPr="001E3D5B">
        <w:t xml:space="preserve">of the </w:t>
      </w:r>
      <w:r w:rsidR="0063211B" w:rsidRPr="001E3D5B">
        <w:t xml:space="preserve">leadership and operating model as a strategic priority to </w:t>
      </w:r>
      <w:r w:rsidR="0063211B" w:rsidRPr="001E642E">
        <w:t>deliver the plan for N</w:t>
      </w:r>
      <w:r w:rsidR="00311358" w:rsidRPr="001E642E">
        <w:t xml:space="preserve">orth Lanarkshire </w:t>
      </w:r>
      <w:r w:rsidR="0063211B" w:rsidRPr="001E642E">
        <w:t>and support</w:t>
      </w:r>
      <w:r w:rsidR="004732C8" w:rsidRPr="001E642E">
        <w:t xml:space="preserve"> operational delivery against the LOIP’s. </w:t>
      </w:r>
    </w:p>
    <w:p w14:paraId="70FD6475" w14:textId="77777777" w:rsidR="00E261BD" w:rsidRPr="001E642E" w:rsidRDefault="00E261BD" w:rsidP="00A3176A">
      <w:pPr>
        <w:rPr>
          <w:rFonts w:cs="Arial"/>
        </w:rPr>
      </w:pPr>
    </w:p>
    <w:p w14:paraId="0244FEBB" w14:textId="77777777" w:rsidR="00850202" w:rsidRPr="001E642E" w:rsidRDefault="00850202" w:rsidP="00A3176A">
      <w:pPr>
        <w:rPr>
          <w:rFonts w:cs="Arial"/>
        </w:rPr>
      </w:pPr>
    </w:p>
    <w:p w14:paraId="72F3B444" w14:textId="6F1A6206" w:rsidR="006D3936" w:rsidRPr="001E642E" w:rsidRDefault="006D3936" w:rsidP="00A3176A">
      <w:pPr>
        <w:rPr>
          <w:rFonts w:cs="Arial"/>
          <w:b/>
          <w:bCs/>
        </w:rPr>
      </w:pPr>
      <w:r w:rsidRPr="001E642E">
        <w:rPr>
          <w:rFonts w:cs="Arial"/>
          <w:b/>
          <w:bCs/>
        </w:rPr>
        <w:t>ACT NOW PROGRESS REPORT</w:t>
      </w:r>
    </w:p>
    <w:p w14:paraId="52714BF4" w14:textId="77777777" w:rsidR="006D3936" w:rsidRPr="001E642E" w:rsidRDefault="006D3936" w:rsidP="00A3176A">
      <w:pPr>
        <w:rPr>
          <w:rFonts w:cs="Arial"/>
        </w:rPr>
      </w:pPr>
    </w:p>
    <w:p w14:paraId="3EF693CC" w14:textId="5AB6AB41" w:rsidR="00785EF4" w:rsidRPr="001E642E" w:rsidRDefault="00AF0410" w:rsidP="003253A8">
      <w:pPr>
        <w:pStyle w:val="Heading1"/>
      </w:pPr>
      <w:r w:rsidRPr="001E642E">
        <w:t xml:space="preserve">There was a report for noting, submitted by </w:t>
      </w:r>
      <w:r w:rsidR="002B365D" w:rsidRPr="001E642E">
        <w:t xml:space="preserve">Lynda Stevenson, Climate and Energy Manager </w:t>
      </w:r>
      <w:r w:rsidR="00B0244C" w:rsidRPr="001E642E">
        <w:t>that</w:t>
      </w:r>
      <w:r w:rsidR="00EB30BF" w:rsidRPr="001E642E">
        <w:t xml:space="preserve"> highlighted </w:t>
      </w:r>
      <w:r w:rsidR="00770EB3" w:rsidRPr="001E642E">
        <w:t xml:space="preserve">the </w:t>
      </w:r>
      <w:r w:rsidR="002A7C9F" w:rsidRPr="001E642E">
        <w:t xml:space="preserve">formation of the Action on Climate Together Now (ACT Now) Co-ordinating Group </w:t>
      </w:r>
      <w:r w:rsidR="00040436" w:rsidRPr="001E642E">
        <w:t xml:space="preserve">by </w:t>
      </w:r>
      <w:r w:rsidR="0059708F" w:rsidRPr="001E642E">
        <w:rPr>
          <w:rFonts w:cs="Arial"/>
        </w:rPr>
        <w:t>Voluntary Action North Lanarkshire (VANL)</w:t>
      </w:r>
      <w:r w:rsidR="00F97216" w:rsidRPr="001E642E">
        <w:t xml:space="preserve">, on behalf of North Lanarkshire, </w:t>
      </w:r>
      <w:r w:rsidR="002A7C9F" w:rsidRPr="001E642E">
        <w:t>in 2021</w:t>
      </w:r>
      <w:r w:rsidR="00770EB3" w:rsidRPr="001E642E">
        <w:t xml:space="preserve">.  </w:t>
      </w:r>
    </w:p>
    <w:p w14:paraId="4F4D367D" w14:textId="77777777" w:rsidR="00D25B82" w:rsidRPr="001E642E" w:rsidRDefault="00D25B82" w:rsidP="00D25B82"/>
    <w:p w14:paraId="52E7E296" w14:textId="77777777" w:rsidR="00D25B82" w:rsidRPr="001E642E" w:rsidRDefault="00D25B82" w:rsidP="00D25B82">
      <w:pPr>
        <w:ind w:left="720"/>
      </w:pPr>
      <w:r w:rsidRPr="001E642E">
        <w:t>The ACT Now Co-ordinating Group purpose was to:</w:t>
      </w:r>
    </w:p>
    <w:p w14:paraId="24EC84BD" w14:textId="77777777" w:rsidR="00D25B82" w:rsidRPr="001E642E" w:rsidRDefault="00D25B82" w:rsidP="00D25B82">
      <w:pPr>
        <w:ind w:left="720"/>
      </w:pPr>
    </w:p>
    <w:p w14:paraId="20ACFDE2" w14:textId="77777777" w:rsidR="00D25B82" w:rsidRPr="001E642E" w:rsidRDefault="00D25B82" w:rsidP="00D25B82">
      <w:pPr>
        <w:pStyle w:val="ListParagraph"/>
        <w:numPr>
          <w:ilvl w:val="0"/>
          <w:numId w:val="39"/>
        </w:numPr>
      </w:pPr>
      <w:r w:rsidRPr="001E642E">
        <w:t xml:space="preserve">Improve communication between public sector organisations and community/voluntary sector on climate issues. </w:t>
      </w:r>
    </w:p>
    <w:p w14:paraId="1B536B53" w14:textId="77777777" w:rsidR="0069626F" w:rsidRPr="001E642E" w:rsidRDefault="0069626F" w:rsidP="0069626F">
      <w:pPr>
        <w:pStyle w:val="ListParagraph"/>
        <w:ind w:left="1080"/>
      </w:pPr>
    </w:p>
    <w:p w14:paraId="27949BEC" w14:textId="77777777" w:rsidR="00D25B82" w:rsidRPr="001E642E" w:rsidRDefault="00D25B82" w:rsidP="00D25B82">
      <w:pPr>
        <w:pStyle w:val="ListParagraph"/>
        <w:numPr>
          <w:ilvl w:val="0"/>
          <w:numId w:val="39"/>
        </w:numPr>
      </w:pPr>
      <w:r w:rsidRPr="001E642E">
        <w:t xml:space="preserve">Support community-led climate and associated wellbeing initiatives. </w:t>
      </w:r>
    </w:p>
    <w:p w14:paraId="32E33EAB" w14:textId="77777777" w:rsidR="00D25B82" w:rsidRPr="001E642E" w:rsidRDefault="00D25B82" w:rsidP="00D25B82"/>
    <w:p w14:paraId="4255ED04" w14:textId="77777777" w:rsidR="00600A4A" w:rsidRPr="001E642E" w:rsidRDefault="00600A4A" w:rsidP="00600A4A">
      <w:pPr>
        <w:pStyle w:val="Heading1"/>
        <w:numPr>
          <w:ilvl w:val="0"/>
          <w:numId w:val="0"/>
        </w:numPr>
        <w:ind w:left="720"/>
      </w:pPr>
      <w:r w:rsidRPr="001E642E">
        <w:t xml:space="preserve">In June 2024 the Strategic Leadership Board were asked to consider and approved a two-tier governance with ACT Now group becoming more strategic with the support of the new NL Climate and Environment Network which would focus on community lead actions and activities. </w:t>
      </w:r>
    </w:p>
    <w:p w14:paraId="127C62A3" w14:textId="77777777" w:rsidR="00600A4A" w:rsidRPr="001E642E" w:rsidRDefault="00600A4A" w:rsidP="00600A4A"/>
    <w:p w14:paraId="05038076" w14:textId="77777777" w:rsidR="003768C1" w:rsidRDefault="003768C1" w:rsidP="00CB720D">
      <w:pPr>
        <w:ind w:left="720"/>
      </w:pPr>
    </w:p>
    <w:p w14:paraId="7D7075D1" w14:textId="77777777" w:rsidR="003768C1" w:rsidRDefault="003768C1" w:rsidP="00CB720D">
      <w:pPr>
        <w:ind w:left="720"/>
      </w:pPr>
    </w:p>
    <w:p w14:paraId="6DAFCE59" w14:textId="7263E5B6" w:rsidR="001E52B6" w:rsidRPr="001E642E" w:rsidRDefault="001E52B6" w:rsidP="00CB720D">
      <w:pPr>
        <w:ind w:left="720"/>
      </w:pPr>
      <w:r w:rsidRPr="001E642E">
        <w:t xml:space="preserve">A meeting of the </w:t>
      </w:r>
      <w:r w:rsidR="00A43202" w:rsidRPr="001E642E">
        <w:t xml:space="preserve">Act Now </w:t>
      </w:r>
      <w:r w:rsidR="002E72BA" w:rsidRPr="001E642E">
        <w:t>G</w:t>
      </w:r>
      <w:r w:rsidR="00A43202" w:rsidRPr="001E642E">
        <w:t xml:space="preserve">roup held </w:t>
      </w:r>
      <w:proofErr w:type="gramStart"/>
      <w:r w:rsidR="00A43202" w:rsidRPr="001E642E">
        <w:t>in</w:t>
      </w:r>
      <w:proofErr w:type="gramEnd"/>
      <w:r w:rsidRPr="001E642E">
        <w:t xml:space="preserve"> 18 June 2024 to take forward the recommendations approved at the recent meeting of the Strategic </w:t>
      </w:r>
      <w:r w:rsidR="00AB1BE0" w:rsidRPr="001E642E">
        <w:t xml:space="preserve">Leadership Board. </w:t>
      </w:r>
      <w:r w:rsidR="00586F82" w:rsidRPr="001E642E">
        <w:t xml:space="preserve"> </w:t>
      </w:r>
      <w:r w:rsidR="00935B67" w:rsidRPr="001E642E">
        <w:t>At th</w:t>
      </w:r>
      <w:r w:rsidR="001E3D5B" w:rsidRPr="001E642E">
        <w:t xml:space="preserve">is </w:t>
      </w:r>
      <w:r w:rsidR="00935B67" w:rsidRPr="001E642E">
        <w:t xml:space="preserve">meeting it was agreed that further work would need to be done to understand the current context and what it meant for the role of the group. </w:t>
      </w:r>
    </w:p>
    <w:p w14:paraId="217FF3A4" w14:textId="77777777" w:rsidR="002B522B" w:rsidRPr="001E642E" w:rsidRDefault="002B522B" w:rsidP="00CB720D">
      <w:pPr>
        <w:ind w:left="720"/>
      </w:pPr>
    </w:p>
    <w:p w14:paraId="6FC90FDC" w14:textId="115BE39C" w:rsidR="004F43BB" w:rsidRPr="001E642E" w:rsidRDefault="001E3D5B" w:rsidP="004F43BB">
      <w:pPr>
        <w:ind w:left="720"/>
      </w:pPr>
      <w:r w:rsidRPr="001E642E">
        <w:t>It was noted that t</w:t>
      </w:r>
      <w:r w:rsidR="004F43BB" w:rsidRPr="001E642E">
        <w:t>he membership had grown, in line with the recommendations made to the Board, and now included representatives from the Lanarkshire Climate Action Hub and New College Lanarkshire.  The group was comprised of a mix of climate/energy practitioners and non-practitioners.</w:t>
      </w:r>
    </w:p>
    <w:p w14:paraId="674701FE" w14:textId="77777777" w:rsidR="002A7C9F" w:rsidRPr="001E642E" w:rsidRDefault="002A7C9F" w:rsidP="00850202"/>
    <w:p w14:paraId="3C02DB97" w14:textId="21D1B0DB" w:rsidR="00850202" w:rsidRPr="001E642E" w:rsidRDefault="00850202" w:rsidP="00A37398">
      <w:pPr>
        <w:ind w:left="720"/>
        <w:rPr>
          <w:b/>
          <w:bCs/>
        </w:rPr>
      </w:pPr>
      <w:r w:rsidRPr="001E642E">
        <w:rPr>
          <w:b/>
          <w:bCs/>
        </w:rPr>
        <w:t xml:space="preserve">Action: </w:t>
      </w:r>
    </w:p>
    <w:p w14:paraId="6AE2A390" w14:textId="77777777" w:rsidR="00850202" w:rsidRPr="001E642E" w:rsidRDefault="00850202" w:rsidP="00A37398">
      <w:pPr>
        <w:ind w:left="720"/>
      </w:pPr>
    </w:p>
    <w:p w14:paraId="269DB0B0" w14:textId="0AB58F64" w:rsidR="00A37398" w:rsidRPr="0074743F" w:rsidRDefault="00850202" w:rsidP="00A37398">
      <w:pPr>
        <w:pStyle w:val="Heading3"/>
      </w:pPr>
      <w:r w:rsidRPr="001E642E">
        <w:t xml:space="preserve">that the contents of the report be noted; and </w:t>
      </w:r>
    </w:p>
    <w:p w14:paraId="43CCBD7C" w14:textId="77777777" w:rsidR="00E3385B" w:rsidRPr="0074743F" w:rsidRDefault="00E3385B" w:rsidP="00E3385B"/>
    <w:p w14:paraId="04D41765" w14:textId="3FD063D8" w:rsidR="00850202" w:rsidRPr="0074743F" w:rsidRDefault="00850202" w:rsidP="00A37398">
      <w:pPr>
        <w:pStyle w:val="Heading3"/>
      </w:pPr>
      <w:r w:rsidRPr="0074743F">
        <w:t xml:space="preserve">that a further update report be </w:t>
      </w:r>
      <w:r w:rsidR="00A37398" w:rsidRPr="0074743F">
        <w:t>brought</w:t>
      </w:r>
      <w:r w:rsidRPr="0074743F">
        <w:t xml:space="preserve"> </w:t>
      </w:r>
      <w:r w:rsidR="00A37398" w:rsidRPr="0074743F">
        <w:t>to the Strategic Leadership Board in early 2026</w:t>
      </w:r>
      <w:r w:rsidR="00644189" w:rsidRPr="0074743F">
        <w:t>.</w:t>
      </w:r>
      <w:r w:rsidR="00A37398" w:rsidRPr="0074743F">
        <w:t xml:space="preserve"> </w:t>
      </w:r>
    </w:p>
    <w:p w14:paraId="7805D862" w14:textId="77777777" w:rsidR="00991540" w:rsidRPr="0074743F" w:rsidRDefault="00991540" w:rsidP="00A3176A">
      <w:pPr>
        <w:rPr>
          <w:rFonts w:cs="Arial"/>
        </w:rPr>
      </w:pPr>
    </w:p>
    <w:p w14:paraId="7A4B61B7" w14:textId="77777777" w:rsidR="00644189" w:rsidRPr="0074743F" w:rsidRDefault="00644189" w:rsidP="00A3176A">
      <w:pPr>
        <w:rPr>
          <w:rFonts w:cs="Arial"/>
        </w:rPr>
      </w:pPr>
    </w:p>
    <w:p w14:paraId="260206C8" w14:textId="6EF8BCFD" w:rsidR="006D3936" w:rsidRPr="0074743F" w:rsidRDefault="006D3936" w:rsidP="00A3176A">
      <w:pPr>
        <w:rPr>
          <w:rFonts w:cs="Arial"/>
          <w:b/>
          <w:bCs/>
        </w:rPr>
      </w:pPr>
      <w:r w:rsidRPr="0074743F">
        <w:rPr>
          <w:rFonts w:cs="Arial"/>
          <w:b/>
          <w:bCs/>
        </w:rPr>
        <w:t>IMPROVING COMMUNITY SAFETY IN NORTH LANARKSHIRE</w:t>
      </w:r>
      <w:r w:rsidR="00691538" w:rsidRPr="0074743F">
        <w:rPr>
          <w:rFonts w:cs="Arial"/>
          <w:b/>
          <w:bCs/>
        </w:rPr>
        <w:t>: A STRATEGY TO IMPROVE LIVES 2020</w:t>
      </w:r>
      <w:r w:rsidR="002F466A" w:rsidRPr="0074743F">
        <w:rPr>
          <w:rFonts w:cs="Arial"/>
          <w:b/>
          <w:bCs/>
        </w:rPr>
        <w:t xml:space="preserve"> – 2025 – ANNUAL 2024/25 REVIEW</w:t>
      </w:r>
    </w:p>
    <w:p w14:paraId="0EE5FC04" w14:textId="77777777" w:rsidR="002F466A" w:rsidRPr="0074743F" w:rsidRDefault="002F466A" w:rsidP="00A3176A">
      <w:pPr>
        <w:rPr>
          <w:rFonts w:cs="Arial"/>
        </w:rPr>
      </w:pPr>
    </w:p>
    <w:p w14:paraId="1218B1F9" w14:textId="67B60F7F" w:rsidR="003E6727" w:rsidRPr="0074743F" w:rsidRDefault="00AF0410" w:rsidP="003E6727">
      <w:pPr>
        <w:pStyle w:val="Heading1"/>
      </w:pPr>
      <w:r w:rsidRPr="0074743F">
        <w:t>There was a report for noting</w:t>
      </w:r>
      <w:r w:rsidR="00932B0F" w:rsidRPr="0074743F">
        <w:t>, submitted by Matt Costello</w:t>
      </w:r>
      <w:r w:rsidR="00D65F79" w:rsidRPr="0074743F">
        <w:t>, Community Partnership Manager that provided an update</w:t>
      </w:r>
      <w:r w:rsidR="004C368C" w:rsidRPr="0074743F">
        <w:t xml:space="preserve"> on the </w:t>
      </w:r>
      <w:r w:rsidR="00D45657" w:rsidRPr="0074743F">
        <w:t>S</w:t>
      </w:r>
      <w:r w:rsidR="004C368C" w:rsidRPr="0074743F">
        <w:t>tra</w:t>
      </w:r>
      <w:r w:rsidR="00D45657" w:rsidRPr="0074743F">
        <w:t xml:space="preserve">tegy </w:t>
      </w:r>
      <w:r w:rsidR="004C368C" w:rsidRPr="0074743F">
        <w:t xml:space="preserve">covering a broad range of community safety </w:t>
      </w:r>
      <w:r w:rsidR="00D45657" w:rsidRPr="0074743F">
        <w:t>activity, building on the existing community partnership</w:t>
      </w:r>
      <w:r w:rsidR="00F82C44" w:rsidRPr="0074743F">
        <w:t xml:space="preserve"> arrangements that were in place in North Lanarkshire.  The strategy also </w:t>
      </w:r>
      <w:r w:rsidR="00404BFC" w:rsidRPr="0074743F">
        <w:t>fulfilled</w:t>
      </w:r>
      <w:r w:rsidR="00F82C44" w:rsidRPr="0074743F">
        <w:t xml:space="preserve"> </w:t>
      </w:r>
      <w:r w:rsidR="00583B5E" w:rsidRPr="0074743F">
        <w:t>the require</w:t>
      </w:r>
      <w:r w:rsidR="00D61081" w:rsidRPr="0074743F">
        <w:t xml:space="preserve">ment </w:t>
      </w:r>
      <w:r w:rsidR="00583B5E" w:rsidRPr="0074743F">
        <w:t xml:space="preserve">to publish the </w:t>
      </w:r>
      <w:r w:rsidR="00404BFC" w:rsidRPr="0074743F">
        <w:t>Antisocial</w:t>
      </w:r>
      <w:r w:rsidR="00583B5E" w:rsidRPr="0074743F">
        <w:t xml:space="preserve"> Behaviour Strategy </w:t>
      </w:r>
      <w:r w:rsidR="00D61081" w:rsidRPr="0074743F">
        <w:t xml:space="preserve">with the </w:t>
      </w:r>
      <w:r w:rsidR="00583B5E" w:rsidRPr="0074743F">
        <w:t xml:space="preserve">integrated </w:t>
      </w:r>
      <w:r w:rsidR="00404BFC" w:rsidRPr="0074743F">
        <w:t>approach intended to better utilise and targ</w:t>
      </w:r>
      <w:r w:rsidR="00D61081" w:rsidRPr="0074743F">
        <w:t>e</w:t>
      </w:r>
      <w:r w:rsidR="00404BFC" w:rsidRPr="0074743F">
        <w:t>t resources and community safety</w:t>
      </w:r>
      <w:r w:rsidR="00D45657" w:rsidRPr="0074743F">
        <w:t xml:space="preserve"> </w:t>
      </w:r>
      <w:r w:rsidR="00F75376" w:rsidRPr="0074743F">
        <w:t xml:space="preserve">activity through North Lanarkshire Partnership to </w:t>
      </w:r>
      <w:r w:rsidR="00D61081" w:rsidRPr="0074743F">
        <w:t xml:space="preserve">improve outcomes for individuals and communities in North Lanarkshire. </w:t>
      </w:r>
    </w:p>
    <w:p w14:paraId="30DDF619" w14:textId="77777777" w:rsidR="00EC512E" w:rsidRPr="0074743F" w:rsidRDefault="00EC512E" w:rsidP="00EC512E"/>
    <w:p w14:paraId="243D8346" w14:textId="1B004FDB" w:rsidR="00B556DC" w:rsidRPr="0074743F" w:rsidRDefault="00B556DC" w:rsidP="000A6673">
      <w:pPr>
        <w:ind w:left="720"/>
      </w:pPr>
      <w:r w:rsidRPr="0074743F">
        <w:t>The Community Safety Strat</w:t>
      </w:r>
      <w:r w:rsidR="001821B4" w:rsidRPr="0074743F">
        <w:t>e</w:t>
      </w:r>
      <w:r w:rsidRPr="0074743F">
        <w:t xml:space="preserve">gy 2020-2025 set out five </w:t>
      </w:r>
      <w:r w:rsidR="001821B4" w:rsidRPr="0074743F">
        <w:t xml:space="preserve">key </w:t>
      </w:r>
      <w:r w:rsidR="005D5B78" w:rsidRPr="0074743F">
        <w:t>strategy</w:t>
      </w:r>
      <w:r w:rsidR="001821B4" w:rsidRPr="0074743F">
        <w:t xml:space="preserve"> priorities which are underpinned by the following fi</w:t>
      </w:r>
      <w:r w:rsidR="005D5B78" w:rsidRPr="0074743F">
        <w:t>v</w:t>
      </w:r>
      <w:r w:rsidR="001821B4" w:rsidRPr="0074743F">
        <w:t>e key them</w:t>
      </w:r>
      <w:r w:rsidR="005D5B78" w:rsidRPr="0074743F">
        <w:t xml:space="preserve">es. </w:t>
      </w:r>
    </w:p>
    <w:p w14:paraId="1DB5229D" w14:textId="77777777" w:rsidR="005D5B78" w:rsidRPr="0074743F" w:rsidRDefault="005D5B78" w:rsidP="000A6673">
      <w:pPr>
        <w:ind w:left="720"/>
      </w:pPr>
    </w:p>
    <w:p w14:paraId="43FAAE78" w14:textId="4ACA1F7F" w:rsidR="005D5B78" w:rsidRPr="0074743F" w:rsidRDefault="005D5B78" w:rsidP="000A6673">
      <w:pPr>
        <w:ind w:left="720"/>
      </w:pPr>
      <w:r w:rsidRPr="0074743F">
        <w:t>Effective Community Involvement, Influence and Ownership</w:t>
      </w:r>
    </w:p>
    <w:p w14:paraId="06241E9A" w14:textId="6CE628A8" w:rsidR="00BB7A9F" w:rsidRPr="0074743F" w:rsidRDefault="00BB7A9F" w:rsidP="000A6673">
      <w:pPr>
        <w:ind w:left="720"/>
      </w:pPr>
      <w:r w:rsidRPr="0074743F">
        <w:t>Strong Partnership Working, Governance and Decision Making</w:t>
      </w:r>
    </w:p>
    <w:p w14:paraId="64250FE5" w14:textId="41D6AD6B" w:rsidR="00BB7A9F" w:rsidRPr="0074743F" w:rsidRDefault="00BB7A9F" w:rsidP="000A6673">
      <w:pPr>
        <w:ind w:left="720"/>
      </w:pPr>
      <w:r w:rsidRPr="0074743F">
        <w:t>Tackling Inequalities</w:t>
      </w:r>
    </w:p>
    <w:p w14:paraId="7ED279CC" w14:textId="241BE338" w:rsidR="00BB7A9F" w:rsidRPr="0074743F" w:rsidRDefault="00BB7A9F" w:rsidP="000A6673">
      <w:pPr>
        <w:ind w:left="720"/>
      </w:pPr>
      <w:r w:rsidRPr="0074743F">
        <w:t xml:space="preserve">Prevention and Early Intervention; and </w:t>
      </w:r>
    </w:p>
    <w:p w14:paraId="619C15DF" w14:textId="271E9D46" w:rsidR="00BB7A9F" w:rsidRPr="0074743F" w:rsidRDefault="00BB7A9F" w:rsidP="000A6673">
      <w:pPr>
        <w:ind w:left="720"/>
      </w:pPr>
      <w:r w:rsidRPr="0074743F">
        <w:t>Place Based Appro</w:t>
      </w:r>
      <w:r w:rsidR="00C26E99" w:rsidRPr="0074743F">
        <w:t xml:space="preserve">ach. </w:t>
      </w:r>
    </w:p>
    <w:p w14:paraId="57E7C85E" w14:textId="77777777" w:rsidR="00C26E99" w:rsidRPr="0074743F" w:rsidRDefault="00C26E99" w:rsidP="000A6673">
      <w:pPr>
        <w:ind w:left="720"/>
      </w:pPr>
    </w:p>
    <w:p w14:paraId="4E2DE130" w14:textId="005A4253" w:rsidR="00C26E99" w:rsidRPr="0074743F" w:rsidRDefault="00C26E99" w:rsidP="000A6673">
      <w:pPr>
        <w:ind w:left="720"/>
      </w:pPr>
      <w:r w:rsidRPr="0074743F">
        <w:t>These themes developed through consultation with stakeholders and the comm</w:t>
      </w:r>
      <w:r w:rsidR="00163C0E" w:rsidRPr="0074743F">
        <w:t>unity</w:t>
      </w:r>
      <w:r w:rsidRPr="0074743F">
        <w:t xml:space="preserve"> set out the </w:t>
      </w:r>
      <w:r w:rsidR="00163C0E" w:rsidRPr="0074743F">
        <w:t xml:space="preserve">fundamental </w:t>
      </w:r>
      <w:r w:rsidRPr="0074743F">
        <w:t>aspects of the approach to be taken by the community planning p</w:t>
      </w:r>
      <w:r w:rsidR="00163C0E" w:rsidRPr="0074743F">
        <w:t>artners</w:t>
      </w:r>
      <w:r w:rsidRPr="0074743F">
        <w:t xml:space="preserve"> to improve community s</w:t>
      </w:r>
      <w:r w:rsidR="00163C0E" w:rsidRPr="0074743F">
        <w:t>afety</w:t>
      </w:r>
      <w:r w:rsidR="00414EC6" w:rsidRPr="0074743F">
        <w:t xml:space="preserve"> </w:t>
      </w:r>
      <w:r w:rsidR="0095015F" w:rsidRPr="0074743F">
        <w:t>in North Lanarkshire</w:t>
      </w:r>
      <w:r w:rsidR="005712CD" w:rsidRPr="0074743F">
        <w:t>.  The five prior</w:t>
      </w:r>
      <w:r w:rsidR="00304CFA" w:rsidRPr="0074743F">
        <w:t>ity areas for action in the Community Safety Strategy to:</w:t>
      </w:r>
    </w:p>
    <w:p w14:paraId="4038613F" w14:textId="77777777" w:rsidR="00304CFA" w:rsidRPr="0074743F" w:rsidRDefault="00304CFA" w:rsidP="000A6673">
      <w:pPr>
        <w:ind w:left="720"/>
      </w:pPr>
    </w:p>
    <w:p w14:paraId="2A02548F" w14:textId="67E70813" w:rsidR="00304CFA" w:rsidRPr="0074743F" w:rsidRDefault="008953C8" w:rsidP="00E43DD1">
      <w:pPr>
        <w:pStyle w:val="ListParagraph"/>
        <w:numPr>
          <w:ilvl w:val="0"/>
          <w:numId w:val="41"/>
        </w:numPr>
      </w:pPr>
      <w:r w:rsidRPr="0074743F">
        <w:t>Effectively tackle</w:t>
      </w:r>
      <w:r w:rsidR="00711156" w:rsidRPr="0074743F">
        <w:t xml:space="preserve"> antisocial behaviour</w:t>
      </w:r>
    </w:p>
    <w:p w14:paraId="6436DE6E" w14:textId="13A3F2B3" w:rsidR="00711156" w:rsidRPr="0074743F" w:rsidRDefault="00711156" w:rsidP="00E43DD1">
      <w:pPr>
        <w:pStyle w:val="ListParagraph"/>
        <w:numPr>
          <w:ilvl w:val="0"/>
          <w:numId w:val="41"/>
        </w:numPr>
      </w:pPr>
      <w:r w:rsidRPr="0074743F">
        <w:t xml:space="preserve">Reduce serious violence </w:t>
      </w:r>
      <w:r w:rsidR="003B7D13" w:rsidRPr="0074743F">
        <w:t xml:space="preserve">and disorder </w:t>
      </w:r>
    </w:p>
    <w:p w14:paraId="59445C39" w14:textId="4DD1A9B0" w:rsidR="002C1559" w:rsidRPr="0074743F" w:rsidRDefault="002C1559" w:rsidP="00E43DD1">
      <w:pPr>
        <w:pStyle w:val="ListParagraph"/>
        <w:numPr>
          <w:ilvl w:val="0"/>
          <w:numId w:val="41"/>
        </w:numPr>
      </w:pPr>
      <w:r w:rsidRPr="0074743F">
        <w:t>Reduce harm from uni</w:t>
      </w:r>
      <w:r w:rsidR="00942A88" w:rsidRPr="0074743F">
        <w:t>n</w:t>
      </w:r>
      <w:r w:rsidRPr="0074743F">
        <w:t>tention</w:t>
      </w:r>
      <w:r w:rsidR="00942A88" w:rsidRPr="0074743F">
        <w:t>a</w:t>
      </w:r>
      <w:r w:rsidRPr="0074743F">
        <w:t>l injury and fire</w:t>
      </w:r>
    </w:p>
    <w:p w14:paraId="7F3A7B63" w14:textId="7F0BA73E" w:rsidR="00B556DC" w:rsidRPr="0074743F" w:rsidRDefault="00942A88" w:rsidP="00E43DD1">
      <w:pPr>
        <w:pStyle w:val="ListParagraph"/>
        <w:numPr>
          <w:ilvl w:val="0"/>
          <w:numId w:val="41"/>
        </w:numPr>
      </w:pPr>
      <w:r w:rsidRPr="0074743F">
        <w:t xml:space="preserve">Tackle Gender Based Violence and </w:t>
      </w:r>
      <w:proofErr w:type="gramStart"/>
      <w:r w:rsidRPr="0074743F">
        <w:t>protect</w:t>
      </w:r>
      <w:proofErr w:type="gramEnd"/>
      <w:r w:rsidRPr="0074743F">
        <w:t xml:space="preserve"> people at ris</w:t>
      </w:r>
      <w:r w:rsidR="005E2A1C" w:rsidRPr="0074743F">
        <w:t xml:space="preserve">k of harm, and </w:t>
      </w:r>
    </w:p>
    <w:p w14:paraId="34023A14" w14:textId="13EFE720" w:rsidR="005E2A1C" w:rsidRPr="0074743F" w:rsidRDefault="005E2A1C" w:rsidP="00E43DD1">
      <w:pPr>
        <w:pStyle w:val="ListParagraph"/>
        <w:numPr>
          <w:ilvl w:val="0"/>
          <w:numId w:val="41"/>
        </w:numPr>
      </w:pPr>
      <w:r w:rsidRPr="0074743F">
        <w:t>Improve road safety</w:t>
      </w:r>
    </w:p>
    <w:p w14:paraId="316AFBD9" w14:textId="77777777" w:rsidR="00D61081" w:rsidRPr="0074743F" w:rsidRDefault="00D61081" w:rsidP="00D61081"/>
    <w:p w14:paraId="2D5A2626" w14:textId="06FC99D8" w:rsidR="00573F71" w:rsidRPr="0074743F" w:rsidRDefault="00573F71" w:rsidP="00C546E2">
      <w:pPr>
        <w:ind w:left="720"/>
      </w:pPr>
      <w:r w:rsidRPr="0074743F">
        <w:t>The Community Safety Strategy 202</w:t>
      </w:r>
      <w:r w:rsidR="00CC6F59" w:rsidRPr="0074743F">
        <w:t xml:space="preserve">0-2025 </w:t>
      </w:r>
      <w:r w:rsidR="001E642E" w:rsidRPr="0074743F">
        <w:t xml:space="preserve">had been a </w:t>
      </w:r>
      <w:r w:rsidR="00CC6F59" w:rsidRPr="0074743F">
        <w:t>five-year plan</w:t>
      </w:r>
      <w:r w:rsidR="001E642E" w:rsidRPr="0074743F">
        <w:t xml:space="preserve"> which </w:t>
      </w:r>
      <w:r w:rsidR="00CC6F59" w:rsidRPr="0074743F">
        <w:t xml:space="preserve">ended in March 2025.  The new Community Safety </w:t>
      </w:r>
      <w:r w:rsidR="00E00CF8" w:rsidRPr="0074743F">
        <w:t>Strategy will cont</w:t>
      </w:r>
      <w:r w:rsidR="00C546E2" w:rsidRPr="0074743F">
        <w:t>in</w:t>
      </w:r>
      <w:r w:rsidR="00E00CF8" w:rsidRPr="0074743F">
        <w:t>ue to be reported trough the community Safety Partnership Forum, Comm</w:t>
      </w:r>
      <w:r w:rsidR="00C546E2" w:rsidRPr="0074743F">
        <w:t>u</w:t>
      </w:r>
      <w:r w:rsidR="00E00CF8" w:rsidRPr="0074743F">
        <w:t>ni</w:t>
      </w:r>
      <w:r w:rsidR="00C546E2" w:rsidRPr="0074743F">
        <w:t>t</w:t>
      </w:r>
      <w:r w:rsidR="00E00CF8" w:rsidRPr="0074743F">
        <w:t xml:space="preserve">ies Committee and existing </w:t>
      </w:r>
      <w:r w:rsidR="00C546E2" w:rsidRPr="0074743F">
        <w:t xml:space="preserve">community planning structure. </w:t>
      </w:r>
    </w:p>
    <w:p w14:paraId="33856CB3" w14:textId="77777777" w:rsidR="00573F71" w:rsidRPr="0074743F" w:rsidRDefault="00573F71" w:rsidP="00C546E2">
      <w:pPr>
        <w:ind w:left="720"/>
      </w:pPr>
    </w:p>
    <w:p w14:paraId="6798B599" w14:textId="14ED960B" w:rsidR="003E6727" w:rsidRPr="0074743F" w:rsidRDefault="003E6727" w:rsidP="003A269C">
      <w:pPr>
        <w:ind w:left="720"/>
        <w:rPr>
          <w:b/>
          <w:bCs/>
        </w:rPr>
      </w:pPr>
      <w:r w:rsidRPr="0074743F">
        <w:rPr>
          <w:b/>
          <w:bCs/>
        </w:rPr>
        <w:t xml:space="preserve">Action: </w:t>
      </w:r>
    </w:p>
    <w:p w14:paraId="52581D2B" w14:textId="77777777" w:rsidR="003E6727" w:rsidRPr="0074743F" w:rsidRDefault="003E6727" w:rsidP="003A269C">
      <w:pPr>
        <w:ind w:left="720"/>
      </w:pPr>
    </w:p>
    <w:p w14:paraId="28A92436" w14:textId="59AC03F1" w:rsidR="003E6727" w:rsidRPr="0074743F" w:rsidRDefault="003E6727" w:rsidP="003A269C">
      <w:pPr>
        <w:pStyle w:val="Heading3"/>
      </w:pPr>
      <w:r w:rsidRPr="0074743F">
        <w:t>that the progress made to date in relation to</w:t>
      </w:r>
      <w:r w:rsidR="00477C0E" w:rsidRPr="0074743F">
        <w:t xml:space="preserve"> the</w:t>
      </w:r>
      <w:r w:rsidRPr="0074743F">
        <w:t xml:space="preserve"> actions in the Comm</w:t>
      </w:r>
      <w:r w:rsidR="00477C0E" w:rsidRPr="0074743F">
        <w:t xml:space="preserve">unity </w:t>
      </w:r>
      <w:r w:rsidRPr="0074743F">
        <w:t>Saf</w:t>
      </w:r>
      <w:r w:rsidR="00477C0E" w:rsidRPr="0074743F">
        <w:t xml:space="preserve">ety </w:t>
      </w:r>
      <w:r w:rsidRPr="0074743F">
        <w:t xml:space="preserve">Strategy </w:t>
      </w:r>
      <w:r w:rsidR="00477C0E" w:rsidRPr="0074743F">
        <w:t xml:space="preserve">for the period 2024-2025 be noted; and </w:t>
      </w:r>
    </w:p>
    <w:p w14:paraId="1FECF78B" w14:textId="77777777" w:rsidR="00477C0E" w:rsidRPr="0074743F" w:rsidRDefault="00477C0E" w:rsidP="003A269C">
      <w:pPr>
        <w:ind w:left="720"/>
      </w:pPr>
    </w:p>
    <w:p w14:paraId="404E340A" w14:textId="064E22ED" w:rsidR="00477C0E" w:rsidRPr="0074743F" w:rsidRDefault="00477C0E" w:rsidP="003A269C">
      <w:pPr>
        <w:pStyle w:val="Heading3"/>
      </w:pPr>
      <w:r w:rsidRPr="0074743F">
        <w:t>that that Annual Report of the Community Safety</w:t>
      </w:r>
      <w:r w:rsidR="003A269C" w:rsidRPr="0074743F">
        <w:t xml:space="preserve"> Strategy 2024-2025 be noted. </w:t>
      </w:r>
    </w:p>
    <w:p w14:paraId="2A29CDA7" w14:textId="77777777" w:rsidR="00991540" w:rsidRPr="0074743F" w:rsidRDefault="00991540" w:rsidP="00A3176A">
      <w:pPr>
        <w:rPr>
          <w:rFonts w:cs="Arial"/>
        </w:rPr>
      </w:pPr>
    </w:p>
    <w:p w14:paraId="66B2A7C1" w14:textId="77777777" w:rsidR="003A269C" w:rsidRPr="0074743F" w:rsidRDefault="003A269C" w:rsidP="00A3176A">
      <w:pPr>
        <w:rPr>
          <w:rFonts w:cs="Arial"/>
        </w:rPr>
      </w:pPr>
    </w:p>
    <w:p w14:paraId="6AB80AF3" w14:textId="78B240DE" w:rsidR="002F466A" w:rsidRPr="0074743F" w:rsidRDefault="002F466A" w:rsidP="00A3176A">
      <w:pPr>
        <w:rPr>
          <w:rFonts w:cs="Arial"/>
          <w:b/>
          <w:bCs/>
        </w:rPr>
      </w:pPr>
      <w:r w:rsidRPr="0074743F">
        <w:rPr>
          <w:rFonts w:cs="Arial"/>
          <w:b/>
          <w:bCs/>
        </w:rPr>
        <w:t>THE SCOTTISH GOVERNMENT PLACE DIRECTOR TEAM: CONTRI</w:t>
      </w:r>
      <w:r w:rsidR="00991540" w:rsidRPr="0074743F">
        <w:rPr>
          <w:rFonts w:cs="Arial"/>
          <w:b/>
          <w:bCs/>
        </w:rPr>
        <w:t>BUTION TO NORTH LANAKRSHIRE SLB MEETING DECEMBER 2025</w:t>
      </w:r>
    </w:p>
    <w:p w14:paraId="74DB614A" w14:textId="77777777" w:rsidR="00991540" w:rsidRPr="0074743F" w:rsidRDefault="00991540" w:rsidP="00A3176A">
      <w:pPr>
        <w:rPr>
          <w:rFonts w:cs="Arial"/>
        </w:rPr>
      </w:pPr>
    </w:p>
    <w:p w14:paraId="497E5832" w14:textId="7A1F5AB8" w:rsidR="00DB699A" w:rsidRPr="0074743F" w:rsidRDefault="00FE316F" w:rsidP="008F1346">
      <w:pPr>
        <w:pStyle w:val="Heading1"/>
        <w:rPr>
          <w:rFonts w:cs="Arial"/>
        </w:rPr>
      </w:pPr>
      <w:r w:rsidRPr="0074743F">
        <w:t>James Boyce,</w:t>
      </w:r>
      <w:r w:rsidR="005D6A72" w:rsidRPr="0074743F">
        <w:t xml:space="preserve"> Head of Health Sponsorship</w:t>
      </w:r>
      <w:r w:rsidRPr="0074743F">
        <w:t xml:space="preserve"> submitted a report that </w:t>
      </w:r>
      <w:r w:rsidR="00B12B69" w:rsidRPr="0074743F">
        <w:t xml:space="preserve">provided an overview </w:t>
      </w:r>
      <w:r w:rsidR="00DE15F9" w:rsidRPr="0074743F">
        <w:t>of the work that the Scottish Govern</w:t>
      </w:r>
      <w:r w:rsidR="00093D8A" w:rsidRPr="0074743F">
        <w:t xml:space="preserve">ment had undertaken. </w:t>
      </w:r>
    </w:p>
    <w:p w14:paraId="333E93C1" w14:textId="77777777" w:rsidR="00C35981" w:rsidRDefault="00C35981" w:rsidP="00A3176A">
      <w:pPr>
        <w:rPr>
          <w:rFonts w:cs="Arial"/>
        </w:rPr>
      </w:pPr>
    </w:p>
    <w:p w14:paraId="7339E157" w14:textId="77777777" w:rsidR="003768C1" w:rsidRPr="0074743F" w:rsidRDefault="003768C1" w:rsidP="00A3176A">
      <w:pPr>
        <w:rPr>
          <w:rFonts w:cs="Arial"/>
        </w:rPr>
      </w:pPr>
    </w:p>
    <w:p w14:paraId="6101E1EA" w14:textId="77777777" w:rsidR="003768C1" w:rsidRDefault="003768C1" w:rsidP="003768C1">
      <w:pPr>
        <w:pStyle w:val="ListParagraph"/>
        <w:ind w:left="1080"/>
        <w:rPr>
          <w:rFonts w:cs="Arial"/>
        </w:rPr>
      </w:pPr>
    </w:p>
    <w:p w14:paraId="063E121E" w14:textId="77777777" w:rsidR="003768C1" w:rsidRDefault="003768C1" w:rsidP="003768C1">
      <w:pPr>
        <w:pStyle w:val="ListParagraph"/>
        <w:ind w:left="1080"/>
        <w:rPr>
          <w:rFonts w:cs="Arial"/>
        </w:rPr>
      </w:pPr>
    </w:p>
    <w:p w14:paraId="60A7E543" w14:textId="2044B0C4" w:rsidR="00F36A50" w:rsidRPr="0074743F" w:rsidRDefault="00F36A50" w:rsidP="00E1643C">
      <w:pPr>
        <w:pStyle w:val="ListParagraph"/>
        <w:numPr>
          <w:ilvl w:val="0"/>
          <w:numId w:val="42"/>
        </w:numPr>
        <w:rPr>
          <w:rFonts w:cs="Arial"/>
        </w:rPr>
      </w:pPr>
      <w:r w:rsidRPr="0074743F">
        <w:rPr>
          <w:rFonts w:cs="Arial"/>
        </w:rPr>
        <w:t>Scottish Government Spending Review</w:t>
      </w:r>
    </w:p>
    <w:p w14:paraId="308540E1" w14:textId="66279308" w:rsidR="00F36A50" w:rsidRPr="0074743F" w:rsidRDefault="00F36A50" w:rsidP="00E1643C">
      <w:pPr>
        <w:pStyle w:val="ListParagraph"/>
        <w:numPr>
          <w:ilvl w:val="0"/>
          <w:numId w:val="42"/>
        </w:numPr>
        <w:rPr>
          <w:rFonts w:cs="Arial"/>
        </w:rPr>
      </w:pPr>
      <w:proofErr w:type="spellStart"/>
      <w:r w:rsidRPr="0074743F">
        <w:rPr>
          <w:rFonts w:cs="Arial"/>
        </w:rPr>
        <w:t>CashBack</w:t>
      </w:r>
      <w:proofErr w:type="spellEnd"/>
      <w:r w:rsidRPr="0074743F">
        <w:rPr>
          <w:rFonts w:cs="Arial"/>
        </w:rPr>
        <w:t xml:space="preserve"> for Communities Impact Report Published</w:t>
      </w:r>
    </w:p>
    <w:p w14:paraId="20A2012C" w14:textId="14FF76BE" w:rsidR="00F36A50" w:rsidRPr="0074743F" w:rsidRDefault="00F36A50" w:rsidP="00E1643C">
      <w:pPr>
        <w:pStyle w:val="ListParagraph"/>
        <w:numPr>
          <w:ilvl w:val="0"/>
          <w:numId w:val="42"/>
        </w:numPr>
        <w:rPr>
          <w:rFonts w:cs="Arial"/>
        </w:rPr>
      </w:pPr>
      <w:r w:rsidRPr="0074743F">
        <w:rPr>
          <w:rFonts w:cs="Arial"/>
        </w:rPr>
        <w:t>Delivering Extra Appointments and Procedures for Patients</w:t>
      </w:r>
    </w:p>
    <w:p w14:paraId="395F5EDE" w14:textId="115E4DF2" w:rsidR="00F36A50" w:rsidRPr="0074743F" w:rsidRDefault="00E1643C" w:rsidP="00E1643C">
      <w:pPr>
        <w:pStyle w:val="ListParagraph"/>
        <w:numPr>
          <w:ilvl w:val="0"/>
          <w:numId w:val="42"/>
        </w:numPr>
        <w:rPr>
          <w:rFonts w:cs="Arial"/>
        </w:rPr>
      </w:pPr>
      <w:r w:rsidRPr="0074743F">
        <w:rPr>
          <w:rFonts w:cs="Arial"/>
        </w:rPr>
        <w:t>Scotland’s New Health and Social; Care App</w:t>
      </w:r>
    </w:p>
    <w:p w14:paraId="7530E0F9" w14:textId="7B07AC8F" w:rsidR="00E1643C" w:rsidRPr="0074743F" w:rsidRDefault="00E1643C" w:rsidP="00E1643C">
      <w:pPr>
        <w:pStyle w:val="ListParagraph"/>
        <w:numPr>
          <w:ilvl w:val="0"/>
          <w:numId w:val="42"/>
        </w:numPr>
        <w:rPr>
          <w:rFonts w:cs="Arial"/>
        </w:rPr>
      </w:pPr>
      <w:r w:rsidRPr="0074743F">
        <w:rPr>
          <w:rFonts w:cs="Arial"/>
        </w:rPr>
        <w:t xml:space="preserve">Tackling Child Poverty </w:t>
      </w:r>
    </w:p>
    <w:p w14:paraId="2AF04039" w14:textId="74A838D9" w:rsidR="00E1643C" w:rsidRPr="0074743F" w:rsidRDefault="00E1643C" w:rsidP="00E1643C">
      <w:pPr>
        <w:pStyle w:val="ListParagraph"/>
        <w:numPr>
          <w:ilvl w:val="0"/>
          <w:numId w:val="42"/>
        </w:numPr>
        <w:rPr>
          <w:rFonts w:cs="Arial"/>
        </w:rPr>
      </w:pPr>
      <w:r w:rsidRPr="0074743F">
        <w:rPr>
          <w:rFonts w:cs="Arial"/>
        </w:rPr>
        <w:t xml:space="preserve">Mental </w:t>
      </w:r>
      <w:r w:rsidR="0060122F" w:rsidRPr="0074743F">
        <w:rPr>
          <w:rFonts w:cs="Arial"/>
        </w:rPr>
        <w:t>H</w:t>
      </w:r>
      <w:r w:rsidRPr="0074743F">
        <w:rPr>
          <w:rFonts w:cs="Arial"/>
        </w:rPr>
        <w:t>ealth</w:t>
      </w:r>
    </w:p>
    <w:p w14:paraId="0E688457" w14:textId="2BD10C03" w:rsidR="00E1643C" w:rsidRPr="0074743F" w:rsidRDefault="00E1643C" w:rsidP="00E1643C">
      <w:pPr>
        <w:pStyle w:val="ListParagraph"/>
        <w:numPr>
          <w:ilvl w:val="0"/>
          <w:numId w:val="42"/>
        </w:numPr>
        <w:rPr>
          <w:rFonts w:cs="Arial"/>
        </w:rPr>
      </w:pPr>
      <w:r w:rsidRPr="0074743F">
        <w:rPr>
          <w:rFonts w:cs="Arial"/>
        </w:rPr>
        <w:t>Performance</w:t>
      </w:r>
    </w:p>
    <w:p w14:paraId="17D01535" w14:textId="59FA6D3F" w:rsidR="00E1643C" w:rsidRPr="0074743F" w:rsidRDefault="00E1643C" w:rsidP="00E1643C">
      <w:pPr>
        <w:pStyle w:val="ListParagraph"/>
        <w:numPr>
          <w:ilvl w:val="0"/>
          <w:numId w:val="42"/>
        </w:numPr>
        <w:rPr>
          <w:rFonts w:cs="Arial"/>
        </w:rPr>
      </w:pPr>
      <w:r w:rsidRPr="0074743F">
        <w:rPr>
          <w:rFonts w:cs="Arial"/>
        </w:rPr>
        <w:t>Suicide Prevention Strategy</w:t>
      </w:r>
    </w:p>
    <w:p w14:paraId="1B703297" w14:textId="1B035007" w:rsidR="00E1643C" w:rsidRPr="0074743F" w:rsidRDefault="00E1643C" w:rsidP="00E1643C">
      <w:pPr>
        <w:pStyle w:val="ListParagraph"/>
        <w:numPr>
          <w:ilvl w:val="0"/>
          <w:numId w:val="42"/>
        </w:numPr>
        <w:rPr>
          <w:rFonts w:cs="Arial"/>
        </w:rPr>
      </w:pPr>
      <w:r w:rsidRPr="0074743F">
        <w:rPr>
          <w:rFonts w:cs="Arial"/>
        </w:rPr>
        <w:t xml:space="preserve">Digital Inclusion and Mental </w:t>
      </w:r>
      <w:r w:rsidR="002216CD" w:rsidRPr="0074743F">
        <w:rPr>
          <w:rFonts w:cs="Arial"/>
        </w:rPr>
        <w:t>H</w:t>
      </w:r>
      <w:r w:rsidRPr="0074743F">
        <w:rPr>
          <w:rFonts w:cs="Arial"/>
        </w:rPr>
        <w:t xml:space="preserve">ealth </w:t>
      </w:r>
    </w:p>
    <w:p w14:paraId="42CC3C03" w14:textId="32736204" w:rsidR="00E1643C" w:rsidRPr="0074743F" w:rsidRDefault="00E1643C" w:rsidP="00E1643C">
      <w:pPr>
        <w:pStyle w:val="ListParagraph"/>
        <w:numPr>
          <w:ilvl w:val="0"/>
          <w:numId w:val="42"/>
        </w:numPr>
        <w:rPr>
          <w:rFonts w:cs="Arial"/>
        </w:rPr>
      </w:pPr>
      <w:r w:rsidRPr="0074743F">
        <w:rPr>
          <w:rFonts w:cs="Arial"/>
        </w:rPr>
        <w:t>Tackling Inequalities within Demographics</w:t>
      </w:r>
    </w:p>
    <w:p w14:paraId="55FD6689" w14:textId="77777777" w:rsidR="00E1643C" w:rsidRPr="0074743F" w:rsidRDefault="00E1643C" w:rsidP="00A3176A">
      <w:pPr>
        <w:rPr>
          <w:rFonts w:cs="Arial"/>
        </w:rPr>
      </w:pPr>
    </w:p>
    <w:p w14:paraId="0BEC6E34" w14:textId="4B5E01AA" w:rsidR="00F36A50" w:rsidRPr="0074743F" w:rsidRDefault="00E1643C" w:rsidP="00804291">
      <w:pPr>
        <w:ind w:left="720"/>
        <w:rPr>
          <w:rFonts w:cs="Arial"/>
        </w:rPr>
      </w:pPr>
      <w:r w:rsidRPr="0074743F">
        <w:rPr>
          <w:rFonts w:cs="Arial"/>
        </w:rPr>
        <w:t xml:space="preserve">The Strategic Leadership Board also noted that NHS Lanashire Annual </w:t>
      </w:r>
      <w:r w:rsidR="00F11E6D" w:rsidRPr="0074743F">
        <w:rPr>
          <w:rFonts w:cs="Arial"/>
        </w:rPr>
        <w:t>R</w:t>
      </w:r>
      <w:r w:rsidRPr="0074743F">
        <w:rPr>
          <w:rFonts w:cs="Arial"/>
        </w:rPr>
        <w:t>eview had already taken place</w:t>
      </w:r>
      <w:r w:rsidR="00F11E6D" w:rsidRPr="0074743F">
        <w:rPr>
          <w:rFonts w:cs="Arial"/>
        </w:rPr>
        <w:t xml:space="preserve">. </w:t>
      </w:r>
      <w:r w:rsidR="00B034A1" w:rsidRPr="0074743F">
        <w:rPr>
          <w:rFonts w:cs="Arial"/>
        </w:rPr>
        <w:t xml:space="preserve"> </w:t>
      </w:r>
    </w:p>
    <w:p w14:paraId="7A2CD3E4" w14:textId="77777777" w:rsidR="00F36A50" w:rsidRPr="0074743F" w:rsidRDefault="00F36A50" w:rsidP="00A3176A">
      <w:pPr>
        <w:rPr>
          <w:rFonts w:cs="Arial"/>
        </w:rPr>
      </w:pPr>
    </w:p>
    <w:p w14:paraId="55EFE5A6" w14:textId="78A533B2" w:rsidR="00F36A50" w:rsidRPr="0074743F" w:rsidRDefault="00B034A1" w:rsidP="00A3176A">
      <w:pPr>
        <w:rPr>
          <w:rFonts w:cs="Arial"/>
        </w:rPr>
      </w:pPr>
      <w:r w:rsidRPr="0074743F">
        <w:rPr>
          <w:rFonts w:cs="Arial"/>
          <w:b/>
          <w:bCs/>
        </w:rPr>
        <w:t>Action</w:t>
      </w:r>
      <w:r w:rsidRPr="0074743F">
        <w:rPr>
          <w:rFonts w:cs="Arial"/>
        </w:rPr>
        <w:t xml:space="preserve">: </w:t>
      </w:r>
      <w:r w:rsidRPr="0074743F">
        <w:rPr>
          <w:rFonts w:cs="Arial"/>
        </w:rPr>
        <w:tab/>
        <w:t xml:space="preserve">that the </w:t>
      </w:r>
      <w:r w:rsidR="00E1643C" w:rsidRPr="0074743F">
        <w:rPr>
          <w:rFonts w:cs="Arial"/>
        </w:rPr>
        <w:t xml:space="preserve">Strategic Leadership Board noted the update report. </w:t>
      </w:r>
    </w:p>
    <w:p w14:paraId="05441449" w14:textId="77777777" w:rsidR="00F36A50" w:rsidRPr="0074743F" w:rsidRDefault="00F36A50" w:rsidP="00A3176A">
      <w:pPr>
        <w:rPr>
          <w:rFonts w:cs="Arial"/>
        </w:rPr>
      </w:pPr>
    </w:p>
    <w:p w14:paraId="45A8F984" w14:textId="77777777" w:rsidR="00F36A50" w:rsidRPr="0074743F" w:rsidRDefault="00F36A50" w:rsidP="00A3176A">
      <w:pPr>
        <w:rPr>
          <w:rFonts w:cs="Arial"/>
        </w:rPr>
      </w:pPr>
    </w:p>
    <w:p w14:paraId="1C7937CF" w14:textId="115162C6" w:rsidR="00DB699A" w:rsidRPr="0074743F" w:rsidRDefault="00DB699A" w:rsidP="00A3176A">
      <w:pPr>
        <w:rPr>
          <w:rFonts w:cs="Arial"/>
          <w:b/>
          <w:bCs/>
        </w:rPr>
      </w:pPr>
      <w:r w:rsidRPr="0074743F">
        <w:rPr>
          <w:rFonts w:cs="Arial"/>
          <w:b/>
          <w:bCs/>
        </w:rPr>
        <w:t>AOCB</w:t>
      </w:r>
    </w:p>
    <w:p w14:paraId="3C505796" w14:textId="77777777" w:rsidR="00DA7A33" w:rsidRPr="0074743F" w:rsidRDefault="00DA7A33" w:rsidP="00A3176A">
      <w:pPr>
        <w:ind w:left="720"/>
        <w:rPr>
          <w:rFonts w:cs="Arial"/>
          <w:u w:val="single"/>
        </w:rPr>
      </w:pPr>
    </w:p>
    <w:p w14:paraId="4116ED02" w14:textId="77777777" w:rsidR="00B22039" w:rsidRPr="0074743F" w:rsidRDefault="00053B85" w:rsidP="00991540">
      <w:pPr>
        <w:pStyle w:val="Heading1"/>
        <w:rPr>
          <w:u w:val="single"/>
        </w:rPr>
      </w:pPr>
      <w:r w:rsidRPr="0074743F">
        <w:rPr>
          <w:u w:val="single"/>
        </w:rPr>
        <w:t>Scottish Fire and Rescue Service</w:t>
      </w:r>
    </w:p>
    <w:p w14:paraId="5EC84AE9" w14:textId="061F2594" w:rsidR="00243B07" w:rsidRPr="0074743F" w:rsidRDefault="00B22039" w:rsidP="00B22039">
      <w:pPr>
        <w:pStyle w:val="Heading1"/>
        <w:numPr>
          <w:ilvl w:val="0"/>
          <w:numId w:val="0"/>
        </w:numPr>
        <w:ind w:left="720"/>
      </w:pPr>
      <w:r w:rsidRPr="0074743F">
        <w:t>Steve Nesbit, Scott</w:t>
      </w:r>
      <w:r w:rsidR="00476068" w:rsidRPr="0074743F">
        <w:t>ish</w:t>
      </w:r>
      <w:r w:rsidRPr="0074743F">
        <w:t xml:space="preserve"> Fire and Rescue Service</w:t>
      </w:r>
      <w:r w:rsidR="00EB1779" w:rsidRPr="0074743F">
        <w:t xml:space="preserve"> confirmed that the SFRS</w:t>
      </w:r>
      <w:r w:rsidR="0050391F" w:rsidRPr="0074743F">
        <w:t xml:space="preserve"> F</w:t>
      </w:r>
      <w:r w:rsidR="00B1552C" w:rsidRPr="0074743F">
        <w:t xml:space="preserve">ire </w:t>
      </w:r>
      <w:r w:rsidR="0050391F" w:rsidRPr="0074743F">
        <w:t>P</w:t>
      </w:r>
      <w:r w:rsidR="00B1552C" w:rsidRPr="0074743F">
        <w:t>lan will start</w:t>
      </w:r>
      <w:r w:rsidR="00FA70F7" w:rsidRPr="0074743F">
        <w:t xml:space="preserve"> </w:t>
      </w:r>
      <w:r w:rsidRPr="0074743F">
        <w:t xml:space="preserve">at the beginning of </w:t>
      </w:r>
      <w:r w:rsidR="00EB1779" w:rsidRPr="0074743F">
        <w:t xml:space="preserve">2026. </w:t>
      </w:r>
      <w:r w:rsidR="00B1552C" w:rsidRPr="0074743F">
        <w:t xml:space="preserve"> </w:t>
      </w:r>
    </w:p>
    <w:p w14:paraId="6BC253B5" w14:textId="77777777" w:rsidR="0065536B" w:rsidRPr="0074743F" w:rsidRDefault="0065536B" w:rsidP="0065536B"/>
    <w:p w14:paraId="678B4D30" w14:textId="77777777" w:rsidR="00EB1779" w:rsidRPr="0074743F" w:rsidRDefault="0072599C" w:rsidP="00053B85">
      <w:pPr>
        <w:ind w:left="720"/>
        <w:rPr>
          <w:u w:val="single"/>
        </w:rPr>
      </w:pPr>
      <w:r w:rsidRPr="0074743F">
        <w:rPr>
          <w:u w:val="single"/>
        </w:rPr>
        <w:t xml:space="preserve">Community Planning Partnership </w:t>
      </w:r>
    </w:p>
    <w:p w14:paraId="22D17CEE" w14:textId="55CF8F3B" w:rsidR="0089436D" w:rsidRPr="0074743F" w:rsidRDefault="00171E77" w:rsidP="003B30AE">
      <w:pPr>
        <w:ind w:left="720"/>
        <w:rPr>
          <w:rFonts w:cs="Arial"/>
        </w:rPr>
      </w:pPr>
      <w:r w:rsidRPr="0074743F">
        <w:t xml:space="preserve">Professor Josephine Pravinkumar, Director of Public Health &amp; Health Policy </w:t>
      </w:r>
      <w:r w:rsidR="0089436D" w:rsidRPr="0074743F">
        <w:t xml:space="preserve">requested that </w:t>
      </w:r>
      <w:r w:rsidR="0074743F" w:rsidRPr="0074743F">
        <w:t>“P</w:t>
      </w:r>
      <w:r w:rsidR="00D30918" w:rsidRPr="0074743F">
        <w:rPr>
          <w:rFonts w:cs="Arial"/>
        </w:rPr>
        <w:t>revention</w:t>
      </w:r>
      <w:r w:rsidR="0074743F" w:rsidRPr="0074743F">
        <w:rPr>
          <w:rFonts w:cs="Arial"/>
        </w:rPr>
        <w:t xml:space="preserve">” </w:t>
      </w:r>
      <w:r w:rsidR="003B30AE" w:rsidRPr="0074743F">
        <w:rPr>
          <w:rFonts w:cs="Arial"/>
        </w:rPr>
        <w:t>become a standing i</w:t>
      </w:r>
      <w:r w:rsidR="001E708D" w:rsidRPr="0074743F">
        <w:rPr>
          <w:rFonts w:cs="Arial"/>
        </w:rPr>
        <w:t>tem</w:t>
      </w:r>
      <w:r w:rsidR="003B30AE" w:rsidRPr="0074743F">
        <w:rPr>
          <w:rFonts w:cs="Arial"/>
        </w:rPr>
        <w:t xml:space="preserve"> on the S</w:t>
      </w:r>
      <w:r w:rsidR="00345B93" w:rsidRPr="0074743F">
        <w:rPr>
          <w:rFonts w:cs="Arial"/>
        </w:rPr>
        <w:t>trategic Leadership B</w:t>
      </w:r>
      <w:r w:rsidR="009771A6" w:rsidRPr="0074743F">
        <w:rPr>
          <w:rFonts w:cs="Arial"/>
        </w:rPr>
        <w:t>oard</w:t>
      </w:r>
      <w:r w:rsidR="003B30AE" w:rsidRPr="0074743F">
        <w:rPr>
          <w:rFonts w:cs="Arial"/>
        </w:rPr>
        <w:t xml:space="preserve"> agenda. </w:t>
      </w:r>
    </w:p>
    <w:p w14:paraId="4D5B0CC3" w14:textId="77777777" w:rsidR="003B30AE" w:rsidRPr="0074743F" w:rsidRDefault="003B30AE" w:rsidP="003B30AE">
      <w:pPr>
        <w:ind w:left="720"/>
        <w:rPr>
          <w:rFonts w:cs="Arial"/>
        </w:rPr>
      </w:pPr>
    </w:p>
    <w:p w14:paraId="20799AA0" w14:textId="12C029E7" w:rsidR="003B30AE" w:rsidRPr="0074743F" w:rsidRDefault="003B30AE" w:rsidP="00345B93">
      <w:pPr>
        <w:ind w:left="2160" w:hanging="1440"/>
        <w:rPr>
          <w:rFonts w:cs="Arial"/>
        </w:rPr>
      </w:pPr>
      <w:r w:rsidRPr="0074743F">
        <w:rPr>
          <w:rFonts w:cs="Arial"/>
          <w:b/>
          <w:bCs/>
        </w:rPr>
        <w:t>Action:</w:t>
      </w:r>
      <w:r w:rsidRPr="0074743F">
        <w:rPr>
          <w:rFonts w:cs="Arial"/>
        </w:rPr>
        <w:t xml:space="preserve"> </w:t>
      </w:r>
      <w:r w:rsidR="001E708D" w:rsidRPr="0074743F">
        <w:rPr>
          <w:rFonts w:cs="Arial"/>
        </w:rPr>
        <w:tab/>
      </w:r>
      <w:r w:rsidRPr="0074743F">
        <w:rPr>
          <w:rFonts w:cs="Arial"/>
        </w:rPr>
        <w:t xml:space="preserve">that the </w:t>
      </w:r>
      <w:r w:rsidR="001E708D" w:rsidRPr="0074743F">
        <w:rPr>
          <w:rFonts w:cs="Arial"/>
        </w:rPr>
        <w:t>Strategic</w:t>
      </w:r>
      <w:r w:rsidRPr="0074743F">
        <w:rPr>
          <w:rFonts w:cs="Arial"/>
        </w:rPr>
        <w:t xml:space="preserve"> Leadership Board</w:t>
      </w:r>
      <w:r w:rsidR="009771A6" w:rsidRPr="0074743F">
        <w:rPr>
          <w:rFonts w:cs="Arial"/>
        </w:rPr>
        <w:t xml:space="preserve"> (SLB) </w:t>
      </w:r>
      <w:r w:rsidRPr="0074743F">
        <w:rPr>
          <w:rFonts w:cs="Arial"/>
        </w:rPr>
        <w:t xml:space="preserve">agreed to </w:t>
      </w:r>
      <w:r w:rsidR="001E708D" w:rsidRPr="0074743F">
        <w:rPr>
          <w:rFonts w:cs="Arial"/>
        </w:rPr>
        <w:t xml:space="preserve">include </w:t>
      </w:r>
      <w:r w:rsidR="0074743F" w:rsidRPr="0074743F">
        <w:rPr>
          <w:rFonts w:cs="Arial"/>
        </w:rPr>
        <w:t>“</w:t>
      </w:r>
      <w:r w:rsidR="001E708D" w:rsidRPr="0074743F">
        <w:rPr>
          <w:rFonts w:cs="Arial"/>
        </w:rPr>
        <w:t>Prevention</w:t>
      </w:r>
      <w:r w:rsidR="0074743F" w:rsidRPr="0074743F">
        <w:rPr>
          <w:rFonts w:cs="Arial"/>
        </w:rPr>
        <w:t>”</w:t>
      </w:r>
      <w:r w:rsidR="001E708D" w:rsidRPr="0074743F">
        <w:rPr>
          <w:rFonts w:cs="Arial"/>
        </w:rPr>
        <w:t xml:space="preserve"> as a standing item on the SLB agenda. </w:t>
      </w:r>
    </w:p>
    <w:p w14:paraId="62CB0D7E" w14:textId="77777777" w:rsidR="0089436D" w:rsidRPr="0074743F" w:rsidRDefault="0089436D" w:rsidP="00A3176A">
      <w:pPr>
        <w:jc w:val="center"/>
        <w:rPr>
          <w:rFonts w:cs="Arial"/>
        </w:rPr>
      </w:pPr>
    </w:p>
    <w:p w14:paraId="47168BE4" w14:textId="77777777" w:rsidR="00C35981" w:rsidRPr="0074743F" w:rsidRDefault="00C35981" w:rsidP="00A3176A">
      <w:pPr>
        <w:jc w:val="center"/>
        <w:rPr>
          <w:rFonts w:cs="Arial"/>
        </w:rPr>
      </w:pPr>
    </w:p>
    <w:p w14:paraId="1D349575" w14:textId="6779030F" w:rsidR="00DB524C" w:rsidRPr="0074743F" w:rsidRDefault="00DB524C" w:rsidP="00A3176A">
      <w:pPr>
        <w:jc w:val="center"/>
        <w:rPr>
          <w:rFonts w:cs="Arial"/>
        </w:rPr>
      </w:pPr>
      <w:r w:rsidRPr="0074743F">
        <w:rPr>
          <w:rFonts w:cs="Arial"/>
        </w:rPr>
        <w:t xml:space="preserve">The Chair closed the meeting at </w:t>
      </w:r>
      <w:r w:rsidR="00797711" w:rsidRPr="0074743F">
        <w:rPr>
          <w:rFonts w:cs="Arial"/>
        </w:rPr>
        <w:t>11.40</w:t>
      </w:r>
      <w:r w:rsidR="00610B0B" w:rsidRPr="0074743F">
        <w:rPr>
          <w:rFonts w:cs="Arial"/>
        </w:rPr>
        <w:t>am</w:t>
      </w:r>
      <w:r w:rsidRPr="0074743F">
        <w:rPr>
          <w:rFonts w:cs="Arial"/>
        </w:rPr>
        <w:t>.</w:t>
      </w:r>
    </w:p>
    <w:sectPr w:rsidR="00DB524C" w:rsidRPr="0074743F" w:rsidSect="00CE7405">
      <w:footerReference w:type="default" r:id="rId13"/>
      <w:pgSz w:w="11906" w:h="16838" w:code="9"/>
      <w:pgMar w:top="576" w:right="1080" w:bottom="864" w:left="1080" w:header="432" w:footer="432" w:gutter="0"/>
      <w:paperSrc w:first="261" w:other="26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FBE7" w14:textId="77777777" w:rsidR="00525F72" w:rsidRDefault="00525F72">
      <w:r>
        <w:separator/>
      </w:r>
    </w:p>
  </w:endnote>
  <w:endnote w:type="continuationSeparator" w:id="0">
    <w:p w14:paraId="6B3B62C6" w14:textId="77777777" w:rsidR="00525F72" w:rsidRDefault="00525F72">
      <w:r>
        <w:continuationSeparator/>
      </w:r>
    </w:p>
  </w:endnote>
  <w:endnote w:type="continuationNotice" w:id="1">
    <w:p w14:paraId="72824139" w14:textId="77777777" w:rsidR="00525F72" w:rsidRDefault="00525F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1E85" w14:textId="77777777" w:rsidR="00037FE5" w:rsidRPr="00803556" w:rsidRDefault="00037FE5">
    <w:pPr>
      <w:pStyle w:val="Footer"/>
      <w:jc w:val="center"/>
      <w:rPr>
        <w:sz w:val="20"/>
      </w:rPr>
    </w:pPr>
    <w:r w:rsidRPr="00803556">
      <w:rPr>
        <w:rStyle w:val="PageNumber"/>
        <w:sz w:val="20"/>
      </w:rPr>
      <w:fldChar w:fldCharType="begin"/>
    </w:r>
    <w:r w:rsidRPr="00803556">
      <w:rPr>
        <w:rStyle w:val="PageNumber"/>
        <w:sz w:val="20"/>
      </w:rPr>
      <w:instrText xml:space="preserve"> PAGE </w:instrText>
    </w:r>
    <w:r w:rsidRPr="00803556">
      <w:rPr>
        <w:rStyle w:val="PageNumber"/>
        <w:sz w:val="20"/>
      </w:rPr>
      <w:fldChar w:fldCharType="separate"/>
    </w:r>
    <w:r w:rsidRPr="00803556">
      <w:rPr>
        <w:rStyle w:val="PageNumber"/>
        <w:noProof/>
        <w:sz w:val="20"/>
      </w:rPr>
      <w:t>4</w:t>
    </w:r>
    <w:r w:rsidRPr="00803556">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657D" w14:textId="77777777" w:rsidR="00525F72" w:rsidRDefault="00525F72">
      <w:r>
        <w:separator/>
      </w:r>
    </w:p>
  </w:footnote>
  <w:footnote w:type="continuationSeparator" w:id="0">
    <w:p w14:paraId="4013DE2A" w14:textId="77777777" w:rsidR="00525F72" w:rsidRDefault="00525F72">
      <w:r>
        <w:continuationSeparator/>
      </w:r>
    </w:p>
  </w:footnote>
  <w:footnote w:type="continuationNotice" w:id="1">
    <w:p w14:paraId="650DCF3C" w14:textId="77777777" w:rsidR="00525F72" w:rsidRDefault="00525F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C132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F3E0B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6038CEBA"/>
    <w:lvl w:ilvl="0">
      <w:start w:val="1"/>
      <w:numFmt w:val="decimal"/>
      <w:pStyle w:val="Heading1"/>
      <w:lvlText w:val="%1."/>
      <w:lvlJc w:val="left"/>
      <w:pPr>
        <w:ind w:left="720" w:hanging="720"/>
      </w:pPr>
      <w:rPr>
        <w:rFonts w:cs="Times New Roman" w:hint="default"/>
        <w:b w:val="0"/>
        <w:bCs w:val="0"/>
      </w:rPr>
    </w:lvl>
    <w:lvl w:ilvl="1">
      <w:start w:val="1"/>
      <w:numFmt w:val="none"/>
      <w:pStyle w:val="Heading2"/>
      <w:lvlText w:val="Action:"/>
      <w:lvlJc w:val="left"/>
      <w:pPr>
        <w:ind w:left="2736" w:hanging="1296"/>
      </w:pPr>
      <w:rPr>
        <w:rFonts w:ascii="Arial" w:hAnsi="Arial" w:cs="Times New Roman" w:hint="default"/>
        <w:b/>
        <w:i w:val="0"/>
        <w:sz w:val="20"/>
      </w:rPr>
    </w:lvl>
    <w:lvl w:ilvl="2">
      <w:start w:val="1"/>
      <w:numFmt w:val="decimal"/>
      <w:pStyle w:val="Heading3"/>
      <w:lvlText w:val="(%3)"/>
      <w:lvlJc w:val="left"/>
      <w:pPr>
        <w:ind w:left="1430" w:hanging="720"/>
      </w:pPr>
      <w:rPr>
        <w:rFonts w:cs="Times New Roman" w:hint="default"/>
        <w:b w:val="0"/>
        <w:bCs w:val="0"/>
      </w:rPr>
    </w:lvl>
    <w:lvl w:ilvl="3">
      <w:start w:val="1"/>
      <w:numFmt w:val="none"/>
      <w:pStyle w:val="Heading4"/>
      <w:lvlText w:val="Applicant:"/>
      <w:lvlJc w:val="left"/>
      <w:pPr>
        <w:ind w:left="2016" w:hanging="708"/>
      </w:pPr>
      <w:rPr>
        <w:rFonts w:cs="Times New Roman" w:hint="default"/>
        <w:b/>
        <w:i w:val="0"/>
      </w:rPr>
    </w:lvl>
    <w:lvl w:ilvl="4">
      <w:start w:val="1"/>
      <w:numFmt w:val="none"/>
      <w:pStyle w:val="Heading5"/>
      <w:lvlText w:val="Premises:"/>
      <w:lvlJc w:val="left"/>
      <w:pPr>
        <w:ind w:left="2016" w:hanging="708"/>
      </w:pPr>
      <w:rPr>
        <w:rFonts w:cs="Times New Roman" w:hint="default"/>
        <w:b/>
        <w:i w:val="0"/>
      </w:rPr>
    </w:lvl>
    <w:lvl w:ilvl="5">
      <w:start w:val="1"/>
      <w:numFmt w:val="decimal"/>
      <w:pStyle w:val="Heading6"/>
      <w:lvlText w:val="Premises:%6."/>
      <w:lvlJc w:val="left"/>
      <w:pPr>
        <w:ind w:left="4572" w:hanging="708"/>
      </w:pPr>
      <w:rPr>
        <w:rFonts w:cs="Times New Roman" w:hint="default"/>
      </w:rPr>
    </w:lvl>
    <w:lvl w:ilvl="6">
      <w:start w:val="1"/>
      <w:numFmt w:val="decimal"/>
      <w:pStyle w:val="Heading7"/>
      <w:lvlText w:val="Premises:%6.%7."/>
      <w:lvlJc w:val="left"/>
      <w:pPr>
        <w:ind w:left="5280" w:hanging="708"/>
      </w:pPr>
      <w:rPr>
        <w:rFonts w:cs="Times New Roman" w:hint="default"/>
      </w:rPr>
    </w:lvl>
    <w:lvl w:ilvl="7">
      <w:start w:val="1"/>
      <w:numFmt w:val="decimal"/>
      <w:pStyle w:val="Heading8"/>
      <w:lvlText w:val="Premises:%6.%7.%8."/>
      <w:lvlJc w:val="left"/>
      <w:pPr>
        <w:ind w:left="5988" w:hanging="708"/>
      </w:pPr>
      <w:rPr>
        <w:rFonts w:cs="Times New Roman" w:hint="default"/>
      </w:rPr>
    </w:lvl>
    <w:lvl w:ilvl="8">
      <w:start w:val="1"/>
      <w:numFmt w:val="decimal"/>
      <w:pStyle w:val="Heading9"/>
      <w:lvlText w:val="Premises:%6.%7.%8.%9."/>
      <w:lvlJc w:val="left"/>
      <w:pPr>
        <w:ind w:left="6696" w:hanging="708"/>
      </w:pPr>
      <w:rPr>
        <w:rFonts w:cs="Times New Roman" w:hint="default"/>
      </w:rPr>
    </w:lvl>
  </w:abstractNum>
  <w:abstractNum w:abstractNumId="3" w15:restartNumberingAfterBreak="0">
    <w:nsid w:val="010002F7"/>
    <w:multiLevelType w:val="hybridMultilevel"/>
    <w:tmpl w:val="DE72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A7AE5"/>
    <w:multiLevelType w:val="hybridMultilevel"/>
    <w:tmpl w:val="334E9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6093343"/>
    <w:multiLevelType w:val="hybridMultilevel"/>
    <w:tmpl w:val="9B10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DE6F17"/>
    <w:multiLevelType w:val="hybridMultilevel"/>
    <w:tmpl w:val="275E96DC"/>
    <w:lvl w:ilvl="0" w:tplc="78F82F8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E016AD9"/>
    <w:multiLevelType w:val="hybridMultilevel"/>
    <w:tmpl w:val="C9DE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1D638F"/>
    <w:multiLevelType w:val="hybridMultilevel"/>
    <w:tmpl w:val="801A0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7A5C20"/>
    <w:multiLevelType w:val="hybridMultilevel"/>
    <w:tmpl w:val="1540AD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FEB20B9"/>
    <w:multiLevelType w:val="hybridMultilevel"/>
    <w:tmpl w:val="14AEC23C"/>
    <w:lvl w:ilvl="0" w:tplc="08090001">
      <w:start w:val="1"/>
      <w:numFmt w:val="bullet"/>
      <w:lvlText w:val=""/>
      <w:lvlJc w:val="left"/>
      <w:pPr>
        <w:ind w:left="932" w:hanging="360"/>
      </w:pPr>
      <w:rPr>
        <w:rFonts w:ascii="Symbol" w:hAnsi="Symbol" w:hint="default"/>
      </w:rPr>
    </w:lvl>
    <w:lvl w:ilvl="1" w:tplc="08090003">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1" w15:restartNumberingAfterBreak="0">
    <w:nsid w:val="25AC67D2"/>
    <w:multiLevelType w:val="hybridMultilevel"/>
    <w:tmpl w:val="E8EAD770"/>
    <w:lvl w:ilvl="0" w:tplc="78F82F88">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C77822"/>
    <w:multiLevelType w:val="hybridMultilevel"/>
    <w:tmpl w:val="B4080E72"/>
    <w:lvl w:ilvl="0" w:tplc="907C8E9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F64C77"/>
    <w:multiLevelType w:val="hybridMultilevel"/>
    <w:tmpl w:val="BB32DE7C"/>
    <w:lvl w:ilvl="0" w:tplc="CC28B82A">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574CE4"/>
    <w:multiLevelType w:val="hybridMultilevel"/>
    <w:tmpl w:val="301A9F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E6B7930"/>
    <w:multiLevelType w:val="hybridMultilevel"/>
    <w:tmpl w:val="2FAA1B4C"/>
    <w:lvl w:ilvl="0" w:tplc="A3569E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32D0CB4"/>
    <w:multiLevelType w:val="hybridMultilevel"/>
    <w:tmpl w:val="FB6280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3882749"/>
    <w:multiLevelType w:val="hybridMultilevel"/>
    <w:tmpl w:val="89002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1A7132"/>
    <w:multiLevelType w:val="hybridMultilevel"/>
    <w:tmpl w:val="DAEC3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C747002"/>
    <w:multiLevelType w:val="hybridMultilevel"/>
    <w:tmpl w:val="6F105612"/>
    <w:lvl w:ilvl="0" w:tplc="B4C47C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A11752"/>
    <w:multiLevelType w:val="hybridMultilevel"/>
    <w:tmpl w:val="A2F40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1186B47"/>
    <w:multiLevelType w:val="hybridMultilevel"/>
    <w:tmpl w:val="8C342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7F2A4D"/>
    <w:multiLevelType w:val="hybridMultilevel"/>
    <w:tmpl w:val="F8CA089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3" w15:restartNumberingAfterBreak="0">
    <w:nsid w:val="4C732FA4"/>
    <w:multiLevelType w:val="hybridMultilevel"/>
    <w:tmpl w:val="4CBAFCA0"/>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C8013F3"/>
    <w:multiLevelType w:val="hybridMultilevel"/>
    <w:tmpl w:val="219CB8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D2307FF"/>
    <w:multiLevelType w:val="hybridMultilevel"/>
    <w:tmpl w:val="FD3EE64C"/>
    <w:lvl w:ilvl="0" w:tplc="78F82F88">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B261CC"/>
    <w:multiLevelType w:val="hybridMultilevel"/>
    <w:tmpl w:val="5BBC8E7A"/>
    <w:lvl w:ilvl="0" w:tplc="98CEC5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6BD68EA"/>
    <w:multiLevelType w:val="hybridMultilevel"/>
    <w:tmpl w:val="EE40AE80"/>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BA3DEE"/>
    <w:multiLevelType w:val="hybridMultilevel"/>
    <w:tmpl w:val="E26ABD9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1A23DA"/>
    <w:multiLevelType w:val="hybridMultilevel"/>
    <w:tmpl w:val="3EA49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3EB74BC"/>
    <w:multiLevelType w:val="hybridMultilevel"/>
    <w:tmpl w:val="4AEEE22A"/>
    <w:lvl w:ilvl="0" w:tplc="78F82F8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67475A46"/>
    <w:multiLevelType w:val="hybridMultilevel"/>
    <w:tmpl w:val="D2A8E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D51E79"/>
    <w:multiLevelType w:val="hybridMultilevel"/>
    <w:tmpl w:val="81F630F6"/>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291A30"/>
    <w:multiLevelType w:val="hybridMultilevel"/>
    <w:tmpl w:val="9A4A7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3F7B34"/>
    <w:multiLevelType w:val="hybridMultilevel"/>
    <w:tmpl w:val="19AC459E"/>
    <w:lvl w:ilvl="0" w:tplc="84CAC4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05D6BFB"/>
    <w:multiLevelType w:val="hybridMultilevel"/>
    <w:tmpl w:val="A0C8A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1A1848"/>
    <w:multiLevelType w:val="hybridMultilevel"/>
    <w:tmpl w:val="93CEE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3F5443"/>
    <w:multiLevelType w:val="hybridMultilevel"/>
    <w:tmpl w:val="9C804A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9F16820"/>
    <w:multiLevelType w:val="hybridMultilevel"/>
    <w:tmpl w:val="AB9C1E88"/>
    <w:lvl w:ilvl="0" w:tplc="A0E2865A">
      <w:start w:val="1"/>
      <w:numFmt w:val="bullet"/>
      <w:lvlText w:val="•"/>
      <w:lvlJc w:val="left"/>
      <w:pPr>
        <w:tabs>
          <w:tab w:val="num" w:pos="1080"/>
        </w:tabs>
        <w:ind w:left="1080" w:hanging="360"/>
      </w:pPr>
      <w:rPr>
        <w:rFonts w:ascii="Arial" w:hAnsi="Arial" w:hint="default"/>
      </w:rPr>
    </w:lvl>
    <w:lvl w:ilvl="1" w:tplc="971CB09C" w:tentative="1">
      <w:start w:val="1"/>
      <w:numFmt w:val="bullet"/>
      <w:lvlText w:val="•"/>
      <w:lvlJc w:val="left"/>
      <w:pPr>
        <w:tabs>
          <w:tab w:val="num" w:pos="1800"/>
        </w:tabs>
        <w:ind w:left="1800" w:hanging="360"/>
      </w:pPr>
      <w:rPr>
        <w:rFonts w:ascii="Arial" w:hAnsi="Arial" w:hint="default"/>
      </w:rPr>
    </w:lvl>
    <w:lvl w:ilvl="2" w:tplc="D6144B8A" w:tentative="1">
      <w:start w:val="1"/>
      <w:numFmt w:val="bullet"/>
      <w:lvlText w:val="•"/>
      <w:lvlJc w:val="left"/>
      <w:pPr>
        <w:tabs>
          <w:tab w:val="num" w:pos="2520"/>
        </w:tabs>
        <w:ind w:left="2520" w:hanging="360"/>
      </w:pPr>
      <w:rPr>
        <w:rFonts w:ascii="Arial" w:hAnsi="Arial" w:hint="default"/>
      </w:rPr>
    </w:lvl>
    <w:lvl w:ilvl="3" w:tplc="60AC2B08" w:tentative="1">
      <w:start w:val="1"/>
      <w:numFmt w:val="bullet"/>
      <w:lvlText w:val="•"/>
      <w:lvlJc w:val="left"/>
      <w:pPr>
        <w:tabs>
          <w:tab w:val="num" w:pos="3240"/>
        </w:tabs>
        <w:ind w:left="3240" w:hanging="360"/>
      </w:pPr>
      <w:rPr>
        <w:rFonts w:ascii="Arial" w:hAnsi="Arial" w:hint="default"/>
      </w:rPr>
    </w:lvl>
    <w:lvl w:ilvl="4" w:tplc="5E00AF4A" w:tentative="1">
      <w:start w:val="1"/>
      <w:numFmt w:val="bullet"/>
      <w:lvlText w:val="•"/>
      <w:lvlJc w:val="left"/>
      <w:pPr>
        <w:tabs>
          <w:tab w:val="num" w:pos="3960"/>
        </w:tabs>
        <w:ind w:left="3960" w:hanging="360"/>
      </w:pPr>
      <w:rPr>
        <w:rFonts w:ascii="Arial" w:hAnsi="Arial" w:hint="default"/>
      </w:rPr>
    </w:lvl>
    <w:lvl w:ilvl="5" w:tplc="29B6824C" w:tentative="1">
      <w:start w:val="1"/>
      <w:numFmt w:val="bullet"/>
      <w:lvlText w:val="•"/>
      <w:lvlJc w:val="left"/>
      <w:pPr>
        <w:tabs>
          <w:tab w:val="num" w:pos="4680"/>
        </w:tabs>
        <w:ind w:left="4680" w:hanging="360"/>
      </w:pPr>
      <w:rPr>
        <w:rFonts w:ascii="Arial" w:hAnsi="Arial" w:hint="default"/>
      </w:rPr>
    </w:lvl>
    <w:lvl w:ilvl="6" w:tplc="05A6FA9A" w:tentative="1">
      <w:start w:val="1"/>
      <w:numFmt w:val="bullet"/>
      <w:lvlText w:val="•"/>
      <w:lvlJc w:val="left"/>
      <w:pPr>
        <w:tabs>
          <w:tab w:val="num" w:pos="5400"/>
        </w:tabs>
        <w:ind w:left="5400" w:hanging="360"/>
      </w:pPr>
      <w:rPr>
        <w:rFonts w:ascii="Arial" w:hAnsi="Arial" w:hint="default"/>
      </w:rPr>
    </w:lvl>
    <w:lvl w:ilvl="7" w:tplc="85102E80" w:tentative="1">
      <w:start w:val="1"/>
      <w:numFmt w:val="bullet"/>
      <w:lvlText w:val="•"/>
      <w:lvlJc w:val="left"/>
      <w:pPr>
        <w:tabs>
          <w:tab w:val="num" w:pos="6120"/>
        </w:tabs>
        <w:ind w:left="6120" w:hanging="360"/>
      </w:pPr>
      <w:rPr>
        <w:rFonts w:ascii="Arial" w:hAnsi="Arial" w:hint="default"/>
      </w:rPr>
    </w:lvl>
    <w:lvl w:ilvl="8" w:tplc="5F828756" w:tentative="1">
      <w:start w:val="1"/>
      <w:numFmt w:val="bullet"/>
      <w:lvlText w:val="•"/>
      <w:lvlJc w:val="left"/>
      <w:pPr>
        <w:tabs>
          <w:tab w:val="num" w:pos="6840"/>
        </w:tabs>
        <w:ind w:left="6840" w:hanging="360"/>
      </w:pPr>
      <w:rPr>
        <w:rFonts w:ascii="Arial" w:hAnsi="Arial" w:hint="default"/>
      </w:rPr>
    </w:lvl>
  </w:abstractNum>
  <w:abstractNum w:abstractNumId="39" w15:restartNumberingAfterBreak="0">
    <w:nsid w:val="7E4A2E43"/>
    <w:multiLevelType w:val="hybridMultilevel"/>
    <w:tmpl w:val="16AC193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734245">
    <w:abstractNumId w:val="2"/>
  </w:num>
  <w:num w:numId="2" w16cid:durableId="487479336">
    <w:abstractNumId w:val="22"/>
  </w:num>
  <w:num w:numId="3" w16cid:durableId="307438465">
    <w:abstractNumId w:val="21"/>
  </w:num>
  <w:num w:numId="4" w16cid:durableId="1541167115">
    <w:abstractNumId w:val="36"/>
  </w:num>
  <w:num w:numId="5" w16cid:durableId="451746258">
    <w:abstractNumId w:val="1"/>
  </w:num>
  <w:num w:numId="6" w16cid:durableId="37243914">
    <w:abstractNumId w:val="33"/>
  </w:num>
  <w:num w:numId="7" w16cid:durableId="767121511">
    <w:abstractNumId w:val="10"/>
  </w:num>
  <w:num w:numId="8" w16cid:durableId="706444398">
    <w:abstractNumId w:val="2"/>
  </w:num>
  <w:num w:numId="9" w16cid:durableId="103771831">
    <w:abstractNumId w:val="2"/>
  </w:num>
  <w:num w:numId="10" w16cid:durableId="1122461338">
    <w:abstractNumId w:val="28"/>
  </w:num>
  <w:num w:numId="11" w16cid:durableId="245503366">
    <w:abstractNumId w:val="19"/>
  </w:num>
  <w:num w:numId="12" w16cid:durableId="1375425133">
    <w:abstractNumId w:val="35"/>
  </w:num>
  <w:num w:numId="13" w16cid:durableId="312952389">
    <w:abstractNumId w:val="5"/>
  </w:num>
  <w:num w:numId="14" w16cid:durableId="1872495469">
    <w:abstractNumId w:val="23"/>
  </w:num>
  <w:num w:numId="15" w16cid:durableId="1897162098">
    <w:abstractNumId w:val="39"/>
  </w:num>
  <w:num w:numId="16" w16cid:durableId="10034722">
    <w:abstractNumId w:val="17"/>
  </w:num>
  <w:num w:numId="17" w16cid:durableId="1171482527">
    <w:abstractNumId w:val="4"/>
  </w:num>
  <w:num w:numId="18" w16cid:durableId="216818962">
    <w:abstractNumId w:val="11"/>
  </w:num>
  <w:num w:numId="19" w16cid:durableId="2135632833">
    <w:abstractNumId w:val="25"/>
  </w:num>
  <w:num w:numId="20" w16cid:durableId="244994492">
    <w:abstractNumId w:val="29"/>
  </w:num>
  <w:num w:numId="21" w16cid:durableId="702753629">
    <w:abstractNumId w:val="20"/>
  </w:num>
  <w:num w:numId="22" w16cid:durableId="2053459005">
    <w:abstractNumId w:val="6"/>
  </w:num>
  <w:num w:numId="23" w16cid:durableId="236943380">
    <w:abstractNumId w:val="27"/>
  </w:num>
  <w:num w:numId="24" w16cid:durableId="2007247123">
    <w:abstractNumId w:val="32"/>
  </w:num>
  <w:num w:numId="25" w16cid:durableId="139856067">
    <w:abstractNumId w:val="30"/>
  </w:num>
  <w:num w:numId="26" w16cid:durableId="1841658895">
    <w:abstractNumId w:val="7"/>
  </w:num>
  <w:num w:numId="27" w16cid:durableId="114833304">
    <w:abstractNumId w:val="3"/>
  </w:num>
  <w:num w:numId="28" w16cid:durableId="2022782456">
    <w:abstractNumId w:val="16"/>
  </w:num>
  <w:num w:numId="29" w16cid:durableId="1658269176">
    <w:abstractNumId w:val="12"/>
  </w:num>
  <w:num w:numId="30" w16cid:durableId="740982230">
    <w:abstractNumId w:val="26"/>
  </w:num>
  <w:num w:numId="31" w16cid:durableId="1657996946">
    <w:abstractNumId w:val="34"/>
  </w:num>
  <w:num w:numId="32" w16cid:durableId="1457486818">
    <w:abstractNumId w:val="15"/>
  </w:num>
  <w:num w:numId="33" w16cid:durableId="170686562">
    <w:abstractNumId w:val="0"/>
  </w:num>
  <w:num w:numId="34" w16cid:durableId="846600380">
    <w:abstractNumId w:val="38"/>
  </w:num>
  <w:num w:numId="35" w16cid:durableId="434789134">
    <w:abstractNumId w:val="37"/>
  </w:num>
  <w:num w:numId="36" w16cid:durableId="1815180513">
    <w:abstractNumId w:val="14"/>
  </w:num>
  <w:num w:numId="37" w16cid:durableId="1403915594">
    <w:abstractNumId w:val="9"/>
  </w:num>
  <w:num w:numId="38" w16cid:durableId="848718116">
    <w:abstractNumId w:val="31"/>
  </w:num>
  <w:num w:numId="39" w16cid:durableId="1080253681">
    <w:abstractNumId w:val="13"/>
  </w:num>
  <w:num w:numId="40" w16cid:durableId="884221814">
    <w:abstractNumId w:val="8"/>
  </w:num>
  <w:num w:numId="41" w16cid:durableId="1166436487">
    <w:abstractNumId w:val="24"/>
  </w:num>
  <w:num w:numId="42" w16cid:durableId="1409812504">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C37"/>
    <w:rsid w:val="0000083D"/>
    <w:rsid w:val="00000D17"/>
    <w:rsid w:val="0000158E"/>
    <w:rsid w:val="00001A4C"/>
    <w:rsid w:val="00001AFE"/>
    <w:rsid w:val="00001E2D"/>
    <w:rsid w:val="00001F19"/>
    <w:rsid w:val="00002129"/>
    <w:rsid w:val="00002413"/>
    <w:rsid w:val="00002788"/>
    <w:rsid w:val="00002800"/>
    <w:rsid w:val="0000295F"/>
    <w:rsid w:val="00002F9E"/>
    <w:rsid w:val="0000348B"/>
    <w:rsid w:val="00003808"/>
    <w:rsid w:val="000046E4"/>
    <w:rsid w:val="0000472B"/>
    <w:rsid w:val="00004CBE"/>
    <w:rsid w:val="000050AD"/>
    <w:rsid w:val="00005187"/>
    <w:rsid w:val="000052D3"/>
    <w:rsid w:val="00005ABD"/>
    <w:rsid w:val="00005B13"/>
    <w:rsid w:val="000061B9"/>
    <w:rsid w:val="000062A9"/>
    <w:rsid w:val="000064BC"/>
    <w:rsid w:val="0000665B"/>
    <w:rsid w:val="000069FD"/>
    <w:rsid w:val="00006A86"/>
    <w:rsid w:val="00006BD4"/>
    <w:rsid w:val="00007425"/>
    <w:rsid w:val="00007600"/>
    <w:rsid w:val="00007709"/>
    <w:rsid w:val="00007B4C"/>
    <w:rsid w:val="00007DE6"/>
    <w:rsid w:val="0001015D"/>
    <w:rsid w:val="000101F8"/>
    <w:rsid w:val="000103F8"/>
    <w:rsid w:val="000105C2"/>
    <w:rsid w:val="000107CD"/>
    <w:rsid w:val="000108DC"/>
    <w:rsid w:val="00010DC3"/>
    <w:rsid w:val="00011461"/>
    <w:rsid w:val="0001155F"/>
    <w:rsid w:val="00011D07"/>
    <w:rsid w:val="00012654"/>
    <w:rsid w:val="00012900"/>
    <w:rsid w:val="00012BAD"/>
    <w:rsid w:val="00012BED"/>
    <w:rsid w:val="00012D60"/>
    <w:rsid w:val="000133F6"/>
    <w:rsid w:val="00013610"/>
    <w:rsid w:val="0001395F"/>
    <w:rsid w:val="00013F7F"/>
    <w:rsid w:val="0001405E"/>
    <w:rsid w:val="0001410F"/>
    <w:rsid w:val="000144D8"/>
    <w:rsid w:val="0001455D"/>
    <w:rsid w:val="000146E0"/>
    <w:rsid w:val="000146F7"/>
    <w:rsid w:val="00014B5C"/>
    <w:rsid w:val="00014CC1"/>
    <w:rsid w:val="00014D0E"/>
    <w:rsid w:val="00014EB0"/>
    <w:rsid w:val="00014F6E"/>
    <w:rsid w:val="00015039"/>
    <w:rsid w:val="00015CBB"/>
    <w:rsid w:val="000163A7"/>
    <w:rsid w:val="00016B7C"/>
    <w:rsid w:val="00016D83"/>
    <w:rsid w:val="00016DB2"/>
    <w:rsid w:val="00016EDD"/>
    <w:rsid w:val="000175B6"/>
    <w:rsid w:val="000175F5"/>
    <w:rsid w:val="000177FC"/>
    <w:rsid w:val="00017B01"/>
    <w:rsid w:val="00017FA5"/>
    <w:rsid w:val="0002058B"/>
    <w:rsid w:val="00020597"/>
    <w:rsid w:val="00020817"/>
    <w:rsid w:val="0002082D"/>
    <w:rsid w:val="00020973"/>
    <w:rsid w:val="00020C40"/>
    <w:rsid w:val="00020F81"/>
    <w:rsid w:val="000210BE"/>
    <w:rsid w:val="000213B2"/>
    <w:rsid w:val="00021CE8"/>
    <w:rsid w:val="00021D8F"/>
    <w:rsid w:val="00021E45"/>
    <w:rsid w:val="00021F65"/>
    <w:rsid w:val="000220DC"/>
    <w:rsid w:val="00022160"/>
    <w:rsid w:val="00022BAF"/>
    <w:rsid w:val="00022BD8"/>
    <w:rsid w:val="00023391"/>
    <w:rsid w:val="0002353F"/>
    <w:rsid w:val="000239EE"/>
    <w:rsid w:val="00023A2A"/>
    <w:rsid w:val="00023BDA"/>
    <w:rsid w:val="00023D9F"/>
    <w:rsid w:val="00024069"/>
    <w:rsid w:val="0002491D"/>
    <w:rsid w:val="00024E38"/>
    <w:rsid w:val="00025217"/>
    <w:rsid w:val="000253C1"/>
    <w:rsid w:val="000253D9"/>
    <w:rsid w:val="00025EB4"/>
    <w:rsid w:val="000260EE"/>
    <w:rsid w:val="000261E6"/>
    <w:rsid w:val="00026710"/>
    <w:rsid w:val="000267DE"/>
    <w:rsid w:val="0002712C"/>
    <w:rsid w:val="0002713A"/>
    <w:rsid w:val="00027470"/>
    <w:rsid w:val="000274BD"/>
    <w:rsid w:val="000275F7"/>
    <w:rsid w:val="0002794C"/>
    <w:rsid w:val="0002797F"/>
    <w:rsid w:val="00027C11"/>
    <w:rsid w:val="00030324"/>
    <w:rsid w:val="00030432"/>
    <w:rsid w:val="00030641"/>
    <w:rsid w:val="000307F3"/>
    <w:rsid w:val="00030873"/>
    <w:rsid w:val="000309A0"/>
    <w:rsid w:val="00030BC7"/>
    <w:rsid w:val="000316B6"/>
    <w:rsid w:val="00031BEE"/>
    <w:rsid w:val="00032321"/>
    <w:rsid w:val="00032349"/>
    <w:rsid w:val="0003234B"/>
    <w:rsid w:val="00032684"/>
    <w:rsid w:val="000327B1"/>
    <w:rsid w:val="0003291B"/>
    <w:rsid w:val="000334A4"/>
    <w:rsid w:val="00033A03"/>
    <w:rsid w:val="00033ACB"/>
    <w:rsid w:val="00033F5A"/>
    <w:rsid w:val="000341AC"/>
    <w:rsid w:val="00034228"/>
    <w:rsid w:val="000342DE"/>
    <w:rsid w:val="000343A6"/>
    <w:rsid w:val="00034BE8"/>
    <w:rsid w:val="00034F79"/>
    <w:rsid w:val="00034F85"/>
    <w:rsid w:val="00034FFD"/>
    <w:rsid w:val="00035027"/>
    <w:rsid w:val="0003513C"/>
    <w:rsid w:val="000356C4"/>
    <w:rsid w:val="00035B26"/>
    <w:rsid w:val="00035BF8"/>
    <w:rsid w:val="00035CA1"/>
    <w:rsid w:val="00035E50"/>
    <w:rsid w:val="00036193"/>
    <w:rsid w:val="00036331"/>
    <w:rsid w:val="0003655A"/>
    <w:rsid w:val="00036A15"/>
    <w:rsid w:val="0003715B"/>
    <w:rsid w:val="00037ADD"/>
    <w:rsid w:val="00037D33"/>
    <w:rsid w:val="00037D87"/>
    <w:rsid w:val="00037FE5"/>
    <w:rsid w:val="000401E5"/>
    <w:rsid w:val="00040436"/>
    <w:rsid w:val="00040784"/>
    <w:rsid w:val="0004083A"/>
    <w:rsid w:val="00040ACF"/>
    <w:rsid w:val="00040E7A"/>
    <w:rsid w:val="00041212"/>
    <w:rsid w:val="00041313"/>
    <w:rsid w:val="00041499"/>
    <w:rsid w:val="00041625"/>
    <w:rsid w:val="0004204E"/>
    <w:rsid w:val="0004221A"/>
    <w:rsid w:val="00042247"/>
    <w:rsid w:val="00042277"/>
    <w:rsid w:val="00042543"/>
    <w:rsid w:val="0004254A"/>
    <w:rsid w:val="000430C1"/>
    <w:rsid w:val="000430DE"/>
    <w:rsid w:val="00043802"/>
    <w:rsid w:val="000438AC"/>
    <w:rsid w:val="000439A7"/>
    <w:rsid w:val="00043A60"/>
    <w:rsid w:val="00043B61"/>
    <w:rsid w:val="00043C34"/>
    <w:rsid w:val="000442C9"/>
    <w:rsid w:val="00044533"/>
    <w:rsid w:val="00044621"/>
    <w:rsid w:val="00044678"/>
    <w:rsid w:val="000447AF"/>
    <w:rsid w:val="00044AC4"/>
    <w:rsid w:val="00044C79"/>
    <w:rsid w:val="00044D26"/>
    <w:rsid w:val="00044F54"/>
    <w:rsid w:val="00044F73"/>
    <w:rsid w:val="00045012"/>
    <w:rsid w:val="0004502F"/>
    <w:rsid w:val="0004523B"/>
    <w:rsid w:val="00045946"/>
    <w:rsid w:val="00045A23"/>
    <w:rsid w:val="00045E48"/>
    <w:rsid w:val="00045FC7"/>
    <w:rsid w:val="0004641F"/>
    <w:rsid w:val="00046599"/>
    <w:rsid w:val="0004666F"/>
    <w:rsid w:val="00046735"/>
    <w:rsid w:val="00046DA2"/>
    <w:rsid w:val="000473CC"/>
    <w:rsid w:val="00047605"/>
    <w:rsid w:val="000478E2"/>
    <w:rsid w:val="00050032"/>
    <w:rsid w:val="00050F78"/>
    <w:rsid w:val="000518E6"/>
    <w:rsid w:val="000519C4"/>
    <w:rsid w:val="00051F7D"/>
    <w:rsid w:val="000523CB"/>
    <w:rsid w:val="0005257F"/>
    <w:rsid w:val="0005261A"/>
    <w:rsid w:val="00052722"/>
    <w:rsid w:val="00052940"/>
    <w:rsid w:val="00052CA6"/>
    <w:rsid w:val="00052F0A"/>
    <w:rsid w:val="000531F0"/>
    <w:rsid w:val="000532BF"/>
    <w:rsid w:val="00053587"/>
    <w:rsid w:val="000535A0"/>
    <w:rsid w:val="00053679"/>
    <w:rsid w:val="000538DE"/>
    <w:rsid w:val="00053943"/>
    <w:rsid w:val="00053AC1"/>
    <w:rsid w:val="00053B85"/>
    <w:rsid w:val="00053C2E"/>
    <w:rsid w:val="00054119"/>
    <w:rsid w:val="000541ED"/>
    <w:rsid w:val="00054253"/>
    <w:rsid w:val="000544B0"/>
    <w:rsid w:val="000544C7"/>
    <w:rsid w:val="000545E7"/>
    <w:rsid w:val="000546B9"/>
    <w:rsid w:val="00054BC6"/>
    <w:rsid w:val="00054DAC"/>
    <w:rsid w:val="000550AA"/>
    <w:rsid w:val="000551A8"/>
    <w:rsid w:val="000554AE"/>
    <w:rsid w:val="00055739"/>
    <w:rsid w:val="000557D0"/>
    <w:rsid w:val="0005582F"/>
    <w:rsid w:val="00055E68"/>
    <w:rsid w:val="00055F9F"/>
    <w:rsid w:val="0005629E"/>
    <w:rsid w:val="0005632D"/>
    <w:rsid w:val="000564C3"/>
    <w:rsid w:val="00056CB2"/>
    <w:rsid w:val="00056F53"/>
    <w:rsid w:val="00057284"/>
    <w:rsid w:val="00057C54"/>
    <w:rsid w:val="00057E37"/>
    <w:rsid w:val="000600DF"/>
    <w:rsid w:val="00060876"/>
    <w:rsid w:val="000608F7"/>
    <w:rsid w:val="00060A05"/>
    <w:rsid w:val="00060DF2"/>
    <w:rsid w:val="00060E90"/>
    <w:rsid w:val="000611BA"/>
    <w:rsid w:val="000612AF"/>
    <w:rsid w:val="000617EC"/>
    <w:rsid w:val="00061AA5"/>
    <w:rsid w:val="00061C6C"/>
    <w:rsid w:val="00061C70"/>
    <w:rsid w:val="00061E45"/>
    <w:rsid w:val="0006263F"/>
    <w:rsid w:val="00062F2B"/>
    <w:rsid w:val="00062FD5"/>
    <w:rsid w:val="00063129"/>
    <w:rsid w:val="000636F3"/>
    <w:rsid w:val="000639A6"/>
    <w:rsid w:val="00063A62"/>
    <w:rsid w:val="00063BBC"/>
    <w:rsid w:val="00063D98"/>
    <w:rsid w:val="00063DAE"/>
    <w:rsid w:val="00063E4C"/>
    <w:rsid w:val="00064284"/>
    <w:rsid w:val="000642E2"/>
    <w:rsid w:val="0006444A"/>
    <w:rsid w:val="000649D5"/>
    <w:rsid w:val="0006515D"/>
    <w:rsid w:val="000651E7"/>
    <w:rsid w:val="0006555A"/>
    <w:rsid w:val="000656EA"/>
    <w:rsid w:val="00065A1F"/>
    <w:rsid w:val="00065A48"/>
    <w:rsid w:val="00065AB3"/>
    <w:rsid w:val="00065DA3"/>
    <w:rsid w:val="00065EA8"/>
    <w:rsid w:val="000666F7"/>
    <w:rsid w:val="00066A9F"/>
    <w:rsid w:val="00066B41"/>
    <w:rsid w:val="00066C8F"/>
    <w:rsid w:val="00066E16"/>
    <w:rsid w:val="000670A6"/>
    <w:rsid w:val="000673BE"/>
    <w:rsid w:val="00067529"/>
    <w:rsid w:val="000675F7"/>
    <w:rsid w:val="000679CE"/>
    <w:rsid w:val="00067B0E"/>
    <w:rsid w:val="00070521"/>
    <w:rsid w:val="00070532"/>
    <w:rsid w:val="00070594"/>
    <w:rsid w:val="00070771"/>
    <w:rsid w:val="00070AFE"/>
    <w:rsid w:val="00070F08"/>
    <w:rsid w:val="00071104"/>
    <w:rsid w:val="00071328"/>
    <w:rsid w:val="00071363"/>
    <w:rsid w:val="0007186D"/>
    <w:rsid w:val="0007253E"/>
    <w:rsid w:val="0007257A"/>
    <w:rsid w:val="0007262F"/>
    <w:rsid w:val="00072686"/>
    <w:rsid w:val="000726E3"/>
    <w:rsid w:val="000729FD"/>
    <w:rsid w:val="00072F5D"/>
    <w:rsid w:val="00072F9F"/>
    <w:rsid w:val="00072FB7"/>
    <w:rsid w:val="00073294"/>
    <w:rsid w:val="00073515"/>
    <w:rsid w:val="00073569"/>
    <w:rsid w:val="000738FD"/>
    <w:rsid w:val="00073AAD"/>
    <w:rsid w:val="00073E30"/>
    <w:rsid w:val="00073E81"/>
    <w:rsid w:val="0007445A"/>
    <w:rsid w:val="00074503"/>
    <w:rsid w:val="0007485C"/>
    <w:rsid w:val="00074A40"/>
    <w:rsid w:val="00074A8A"/>
    <w:rsid w:val="00074BF2"/>
    <w:rsid w:val="00074CAF"/>
    <w:rsid w:val="00074D60"/>
    <w:rsid w:val="00074F0A"/>
    <w:rsid w:val="00074F7B"/>
    <w:rsid w:val="00074F82"/>
    <w:rsid w:val="0007544F"/>
    <w:rsid w:val="00075471"/>
    <w:rsid w:val="00075D48"/>
    <w:rsid w:val="00075DC3"/>
    <w:rsid w:val="00075DE6"/>
    <w:rsid w:val="00075F71"/>
    <w:rsid w:val="000761BA"/>
    <w:rsid w:val="000761C3"/>
    <w:rsid w:val="000763C1"/>
    <w:rsid w:val="00076915"/>
    <w:rsid w:val="00076ACB"/>
    <w:rsid w:val="00076E72"/>
    <w:rsid w:val="000771A3"/>
    <w:rsid w:val="0007745B"/>
    <w:rsid w:val="0007751B"/>
    <w:rsid w:val="00077DE9"/>
    <w:rsid w:val="000802EB"/>
    <w:rsid w:val="0008060B"/>
    <w:rsid w:val="000807E0"/>
    <w:rsid w:val="00080B40"/>
    <w:rsid w:val="00080D1F"/>
    <w:rsid w:val="000813EE"/>
    <w:rsid w:val="00081582"/>
    <w:rsid w:val="000818D9"/>
    <w:rsid w:val="00081A81"/>
    <w:rsid w:val="00082071"/>
    <w:rsid w:val="00082582"/>
    <w:rsid w:val="00082749"/>
    <w:rsid w:val="00082B31"/>
    <w:rsid w:val="000838EE"/>
    <w:rsid w:val="00083B89"/>
    <w:rsid w:val="00083FA1"/>
    <w:rsid w:val="0008420F"/>
    <w:rsid w:val="00084348"/>
    <w:rsid w:val="00084909"/>
    <w:rsid w:val="00084A1A"/>
    <w:rsid w:val="00084A85"/>
    <w:rsid w:val="00084B19"/>
    <w:rsid w:val="00084C99"/>
    <w:rsid w:val="0008512B"/>
    <w:rsid w:val="000855D5"/>
    <w:rsid w:val="00085E19"/>
    <w:rsid w:val="00086220"/>
    <w:rsid w:val="000864F3"/>
    <w:rsid w:val="000867D7"/>
    <w:rsid w:val="000868FD"/>
    <w:rsid w:val="00087313"/>
    <w:rsid w:val="0008732D"/>
    <w:rsid w:val="0008780D"/>
    <w:rsid w:val="00087942"/>
    <w:rsid w:val="00087A48"/>
    <w:rsid w:val="00087C73"/>
    <w:rsid w:val="000900E1"/>
    <w:rsid w:val="00090456"/>
    <w:rsid w:val="00090682"/>
    <w:rsid w:val="00090A81"/>
    <w:rsid w:val="00090AC1"/>
    <w:rsid w:val="00090C94"/>
    <w:rsid w:val="00090F03"/>
    <w:rsid w:val="000911E6"/>
    <w:rsid w:val="00091CD2"/>
    <w:rsid w:val="00091E43"/>
    <w:rsid w:val="000921BC"/>
    <w:rsid w:val="00093B37"/>
    <w:rsid w:val="00093CD4"/>
    <w:rsid w:val="00093CF2"/>
    <w:rsid w:val="00093D4E"/>
    <w:rsid w:val="00093D8A"/>
    <w:rsid w:val="000941E3"/>
    <w:rsid w:val="0009429E"/>
    <w:rsid w:val="00094368"/>
    <w:rsid w:val="00094689"/>
    <w:rsid w:val="000946E9"/>
    <w:rsid w:val="00094B05"/>
    <w:rsid w:val="00094D9A"/>
    <w:rsid w:val="00094EC9"/>
    <w:rsid w:val="000950AC"/>
    <w:rsid w:val="000954D0"/>
    <w:rsid w:val="0009552E"/>
    <w:rsid w:val="00095588"/>
    <w:rsid w:val="00095A88"/>
    <w:rsid w:val="00095BB2"/>
    <w:rsid w:val="00095D9C"/>
    <w:rsid w:val="0009629E"/>
    <w:rsid w:val="000966CB"/>
    <w:rsid w:val="000968B4"/>
    <w:rsid w:val="000968CB"/>
    <w:rsid w:val="00096BB0"/>
    <w:rsid w:val="00096FC5"/>
    <w:rsid w:val="00097336"/>
    <w:rsid w:val="00097473"/>
    <w:rsid w:val="00097639"/>
    <w:rsid w:val="000977EB"/>
    <w:rsid w:val="000978AB"/>
    <w:rsid w:val="00097940"/>
    <w:rsid w:val="00097BE2"/>
    <w:rsid w:val="00097D73"/>
    <w:rsid w:val="000A011F"/>
    <w:rsid w:val="000A0125"/>
    <w:rsid w:val="000A040D"/>
    <w:rsid w:val="000A050B"/>
    <w:rsid w:val="000A06B6"/>
    <w:rsid w:val="000A0DEF"/>
    <w:rsid w:val="000A164A"/>
    <w:rsid w:val="000A17C7"/>
    <w:rsid w:val="000A1977"/>
    <w:rsid w:val="000A1C21"/>
    <w:rsid w:val="000A1DA4"/>
    <w:rsid w:val="000A1FB6"/>
    <w:rsid w:val="000A1FE9"/>
    <w:rsid w:val="000A2255"/>
    <w:rsid w:val="000A2DE0"/>
    <w:rsid w:val="000A3A06"/>
    <w:rsid w:val="000A3AF7"/>
    <w:rsid w:val="000A4004"/>
    <w:rsid w:val="000A408D"/>
    <w:rsid w:val="000A40F9"/>
    <w:rsid w:val="000A4509"/>
    <w:rsid w:val="000A482C"/>
    <w:rsid w:val="000A492A"/>
    <w:rsid w:val="000A4961"/>
    <w:rsid w:val="000A4DE4"/>
    <w:rsid w:val="000A5221"/>
    <w:rsid w:val="000A555D"/>
    <w:rsid w:val="000A559F"/>
    <w:rsid w:val="000A55B5"/>
    <w:rsid w:val="000A5DFF"/>
    <w:rsid w:val="000A62CE"/>
    <w:rsid w:val="000A62E1"/>
    <w:rsid w:val="000A6310"/>
    <w:rsid w:val="000A6383"/>
    <w:rsid w:val="000A63D7"/>
    <w:rsid w:val="000A6673"/>
    <w:rsid w:val="000A6E25"/>
    <w:rsid w:val="000A6E66"/>
    <w:rsid w:val="000A6EA2"/>
    <w:rsid w:val="000A6FFD"/>
    <w:rsid w:val="000A7332"/>
    <w:rsid w:val="000A7727"/>
    <w:rsid w:val="000A7ADF"/>
    <w:rsid w:val="000A7B53"/>
    <w:rsid w:val="000A7D1C"/>
    <w:rsid w:val="000A7E89"/>
    <w:rsid w:val="000B036C"/>
    <w:rsid w:val="000B1081"/>
    <w:rsid w:val="000B11E1"/>
    <w:rsid w:val="000B15A6"/>
    <w:rsid w:val="000B17FF"/>
    <w:rsid w:val="000B1833"/>
    <w:rsid w:val="000B1F08"/>
    <w:rsid w:val="000B2532"/>
    <w:rsid w:val="000B27D4"/>
    <w:rsid w:val="000B28ED"/>
    <w:rsid w:val="000B34F6"/>
    <w:rsid w:val="000B3B6E"/>
    <w:rsid w:val="000B3C03"/>
    <w:rsid w:val="000B3EEA"/>
    <w:rsid w:val="000B41E3"/>
    <w:rsid w:val="000B4753"/>
    <w:rsid w:val="000B4A7D"/>
    <w:rsid w:val="000B4F6D"/>
    <w:rsid w:val="000B4F7F"/>
    <w:rsid w:val="000B51DA"/>
    <w:rsid w:val="000B55F9"/>
    <w:rsid w:val="000B59A3"/>
    <w:rsid w:val="000B5BF8"/>
    <w:rsid w:val="000B5C50"/>
    <w:rsid w:val="000B5E9F"/>
    <w:rsid w:val="000B624F"/>
    <w:rsid w:val="000B6822"/>
    <w:rsid w:val="000B6C2D"/>
    <w:rsid w:val="000B6C72"/>
    <w:rsid w:val="000B6ED3"/>
    <w:rsid w:val="000B70B8"/>
    <w:rsid w:val="000B74F8"/>
    <w:rsid w:val="000B7841"/>
    <w:rsid w:val="000B7A55"/>
    <w:rsid w:val="000B7BD4"/>
    <w:rsid w:val="000C00A2"/>
    <w:rsid w:val="000C0148"/>
    <w:rsid w:val="000C075E"/>
    <w:rsid w:val="000C0983"/>
    <w:rsid w:val="000C0FD8"/>
    <w:rsid w:val="000C10E9"/>
    <w:rsid w:val="000C11C4"/>
    <w:rsid w:val="000C145A"/>
    <w:rsid w:val="000C1637"/>
    <w:rsid w:val="000C1879"/>
    <w:rsid w:val="000C1B7D"/>
    <w:rsid w:val="000C1BD9"/>
    <w:rsid w:val="000C1CC7"/>
    <w:rsid w:val="000C1D5C"/>
    <w:rsid w:val="000C1DB5"/>
    <w:rsid w:val="000C1F59"/>
    <w:rsid w:val="000C261F"/>
    <w:rsid w:val="000C29C4"/>
    <w:rsid w:val="000C2D6A"/>
    <w:rsid w:val="000C343E"/>
    <w:rsid w:val="000C3687"/>
    <w:rsid w:val="000C37D7"/>
    <w:rsid w:val="000C3F8C"/>
    <w:rsid w:val="000C47C5"/>
    <w:rsid w:val="000C4AC3"/>
    <w:rsid w:val="000C4BCD"/>
    <w:rsid w:val="000C4C15"/>
    <w:rsid w:val="000C511D"/>
    <w:rsid w:val="000C519C"/>
    <w:rsid w:val="000C552A"/>
    <w:rsid w:val="000C578B"/>
    <w:rsid w:val="000C57B2"/>
    <w:rsid w:val="000C58BE"/>
    <w:rsid w:val="000C5A08"/>
    <w:rsid w:val="000C5AD0"/>
    <w:rsid w:val="000C65A7"/>
    <w:rsid w:val="000C68A0"/>
    <w:rsid w:val="000C7002"/>
    <w:rsid w:val="000C7251"/>
    <w:rsid w:val="000C7353"/>
    <w:rsid w:val="000C7439"/>
    <w:rsid w:val="000C7529"/>
    <w:rsid w:val="000C773E"/>
    <w:rsid w:val="000C79C4"/>
    <w:rsid w:val="000D0253"/>
    <w:rsid w:val="000D05F0"/>
    <w:rsid w:val="000D0CD9"/>
    <w:rsid w:val="000D0E29"/>
    <w:rsid w:val="000D1E4B"/>
    <w:rsid w:val="000D21DD"/>
    <w:rsid w:val="000D2C98"/>
    <w:rsid w:val="000D2F69"/>
    <w:rsid w:val="000D323E"/>
    <w:rsid w:val="000D33F0"/>
    <w:rsid w:val="000D3712"/>
    <w:rsid w:val="000D38AA"/>
    <w:rsid w:val="000D3945"/>
    <w:rsid w:val="000D3CB0"/>
    <w:rsid w:val="000D3DA2"/>
    <w:rsid w:val="000D4186"/>
    <w:rsid w:val="000D42E2"/>
    <w:rsid w:val="000D4380"/>
    <w:rsid w:val="000D4629"/>
    <w:rsid w:val="000D46EB"/>
    <w:rsid w:val="000D495F"/>
    <w:rsid w:val="000D4A50"/>
    <w:rsid w:val="000D4D33"/>
    <w:rsid w:val="000D4EF2"/>
    <w:rsid w:val="000D5270"/>
    <w:rsid w:val="000D53C6"/>
    <w:rsid w:val="000D54C7"/>
    <w:rsid w:val="000D5583"/>
    <w:rsid w:val="000D5A3A"/>
    <w:rsid w:val="000D5AF4"/>
    <w:rsid w:val="000D5B5F"/>
    <w:rsid w:val="000D5CDC"/>
    <w:rsid w:val="000D5D77"/>
    <w:rsid w:val="000D657D"/>
    <w:rsid w:val="000D65D4"/>
    <w:rsid w:val="000D676A"/>
    <w:rsid w:val="000D6D84"/>
    <w:rsid w:val="000D6E71"/>
    <w:rsid w:val="000D704E"/>
    <w:rsid w:val="000D792F"/>
    <w:rsid w:val="000D7AC1"/>
    <w:rsid w:val="000D7CC8"/>
    <w:rsid w:val="000E0149"/>
    <w:rsid w:val="000E0183"/>
    <w:rsid w:val="000E0363"/>
    <w:rsid w:val="000E0D0F"/>
    <w:rsid w:val="000E114E"/>
    <w:rsid w:val="000E121D"/>
    <w:rsid w:val="000E1255"/>
    <w:rsid w:val="000E1484"/>
    <w:rsid w:val="000E1815"/>
    <w:rsid w:val="000E1865"/>
    <w:rsid w:val="000E18DB"/>
    <w:rsid w:val="000E1C9D"/>
    <w:rsid w:val="000E2315"/>
    <w:rsid w:val="000E2381"/>
    <w:rsid w:val="000E30C4"/>
    <w:rsid w:val="000E3758"/>
    <w:rsid w:val="000E3889"/>
    <w:rsid w:val="000E38B7"/>
    <w:rsid w:val="000E3CE6"/>
    <w:rsid w:val="000E40F0"/>
    <w:rsid w:val="000E414A"/>
    <w:rsid w:val="000E476C"/>
    <w:rsid w:val="000E490D"/>
    <w:rsid w:val="000E4C11"/>
    <w:rsid w:val="000E4CE9"/>
    <w:rsid w:val="000E4E25"/>
    <w:rsid w:val="000E5127"/>
    <w:rsid w:val="000E5155"/>
    <w:rsid w:val="000E5241"/>
    <w:rsid w:val="000E53B8"/>
    <w:rsid w:val="000E574F"/>
    <w:rsid w:val="000E60C8"/>
    <w:rsid w:val="000E615F"/>
    <w:rsid w:val="000E63A4"/>
    <w:rsid w:val="000E6A98"/>
    <w:rsid w:val="000E6C6B"/>
    <w:rsid w:val="000E6DE2"/>
    <w:rsid w:val="000E6E23"/>
    <w:rsid w:val="000E75EF"/>
    <w:rsid w:val="000E7825"/>
    <w:rsid w:val="000E7C79"/>
    <w:rsid w:val="000F034B"/>
    <w:rsid w:val="000F042D"/>
    <w:rsid w:val="000F0546"/>
    <w:rsid w:val="000F093F"/>
    <w:rsid w:val="000F0E37"/>
    <w:rsid w:val="000F10CB"/>
    <w:rsid w:val="000F10F2"/>
    <w:rsid w:val="000F1A51"/>
    <w:rsid w:val="000F1A6C"/>
    <w:rsid w:val="000F1A9C"/>
    <w:rsid w:val="000F1FA3"/>
    <w:rsid w:val="000F21AB"/>
    <w:rsid w:val="000F2225"/>
    <w:rsid w:val="000F2390"/>
    <w:rsid w:val="000F3042"/>
    <w:rsid w:val="000F3190"/>
    <w:rsid w:val="000F36F1"/>
    <w:rsid w:val="000F3DE7"/>
    <w:rsid w:val="000F3E04"/>
    <w:rsid w:val="000F41F4"/>
    <w:rsid w:val="000F42AE"/>
    <w:rsid w:val="000F44B0"/>
    <w:rsid w:val="000F4503"/>
    <w:rsid w:val="000F498B"/>
    <w:rsid w:val="000F4DD7"/>
    <w:rsid w:val="000F5125"/>
    <w:rsid w:val="000F5BBC"/>
    <w:rsid w:val="000F5C32"/>
    <w:rsid w:val="000F5DBB"/>
    <w:rsid w:val="000F5DD5"/>
    <w:rsid w:val="000F6541"/>
    <w:rsid w:val="000F6727"/>
    <w:rsid w:val="000F6DF2"/>
    <w:rsid w:val="000F6F40"/>
    <w:rsid w:val="000F70F9"/>
    <w:rsid w:val="000F7319"/>
    <w:rsid w:val="000F73DB"/>
    <w:rsid w:val="000F7CB2"/>
    <w:rsid w:val="000F7D2E"/>
    <w:rsid w:val="000F7F43"/>
    <w:rsid w:val="0010023D"/>
    <w:rsid w:val="00100379"/>
    <w:rsid w:val="0010083B"/>
    <w:rsid w:val="00100A52"/>
    <w:rsid w:val="001013C7"/>
    <w:rsid w:val="00101541"/>
    <w:rsid w:val="001016B8"/>
    <w:rsid w:val="00101739"/>
    <w:rsid w:val="0010188D"/>
    <w:rsid w:val="001018E1"/>
    <w:rsid w:val="00101A54"/>
    <w:rsid w:val="00101BBD"/>
    <w:rsid w:val="00101CB2"/>
    <w:rsid w:val="00101FC0"/>
    <w:rsid w:val="0010235E"/>
    <w:rsid w:val="00102C8A"/>
    <w:rsid w:val="00102ED5"/>
    <w:rsid w:val="00102F46"/>
    <w:rsid w:val="001033C1"/>
    <w:rsid w:val="001036C9"/>
    <w:rsid w:val="001036F0"/>
    <w:rsid w:val="00103789"/>
    <w:rsid w:val="00103B98"/>
    <w:rsid w:val="00103C6C"/>
    <w:rsid w:val="00103D89"/>
    <w:rsid w:val="00104305"/>
    <w:rsid w:val="0010454E"/>
    <w:rsid w:val="001049C1"/>
    <w:rsid w:val="00104ADD"/>
    <w:rsid w:val="001050B6"/>
    <w:rsid w:val="00105898"/>
    <w:rsid w:val="0010595D"/>
    <w:rsid w:val="00105A07"/>
    <w:rsid w:val="00105B16"/>
    <w:rsid w:val="00105FCA"/>
    <w:rsid w:val="001060B6"/>
    <w:rsid w:val="0010642A"/>
    <w:rsid w:val="001065A9"/>
    <w:rsid w:val="00106640"/>
    <w:rsid w:val="001067FC"/>
    <w:rsid w:val="001069FA"/>
    <w:rsid w:val="00106B21"/>
    <w:rsid w:val="00106B8D"/>
    <w:rsid w:val="00106C3B"/>
    <w:rsid w:val="00106C96"/>
    <w:rsid w:val="00106D1B"/>
    <w:rsid w:val="00106DE2"/>
    <w:rsid w:val="00106F5E"/>
    <w:rsid w:val="0010733C"/>
    <w:rsid w:val="00107498"/>
    <w:rsid w:val="001074F8"/>
    <w:rsid w:val="001076A4"/>
    <w:rsid w:val="00107897"/>
    <w:rsid w:val="001078CA"/>
    <w:rsid w:val="001079BC"/>
    <w:rsid w:val="00107C75"/>
    <w:rsid w:val="00107DAC"/>
    <w:rsid w:val="00107DB4"/>
    <w:rsid w:val="00110105"/>
    <w:rsid w:val="001102EC"/>
    <w:rsid w:val="00110394"/>
    <w:rsid w:val="0011091D"/>
    <w:rsid w:val="001109DF"/>
    <w:rsid w:val="001120C3"/>
    <w:rsid w:val="00112308"/>
    <w:rsid w:val="00112781"/>
    <w:rsid w:val="00112C7E"/>
    <w:rsid w:val="00112CF0"/>
    <w:rsid w:val="00112FFC"/>
    <w:rsid w:val="001132C2"/>
    <w:rsid w:val="0011388C"/>
    <w:rsid w:val="00113A34"/>
    <w:rsid w:val="00113CE1"/>
    <w:rsid w:val="001142D3"/>
    <w:rsid w:val="00114439"/>
    <w:rsid w:val="001148FD"/>
    <w:rsid w:val="00114958"/>
    <w:rsid w:val="001149B1"/>
    <w:rsid w:val="001149B4"/>
    <w:rsid w:val="0011514E"/>
    <w:rsid w:val="00115200"/>
    <w:rsid w:val="00115712"/>
    <w:rsid w:val="00115DB9"/>
    <w:rsid w:val="00115DDB"/>
    <w:rsid w:val="00115FD3"/>
    <w:rsid w:val="001161FC"/>
    <w:rsid w:val="00116F70"/>
    <w:rsid w:val="00116FC9"/>
    <w:rsid w:val="001173EC"/>
    <w:rsid w:val="00117C8D"/>
    <w:rsid w:val="00117CB5"/>
    <w:rsid w:val="00117DEF"/>
    <w:rsid w:val="00117F01"/>
    <w:rsid w:val="0012029E"/>
    <w:rsid w:val="001204BC"/>
    <w:rsid w:val="001207E4"/>
    <w:rsid w:val="00120E73"/>
    <w:rsid w:val="001210CA"/>
    <w:rsid w:val="0012126C"/>
    <w:rsid w:val="00121726"/>
    <w:rsid w:val="001217E3"/>
    <w:rsid w:val="00121873"/>
    <w:rsid w:val="001219B9"/>
    <w:rsid w:val="00122670"/>
    <w:rsid w:val="0012323F"/>
    <w:rsid w:val="0012375D"/>
    <w:rsid w:val="0012395F"/>
    <w:rsid w:val="001239BA"/>
    <w:rsid w:val="00123BE5"/>
    <w:rsid w:val="001242DA"/>
    <w:rsid w:val="00124646"/>
    <w:rsid w:val="00124689"/>
    <w:rsid w:val="001246C8"/>
    <w:rsid w:val="0012498D"/>
    <w:rsid w:val="001249B6"/>
    <w:rsid w:val="00124BDD"/>
    <w:rsid w:val="00124C1D"/>
    <w:rsid w:val="00124C30"/>
    <w:rsid w:val="00125AB2"/>
    <w:rsid w:val="00125C79"/>
    <w:rsid w:val="00125C88"/>
    <w:rsid w:val="00125CAE"/>
    <w:rsid w:val="00125CE5"/>
    <w:rsid w:val="00125E89"/>
    <w:rsid w:val="00125EEE"/>
    <w:rsid w:val="00125EFC"/>
    <w:rsid w:val="00125FF2"/>
    <w:rsid w:val="0012605C"/>
    <w:rsid w:val="001260C8"/>
    <w:rsid w:val="001263EF"/>
    <w:rsid w:val="00126DE2"/>
    <w:rsid w:val="00127219"/>
    <w:rsid w:val="00127274"/>
    <w:rsid w:val="001275D1"/>
    <w:rsid w:val="001277A4"/>
    <w:rsid w:val="001277DA"/>
    <w:rsid w:val="00130201"/>
    <w:rsid w:val="001303DD"/>
    <w:rsid w:val="00130A09"/>
    <w:rsid w:val="00130BE5"/>
    <w:rsid w:val="00130C26"/>
    <w:rsid w:val="00130D3A"/>
    <w:rsid w:val="00131089"/>
    <w:rsid w:val="0013125B"/>
    <w:rsid w:val="00131411"/>
    <w:rsid w:val="00131481"/>
    <w:rsid w:val="001314F1"/>
    <w:rsid w:val="001317BF"/>
    <w:rsid w:val="00131A06"/>
    <w:rsid w:val="00131C20"/>
    <w:rsid w:val="00132C21"/>
    <w:rsid w:val="00133556"/>
    <w:rsid w:val="001335D7"/>
    <w:rsid w:val="0013369C"/>
    <w:rsid w:val="00133C7D"/>
    <w:rsid w:val="00134026"/>
    <w:rsid w:val="001343D6"/>
    <w:rsid w:val="00134943"/>
    <w:rsid w:val="00134D56"/>
    <w:rsid w:val="001350B1"/>
    <w:rsid w:val="001350D3"/>
    <w:rsid w:val="001355CB"/>
    <w:rsid w:val="00135CE2"/>
    <w:rsid w:val="00135F96"/>
    <w:rsid w:val="0013615C"/>
    <w:rsid w:val="001362F2"/>
    <w:rsid w:val="00136616"/>
    <w:rsid w:val="001366A7"/>
    <w:rsid w:val="001366B7"/>
    <w:rsid w:val="00136F2B"/>
    <w:rsid w:val="00137023"/>
    <w:rsid w:val="00137061"/>
    <w:rsid w:val="001370D3"/>
    <w:rsid w:val="001373FD"/>
    <w:rsid w:val="00137438"/>
    <w:rsid w:val="00137D11"/>
    <w:rsid w:val="0014015E"/>
    <w:rsid w:val="001408B9"/>
    <w:rsid w:val="001408D8"/>
    <w:rsid w:val="0014095E"/>
    <w:rsid w:val="00140BD3"/>
    <w:rsid w:val="00140DE3"/>
    <w:rsid w:val="00140E9D"/>
    <w:rsid w:val="0014140D"/>
    <w:rsid w:val="0014160C"/>
    <w:rsid w:val="00141955"/>
    <w:rsid w:val="00142140"/>
    <w:rsid w:val="00142167"/>
    <w:rsid w:val="001421F8"/>
    <w:rsid w:val="00142241"/>
    <w:rsid w:val="00142359"/>
    <w:rsid w:val="0014369A"/>
    <w:rsid w:val="00143A19"/>
    <w:rsid w:val="00143B72"/>
    <w:rsid w:val="00143F2F"/>
    <w:rsid w:val="00143F67"/>
    <w:rsid w:val="00144123"/>
    <w:rsid w:val="0014424B"/>
    <w:rsid w:val="001443AF"/>
    <w:rsid w:val="00144724"/>
    <w:rsid w:val="001448B4"/>
    <w:rsid w:val="00144B39"/>
    <w:rsid w:val="00144E3A"/>
    <w:rsid w:val="001457BE"/>
    <w:rsid w:val="00145829"/>
    <w:rsid w:val="001458E8"/>
    <w:rsid w:val="001458F1"/>
    <w:rsid w:val="00145AB0"/>
    <w:rsid w:val="00145BA9"/>
    <w:rsid w:val="00145F0E"/>
    <w:rsid w:val="00145F5F"/>
    <w:rsid w:val="00145FF3"/>
    <w:rsid w:val="0014673B"/>
    <w:rsid w:val="00146760"/>
    <w:rsid w:val="00147D7E"/>
    <w:rsid w:val="00147F13"/>
    <w:rsid w:val="0015052F"/>
    <w:rsid w:val="001505A0"/>
    <w:rsid w:val="00150616"/>
    <w:rsid w:val="001509FD"/>
    <w:rsid w:val="00150A19"/>
    <w:rsid w:val="00150A82"/>
    <w:rsid w:val="00150C5D"/>
    <w:rsid w:val="00150E36"/>
    <w:rsid w:val="00151105"/>
    <w:rsid w:val="001511B8"/>
    <w:rsid w:val="001513FE"/>
    <w:rsid w:val="0015140D"/>
    <w:rsid w:val="00151A74"/>
    <w:rsid w:val="00151C57"/>
    <w:rsid w:val="00152077"/>
    <w:rsid w:val="00152285"/>
    <w:rsid w:val="00152BF3"/>
    <w:rsid w:val="00152D0C"/>
    <w:rsid w:val="00153284"/>
    <w:rsid w:val="001536FF"/>
    <w:rsid w:val="00153961"/>
    <w:rsid w:val="00153BCF"/>
    <w:rsid w:val="001541EA"/>
    <w:rsid w:val="0015438C"/>
    <w:rsid w:val="00154726"/>
    <w:rsid w:val="0015493F"/>
    <w:rsid w:val="00154CF7"/>
    <w:rsid w:val="00155000"/>
    <w:rsid w:val="001552DB"/>
    <w:rsid w:val="00155A4D"/>
    <w:rsid w:val="00155E3B"/>
    <w:rsid w:val="00155FBC"/>
    <w:rsid w:val="00156235"/>
    <w:rsid w:val="00156394"/>
    <w:rsid w:val="001563CB"/>
    <w:rsid w:val="0015655E"/>
    <w:rsid w:val="00156731"/>
    <w:rsid w:val="00156942"/>
    <w:rsid w:val="00156BAF"/>
    <w:rsid w:val="00156F84"/>
    <w:rsid w:val="001576B6"/>
    <w:rsid w:val="001577EB"/>
    <w:rsid w:val="00157CD5"/>
    <w:rsid w:val="0016023C"/>
    <w:rsid w:val="00160517"/>
    <w:rsid w:val="00160563"/>
    <w:rsid w:val="00160569"/>
    <w:rsid w:val="001605F2"/>
    <w:rsid w:val="001605FE"/>
    <w:rsid w:val="00160617"/>
    <w:rsid w:val="001609DD"/>
    <w:rsid w:val="00160BE2"/>
    <w:rsid w:val="001611ED"/>
    <w:rsid w:val="0016128B"/>
    <w:rsid w:val="001613CC"/>
    <w:rsid w:val="001618C1"/>
    <w:rsid w:val="0016274A"/>
    <w:rsid w:val="00162A3A"/>
    <w:rsid w:val="00162FA3"/>
    <w:rsid w:val="00163048"/>
    <w:rsid w:val="00163397"/>
    <w:rsid w:val="00163924"/>
    <w:rsid w:val="001639C0"/>
    <w:rsid w:val="00163BFD"/>
    <w:rsid w:val="00163C0E"/>
    <w:rsid w:val="00164081"/>
    <w:rsid w:val="00164526"/>
    <w:rsid w:val="0016454A"/>
    <w:rsid w:val="0016467E"/>
    <w:rsid w:val="00164909"/>
    <w:rsid w:val="00164976"/>
    <w:rsid w:val="0016536E"/>
    <w:rsid w:val="00165784"/>
    <w:rsid w:val="001658ED"/>
    <w:rsid w:val="00165C75"/>
    <w:rsid w:val="00165DC5"/>
    <w:rsid w:val="00166283"/>
    <w:rsid w:val="001667F3"/>
    <w:rsid w:val="00166843"/>
    <w:rsid w:val="001669BD"/>
    <w:rsid w:val="00166C05"/>
    <w:rsid w:val="00166FAB"/>
    <w:rsid w:val="00167280"/>
    <w:rsid w:val="00167542"/>
    <w:rsid w:val="00167588"/>
    <w:rsid w:val="001675D9"/>
    <w:rsid w:val="0017019C"/>
    <w:rsid w:val="00170787"/>
    <w:rsid w:val="00170A29"/>
    <w:rsid w:val="00170B9F"/>
    <w:rsid w:val="00170C24"/>
    <w:rsid w:val="00170F59"/>
    <w:rsid w:val="00171209"/>
    <w:rsid w:val="001717C3"/>
    <w:rsid w:val="0017180B"/>
    <w:rsid w:val="0017193A"/>
    <w:rsid w:val="00171DC6"/>
    <w:rsid w:val="00171E77"/>
    <w:rsid w:val="00171FF1"/>
    <w:rsid w:val="0017223E"/>
    <w:rsid w:val="001722B0"/>
    <w:rsid w:val="00172AE3"/>
    <w:rsid w:val="00172D56"/>
    <w:rsid w:val="00173448"/>
    <w:rsid w:val="00173B69"/>
    <w:rsid w:val="00173DB4"/>
    <w:rsid w:val="00173F9D"/>
    <w:rsid w:val="00173FF2"/>
    <w:rsid w:val="00174277"/>
    <w:rsid w:val="00174410"/>
    <w:rsid w:val="0017490C"/>
    <w:rsid w:val="001753E0"/>
    <w:rsid w:val="001754CE"/>
    <w:rsid w:val="00175678"/>
    <w:rsid w:val="00176051"/>
    <w:rsid w:val="0017650F"/>
    <w:rsid w:val="00176B22"/>
    <w:rsid w:val="00176DB5"/>
    <w:rsid w:val="00176F01"/>
    <w:rsid w:val="00177249"/>
    <w:rsid w:val="0017734F"/>
    <w:rsid w:val="0017770E"/>
    <w:rsid w:val="0017791A"/>
    <w:rsid w:val="001779C1"/>
    <w:rsid w:val="00177CD1"/>
    <w:rsid w:val="00180750"/>
    <w:rsid w:val="0018095E"/>
    <w:rsid w:val="0018119F"/>
    <w:rsid w:val="00181267"/>
    <w:rsid w:val="0018138F"/>
    <w:rsid w:val="00181C2E"/>
    <w:rsid w:val="001821B4"/>
    <w:rsid w:val="001823A1"/>
    <w:rsid w:val="00182A69"/>
    <w:rsid w:val="00183011"/>
    <w:rsid w:val="0018339F"/>
    <w:rsid w:val="00183840"/>
    <w:rsid w:val="001838D7"/>
    <w:rsid w:val="001839E2"/>
    <w:rsid w:val="00183B63"/>
    <w:rsid w:val="00183C23"/>
    <w:rsid w:val="00183D8A"/>
    <w:rsid w:val="00183D93"/>
    <w:rsid w:val="00183E0B"/>
    <w:rsid w:val="00184323"/>
    <w:rsid w:val="00184A89"/>
    <w:rsid w:val="00184B8A"/>
    <w:rsid w:val="0018519A"/>
    <w:rsid w:val="00185857"/>
    <w:rsid w:val="00185DBD"/>
    <w:rsid w:val="00185E82"/>
    <w:rsid w:val="0018628C"/>
    <w:rsid w:val="00186671"/>
    <w:rsid w:val="00186D2B"/>
    <w:rsid w:val="00186F04"/>
    <w:rsid w:val="0018747F"/>
    <w:rsid w:val="00187A6C"/>
    <w:rsid w:val="00187A83"/>
    <w:rsid w:val="00187BC2"/>
    <w:rsid w:val="00187E90"/>
    <w:rsid w:val="001900C3"/>
    <w:rsid w:val="001903AA"/>
    <w:rsid w:val="001905EA"/>
    <w:rsid w:val="001906E4"/>
    <w:rsid w:val="0019099B"/>
    <w:rsid w:val="00191123"/>
    <w:rsid w:val="00191668"/>
    <w:rsid w:val="00191B77"/>
    <w:rsid w:val="00191B7F"/>
    <w:rsid w:val="00191DB1"/>
    <w:rsid w:val="00191FB6"/>
    <w:rsid w:val="00192189"/>
    <w:rsid w:val="00192614"/>
    <w:rsid w:val="001927B7"/>
    <w:rsid w:val="00192D9F"/>
    <w:rsid w:val="00192E36"/>
    <w:rsid w:val="001933F4"/>
    <w:rsid w:val="001935EB"/>
    <w:rsid w:val="001936AF"/>
    <w:rsid w:val="001937DE"/>
    <w:rsid w:val="00193BF2"/>
    <w:rsid w:val="00194099"/>
    <w:rsid w:val="00194157"/>
    <w:rsid w:val="0019459B"/>
    <w:rsid w:val="001946C0"/>
    <w:rsid w:val="001947B2"/>
    <w:rsid w:val="00195202"/>
    <w:rsid w:val="00195578"/>
    <w:rsid w:val="0019587A"/>
    <w:rsid w:val="00195D4F"/>
    <w:rsid w:val="00195E3D"/>
    <w:rsid w:val="00196255"/>
    <w:rsid w:val="0019631B"/>
    <w:rsid w:val="0019635E"/>
    <w:rsid w:val="00196781"/>
    <w:rsid w:val="0019680A"/>
    <w:rsid w:val="00196984"/>
    <w:rsid w:val="00196AB7"/>
    <w:rsid w:val="00196ADF"/>
    <w:rsid w:val="00196C11"/>
    <w:rsid w:val="00196D4F"/>
    <w:rsid w:val="0019701D"/>
    <w:rsid w:val="00197061"/>
    <w:rsid w:val="001971FA"/>
    <w:rsid w:val="00197258"/>
    <w:rsid w:val="001973E8"/>
    <w:rsid w:val="00197488"/>
    <w:rsid w:val="0019761B"/>
    <w:rsid w:val="00197A4A"/>
    <w:rsid w:val="00197DE9"/>
    <w:rsid w:val="00197FD5"/>
    <w:rsid w:val="001A0048"/>
    <w:rsid w:val="001A0412"/>
    <w:rsid w:val="001A042B"/>
    <w:rsid w:val="001A0BAE"/>
    <w:rsid w:val="001A0C08"/>
    <w:rsid w:val="001A0E45"/>
    <w:rsid w:val="001A1BB5"/>
    <w:rsid w:val="001A27CF"/>
    <w:rsid w:val="001A2B38"/>
    <w:rsid w:val="001A2C4E"/>
    <w:rsid w:val="001A2CF5"/>
    <w:rsid w:val="001A31EF"/>
    <w:rsid w:val="001A35E0"/>
    <w:rsid w:val="001A4165"/>
    <w:rsid w:val="001A452B"/>
    <w:rsid w:val="001A46C3"/>
    <w:rsid w:val="001A4762"/>
    <w:rsid w:val="001A4C91"/>
    <w:rsid w:val="001A5250"/>
    <w:rsid w:val="001A58C8"/>
    <w:rsid w:val="001A5E55"/>
    <w:rsid w:val="001A5F20"/>
    <w:rsid w:val="001A6020"/>
    <w:rsid w:val="001A605E"/>
    <w:rsid w:val="001A60F5"/>
    <w:rsid w:val="001A667B"/>
    <w:rsid w:val="001A6F25"/>
    <w:rsid w:val="001A6F7F"/>
    <w:rsid w:val="001A7412"/>
    <w:rsid w:val="001A78EB"/>
    <w:rsid w:val="001A7CD2"/>
    <w:rsid w:val="001B00B3"/>
    <w:rsid w:val="001B0169"/>
    <w:rsid w:val="001B02AD"/>
    <w:rsid w:val="001B06BE"/>
    <w:rsid w:val="001B0878"/>
    <w:rsid w:val="001B0CA9"/>
    <w:rsid w:val="001B1269"/>
    <w:rsid w:val="001B1520"/>
    <w:rsid w:val="001B16D0"/>
    <w:rsid w:val="001B1CAE"/>
    <w:rsid w:val="001B21C8"/>
    <w:rsid w:val="001B22F5"/>
    <w:rsid w:val="001B2451"/>
    <w:rsid w:val="001B2762"/>
    <w:rsid w:val="001B2BD6"/>
    <w:rsid w:val="001B2D2E"/>
    <w:rsid w:val="001B3165"/>
    <w:rsid w:val="001B31C2"/>
    <w:rsid w:val="001B4001"/>
    <w:rsid w:val="001B41F4"/>
    <w:rsid w:val="001B4242"/>
    <w:rsid w:val="001B4275"/>
    <w:rsid w:val="001B4491"/>
    <w:rsid w:val="001B46A8"/>
    <w:rsid w:val="001B48D4"/>
    <w:rsid w:val="001B4CF5"/>
    <w:rsid w:val="001B52EC"/>
    <w:rsid w:val="001B5330"/>
    <w:rsid w:val="001B5938"/>
    <w:rsid w:val="001B5975"/>
    <w:rsid w:val="001B6C51"/>
    <w:rsid w:val="001B6DE2"/>
    <w:rsid w:val="001B6EB7"/>
    <w:rsid w:val="001B6F82"/>
    <w:rsid w:val="001B70A3"/>
    <w:rsid w:val="001B710E"/>
    <w:rsid w:val="001B7506"/>
    <w:rsid w:val="001B759B"/>
    <w:rsid w:val="001B7701"/>
    <w:rsid w:val="001B782C"/>
    <w:rsid w:val="001B7947"/>
    <w:rsid w:val="001B7976"/>
    <w:rsid w:val="001B7AFA"/>
    <w:rsid w:val="001B7F8E"/>
    <w:rsid w:val="001C11D5"/>
    <w:rsid w:val="001C14AC"/>
    <w:rsid w:val="001C184A"/>
    <w:rsid w:val="001C1AFA"/>
    <w:rsid w:val="001C1E12"/>
    <w:rsid w:val="001C215D"/>
    <w:rsid w:val="001C22DE"/>
    <w:rsid w:val="001C24C2"/>
    <w:rsid w:val="001C2677"/>
    <w:rsid w:val="001C2687"/>
    <w:rsid w:val="001C2737"/>
    <w:rsid w:val="001C27DD"/>
    <w:rsid w:val="001C2913"/>
    <w:rsid w:val="001C2F11"/>
    <w:rsid w:val="001C3083"/>
    <w:rsid w:val="001C31A4"/>
    <w:rsid w:val="001C31D7"/>
    <w:rsid w:val="001C3D14"/>
    <w:rsid w:val="001C3DB8"/>
    <w:rsid w:val="001C3E45"/>
    <w:rsid w:val="001C4147"/>
    <w:rsid w:val="001C4191"/>
    <w:rsid w:val="001C4275"/>
    <w:rsid w:val="001C4279"/>
    <w:rsid w:val="001C4362"/>
    <w:rsid w:val="001C443C"/>
    <w:rsid w:val="001C4919"/>
    <w:rsid w:val="001C4A9C"/>
    <w:rsid w:val="001C4B0E"/>
    <w:rsid w:val="001C4CA5"/>
    <w:rsid w:val="001C4DC7"/>
    <w:rsid w:val="001C4F25"/>
    <w:rsid w:val="001C54D7"/>
    <w:rsid w:val="001C5605"/>
    <w:rsid w:val="001C5ABF"/>
    <w:rsid w:val="001C5FBA"/>
    <w:rsid w:val="001C6008"/>
    <w:rsid w:val="001C6056"/>
    <w:rsid w:val="001C62FF"/>
    <w:rsid w:val="001C641E"/>
    <w:rsid w:val="001C64A8"/>
    <w:rsid w:val="001C68B7"/>
    <w:rsid w:val="001C6A8B"/>
    <w:rsid w:val="001C6CC0"/>
    <w:rsid w:val="001C6D50"/>
    <w:rsid w:val="001C7236"/>
    <w:rsid w:val="001C7382"/>
    <w:rsid w:val="001C7581"/>
    <w:rsid w:val="001C760D"/>
    <w:rsid w:val="001C7730"/>
    <w:rsid w:val="001C7E53"/>
    <w:rsid w:val="001D047E"/>
    <w:rsid w:val="001D04D2"/>
    <w:rsid w:val="001D0996"/>
    <w:rsid w:val="001D0C0A"/>
    <w:rsid w:val="001D141C"/>
    <w:rsid w:val="001D14C5"/>
    <w:rsid w:val="001D15A7"/>
    <w:rsid w:val="001D191F"/>
    <w:rsid w:val="001D1E68"/>
    <w:rsid w:val="001D1E86"/>
    <w:rsid w:val="001D2A71"/>
    <w:rsid w:val="001D2B2E"/>
    <w:rsid w:val="001D2C13"/>
    <w:rsid w:val="001D2E90"/>
    <w:rsid w:val="001D313F"/>
    <w:rsid w:val="001D3435"/>
    <w:rsid w:val="001D3847"/>
    <w:rsid w:val="001D3D90"/>
    <w:rsid w:val="001D3DAB"/>
    <w:rsid w:val="001D45AD"/>
    <w:rsid w:val="001D4639"/>
    <w:rsid w:val="001D515C"/>
    <w:rsid w:val="001D5293"/>
    <w:rsid w:val="001D52DB"/>
    <w:rsid w:val="001D5F18"/>
    <w:rsid w:val="001D5F36"/>
    <w:rsid w:val="001D60B7"/>
    <w:rsid w:val="001D647A"/>
    <w:rsid w:val="001D686D"/>
    <w:rsid w:val="001D6ABE"/>
    <w:rsid w:val="001D6D10"/>
    <w:rsid w:val="001D7B02"/>
    <w:rsid w:val="001D7DA1"/>
    <w:rsid w:val="001D7E1E"/>
    <w:rsid w:val="001D7F25"/>
    <w:rsid w:val="001E0279"/>
    <w:rsid w:val="001E0AB4"/>
    <w:rsid w:val="001E0B43"/>
    <w:rsid w:val="001E0BDC"/>
    <w:rsid w:val="001E0F14"/>
    <w:rsid w:val="001E1575"/>
    <w:rsid w:val="001E169C"/>
    <w:rsid w:val="001E16DC"/>
    <w:rsid w:val="001E17AE"/>
    <w:rsid w:val="001E187C"/>
    <w:rsid w:val="001E1C7D"/>
    <w:rsid w:val="001E1D19"/>
    <w:rsid w:val="001E1EA3"/>
    <w:rsid w:val="001E1EF1"/>
    <w:rsid w:val="001E1F59"/>
    <w:rsid w:val="001E277C"/>
    <w:rsid w:val="001E28DB"/>
    <w:rsid w:val="001E33BA"/>
    <w:rsid w:val="001E3649"/>
    <w:rsid w:val="001E39FA"/>
    <w:rsid w:val="001E3B9F"/>
    <w:rsid w:val="001E3BC7"/>
    <w:rsid w:val="001E3BF2"/>
    <w:rsid w:val="001E3D5B"/>
    <w:rsid w:val="001E3DE1"/>
    <w:rsid w:val="001E41B2"/>
    <w:rsid w:val="001E4804"/>
    <w:rsid w:val="001E4A5F"/>
    <w:rsid w:val="001E4BB2"/>
    <w:rsid w:val="001E4DA9"/>
    <w:rsid w:val="001E4F3D"/>
    <w:rsid w:val="001E5093"/>
    <w:rsid w:val="001E52B6"/>
    <w:rsid w:val="001E561A"/>
    <w:rsid w:val="001E581F"/>
    <w:rsid w:val="001E642E"/>
    <w:rsid w:val="001E682F"/>
    <w:rsid w:val="001E6B3C"/>
    <w:rsid w:val="001E6C6B"/>
    <w:rsid w:val="001E708D"/>
    <w:rsid w:val="001E70A1"/>
    <w:rsid w:val="001E736E"/>
    <w:rsid w:val="001E7B47"/>
    <w:rsid w:val="001F0197"/>
    <w:rsid w:val="001F07CF"/>
    <w:rsid w:val="001F0F0F"/>
    <w:rsid w:val="001F10B0"/>
    <w:rsid w:val="001F140B"/>
    <w:rsid w:val="001F1635"/>
    <w:rsid w:val="001F19D3"/>
    <w:rsid w:val="001F206F"/>
    <w:rsid w:val="001F2176"/>
    <w:rsid w:val="001F237B"/>
    <w:rsid w:val="001F2905"/>
    <w:rsid w:val="001F2D83"/>
    <w:rsid w:val="001F2FDC"/>
    <w:rsid w:val="001F31C1"/>
    <w:rsid w:val="001F32B3"/>
    <w:rsid w:val="001F36F7"/>
    <w:rsid w:val="001F39D8"/>
    <w:rsid w:val="001F3A6C"/>
    <w:rsid w:val="001F4484"/>
    <w:rsid w:val="001F4DCE"/>
    <w:rsid w:val="001F4DF8"/>
    <w:rsid w:val="001F5208"/>
    <w:rsid w:val="001F523D"/>
    <w:rsid w:val="001F595D"/>
    <w:rsid w:val="001F5B47"/>
    <w:rsid w:val="001F6155"/>
    <w:rsid w:val="001F6337"/>
    <w:rsid w:val="001F64A2"/>
    <w:rsid w:val="001F67D8"/>
    <w:rsid w:val="001F6849"/>
    <w:rsid w:val="001F6EA3"/>
    <w:rsid w:val="001F6EDF"/>
    <w:rsid w:val="001F7013"/>
    <w:rsid w:val="001F735F"/>
    <w:rsid w:val="001F7428"/>
    <w:rsid w:val="001F7548"/>
    <w:rsid w:val="001F7A8C"/>
    <w:rsid w:val="001F7D38"/>
    <w:rsid w:val="001F7EBD"/>
    <w:rsid w:val="001F7EEC"/>
    <w:rsid w:val="00200046"/>
    <w:rsid w:val="002000A1"/>
    <w:rsid w:val="00200217"/>
    <w:rsid w:val="002003AB"/>
    <w:rsid w:val="0020045F"/>
    <w:rsid w:val="002005C6"/>
    <w:rsid w:val="00200A64"/>
    <w:rsid w:val="00200B1F"/>
    <w:rsid w:val="0020130F"/>
    <w:rsid w:val="00201670"/>
    <w:rsid w:val="0020175E"/>
    <w:rsid w:val="00201944"/>
    <w:rsid w:val="002023B9"/>
    <w:rsid w:val="002023F3"/>
    <w:rsid w:val="002027BF"/>
    <w:rsid w:val="0020291A"/>
    <w:rsid w:val="00202D7D"/>
    <w:rsid w:val="00202F5C"/>
    <w:rsid w:val="00202FD9"/>
    <w:rsid w:val="00203296"/>
    <w:rsid w:val="002033B9"/>
    <w:rsid w:val="00203A5C"/>
    <w:rsid w:val="00203A93"/>
    <w:rsid w:val="00203D6A"/>
    <w:rsid w:val="00203DF8"/>
    <w:rsid w:val="00203E9D"/>
    <w:rsid w:val="002041D1"/>
    <w:rsid w:val="002045D4"/>
    <w:rsid w:val="00204654"/>
    <w:rsid w:val="00204CBE"/>
    <w:rsid w:val="00204DD9"/>
    <w:rsid w:val="00205141"/>
    <w:rsid w:val="002055B8"/>
    <w:rsid w:val="002055E5"/>
    <w:rsid w:val="00205812"/>
    <w:rsid w:val="0020597E"/>
    <w:rsid w:val="00205B1A"/>
    <w:rsid w:val="00205BBF"/>
    <w:rsid w:val="0020633D"/>
    <w:rsid w:val="002066FA"/>
    <w:rsid w:val="00206A0D"/>
    <w:rsid w:val="00206B3D"/>
    <w:rsid w:val="002070CE"/>
    <w:rsid w:val="002071B0"/>
    <w:rsid w:val="0020775E"/>
    <w:rsid w:val="00207D4E"/>
    <w:rsid w:val="00207E98"/>
    <w:rsid w:val="00210041"/>
    <w:rsid w:val="00210104"/>
    <w:rsid w:val="00210250"/>
    <w:rsid w:val="00210302"/>
    <w:rsid w:val="00210DB1"/>
    <w:rsid w:val="0021104A"/>
    <w:rsid w:val="0021116D"/>
    <w:rsid w:val="0021120E"/>
    <w:rsid w:val="00211384"/>
    <w:rsid w:val="002119EE"/>
    <w:rsid w:val="00211D0F"/>
    <w:rsid w:val="00211D6B"/>
    <w:rsid w:val="002120C0"/>
    <w:rsid w:val="002123A0"/>
    <w:rsid w:val="00212695"/>
    <w:rsid w:val="00213102"/>
    <w:rsid w:val="00213168"/>
    <w:rsid w:val="00213593"/>
    <w:rsid w:val="00214009"/>
    <w:rsid w:val="002143ED"/>
    <w:rsid w:val="0021447F"/>
    <w:rsid w:val="002144AB"/>
    <w:rsid w:val="00214AA2"/>
    <w:rsid w:val="00214B14"/>
    <w:rsid w:val="00214D0F"/>
    <w:rsid w:val="00214E4B"/>
    <w:rsid w:val="00215400"/>
    <w:rsid w:val="00215911"/>
    <w:rsid w:val="00215C88"/>
    <w:rsid w:val="00215E00"/>
    <w:rsid w:val="00216003"/>
    <w:rsid w:val="00216199"/>
    <w:rsid w:val="0021688A"/>
    <w:rsid w:val="00216E9C"/>
    <w:rsid w:val="00216FA9"/>
    <w:rsid w:val="00216FDF"/>
    <w:rsid w:val="002172AB"/>
    <w:rsid w:val="002174A4"/>
    <w:rsid w:val="00217570"/>
    <w:rsid w:val="00217806"/>
    <w:rsid w:val="00217B49"/>
    <w:rsid w:val="002208E0"/>
    <w:rsid w:val="002210DA"/>
    <w:rsid w:val="002211CC"/>
    <w:rsid w:val="0022133E"/>
    <w:rsid w:val="002216CD"/>
    <w:rsid w:val="0022206E"/>
    <w:rsid w:val="00222154"/>
    <w:rsid w:val="0022248B"/>
    <w:rsid w:val="0022251F"/>
    <w:rsid w:val="00222A40"/>
    <w:rsid w:val="00222EC3"/>
    <w:rsid w:val="00223242"/>
    <w:rsid w:val="00223347"/>
    <w:rsid w:val="002233EB"/>
    <w:rsid w:val="00223554"/>
    <w:rsid w:val="002235AA"/>
    <w:rsid w:val="00223864"/>
    <w:rsid w:val="00223C0B"/>
    <w:rsid w:val="00223D41"/>
    <w:rsid w:val="002240A0"/>
    <w:rsid w:val="00224858"/>
    <w:rsid w:val="00225002"/>
    <w:rsid w:val="002255EC"/>
    <w:rsid w:val="002259AF"/>
    <w:rsid w:val="00225BB8"/>
    <w:rsid w:val="00225C74"/>
    <w:rsid w:val="00225CD6"/>
    <w:rsid w:val="00225D06"/>
    <w:rsid w:val="00225EB0"/>
    <w:rsid w:val="00225FEE"/>
    <w:rsid w:val="00226455"/>
    <w:rsid w:val="002266C7"/>
    <w:rsid w:val="00226819"/>
    <w:rsid w:val="00226A9E"/>
    <w:rsid w:val="00226B46"/>
    <w:rsid w:val="00227255"/>
    <w:rsid w:val="00227274"/>
    <w:rsid w:val="00227438"/>
    <w:rsid w:val="00227714"/>
    <w:rsid w:val="002278E7"/>
    <w:rsid w:val="00227A76"/>
    <w:rsid w:val="00227BF6"/>
    <w:rsid w:val="002303E2"/>
    <w:rsid w:val="00230654"/>
    <w:rsid w:val="002306A7"/>
    <w:rsid w:val="0023087F"/>
    <w:rsid w:val="0023099B"/>
    <w:rsid w:val="00230A55"/>
    <w:rsid w:val="00230A8A"/>
    <w:rsid w:val="00230B74"/>
    <w:rsid w:val="00230D15"/>
    <w:rsid w:val="00230D51"/>
    <w:rsid w:val="00230DBA"/>
    <w:rsid w:val="00230F81"/>
    <w:rsid w:val="00231C8F"/>
    <w:rsid w:val="00231CD6"/>
    <w:rsid w:val="00231F98"/>
    <w:rsid w:val="002320AB"/>
    <w:rsid w:val="00232108"/>
    <w:rsid w:val="00232260"/>
    <w:rsid w:val="0023230E"/>
    <w:rsid w:val="00232697"/>
    <w:rsid w:val="0023321C"/>
    <w:rsid w:val="0023367D"/>
    <w:rsid w:val="00233986"/>
    <w:rsid w:val="002339FB"/>
    <w:rsid w:val="00233BBE"/>
    <w:rsid w:val="00233C11"/>
    <w:rsid w:val="00233DB6"/>
    <w:rsid w:val="00233E30"/>
    <w:rsid w:val="0023427C"/>
    <w:rsid w:val="002344B3"/>
    <w:rsid w:val="0023494E"/>
    <w:rsid w:val="00234F50"/>
    <w:rsid w:val="00234FCD"/>
    <w:rsid w:val="002354F4"/>
    <w:rsid w:val="00235831"/>
    <w:rsid w:val="002358F4"/>
    <w:rsid w:val="00235DE2"/>
    <w:rsid w:val="00236A22"/>
    <w:rsid w:val="0023704E"/>
    <w:rsid w:val="00237937"/>
    <w:rsid w:val="002379B1"/>
    <w:rsid w:val="00237BA6"/>
    <w:rsid w:val="00237C2A"/>
    <w:rsid w:val="002401AB"/>
    <w:rsid w:val="002403A6"/>
    <w:rsid w:val="0024055D"/>
    <w:rsid w:val="00240E9F"/>
    <w:rsid w:val="002411D1"/>
    <w:rsid w:val="00241309"/>
    <w:rsid w:val="002414ED"/>
    <w:rsid w:val="0024156E"/>
    <w:rsid w:val="002415B4"/>
    <w:rsid w:val="00241851"/>
    <w:rsid w:val="00241C55"/>
    <w:rsid w:val="00241E65"/>
    <w:rsid w:val="002420D1"/>
    <w:rsid w:val="00242B64"/>
    <w:rsid w:val="00242FFD"/>
    <w:rsid w:val="0024326C"/>
    <w:rsid w:val="00243843"/>
    <w:rsid w:val="00243B07"/>
    <w:rsid w:val="00243E12"/>
    <w:rsid w:val="00243FD5"/>
    <w:rsid w:val="0024412F"/>
    <w:rsid w:val="00244206"/>
    <w:rsid w:val="00244252"/>
    <w:rsid w:val="00244360"/>
    <w:rsid w:val="002443DE"/>
    <w:rsid w:val="00244891"/>
    <w:rsid w:val="00244F8B"/>
    <w:rsid w:val="00245795"/>
    <w:rsid w:val="00246290"/>
    <w:rsid w:val="0024640A"/>
    <w:rsid w:val="002465BE"/>
    <w:rsid w:val="0024666B"/>
    <w:rsid w:val="0024687E"/>
    <w:rsid w:val="00246A8C"/>
    <w:rsid w:val="00246A97"/>
    <w:rsid w:val="00246D33"/>
    <w:rsid w:val="00246DDE"/>
    <w:rsid w:val="00246FEA"/>
    <w:rsid w:val="002471F4"/>
    <w:rsid w:val="0024738B"/>
    <w:rsid w:val="00247580"/>
    <w:rsid w:val="00247670"/>
    <w:rsid w:val="002478D8"/>
    <w:rsid w:val="0024793B"/>
    <w:rsid w:val="00247FE0"/>
    <w:rsid w:val="0025001A"/>
    <w:rsid w:val="0025003B"/>
    <w:rsid w:val="00250186"/>
    <w:rsid w:val="00250210"/>
    <w:rsid w:val="002502B9"/>
    <w:rsid w:val="00250829"/>
    <w:rsid w:val="00250D1B"/>
    <w:rsid w:val="002510AA"/>
    <w:rsid w:val="00251129"/>
    <w:rsid w:val="002515CA"/>
    <w:rsid w:val="00251619"/>
    <w:rsid w:val="002516A2"/>
    <w:rsid w:val="002519DA"/>
    <w:rsid w:val="00251C03"/>
    <w:rsid w:val="00251D20"/>
    <w:rsid w:val="00252062"/>
    <w:rsid w:val="0025243E"/>
    <w:rsid w:val="00252822"/>
    <w:rsid w:val="002529D4"/>
    <w:rsid w:val="00252D8C"/>
    <w:rsid w:val="00252E95"/>
    <w:rsid w:val="002530F6"/>
    <w:rsid w:val="00253461"/>
    <w:rsid w:val="00253C2A"/>
    <w:rsid w:val="00254359"/>
    <w:rsid w:val="00254C1E"/>
    <w:rsid w:val="00254DE6"/>
    <w:rsid w:val="00254E4A"/>
    <w:rsid w:val="00254F96"/>
    <w:rsid w:val="00255399"/>
    <w:rsid w:val="0025548F"/>
    <w:rsid w:val="002556CE"/>
    <w:rsid w:val="002558A1"/>
    <w:rsid w:val="00255AA2"/>
    <w:rsid w:val="00256454"/>
    <w:rsid w:val="00256504"/>
    <w:rsid w:val="00256C1D"/>
    <w:rsid w:val="00256D2C"/>
    <w:rsid w:val="00256D56"/>
    <w:rsid w:val="00256FAE"/>
    <w:rsid w:val="002572DD"/>
    <w:rsid w:val="00257323"/>
    <w:rsid w:val="0025769D"/>
    <w:rsid w:val="00260354"/>
    <w:rsid w:val="002604DF"/>
    <w:rsid w:val="0026056B"/>
    <w:rsid w:val="00260758"/>
    <w:rsid w:val="002609E4"/>
    <w:rsid w:val="002611E4"/>
    <w:rsid w:val="00261376"/>
    <w:rsid w:val="002618A4"/>
    <w:rsid w:val="00261948"/>
    <w:rsid w:val="00261BB1"/>
    <w:rsid w:val="00261E88"/>
    <w:rsid w:val="002621EC"/>
    <w:rsid w:val="0026232C"/>
    <w:rsid w:val="0026241C"/>
    <w:rsid w:val="00262609"/>
    <w:rsid w:val="002628BE"/>
    <w:rsid w:val="002629E0"/>
    <w:rsid w:val="00262C46"/>
    <w:rsid w:val="00262C8F"/>
    <w:rsid w:val="00262EA6"/>
    <w:rsid w:val="00263429"/>
    <w:rsid w:val="0026355E"/>
    <w:rsid w:val="00263A07"/>
    <w:rsid w:val="00264278"/>
    <w:rsid w:val="0026431F"/>
    <w:rsid w:val="0026445F"/>
    <w:rsid w:val="002647EB"/>
    <w:rsid w:val="0026493F"/>
    <w:rsid w:val="002650F2"/>
    <w:rsid w:val="002652AA"/>
    <w:rsid w:val="0026544C"/>
    <w:rsid w:val="00265641"/>
    <w:rsid w:val="00265673"/>
    <w:rsid w:val="0026598C"/>
    <w:rsid w:val="002660F9"/>
    <w:rsid w:val="002678E9"/>
    <w:rsid w:val="0026799E"/>
    <w:rsid w:val="00270148"/>
    <w:rsid w:val="002705B6"/>
    <w:rsid w:val="00270B9A"/>
    <w:rsid w:val="00270E46"/>
    <w:rsid w:val="00270E50"/>
    <w:rsid w:val="00270EDA"/>
    <w:rsid w:val="00270EEE"/>
    <w:rsid w:val="00270F55"/>
    <w:rsid w:val="002715BE"/>
    <w:rsid w:val="00271754"/>
    <w:rsid w:val="00271897"/>
    <w:rsid w:val="00271DD7"/>
    <w:rsid w:val="002722A2"/>
    <w:rsid w:val="002726B5"/>
    <w:rsid w:val="00272B61"/>
    <w:rsid w:val="00272DC8"/>
    <w:rsid w:val="0027346E"/>
    <w:rsid w:val="00273689"/>
    <w:rsid w:val="00273ABE"/>
    <w:rsid w:val="00274317"/>
    <w:rsid w:val="0027445B"/>
    <w:rsid w:val="00274A83"/>
    <w:rsid w:val="00274DAE"/>
    <w:rsid w:val="00274E76"/>
    <w:rsid w:val="00275117"/>
    <w:rsid w:val="002756F6"/>
    <w:rsid w:val="002758B9"/>
    <w:rsid w:val="002761CC"/>
    <w:rsid w:val="00276285"/>
    <w:rsid w:val="00276D15"/>
    <w:rsid w:val="00276E66"/>
    <w:rsid w:val="00277044"/>
    <w:rsid w:val="002770D7"/>
    <w:rsid w:val="002771C6"/>
    <w:rsid w:val="002771CD"/>
    <w:rsid w:val="00277474"/>
    <w:rsid w:val="0027775F"/>
    <w:rsid w:val="00277B0A"/>
    <w:rsid w:val="00277D1F"/>
    <w:rsid w:val="00280014"/>
    <w:rsid w:val="00280268"/>
    <w:rsid w:val="00280428"/>
    <w:rsid w:val="00280494"/>
    <w:rsid w:val="00280605"/>
    <w:rsid w:val="00280753"/>
    <w:rsid w:val="00280757"/>
    <w:rsid w:val="002807F3"/>
    <w:rsid w:val="00280860"/>
    <w:rsid w:val="002809FE"/>
    <w:rsid w:val="00280FB8"/>
    <w:rsid w:val="0028122D"/>
    <w:rsid w:val="002818D8"/>
    <w:rsid w:val="00281A67"/>
    <w:rsid w:val="00281B58"/>
    <w:rsid w:val="00282251"/>
    <w:rsid w:val="00282667"/>
    <w:rsid w:val="00282A9F"/>
    <w:rsid w:val="00282ACE"/>
    <w:rsid w:val="00282B3B"/>
    <w:rsid w:val="00282E4D"/>
    <w:rsid w:val="0028310F"/>
    <w:rsid w:val="00283219"/>
    <w:rsid w:val="00283235"/>
    <w:rsid w:val="00283289"/>
    <w:rsid w:val="0028383D"/>
    <w:rsid w:val="002838A4"/>
    <w:rsid w:val="00283911"/>
    <w:rsid w:val="00283ABA"/>
    <w:rsid w:val="00284012"/>
    <w:rsid w:val="0028437C"/>
    <w:rsid w:val="0028482E"/>
    <w:rsid w:val="002849BF"/>
    <w:rsid w:val="00284FFB"/>
    <w:rsid w:val="00285368"/>
    <w:rsid w:val="0028538E"/>
    <w:rsid w:val="002853A4"/>
    <w:rsid w:val="0028543F"/>
    <w:rsid w:val="00285476"/>
    <w:rsid w:val="00285584"/>
    <w:rsid w:val="00285E90"/>
    <w:rsid w:val="0028694D"/>
    <w:rsid w:val="002869FE"/>
    <w:rsid w:val="00286B25"/>
    <w:rsid w:val="00286B26"/>
    <w:rsid w:val="00286C1C"/>
    <w:rsid w:val="00286DDD"/>
    <w:rsid w:val="00286EA7"/>
    <w:rsid w:val="00287059"/>
    <w:rsid w:val="00287183"/>
    <w:rsid w:val="002873F8"/>
    <w:rsid w:val="002876E8"/>
    <w:rsid w:val="00287A62"/>
    <w:rsid w:val="00287BFB"/>
    <w:rsid w:val="00287DD5"/>
    <w:rsid w:val="002901D7"/>
    <w:rsid w:val="002902A8"/>
    <w:rsid w:val="00290687"/>
    <w:rsid w:val="00290AF0"/>
    <w:rsid w:val="002914AB"/>
    <w:rsid w:val="0029160E"/>
    <w:rsid w:val="0029184B"/>
    <w:rsid w:val="00291ADB"/>
    <w:rsid w:val="0029239A"/>
    <w:rsid w:val="002925FA"/>
    <w:rsid w:val="002928F3"/>
    <w:rsid w:val="0029298C"/>
    <w:rsid w:val="00292E50"/>
    <w:rsid w:val="00292EC3"/>
    <w:rsid w:val="0029309D"/>
    <w:rsid w:val="002939C9"/>
    <w:rsid w:val="00293AEA"/>
    <w:rsid w:val="00293E65"/>
    <w:rsid w:val="00293FBE"/>
    <w:rsid w:val="0029430F"/>
    <w:rsid w:val="0029488C"/>
    <w:rsid w:val="00294907"/>
    <w:rsid w:val="002953BE"/>
    <w:rsid w:val="0029561D"/>
    <w:rsid w:val="00295A4B"/>
    <w:rsid w:val="00295EFB"/>
    <w:rsid w:val="00295FF1"/>
    <w:rsid w:val="00296563"/>
    <w:rsid w:val="00296743"/>
    <w:rsid w:val="00296791"/>
    <w:rsid w:val="0029702E"/>
    <w:rsid w:val="0029714A"/>
    <w:rsid w:val="002978C9"/>
    <w:rsid w:val="00297D9D"/>
    <w:rsid w:val="00297EA8"/>
    <w:rsid w:val="00297EEE"/>
    <w:rsid w:val="00297FF0"/>
    <w:rsid w:val="002A0330"/>
    <w:rsid w:val="002A060E"/>
    <w:rsid w:val="002A083D"/>
    <w:rsid w:val="002A0F7E"/>
    <w:rsid w:val="002A1805"/>
    <w:rsid w:val="002A18BE"/>
    <w:rsid w:val="002A1A2E"/>
    <w:rsid w:val="002A20A9"/>
    <w:rsid w:val="002A2298"/>
    <w:rsid w:val="002A2835"/>
    <w:rsid w:val="002A2FA3"/>
    <w:rsid w:val="002A31DF"/>
    <w:rsid w:val="002A34A8"/>
    <w:rsid w:val="002A3609"/>
    <w:rsid w:val="002A3650"/>
    <w:rsid w:val="002A3957"/>
    <w:rsid w:val="002A3F2F"/>
    <w:rsid w:val="002A4493"/>
    <w:rsid w:val="002A4B7E"/>
    <w:rsid w:val="002A4B91"/>
    <w:rsid w:val="002A4D3F"/>
    <w:rsid w:val="002A4F39"/>
    <w:rsid w:val="002A50D3"/>
    <w:rsid w:val="002A53F6"/>
    <w:rsid w:val="002A58B5"/>
    <w:rsid w:val="002A6CD0"/>
    <w:rsid w:val="002A6E17"/>
    <w:rsid w:val="002A71A2"/>
    <w:rsid w:val="002A7267"/>
    <w:rsid w:val="002A7298"/>
    <w:rsid w:val="002A7B45"/>
    <w:rsid w:val="002A7C9F"/>
    <w:rsid w:val="002B0341"/>
    <w:rsid w:val="002B0535"/>
    <w:rsid w:val="002B064C"/>
    <w:rsid w:val="002B099A"/>
    <w:rsid w:val="002B144C"/>
    <w:rsid w:val="002B14D3"/>
    <w:rsid w:val="002B1849"/>
    <w:rsid w:val="002B192D"/>
    <w:rsid w:val="002B1A34"/>
    <w:rsid w:val="002B1B9C"/>
    <w:rsid w:val="002B1BEF"/>
    <w:rsid w:val="002B1D33"/>
    <w:rsid w:val="002B1D37"/>
    <w:rsid w:val="002B233E"/>
    <w:rsid w:val="002B263E"/>
    <w:rsid w:val="002B28DD"/>
    <w:rsid w:val="002B2908"/>
    <w:rsid w:val="002B3167"/>
    <w:rsid w:val="002B365D"/>
    <w:rsid w:val="002B368B"/>
    <w:rsid w:val="002B3BC7"/>
    <w:rsid w:val="002B3C9C"/>
    <w:rsid w:val="002B3F36"/>
    <w:rsid w:val="002B4051"/>
    <w:rsid w:val="002B411B"/>
    <w:rsid w:val="002B4172"/>
    <w:rsid w:val="002B4231"/>
    <w:rsid w:val="002B44B0"/>
    <w:rsid w:val="002B44B7"/>
    <w:rsid w:val="002B4773"/>
    <w:rsid w:val="002B4AD1"/>
    <w:rsid w:val="002B4C9E"/>
    <w:rsid w:val="002B5074"/>
    <w:rsid w:val="002B522B"/>
    <w:rsid w:val="002B55FF"/>
    <w:rsid w:val="002B5768"/>
    <w:rsid w:val="002B667B"/>
    <w:rsid w:val="002B67AE"/>
    <w:rsid w:val="002B6986"/>
    <w:rsid w:val="002B6B5F"/>
    <w:rsid w:val="002B7405"/>
    <w:rsid w:val="002B75F4"/>
    <w:rsid w:val="002B7789"/>
    <w:rsid w:val="002B7932"/>
    <w:rsid w:val="002B79C6"/>
    <w:rsid w:val="002B7D00"/>
    <w:rsid w:val="002C03ED"/>
    <w:rsid w:val="002C03EE"/>
    <w:rsid w:val="002C048B"/>
    <w:rsid w:val="002C07D8"/>
    <w:rsid w:val="002C082C"/>
    <w:rsid w:val="002C0C88"/>
    <w:rsid w:val="002C0ED2"/>
    <w:rsid w:val="002C1083"/>
    <w:rsid w:val="002C119D"/>
    <w:rsid w:val="002C1559"/>
    <w:rsid w:val="002C1A02"/>
    <w:rsid w:val="002C2080"/>
    <w:rsid w:val="002C22A6"/>
    <w:rsid w:val="002C29AC"/>
    <w:rsid w:val="002C2A01"/>
    <w:rsid w:val="002C2CA0"/>
    <w:rsid w:val="002C2CB8"/>
    <w:rsid w:val="002C2DB4"/>
    <w:rsid w:val="002C314F"/>
    <w:rsid w:val="002C31D3"/>
    <w:rsid w:val="002C38C3"/>
    <w:rsid w:val="002C38D4"/>
    <w:rsid w:val="002C3A28"/>
    <w:rsid w:val="002C3BBD"/>
    <w:rsid w:val="002C3BC5"/>
    <w:rsid w:val="002C41B9"/>
    <w:rsid w:val="002C475D"/>
    <w:rsid w:val="002C4A54"/>
    <w:rsid w:val="002C4CAF"/>
    <w:rsid w:val="002C4D68"/>
    <w:rsid w:val="002C4DDE"/>
    <w:rsid w:val="002C5359"/>
    <w:rsid w:val="002C5B31"/>
    <w:rsid w:val="002C6D9B"/>
    <w:rsid w:val="002C6D9F"/>
    <w:rsid w:val="002D01C5"/>
    <w:rsid w:val="002D0212"/>
    <w:rsid w:val="002D04AE"/>
    <w:rsid w:val="002D0529"/>
    <w:rsid w:val="002D15A6"/>
    <w:rsid w:val="002D1A91"/>
    <w:rsid w:val="002D2406"/>
    <w:rsid w:val="002D24E3"/>
    <w:rsid w:val="002D25DA"/>
    <w:rsid w:val="002D2779"/>
    <w:rsid w:val="002D2973"/>
    <w:rsid w:val="002D2F89"/>
    <w:rsid w:val="002D34CD"/>
    <w:rsid w:val="002D357C"/>
    <w:rsid w:val="002D3611"/>
    <w:rsid w:val="002D37A3"/>
    <w:rsid w:val="002D383A"/>
    <w:rsid w:val="002D3923"/>
    <w:rsid w:val="002D3C99"/>
    <w:rsid w:val="002D4533"/>
    <w:rsid w:val="002D4E2F"/>
    <w:rsid w:val="002D4F7B"/>
    <w:rsid w:val="002D5095"/>
    <w:rsid w:val="002D5265"/>
    <w:rsid w:val="002D593B"/>
    <w:rsid w:val="002D619F"/>
    <w:rsid w:val="002D6385"/>
    <w:rsid w:val="002D63CA"/>
    <w:rsid w:val="002D64EB"/>
    <w:rsid w:val="002D669A"/>
    <w:rsid w:val="002D6824"/>
    <w:rsid w:val="002D69A0"/>
    <w:rsid w:val="002D69CC"/>
    <w:rsid w:val="002D7200"/>
    <w:rsid w:val="002D7216"/>
    <w:rsid w:val="002D7486"/>
    <w:rsid w:val="002D7728"/>
    <w:rsid w:val="002D77EE"/>
    <w:rsid w:val="002D7804"/>
    <w:rsid w:val="002D7805"/>
    <w:rsid w:val="002D7AB4"/>
    <w:rsid w:val="002D7DD9"/>
    <w:rsid w:val="002D7FF9"/>
    <w:rsid w:val="002E00E2"/>
    <w:rsid w:val="002E01DE"/>
    <w:rsid w:val="002E0357"/>
    <w:rsid w:val="002E0397"/>
    <w:rsid w:val="002E05DD"/>
    <w:rsid w:val="002E0824"/>
    <w:rsid w:val="002E0ACF"/>
    <w:rsid w:val="002E0D0A"/>
    <w:rsid w:val="002E0F3E"/>
    <w:rsid w:val="002E1642"/>
    <w:rsid w:val="002E1AC9"/>
    <w:rsid w:val="002E1D3A"/>
    <w:rsid w:val="002E2133"/>
    <w:rsid w:val="002E219B"/>
    <w:rsid w:val="002E2247"/>
    <w:rsid w:val="002E22E4"/>
    <w:rsid w:val="002E289F"/>
    <w:rsid w:val="002E297C"/>
    <w:rsid w:val="002E2E10"/>
    <w:rsid w:val="002E2E3D"/>
    <w:rsid w:val="002E3149"/>
    <w:rsid w:val="002E34DF"/>
    <w:rsid w:val="002E3DC1"/>
    <w:rsid w:val="002E41A9"/>
    <w:rsid w:val="002E433A"/>
    <w:rsid w:val="002E47B5"/>
    <w:rsid w:val="002E487B"/>
    <w:rsid w:val="002E4964"/>
    <w:rsid w:val="002E4A5F"/>
    <w:rsid w:val="002E4A76"/>
    <w:rsid w:val="002E4DA2"/>
    <w:rsid w:val="002E4DD4"/>
    <w:rsid w:val="002E52CF"/>
    <w:rsid w:val="002E5775"/>
    <w:rsid w:val="002E5A94"/>
    <w:rsid w:val="002E5B42"/>
    <w:rsid w:val="002E6202"/>
    <w:rsid w:val="002E634F"/>
    <w:rsid w:val="002E6792"/>
    <w:rsid w:val="002E6927"/>
    <w:rsid w:val="002E72BA"/>
    <w:rsid w:val="002E73E3"/>
    <w:rsid w:val="002E766D"/>
    <w:rsid w:val="002E7E1A"/>
    <w:rsid w:val="002F08DB"/>
    <w:rsid w:val="002F0AF4"/>
    <w:rsid w:val="002F0B5F"/>
    <w:rsid w:val="002F0D7F"/>
    <w:rsid w:val="002F0EFA"/>
    <w:rsid w:val="002F1295"/>
    <w:rsid w:val="002F12A2"/>
    <w:rsid w:val="002F1989"/>
    <w:rsid w:val="002F1D8F"/>
    <w:rsid w:val="002F2087"/>
    <w:rsid w:val="002F2381"/>
    <w:rsid w:val="002F253D"/>
    <w:rsid w:val="002F263B"/>
    <w:rsid w:val="002F2A33"/>
    <w:rsid w:val="002F2B5D"/>
    <w:rsid w:val="002F2C92"/>
    <w:rsid w:val="002F2E10"/>
    <w:rsid w:val="002F3165"/>
    <w:rsid w:val="002F3577"/>
    <w:rsid w:val="002F3581"/>
    <w:rsid w:val="002F3740"/>
    <w:rsid w:val="002F3BFF"/>
    <w:rsid w:val="002F41F0"/>
    <w:rsid w:val="002F466A"/>
    <w:rsid w:val="002F4771"/>
    <w:rsid w:val="002F4D40"/>
    <w:rsid w:val="002F4E54"/>
    <w:rsid w:val="002F5140"/>
    <w:rsid w:val="002F54BF"/>
    <w:rsid w:val="002F59E0"/>
    <w:rsid w:val="002F5AE0"/>
    <w:rsid w:val="002F6203"/>
    <w:rsid w:val="002F6584"/>
    <w:rsid w:val="002F6710"/>
    <w:rsid w:val="002F6772"/>
    <w:rsid w:val="002F6BD6"/>
    <w:rsid w:val="002F6CCC"/>
    <w:rsid w:val="002F6CDC"/>
    <w:rsid w:val="002F7016"/>
    <w:rsid w:val="002F77C8"/>
    <w:rsid w:val="002F7800"/>
    <w:rsid w:val="003000AF"/>
    <w:rsid w:val="003005A4"/>
    <w:rsid w:val="0030070D"/>
    <w:rsid w:val="0030094E"/>
    <w:rsid w:val="00300E5B"/>
    <w:rsid w:val="00300F92"/>
    <w:rsid w:val="00301228"/>
    <w:rsid w:val="00301D07"/>
    <w:rsid w:val="00301FD4"/>
    <w:rsid w:val="0030219F"/>
    <w:rsid w:val="0030244B"/>
    <w:rsid w:val="00302D39"/>
    <w:rsid w:val="00302DA8"/>
    <w:rsid w:val="00303040"/>
    <w:rsid w:val="003035B4"/>
    <w:rsid w:val="00303A08"/>
    <w:rsid w:val="00303DAE"/>
    <w:rsid w:val="00303F99"/>
    <w:rsid w:val="003040A4"/>
    <w:rsid w:val="003040B9"/>
    <w:rsid w:val="0030444A"/>
    <w:rsid w:val="00304615"/>
    <w:rsid w:val="00304CFA"/>
    <w:rsid w:val="00304D62"/>
    <w:rsid w:val="00304F3A"/>
    <w:rsid w:val="0030532A"/>
    <w:rsid w:val="00305739"/>
    <w:rsid w:val="003058FF"/>
    <w:rsid w:val="00305B1E"/>
    <w:rsid w:val="00305C76"/>
    <w:rsid w:val="00305FE1"/>
    <w:rsid w:val="00306005"/>
    <w:rsid w:val="0030631A"/>
    <w:rsid w:val="00306528"/>
    <w:rsid w:val="003067DB"/>
    <w:rsid w:val="003068D8"/>
    <w:rsid w:val="00306B3F"/>
    <w:rsid w:val="00307160"/>
    <w:rsid w:val="00307856"/>
    <w:rsid w:val="00307C8A"/>
    <w:rsid w:val="00307DC2"/>
    <w:rsid w:val="00310227"/>
    <w:rsid w:val="003102AA"/>
    <w:rsid w:val="0031057F"/>
    <w:rsid w:val="00310657"/>
    <w:rsid w:val="003108F6"/>
    <w:rsid w:val="00310C67"/>
    <w:rsid w:val="00310C7C"/>
    <w:rsid w:val="00311329"/>
    <w:rsid w:val="00311358"/>
    <w:rsid w:val="003121D5"/>
    <w:rsid w:val="0031265E"/>
    <w:rsid w:val="0031293D"/>
    <w:rsid w:val="003132F3"/>
    <w:rsid w:val="00313DA3"/>
    <w:rsid w:val="00313DD3"/>
    <w:rsid w:val="00313DD9"/>
    <w:rsid w:val="003144AA"/>
    <w:rsid w:val="00314587"/>
    <w:rsid w:val="003148F9"/>
    <w:rsid w:val="00314C09"/>
    <w:rsid w:val="00314D06"/>
    <w:rsid w:val="00314D39"/>
    <w:rsid w:val="00314E70"/>
    <w:rsid w:val="00314FED"/>
    <w:rsid w:val="00315253"/>
    <w:rsid w:val="00315670"/>
    <w:rsid w:val="00315CCF"/>
    <w:rsid w:val="00315DAA"/>
    <w:rsid w:val="00316247"/>
    <w:rsid w:val="0031698D"/>
    <w:rsid w:val="00316A21"/>
    <w:rsid w:val="00316B14"/>
    <w:rsid w:val="00316E24"/>
    <w:rsid w:val="00317079"/>
    <w:rsid w:val="003170B1"/>
    <w:rsid w:val="0031719A"/>
    <w:rsid w:val="00317352"/>
    <w:rsid w:val="003175AB"/>
    <w:rsid w:val="003177D1"/>
    <w:rsid w:val="0031790E"/>
    <w:rsid w:val="00317A5E"/>
    <w:rsid w:val="00317DC8"/>
    <w:rsid w:val="00320346"/>
    <w:rsid w:val="00320B23"/>
    <w:rsid w:val="00320C4B"/>
    <w:rsid w:val="00321825"/>
    <w:rsid w:val="003219F2"/>
    <w:rsid w:val="00321CB2"/>
    <w:rsid w:val="00322738"/>
    <w:rsid w:val="00322A87"/>
    <w:rsid w:val="00322B89"/>
    <w:rsid w:val="00322DDD"/>
    <w:rsid w:val="003232B4"/>
    <w:rsid w:val="003232C4"/>
    <w:rsid w:val="003233B6"/>
    <w:rsid w:val="00323BF4"/>
    <w:rsid w:val="00324075"/>
    <w:rsid w:val="0032435B"/>
    <w:rsid w:val="003245A9"/>
    <w:rsid w:val="0032467F"/>
    <w:rsid w:val="003246BA"/>
    <w:rsid w:val="00324AC0"/>
    <w:rsid w:val="00324AD7"/>
    <w:rsid w:val="00324C0F"/>
    <w:rsid w:val="003251F0"/>
    <w:rsid w:val="003253A8"/>
    <w:rsid w:val="003253D0"/>
    <w:rsid w:val="0032579A"/>
    <w:rsid w:val="003258A1"/>
    <w:rsid w:val="00325B20"/>
    <w:rsid w:val="00325DE8"/>
    <w:rsid w:val="00325FA8"/>
    <w:rsid w:val="003263DB"/>
    <w:rsid w:val="0032650B"/>
    <w:rsid w:val="00326815"/>
    <w:rsid w:val="00326D15"/>
    <w:rsid w:val="00326DC1"/>
    <w:rsid w:val="00326DFF"/>
    <w:rsid w:val="00326E3D"/>
    <w:rsid w:val="00326FA7"/>
    <w:rsid w:val="003271F8"/>
    <w:rsid w:val="003277A7"/>
    <w:rsid w:val="00327CD8"/>
    <w:rsid w:val="00327F79"/>
    <w:rsid w:val="003302A5"/>
    <w:rsid w:val="00330526"/>
    <w:rsid w:val="0033065F"/>
    <w:rsid w:val="003308D6"/>
    <w:rsid w:val="00330B61"/>
    <w:rsid w:val="00330B7C"/>
    <w:rsid w:val="00330C4E"/>
    <w:rsid w:val="00330D17"/>
    <w:rsid w:val="00330DEB"/>
    <w:rsid w:val="00330E69"/>
    <w:rsid w:val="0033116E"/>
    <w:rsid w:val="003311C9"/>
    <w:rsid w:val="00331210"/>
    <w:rsid w:val="003315C5"/>
    <w:rsid w:val="003315DB"/>
    <w:rsid w:val="0033162A"/>
    <w:rsid w:val="00331B3E"/>
    <w:rsid w:val="00331CA0"/>
    <w:rsid w:val="00331E04"/>
    <w:rsid w:val="003323BF"/>
    <w:rsid w:val="0033278C"/>
    <w:rsid w:val="00332A56"/>
    <w:rsid w:val="00332BDA"/>
    <w:rsid w:val="00332BF2"/>
    <w:rsid w:val="00332E9C"/>
    <w:rsid w:val="00332EF0"/>
    <w:rsid w:val="003330F3"/>
    <w:rsid w:val="00333B7C"/>
    <w:rsid w:val="003340D5"/>
    <w:rsid w:val="00334185"/>
    <w:rsid w:val="003341E4"/>
    <w:rsid w:val="0033444D"/>
    <w:rsid w:val="00334AE6"/>
    <w:rsid w:val="00334FD9"/>
    <w:rsid w:val="0033529A"/>
    <w:rsid w:val="003352A2"/>
    <w:rsid w:val="003354AE"/>
    <w:rsid w:val="00335812"/>
    <w:rsid w:val="00336AE1"/>
    <w:rsid w:val="00336C07"/>
    <w:rsid w:val="00337023"/>
    <w:rsid w:val="00337C33"/>
    <w:rsid w:val="003401D9"/>
    <w:rsid w:val="0034057E"/>
    <w:rsid w:val="003407C1"/>
    <w:rsid w:val="0034097A"/>
    <w:rsid w:val="003409D4"/>
    <w:rsid w:val="00340E62"/>
    <w:rsid w:val="003410D7"/>
    <w:rsid w:val="00341120"/>
    <w:rsid w:val="003415C6"/>
    <w:rsid w:val="00342872"/>
    <w:rsid w:val="00342FBC"/>
    <w:rsid w:val="00343146"/>
    <w:rsid w:val="00343A42"/>
    <w:rsid w:val="00343AD0"/>
    <w:rsid w:val="00343DA8"/>
    <w:rsid w:val="00343E7D"/>
    <w:rsid w:val="00343FF3"/>
    <w:rsid w:val="003441C4"/>
    <w:rsid w:val="0034430F"/>
    <w:rsid w:val="003446CB"/>
    <w:rsid w:val="00344B14"/>
    <w:rsid w:val="00344B22"/>
    <w:rsid w:val="00344E7A"/>
    <w:rsid w:val="003453B9"/>
    <w:rsid w:val="003453CA"/>
    <w:rsid w:val="00345609"/>
    <w:rsid w:val="00345B93"/>
    <w:rsid w:val="00345C4F"/>
    <w:rsid w:val="00345D3F"/>
    <w:rsid w:val="00345F84"/>
    <w:rsid w:val="00346023"/>
    <w:rsid w:val="00346240"/>
    <w:rsid w:val="0034665D"/>
    <w:rsid w:val="003466A6"/>
    <w:rsid w:val="00346715"/>
    <w:rsid w:val="003468E7"/>
    <w:rsid w:val="00347196"/>
    <w:rsid w:val="00347647"/>
    <w:rsid w:val="00347BEB"/>
    <w:rsid w:val="00347F18"/>
    <w:rsid w:val="00347F45"/>
    <w:rsid w:val="003501F3"/>
    <w:rsid w:val="0035058B"/>
    <w:rsid w:val="003507FF"/>
    <w:rsid w:val="00350A72"/>
    <w:rsid w:val="00350B68"/>
    <w:rsid w:val="00350BD1"/>
    <w:rsid w:val="00351268"/>
    <w:rsid w:val="00351A23"/>
    <w:rsid w:val="00351FBC"/>
    <w:rsid w:val="00351FE5"/>
    <w:rsid w:val="00352228"/>
    <w:rsid w:val="00352B21"/>
    <w:rsid w:val="00352C2D"/>
    <w:rsid w:val="0035345B"/>
    <w:rsid w:val="00353743"/>
    <w:rsid w:val="00353A2D"/>
    <w:rsid w:val="00353ACB"/>
    <w:rsid w:val="00353B03"/>
    <w:rsid w:val="00353C48"/>
    <w:rsid w:val="00354252"/>
    <w:rsid w:val="00354539"/>
    <w:rsid w:val="0035469E"/>
    <w:rsid w:val="00354743"/>
    <w:rsid w:val="00354783"/>
    <w:rsid w:val="00354C17"/>
    <w:rsid w:val="00354D7A"/>
    <w:rsid w:val="00354EFC"/>
    <w:rsid w:val="0035540C"/>
    <w:rsid w:val="00355BA1"/>
    <w:rsid w:val="00355EEB"/>
    <w:rsid w:val="00356055"/>
    <w:rsid w:val="00356270"/>
    <w:rsid w:val="003563A6"/>
    <w:rsid w:val="00356943"/>
    <w:rsid w:val="00356960"/>
    <w:rsid w:val="00356AA1"/>
    <w:rsid w:val="00356C13"/>
    <w:rsid w:val="00356EFF"/>
    <w:rsid w:val="003571B8"/>
    <w:rsid w:val="003572FA"/>
    <w:rsid w:val="00357749"/>
    <w:rsid w:val="00357C4A"/>
    <w:rsid w:val="00357D67"/>
    <w:rsid w:val="00360152"/>
    <w:rsid w:val="003601AC"/>
    <w:rsid w:val="00360302"/>
    <w:rsid w:val="00360425"/>
    <w:rsid w:val="003604D6"/>
    <w:rsid w:val="003608E4"/>
    <w:rsid w:val="00360DB9"/>
    <w:rsid w:val="00361553"/>
    <w:rsid w:val="0036176E"/>
    <w:rsid w:val="003622A1"/>
    <w:rsid w:val="0036238F"/>
    <w:rsid w:val="00362493"/>
    <w:rsid w:val="003627E2"/>
    <w:rsid w:val="00362DA8"/>
    <w:rsid w:val="003631B8"/>
    <w:rsid w:val="00363307"/>
    <w:rsid w:val="0036333B"/>
    <w:rsid w:val="003633A6"/>
    <w:rsid w:val="0036381C"/>
    <w:rsid w:val="00363866"/>
    <w:rsid w:val="00363D21"/>
    <w:rsid w:val="00363D2F"/>
    <w:rsid w:val="00363DF1"/>
    <w:rsid w:val="00363EAF"/>
    <w:rsid w:val="00363F0C"/>
    <w:rsid w:val="00364290"/>
    <w:rsid w:val="0036440C"/>
    <w:rsid w:val="003647BC"/>
    <w:rsid w:val="003648DB"/>
    <w:rsid w:val="0036492C"/>
    <w:rsid w:val="00364984"/>
    <w:rsid w:val="00364AC5"/>
    <w:rsid w:val="00364F0C"/>
    <w:rsid w:val="00364F36"/>
    <w:rsid w:val="00365122"/>
    <w:rsid w:val="003651D9"/>
    <w:rsid w:val="003654EF"/>
    <w:rsid w:val="0036556D"/>
    <w:rsid w:val="003655D2"/>
    <w:rsid w:val="0036560C"/>
    <w:rsid w:val="003658C7"/>
    <w:rsid w:val="00365997"/>
    <w:rsid w:val="00365C5B"/>
    <w:rsid w:val="00365C8C"/>
    <w:rsid w:val="00365E79"/>
    <w:rsid w:val="00366EA0"/>
    <w:rsid w:val="003671C7"/>
    <w:rsid w:val="003672BB"/>
    <w:rsid w:val="00367C4D"/>
    <w:rsid w:val="00367C5F"/>
    <w:rsid w:val="00367DE0"/>
    <w:rsid w:val="00367F69"/>
    <w:rsid w:val="003701D3"/>
    <w:rsid w:val="0037021B"/>
    <w:rsid w:val="003704B1"/>
    <w:rsid w:val="00370867"/>
    <w:rsid w:val="00370D72"/>
    <w:rsid w:val="00371242"/>
    <w:rsid w:val="00371539"/>
    <w:rsid w:val="00371A19"/>
    <w:rsid w:val="00371AF2"/>
    <w:rsid w:val="00371AF6"/>
    <w:rsid w:val="00371FDA"/>
    <w:rsid w:val="0037249F"/>
    <w:rsid w:val="0037259E"/>
    <w:rsid w:val="00372683"/>
    <w:rsid w:val="00372687"/>
    <w:rsid w:val="003728C5"/>
    <w:rsid w:val="00372996"/>
    <w:rsid w:val="00373725"/>
    <w:rsid w:val="003739AC"/>
    <w:rsid w:val="003739D6"/>
    <w:rsid w:val="00373D92"/>
    <w:rsid w:val="00374011"/>
    <w:rsid w:val="0037428B"/>
    <w:rsid w:val="00374532"/>
    <w:rsid w:val="00374583"/>
    <w:rsid w:val="003748A0"/>
    <w:rsid w:val="00374FEC"/>
    <w:rsid w:val="0037501B"/>
    <w:rsid w:val="00375030"/>
    <w:rsid w:val="003750DD"/>
    <w:rsid w:val="003750F9"/>
    <w:rsid w:val="0037517F"/>
    <w:rsid w:val="0037597C"/>
    <w:rsid w:val="00375A88"/>
    <w:rsid w:val="00375D4D"/>
    <w:rsid w:val="00375D9A"/>
    <w:rsid w:val="00376384"/>
    <w:rsid w:val="0037670F"/>
    <w:rsid w:val="00376725"/>
    <w:rsid w:val="003767A2"/>
    <w:rsid w:val="003768C1"/>
    <w:rsid w:val="00376CEC"/>
    <w:rsid w:val="00376FF2"/>
    <w:rsid w:val="003770DC"/>
    <w:rsid w:val="0037710A"/>
    <w:rsid w:val="003771F2"/>
    <w:rsid w:val="003774A4"/>
    <w:rsid w:val="00377DA9"/>
    <w:rsid w:val="00380338"/>
    <w:rsid w:val="00380446"/>
    <w:rsid w:val="003805D2"/>
    <w:rsid w:val="00380A1E"/>
    <w:rsid w:val="00380C70"/>
    <w:rsid w:val="00380FA5"/>
    <w:rsid w:val="00381132"/>
    <w:rsid w:val="00381259"/>
    <w:rsid w:val="00381572"/>
    <w:rsid w:val="00381943"/>
    <w:rsid w:val="00381BCE"/>
    <w:rsid w:val="00381F4C"/>
    <w:rsid w:val="00382599"/>
    <w:rsid w:val="003826A2"/>
    <w:rsid w:val="0038314D"/>
    <w:rsid w:val="00383244"/>
    <w:rsid w:val="003832B3"/>
    <w:rsid w:val="00383A6D"/>
    <w:rsid w:val="00383B49"/>
    <w:rsid w:val="00383C50"/>
    <w:rsid w:val="00383E73"/>
    <w:rsid w:val="0038445D"/>
    <w:rsid w:val="00384954"/>
    <w:rsid w:val="00384A69"/>
    <w:rsid w:val="00384F61"/>
    <w:rsid w:val="00385103"/>
    <w:rsid w:val="00385478"/>
    <w:rsid w:val="003857EB"/>
    <w:rsid w:val="00385842"/>
    <w:rsid w:val="00385A05"/>
    <w:rsid w:val="00385BD5"/>
    <w:rsid w:val="00385FD5"/>
    <w:rsid w:val="003865D6"/>
    <w:rsid w:val="00386D92"/>
    <w:rsid w:val="00387594"/>
    <w:rsid w:val="003877C1"/>
    <w:rsid w:val="00387834"/>
    <w:rsid w:val="00387892"/>
    <w:rsid w:val="00387AC7"/>
    <w:rsid w:val="00387E4C"/>
    <w:rsid w:val="00387FB3"/>
    <w:rsid w:val="003900B3"/>
    <w:rsid w:val="003901D9"/>
    <w:rsid w:val="00390550"/>
    <w:rsid w:val="003908BC"/>
    <w:rsid w:val="00390C01"/>
    <w:rsid w:val="00391376"/>
    <w:rsid w:val="003913FF"/>
    <w:rsid w:val="00391655"/>
    <w:rsid w:val="00391661"/>
    <w:rsid w:val="00391CC0"/>
    <w:rsid w:val="00391FF0"/>
    <w:rsid w:val="00392387"/>
    <w:rsid w:val="0039241B"/>
    <w:rsid w:val="00392799"/>
    <w:rsid w:val="00392C12"/>
    <w:rsid w:val="0039306F"/>
    <w:rsid w:val="0039323B"/>
    <w:rsid w:val="003934DC"/>
    <w:rsid w:val="00393593"/>
    <w:rsid w:val="00393779"/>
    <w:rsid w:val="00393A84"/>
    <w:rsid w:val="00393F56"/>
    <w:rsid w:val="0039410E"/>
    <w:rsid w:val="0039454D"/>
    <w:rsid w:val="00394992"/>
    <w:rsid w:val="0039577C"/>
    <w:rsid w:val="0039590E"/>
    <w:rsid w:val="00395ACF"/>
    <w:rsid w:val="00396E91"/>
    <w:rsid w:val="00396F54"/>
    <w:rsid w:val="003971B1"/>
    <w:rsid w:val="00397224"/>
    <w:rsid w:val="0039740B"/>
    <w:rsid w:val="00397439"/>
    <w:rsid w:val="00397521"/>
    <w:rsid w:val="00397619"/>
    <w:rsid w:val="003977C5"/>
    <w:rsid w:val="00397815"/>
    <w:rsid w:val="0039795E"/>
    <w:rsid w:val="003979B4"/>
    <w:rsid w:val="00397F30"/>
    <w:rsid w:val="003A01DB"/>
    <w:rsid w:val="003A04F2"/>
    <w:rsid w:val="003A0552"/>
    <w:rsid w:val="003A0A1C"/>
    <w:rsid w:val="003A0B9C"/>
    <w:rsid w:val="003A0BCF"/>
    <w:rsid w:val="003A0C64"/>
    <w:rsid w:val="003A0D32"/>
    <w:rsid w:val="003A0E45"/>
    <w:rsid w:val="003A127E"/>
    <w:rsid w:val="003A1E92"/>
    <w:rsid w:val="003A2295"/>
    <w:rsid w:val="003A22EA"/>
    <w:rsid w:val="003A2487"/>
    <w:rsid w:val="003A24FF"/>
    <w:rsid w:val="003A269C"/>
    <w:rsid w:val="003A2ABD"/>
    <w:rsid w:val="003A2AD1"/>
    <w:rsid w:val="003A2BFE"/>
    <w:rsid w:val="003A2E95"/>
    <w:rsid w:val="003A330B"/>
    <w:rsid w:val="003A380C"/>
    <w:rsid w:val="003A3ACC"/>
    <w:rsid w:val="003A406F"/>
    <w:rsid w:val="003A4AD0"/>
    <w:rsid w:val="003A4EC8"/>
    <w:rsid w:val="003A5093"/>
    <w:rsid w:val="003A50FE"/>
    <w:rsid w:val="003A5141"/>
    <w:rsid w:val="003A5297"/>
    <w:rsid w:val="003A5E84"/>
    <w:rsid w:val="003A60EE"/>
    <w:rsid w:val="003A620C"/>
    <w:rsid w:val="003A639C"/>
    <w:rsid w:val="003A66A8"/>
    <w:rsid w:val="003A6DC0"/>
    <w:rsid w:val="003A7245"/>
    <w:rsid w:val="003A7297"/>
    <w:rsid w:val="003A7324"/>
    <w:rsid w:val="003A7535"/>
    <w:rsid w:val="003A773A"/>
    <w:rsid w:val="003A79DF"/>
    <w:rsid w:val="003A7A79"/>
    <w:rsid w:val="003A7D7E"/>
    <w:rsid w:val="003A7E24"/>
    <w:rsid w:val="003B037E"/>
    <w:rsid w:val="003B0459"/>
    <w:rsid w:val="003B0823"/>
    <w:rsid w:val="003B0B96"/>
    <w:rsid w:val="003B0E49"/>
    <w:rsid w:val="003B0F8B"/>
    <w:rsid w:val="003B169F"/>
    <w:rsid w:val="003B24A8"/>
    <w:rsid w:val="003B28B8"/>
    <w:rsid w:val="003B2C2C"/>
    <w:rsid w:val="003B2CD5"/>
    <w:rsid w:val="003B2D10"/>
    <w:rsid w:val="003B2E80"/>
    <w:rsid w:val="003B2FA8"/>
    <w:rsid w:val="003B30AE"/>
    <w:rsid w:val="003B32AC"/>
    <w:rsid w:val="003B339E"/>
    <w:rsid w:val="003B3599"/>
    <w:rsid w:val="003B38AE"/>
    <w:rsid w:val="003B402F"/>
    <w:rsid w:val="003B42FE"/>
    <w:rsid w:val="003B4A50"/>
    <w:rsid w:val="003B4A8C"/>
    <w:rsid w:val="003B4C9F"/>
    <w:rsid w:val="003B4F32"/>
    <w:rsid w:val="003B4F64"/>
    <w:rsid w:val="003B563B"/>
    <w:rsid w:val="003B5734"/>
    <w:rsid w:val="003B59A0"/>
    <w:rsid w:val="003B5C4B"/>
    <w:rsid w:val="003B5CCD"/>
    <w:rsid w:val="003B5FB5"/>
    <w:rsid w:val="003B61CF"/>
    <w:rsid w:val="003B6202"/>
    <w:rsid w:val="003B659D"/>
    <w:rsid w:val="003B68ED"/>
    <w:rsid w:val="003B6D82"/>
    <w:rsid w:val="003B6ED1"/>
    <w:rsid w:val="003B771D"/>
    <w:rsid w:val="003B7B5F"/>
    <w:rsid w:val="003B7D13"/>
    <w:rsid w:val="003B7E22"/>
    <w:rsid w:val="003C0950"/>
    <w:rsid w:val="003C099B"/>
    <w:rsid w:val="003C0B85"/>
    <w:rsid w:val="003C10FD"/>
    <w:rsid w:val="003C11A9"/>
    <w:rsid w:val="003C1FB8"/>
    <w:rsid w:val="003C2003"/>
    <w:rsid w:val="003C2427"/>
    <w:rsid w:val="003C259B"/>
    <w:rsid w:val="003C26FF"/>
    <w:rsid w:val="003C2887"/>
    <w:rsid w:val="003C2A24"/>
    <w:rsid w:val="003C2A35"/>
    <w:rsid w:val="003C32E1"/>
    <w:rsid w:val="003C37C1"/>
    <w:rsid w:val="003C3CEB"/>
    <w:rsid w:val="003C4236"/>
    <w:rsid w:val="003C4311"/>
    <w:rsid w:val="003C44E7"/>
    <w:rsid w:val="003C4551"/>
    <w:rsid w:val="003C45A7"/>
    <w:rsid w:val="003C4C8B"/>
    <w:rsid w:val="003C4E8A"/>
    <w:rsid w:val="003C4EE3"/>
    <w:rsid w:val="003C521B"/>
    <w:rsid w:val="003C5353"/>
    <w:rsid w:val="003C53BD"/>
    <w:rsid w:val="003C5B87"/>
    <w:rsid w:val="003C5ED9"/>
    <w:rsid w:val="003C602A"/>
    <w:rsid w:val="003C74DF"/>
    <w:rsid w:val="003C7D1F"/>
    <w:rsid w:val="003C7D40"/>
    <w:rsid w:val="003C7F6B"/>
    <w:rsid w:val="003C7FDD"/>
    <w:rsid w:val="003D04EC"/>
    <w:rsid w:val="003D04F7"/>
    <w:rsid w:val="003D0703"/>
    <w:rsid w:val="003D07EB"/>
    <w:rsid w:val="003D0880"/>
    <w:rsid w:val="003D0956"/>
    <w:rsid w:val="003D0A37"/>
    <w:rsid w:val="003D0D90"/>
    <w:rsid w:val="003D11F0"/>
    <w:rsid w:val="003D1209"/>
    <w:rsid w:val="003D1229"/>
    <w:rsid w:val="003D1875"/>
    <w:rsid w:val="003D1EB7"/>
    <w:rsid w:val="003D2165"/>
    <w:rsid w:val="003D22E3"/>
    <w:rsid w:val="003D25D3"/>
    <w:rsid w:val="003D2943"/>
    <w:rsid w:val="003D2D7F"/>
    <w:rsid w:val="003D32B6"/>
    <w:rsid w:val="003D356C"/>
    <w:rsid w:val="003D3638"/>
    <w:rsid w:val="003D37D6"/>
    <w:rsid w:val="003D3BDB"/>
    <w:rsid w:val="003D3D1E"/>
    <w:rsid w:val="003D3D89"/>
    <w:rsid w:val="003D47C0"/>
    <w:rsid w:val="003D4AEB"/>
    <w:rsid w:val="003D4B59"/>
    <w:rsid w:val="003D4B79"/>
    <w:rsid w:val="003D4C0F"/>
    <w:rsid w:val="003D4D2D"/>
    <w:rsid w:val="003D5041"/>
    <w:rsid w:val="003D556F"/>
    <w:rsid w:val="003D5970"/>
    <w:rsid w:val="003D5AC9"/>
    <w:rsid w:val="003D5C28"/>
    <w:rsid w:val="003D5D07"/>
    <w:rsid w:val="003D5D82"/>
    <w:rsid w:val="003D5DF8"/>
    <w:rsid w:val="003D5F0C"/>
    <w:rsid w:val="003D6079"/>
    <w:rsid w:val="003D6217"/>
    <w:rsid w:val="003D626E"/>
    <w:rsid w:val="003D660C"/>
    <w:rsid w:val="003D6A82"/>
    <w:rsid w:val="003D6BBB"/>
    <w:rsid w:val="003D6C3F"/>
    <w:rsid w:val="003D6FB7"/>
    <w:rsid w:val="003D7844"/>
    <w:rsid w:val="003D786E"/>
    <w:rsid w:val="003D79F5"/>
    <w:rsid w:val="003D7A14"/>
    <w:rsid w:val="003D7ED8"/>
    <w:rsid w:val="003E0412"/>
    <w:rsid w:val="003E04D5"/>
    <w:rsid w:val="003E0509"/>
    <w:rsid w:val="003E06F0"/>
    <w:rsid w:val="003E0C18"/>
    <w:rsid w:val="003E0C6D"/>
    <w:rsid w:val="003E0DB9"/>
    <w:rsid w:val="003E0DF4"/>
    <w:rsid w:val="003E0E87"/>
    <w:rsid w:val="003E0E94"/>
    <w:rsid w:val="003E1382"/>
    <w:rsid w:val="003E1386"/>
    <w:rsid w:val="003E13F6"/>
    <w:rsid w:val="003E1A01"/>
    <w:rsid w:val="003E1B11"/>
    <w:rsid w:val="003E2178"/>
    <w:rsid w:val="003E24DC"/>
    <w:rsid w:val="003E2F64"/>
    <w:rsid w:val="003E322B"/>
    <w:rsid w:val="003E3236"/>
    <w:rsid w:val="003E32D1"/>
    <w:rsid w:val="003E338D"/>
    <w:rsid w:val="003E3681"/>
    <w:rsid w:val="003E397C"/>
    <w:rsid w:val="003E3ABD"/>
    <w:rsid w:val="003E3B21"/>
    <w:rsid w:val="003E3E18"/>
    <w:rsid w:val="003E3EA9"/>
    <w:rsid w:val="003E429A"/>
    <w:rsid w:val="003E42F2"/>
    <w:rsid w:val="003E43F7"/>
    <w:rsid w:val="003E47E4"/>
    <w:rsid w:val="003E4D9E"/>
    <w:rsid w:val="003E4F98"/>
    <w:rsid w:val="003E5695"/>
    <w:rsid w:val="003E59AF"/>
    <w:rsid w:val="003E59E3"/>
    <w:rsid w:val="003E5BA3"/>
    <w:rsid w:val="003E5DD1"/>
    <w:rsid w:val="003E5E1F"/>
    <w:rsid w:val="003E63E3"/>
    <w:rsid w:val="003E6727"/>
    <w:rsid w:val="003E6866"/>
    <w:rsid w:val="003E6991"/>
    <w:rsid w:val="003E6B9E"/>
    <w:rsid w:val="003E70E8"/>
    <w:rsid w:val="003E71AC"/>
    <w:rsid w:val="003E74C3"/>
    <w:rsid w:val="003E7877"/>
    <w:rsid w:val="003F008A"/>
    <w:rsid w:val="003F00EF"/>
    <w:rsid w:val="003F0117"/>
    <w:rsid w:val="003F0D88"/>
    <w:rsid w:val="003F0E5E"/>
    <w:rsid w:val="003F103F"/>
    <w:rsid w:val="003F1398"/>
    <w:rsid w:val="003F15CF"/>
    <w:rsid w:val="003F1E21"/>
    <w:rsid w:val="003F2679"/>
    <w:rsid w:val="003F26D5"/>
    <w:rsid w:val="003F28D3"/>
    <w:rsid w:val="003F2AC1"/>
    <w:rsid w:val="003F2BFB"/>
    <w:rsid w:val="003F2ECD"/>
    <w:rsid w:val="003F39C5"/>
    <w:rsid w:val="003F39F6"/>
    <w:rsid w:val="003F3B8E"/>
    <w:rsid w:val="003F3CA0"/>
    <w:rsid w:val="003F4215"/>
    <w:rsid w:val="003F4668"/>
    <w:rsid w:val="003F4790"/>
    <w:rsid w:val="003F479A"/>
    <w:rsid w:val="003F4D94"/>
    <w:rsid w:val="003F4DD7"/>
    <w:rsid w:val="003F4F17"/>
    <w:rsid w:val="003F5194"/>
    <w:rsid w:val="003F51E6"/>
    <w:rsid w:val="003F5366"/>
    <w:rsid w:val="003F59FA"/>
    <w:rsid w:val="003F5C04"/>
    <w:rsid w:val="003F61E1"/>
    <w:rsid w:val="003F634D"/>
    <w:rsid w:val="003F6362"/>
    <w:rsid w:val="003F6786"/>
    <w:rsid w:val="003F6AE9"/>
    <w:rsid w:val="003F6DEF"/>
    <w:rsid w:val="003F6FB3"/>
    <w:rsid w:val="003F7002"/>
    <w:rsid w:val="003F7062"/>
    <w:rsid w:val="003F72B6"/>
    <w:rsid w:val="003F7338"/>
    <w:rsid w:val="003F7523"/>
    <w:rsid w:val="003F754E"/>
    <w:rsid w:val="003F7562"/>
    <w:rsid w:val="003F76A7"/>
    <w:rsid w:val="003F7869"/>
    <w:rsid w:val="003F78E1"/>
    <w:rsid w:val="003F793C"/>
    <w:rsid w:val="004004D3"/>
    <w:rsid w:val="0040055B"/>
    <w:rsid w:val="004006D1"/>
    <w:rsid w:val="00400781"/>
    <w:rsid w:val="00401685"/>
    <w:rsid w:val="00401A5C"/>
    <w:rsid w:val="00401C20"/>
    <w:rsid w:val="00401C56"/>
    <w:rsid w:val="0040200E"/>
    <w:rsid w:val="00402034"/>
    <w:rsid w:val="004024A3"/>
    <w:rsid w:val="00402533"/>
    <w:rsid w:val="004025C4"/>
    <w:rsid w:val="00402CCD"/>
    <w:rsid w:val="00402D4E"/>
    <w:rsid w:val="0040325A"/>
    <w:rsid w:val="0040349A"/>
    <w:rsid w:val="00403541"/>
    <w:rsid w:val="00403D5A"/>
    <w:rsid w:val="00403E04"/>
    <w:rsid w:val="00403FB4"/>
    <w:rsid w:val="00404257"/>
    <w:rsid w:val="004044B7"/>
    <w:rsid w:val="00404517"/>
    <w:rsid w:val="00404746"/>
    <w:rsid w:val="004049C0"/>
    <w:rsid w:val="00404A0A"/>
    <w:rsid w:val="00404B30"/>
    <w:rsid w:val="00404B47"/>
    <w:rsid w:val="00404BFC"/>
    <w:rsid w:val="00404D24"/>
    <w:rsid w:val="00404EE0"/>
    <w:rsid w:val="00404FC8"/>
    <w:rsid w:val="004054B8"/>
    <w:rsid w:val="004054CA"/>
    <w:rsid w:val="00405A1D"/>
    <w:rsid w:val="00405AC9"/>
    <w:rsid w:val="00405C4C"/>
    <w:rsid w:val="00405DD5"/>
    <w:rsid w:val="004061A4"/>
    <w:rsid w:val="0040651E"/>
    <w:rsid w:val="00406832"/>
    <w:rsid w:val="00406DF9"/>
    <w:rsid w:val="004072D8"/>
    <w:rsid w:val="0040744E"/>
    <w:rsid w:val="0040747F"/>
    <w:rsid w:val="00410133"/>
    <w:rsid w:val="0041083A"/>
    <w:rsid w:val="00410C11"/>
    <w:rsid w:val="00410EB2"/>
    <w:rsid w:val="004116CE"/>
    <w:rsid w:val="004117FA"/>
    <w:rsid w:val="00411C87"/>
    <w:rsid w:val="00411EC2"/>
    <w:rsid w:val="00412031"/>
    <w:rsid w:val="004120B9"/>
    <w:rsid w:val="004121A8"/>
    <w:rsid w:val="0041254A"/>
    <w:rsid w:val="00412899"/>
    <w:rsid w:val="00412938"/>
    <w:rsid w:val="00412A50"/>
    <w:rsid w:val="00412C72"/>
    <w:rsid w:val="00413036"/>
    <w:rsid w:val="004131D0"/>
    <w:rsid w:val="00413909"/>
    <w:rsid w:val="00413B9D"/>
    <w:rsid w:val="00413D8F"/>
    <w:rsid w:val="004141AC"/>
    <w:rsid w:val="00414703"/>
    <w:rsid w:val="004148E9"/>
    <w:rsid w:val="004149E2"/>
    <w:rsid w:val="00414CAB"/>
    <w:rsid w:val="00414CC1"/>
    <w:rsid w:val="00414EC6"/>
    <w:rsid w:val="00415258"/>
    <w:rsid w:val="004152FA"/>
    <w:rsid w:val="004154D6"/>
    <w:rsid w:val="00415617"/>
    <w:rsid w:val="00415838"/>
    <w:rsid w:val="00415F77"/>
    <w:rsid w:val="00416333"/>
    <w:rsid w:val="0041696A"/>
    <w:rsid w:val="00416A66"/>
    <w:rsid w:val="00416B55"/>
    <w:rsid w:val="00416BA8"/>
    <w:rsid w:val="00416C2F"/>
    <w:rsid w:val="00416C63"/>
    <w:rsid w:val="00416D7D"/>
    <w:rsid w:val="004174F4"/>
    <w:rsid w:val="004200B0"/>
    <w:rsid w:val="004204A5"/>
    <w:rsid w:val="004208F0"/>
    <w:rsid w:val="004209C4"/>
    <w:rsid w:val="00420B4A"/>
    <w:rsid w:val="00420F14"/>
    <w:rsid w:val="004211BE"/>
    <w:rsid w:val="00421436"/>
    <w:rsid w:val="0042170C"/>
    <w:rsid w:val="0042174F"/>
    <w:rsid w:val="0042192D"/>
    <w:rsid w:val="00421A9B"/>
    <w:rsid w:val="00421ADD"/>
    <w:rsid w:val="004225E1"/>
    <w:rsid w:val="0042273B"/>
    <w:rsid w:val="00422B20"/>
    <w:rsid w:val="00422D8E"/>
    <w:rsid w:val="004232C1"/>
    <w:rsid w:val="004234A2"/>
    <w:rsid w:val="0042381B"/>
    <w:rsid w:val="004238F2"/>
    <w:rsid w:val="004239AD"/>
    <w:rsid w:val="00423BE5"/>
    <w:rsid w:val="00423D8A"/>
    <w:rsid w:val="004240C7"/>
    <w:rsid w:val="00424832"/>
    <w:rsid w:val="00424C9A"/>
    <w:rsid w:val="00424F28"/>
    <w:rsid w:val="0042586A"/>
    <w:rsid w:val="00425A6D"/>
    <w:rsid w:val="00425ADC"/>
    <w:rsid w:val="00425CE3"/>
    <w:rsid w:val="00425EF2"/>
    <w:rsid w:val="004263B0"/>
    <w:rsid w:val="004263FA"/>
    <w:rsid w:val="00426A50"/>
    <w:rsid w:val="00426AE2"/>
    <w:rsid w:val="00426C13"/>
    <w:rsid w:val="00426D80"/>
    <w:rsid w:val="00426DC7"/>
    <w:rsid w:val="0042723C"/>
    <w:rsid w:val="004272F3"/>
    <w:rsid w:val="004272FB"/>
    <w:rsid w:val="00427906"/>
    <w:rsid w:val="004279EC"/>
    <w:rsid w:val="00430326"/>
    <w:rsid w:val="004308EF"/>
    <w:rsid w:val="0043096E"/>
    <w:rsid w:val="004310DE"/>
    <w:rsid w:val="004312E8"/>
    <w:rsid w:val="00431549"/>
    <w:rsid w:val="00431DBE"/>
    <w:rsid w:val="00431F7F"/>
    <w:rsid w:val="00432C57"/>
    <w:rsid w:val="00433560"/>
    <w:rsid w:val="00433D46"/>
    <w:rsid w:val="00434157"/>
    <w:rsid w:val="00434541"/>
    <w:rsid w:val="00434617"/>
    <w:rsid w:val="00435101"/>
    <w:rsid w:val="00435253"/>
    <w:rsid w:val="0043531B"/>
    <w:rsid w:val="004355D8"/>
    <w:rsid w:val="004359DB"/>
    <w:rsid w:val="00435CF7"/>
    <w:rsid w:val="004361B5"/>
    <w:rsid w:val="00436437"/>
    <w:rsid w:val="004365C6"/>
    <w:rsid w:val="004365E9"/>
    <w:rsid w:val="004367B8"/>
    <w:rsid w:val="00436959"/>
    <w:rsid w:val="00436B10"/>
    <w:rsid w:val="00436B97"/>
    <w:rsid w:val="00436EE3"/>
    <w:rsid w:val="0043715D"/>
    <w:rsid w:val="00437181"/>
    <w:rsid w:val="004375E2"/>
    <w:rsid w:val="004377AC"/>
    <w:rsid w:val="00437A28"/>
    <w:rsid w:val="00437EF7"/>
    <w:rsid w:val="004401EA"/>
    <w:rsid w:val="004403CA"/>
    <w:rsid w:val="00440685"/>
    <w:rsid w:val="00440735"/>
    <w:rsid w:val="00440831"/>
    <w:rsid w:val="00440C7E"/>
    <w:rsid w:val="00440D4D"/>
    <w:rsid w:val="0044138F"/>
    <w:rsid w:val="00441668"/>
    <w:rsid w:val="00441682"/>
    <w:rsid w:val="00441749"/>
    <w:rsid w:val="00442067"/>
    <w:rsid w:val="00442D7D"/>
    <w:rsid w:val="004430EF"/>
    <w:rsid w:val="00443298"/>
    <w:rsid w:val="00443585"/>
    <w:rsid w:val="0044394F"/>
    <w:rsid w:val="004441E2"/>
    <w:rsid w:val="00444341"/>
    <w:rsid w:val="00444348"/>
    <w:rsid w:val="004443F9"/>
    <w:rsid w:val="00444705"/>
    <w:rsid w:val="00444BA8"/>
    <w:rsid w:val="00444C9B"/>
    <w:rsid w:val="00444EE2"/>
    <w:rsid w:val="00444F22"/>
    <w:rsid w:val="00445090"/>
    <w:rsid w:val="004450BE"/>
    <w:rsid w:val="00445591"/>
    <w:rsid w:val="00445676"/>
    <w:rsid w:val="00446109"/>
    <w:rsid w:val="0044622D"/>
    <w:rsid w:val="004462CE"/>
    <w:rsid w:val="00446464"/>
    <w:rsid w:val="004464B2"/>
    <w:rsid w:val="00446570"/>
    <w:rsid w:val="00446901"/>
    <w:rsid w:val="00446AD3"/>
    <w:rsid w:val="00446B8D"/>
    <w:rsid w:val="00446BC5"/>
    <w:rsid w:val="00446F7E"/>
    <w:rsid w:val="004473EA"/>
    <w:rsid w:val="004473FE"/>
    <w:rsid w:val="004478DB"/>
    <w:rsid w:val="004479ED"/>
    <w:rsid w:val="00447B1B"/>
    <w:rsid w:val="00447B94"/>
    <w:rsid w:val="00447EC5"/>
    <w:rsid w:val="00450006"/>
    <w:rsid w:val="00450479"/>
    <w:rsid w:val="0045068F"/>
    <w:rsid w:val="00450E5A"/>
    <w:rsid w:val="00451616"/>
    <w:rsid w:val="0045175B"/>
    <w:rsid w:val="0045220B"/>
    <w:rsid w:val="00452338"/>
    <w:rsid w:val="0045241A"/>
    <w:rsid w:val="00452E2C"/>
    <w:rsid w:val="0045359D"/>
    <w:rsid w:val="004535E2"/>
    <w:rsid w:val="0045383D"/>
    <w:rsid w:val="00453906"/>
    <w:rsid w:val="0045419F"/>
    <w:rsid w:val="00454443"/>
    <w:rsid w:val="00454533"/>
    <w:rsid w:val="0045456B"/>
    <w:rsid w:val="0045465A"/>
    <w:rsid w:val="00455303"/>
    <w:rsid w:val="0045557F"/>
    <w:rsid w:val="0045578A"/>
    <w:rsid w:val="004559DA"/>
    <w:rsid w:val="00455FE0"/>
    <w:rsid w:val="00456AED"/>
    <w:rsid w:val="00456C0F"/>
    <w:rsid w:val="00456F96"/>
    <w:rsid w:val="00457054"/>
    <w:rsid w:val="00457DB1"/>
    <w:rsid w:val="004600A6"/>
    <w:rsid w:val="004602F4"/>
    <w:rsid w:val="0046080E"/>
    <w:rsid w:val="00460B2C"/>
    <w:rsid w:val="00460BC4"/>
    <w:rsid w:val="00460F57"/>
    <w:rsid w:val="0046149F"/>
    <w:rsid w:val="00461502"/>
    <w:rsid w:val="00461510"/>
    <w:rsid w:val="00461B41"/>
    <w:rsid w:val="00461C99"/>
    <w:rsid w:val="0046229D"/>
    <w:rsid w:val="00462364"/>
    <w:rsid w:val="0046280A"/>
    <w:rsid w:val="0046360F"/>
    <w:rsid w:val="00463782"/>
    <w:rsid w:val="0046378D"/>
    <w:rsid w:val="0046388F"/>
    <w:rsid w:val="00463B0D"/>
    <w:rsid w:val="0046412B"/>
    <w:rsid w:val="00464360"/>
    <w:rsid w:val="00464756"/>
    <w:rsid w:val="00464962"/>
    <w:rsid w:val="00464A5F"/>
    <w:rsid w:val="004652BF"/>
    <w:rsid w:val="00465395"/>
    <w:rsid w:val="004654B9"/>
    <w:rsid w:val="00465671"/>
    <w:rsid w:val="00465CB1"/>
    <w:rsid w:val="0046637B"/>
    <w:rsid w:val="0046638F"/>
    <w:rsid w:val="004663B9"/>
    <w:rsid w:val="00466557"/>
    <w:rsid w:val="0046673E"/>
    <w:rsid w:val="00466859"/>
    <w:rsid w:val="0046687E"/>
    <w:rsid w:val="004668CA"/>
    <w:rsid w:val="00466A91"/>
    <w:rsid w:val="00467114"/>
    <w:rsid w:val="004677C6"/>
    <w:rsid w:val="00467D62"/>
    <w:rsid w:val="00467FB8"/>
    <w:rsid w:val="0047007F"/>
    <w:rsid w:val="0047037C"/>
    <w:rsid w:val="00470532"/>
    <w:rsid w:val="00470594"/>
    <w:rsid w:val="00471B04"/>
    <w:rsid w:val="00471FFD"/>
    <w:rsid w:val="00472207"/>
    <w:rsid w:val="00472282"/>
    <w:rsid w:val="004724A2"/>
    <w:rsid w:val="004727DC"/>
    <w:rsid w:val="004727F0"/>
    <w:rsid w:val="00472851"/>
    <w:rsid w:val="00472962"/>
    <w:rsid w:val="004729CF"/>
    <w:rsid w:val="00472F68"/>
    <w:rsid w:val="004732C8"/>
    <w:rsid w:val="004735B0"/>
    <w:rsid w:val="004736AB"/>
    <w:rsid w:val="004736B7"/>
    <w:rsid w:val="00473A4C"/>
    <w:rsid w:val="00473D73"/>
    <w:rsid w:val="00473E9E"/>
    <w:rsid w:val="00473FCA"/>
    <w:rsid w:val="0047454E"/>
    <w:rsid w:val="004748DC"/>
    <w:rsid w:val="00474914"/>
    <w:rsid w:val="00474A7C"/>
    <w:rsid w:val="00474AD6"/>
    <w:rsid w:val="00474FF3"/>
    <w:rsid w:val="00475393"/>
    <w:rsid w:val="004756A1"/>
    <w:rsid w:val="004756B2"/>
    <w:rsid w:val="00475B33"/>
    <w:rsid w:val="00475F23"/>
    <w:rsid w:val="00476032"/>
    <w:rsid w:val="00476068"/>
    <w:rsid w:val="0047610E"/>
    <w:rsid w:val="00476553"/>
    <w:rsid w:val="00476BC1"/>
    <w:rsid w:val="00476C2F"/>
    <w:rsid w:val="00476EFF"/>
    <w:rsid w:val="00477203"/>
    <w:rsid w:val="004774FC"/>
    <w:rsid w:val="00477837"/>
    <w:rsid w:val="00477A16"/>
    <w:rsid w:val="00477C0E"/>
    <w:rsid w:val="00477E47"/>
    <w:rsid w:val="00480200"/>
    <w:rsid w:val="004806BB"/>
    <w:rsid w:val="004806FC"/>
    <w:rsid w:val="00480846"/>
    <w:rsid w:val="0048096E"/>
    <w:rsid w:val="00480A50"/>
    <w:rsid w:val="00480D37"/>
    <w:rsid w:val="00481355"/>
    <w:rsid w:val="0048155F"/>
    <w:rsid w:val="004815A4"/>
    <w:rsid w:val="00481D6B"/>
    <w:rsid w:val="00482156"/>
    <w:rsid w:val="004821B1"/>
    <w:rsid w:val="004821C5"/>
    <w:rsid w:val="00482205"/>
    <w:rsid w:val="00482440"/>
    <w:rsid w:val="0048249D"/>
    <w:rsid w:val="00482D5E"/>
    <w:rsid w:val="00483103"/>
    <w:rsid w:val="00483265"/>
    <w:rsid w:val="0048348B"/>
    <w:rsid w:val="004836C6"/>
    <w:rsid w:val="00483EA4"/>
    <w:rsid w:val="00483ECA"/>
    <w:rsid w:val="00484724"/>
    <w:rsid w:val="00484A44"/>
    <w:rsid w:val="00484DDE"/>
    <w:rsid w:val="00484E3B"/>
    <w:rsid w:val="00485255"/>
    <w:rsid w:val="0048542E"/>
    <w:rsid w:val="004854CB"/>
    <w:rsid w:val="00485E15"/>
    <w:rsid w:val="00485E50"/>
    <w:rsid w:val="00485EE8"/>
    <w:rsid w:val="00486111"/>
    <w:rsid w:val="004865A4"/>
    <w:rsid w:val="004865A7"/>
    <w:rsid w:val="004869B1"/>
    <w:rsid w:val="00486D7B"/>
    <w:rsid w:val="00486D89"/>
    <w:rsid w:val="00487109"/>
    <w:rsid w:val="004872C5"/>
    <w:rsid w:val="004875A6"/>
    <w:rsid w:val="0048767A"/>
    <w:rsid w:val="004879E1"/>
    <w:rsid w:val="00487E8C"/>
    <w:rsid w:val="00487FF2"/>
    <w:rsid w:val="00490071"/>
    <w:rsid w:val="004900BF"/>
    <w:rsid w:val="00490668"/>
    <w:rsid w:val="004908B8"/>
    <w:rsid w:val="00490D92"/>
    <w:rsid w:val="00490DD5"/>
    <w:rsid w:val="00490E54"/>
    <w:rsid w:val="00491074"/>
    <w:rsid w:val="004911DF"/>
    <w:rsid w:val="0049158B"/>
    <w:rsid w:val="00491A99"/>
    <w:rsid w:val="00491B7B"/>
    <w:rsid w:val="00491D16"/>
    <w:rsid w:val="00491E1D"/>
    <w:rsid w:val="00491E54"/>
    <w:rsid w:val="00491F4D"/>
    <w:rsid w:val="0049253A"/>
    <w:rsid w:val="00492836"/>
    <w:rsid w:val="004928AF"/>
    <w:rsid w:val="00492A20"/>
    <w:rsid w:val="00492B7A"/>
    <w:rsid w:val="00492EAE"/>
    <w:rsid w:val="0049326B"/>
    <w:rsid w:val="0049383B"/>
    <w:rsid w:val="00493EAE"/>
    <w:rsid w:val="00493EEE"/>
    <w:rsid w:val="004943A2"/>
    <w:rsid w:val="004948C6"/>
    <w:rsid w:val="00494A9E"/>
    <w:rsid w:val="00494DC7"/>
    <w:rsid w:val="00495089"/>
    <w:rsid w:val="00495A90"/>
    <w:rsid w:val="0049607D"/>
    <w:rsid w:val="0049633F"/>
    <w:rsid w:val="00496648"/>
    <w:rsid w:val="004966BD"/>
    <w:rsid w:val="00496A52"/>
    <w:rsid w:val="00496CA9"/>
    <w:rsid w:val="00496DFD"/>
    <w:rsid w:val="00496E68"/>
    <w:rsid w:val="004979D8"/>
    <w:rsid w:val="00497BEF"/>
    <w:rsid w:val="00497C82"/>
    <w:rsid w:val="00497DF0"/>
    <w:rsid w:val="00497E52"/>
    <w:rsid w:val="004A016F"/>
    <w:rsid w:val="004A02A0"/>
    <w:rsid w:val="004A0E9B"/>
    <w:rsid w:val="004A0EA0"/>
    <w:rsid w:val="004A1394"/>
    <w:rsid w:val="004A13B6"/>
    <w:rsid w:val="004A17EF"/>
    <w:rsid w:val="004A1905"/>
    <w:rsid w:val="004A19BB"/>
    <w:rsid w:val="004A19D5"/>
    <w:rsid w:val="004A1CC8"/>
    <w:rsid w:val="004A1D24"/>
    <w:rsid w:val="004A1EE4"/>
    <w:rsid w:val="004A24D6"/>
    <w:rsid w:val="004A2868"/>
    <w:rsid w:val="004A2938"/>
    <w:rsid w:val="004A29A2"/>
    <w:rsid w:val="004A2BE4"/>
    <w:rsid w:val="004A2EB4"/>
    <w:rsid w:val="004A311D"/>
    <w:rsid w:val="004A31DB"/>
    <w:rsid w:val="004A341E"/>
    <w:rsid w:val="004A35A2"/>
    <w:rsid w:val="004A35C9"/>
    <w:rsid w:val="004A3670"/>
    <w:rsid w:val="004A38F1"/>
    <w:rsid w:val="004A411D"/>
    <w:rsid w:val="004A44DA"/>
    <w:rsid w:val="004A471A"/>
    <w:rsid w:val="004A50D2"/>
    <w:rsid w:val="004A579B"/>
    <w:rsid w:val="004A579C"/>
    <w:rsid w:val="004A5E59"/>
    <w:rsid w:val="004A5ED9"/>
    <w:rsid w:val="004A61EC"/>
    <w:rsid w:val="004A6258"/>
    <w:rsid w:val="004A69E5"/>
    <w:rsid w:val="004A6A2E"/>
    <w:rsid w:val="004A6B31"/>
    <w:rsid w:val="004A6FE2"/>
    <w:rsid w:val="004A713E"/>
    <w:rsid w:val="004A731F"/>
    <w:rsid w:val="004A77B8"/>
    <w:rsid w:val="004A7C64"/>
    <w:rsid w:val="004B0158"/>
    <w:rsid w:val="004B0465"/>
    <w:rsid w:val="004B0EB7"/>
    <w:rsid w:val="004B1266"/>
    <w:rsid w:val="004B159C"/>
    <w:rsid w:val="004B1BD5"/>
    <w:rsid w:val="004B2192"/>
    <w:rsid w:val="004B2260"/>
    <w:rsid w:val="004B2961"/>
    <w:rsid w:val="004B2A64"/>
    <w:rsid w:val="004B2F50"/>
    <w:rsid w:val="004B2FEC"/>
    <w:rsid w:val="004B30E0"/>
    <w:rsid w:val="004B32AE"/>
    <w:rsid w:val="004B358D"/>
    <w:rsid w:val="004B37E3"/>
    <w:rsid w:val="004B38C9"/>
    <w:rsid w:val="004B3905"/>
    <w:rsid w:val="004B400C"/>
    <w:rsid w:val="004B4392"/>
    <w:rsid w:val="004B4648"/>
    <w:rsid w:val="004B48FE"/>
    <w:rsid w:val="004B49A1"/>
    <w:rsid w:val="004B4B99"/>
    <w:rsid w:val="004B5213"/>
    <w:rsid w:val="004B5445"/>
    <w:rsid w:val="004B5ABA"/>
    <w:rsid w:val="004B5AC4"/>
    <w:rsid w:val="004B5AD7"/>
    <w:rsid w:val="004B6024"/>
    <w:rsid w:val="004B6810"/>
    <w:rsid w:val="004B6B8D"/>
    <w:rsid w:val="004B6D92"/>
    <w:rsid w:val="004B79BD"/>
    <w:rsid w:val="004B7A61"/>
    <w:rsid w:val="004C037E"/>
    <w:rsid w:val="004C058C"/>
    <w:rsid w:val="004C06BC"/>
    <w:rsid w:val="004C0A90"/>
    <w:rsid w:val="004C111C"/>
    <w:rsid w:val="004C11D2"/>
    <w:rsid w:val="004C12CA"/>
    <w:rsid w:val="004C138D"/>
    <w:rsid w:val="004C171F"/>
    <w:rsid w:val="004C1DD5"/>
    <w:rsid w:val="004C2BC1"/>
    <w:rsid w:val="004C3102"/>
    <w:rsid w:val="004C368C"/>
    <w:rsid w:val="004C373F"/>
    <w:rsid w:val="004C3994"/>
    <w:rsid w:val="004C3ABB"/>
    <w:rsid w:val="004C3C64"/>
    <w:rsid w:val="004C3DB4"/>
    <w:rsid w:val="004C3E82"/>
    <w:rsid w:val="004C4088"/>
    <w:rsid w:val="004C43E8"/>
    <w:rsid w:val="004C45D8"/>
    <w:rsid w:val="004C461C"/>
    <w:rsid w:val="004C4730"/>
    <w:rsid w:val="004C4742"/>
    <w:rsid w:val="004C47DB"/>
    <w:rsid w:val="004C498B"/>
    <w:rsid w:val="004C505C"/>
    <w:rsid w:val="004C538A"/>
    <w:rsid w:val="004C54BB"/>
    <w:rsid w:val="004C54BC"/>
    <w:rsid w:val="004C57ED"/>
    <w:rsid w:val="004C58B6"/>
    <w:rsid w:val="004C59FA"/>
    <w:rsid w:val="004C5BD5"/>
    <w:rsid w:val="004C5C3E"/>
    <w:rsid w:val="004C5CDE"/>
    <w:rsid w:val="004C5D70"/>
    <w:rsid w:val="004C5F7B"/>
    <w:rsid w:val="004C5FCA"/>
    <w:rsid w:val="004C6228"/>
    <w:rsid w:val="004C6489"/>
    <w:rsid w:val="004C67F2"/>
    <w:rsid w:val="004C6A6A"/>
    <w:rsid w:val="004C7D09"/>
    <w:rsid w:val="004C7E3E"/>
    <w:rsid w:val="004C7F31"/>
    <w:rsid w:val="004D0379"/>
    <w:rsid w:val="004D03B6"/>
    <w:rsid w:val="004D0712"/>
    <w:rsid w:val="004D110E"/>
    <w:rsid w:val="004D123A"/>
    <w:rsid w:val="004D1530"/>
    <w:rsid w:val="004D1D08"/>
    <w:rsid w:val="004D2C06"/>
    <w:rsid w:val="004D2F34"/>
    <w:rsid w:val="004D2FF9"/>
    <w:rsid w:val="004D3681"/>
    <w:rsid w:val="004D380B"/>
    <w:rsid w:val="004D3889"/>
    <w:rsid w:val="004D3B3F"/>
    <w:rsid w:val="004D426A"/>
    <w:rsid w:val="004D431F"/>
    <w:rsid w:val="004D47CC"/>
    <w:rsid w:val="004D4CF3"/>
    <w:rsid w:val="004D4D12"/>
    <w:rsid w:val="004D5305"/>
    <w:rsid w:val="004D5750"/>
    <w:rsid w:val="004D587E"/>
    <w:rsid w:val="004D5A1F"/>
    <w:rsid w:val="004D5EFB"/>
    <w:rsid w:val="004D68C5"/>
    <w:rsid w:val="004D6B7E"/>
    <w:rsid w:val="004D7342"/>
    <w:rsid w:val="004D7361"/>
    <w:rsid w:val="004D7567"/>
    <w:rsid w:val="004D756B"/>
    <w:rsid w:val="004D77B5"/>
    <w:rsid w:val="004D77B6"/>
    <w:rsid w:val="004D78BB"/>
    <w:rsid w:val="004D7AB0"/>
    <w:rsid w:val="004D7F2C"/>
    <w:rsid w:val="004E076E"/>
    <w:rsid w:val="004E077C"/>
    <w:rsid w:val="004E0BB5"/>
    <w:rsid w:val="004E0F36"/>
    <w:rsid w:val="004E0FE4"/>
    <w:rsid w:val="004E103B"/>
    <w:rsid w:val="004E1335"/>
    <w:rsid w:val="004E15A0"/>
    <w:rsid w:val="004E1609"/>
    <w:rsid w:val="004E16F3"/>
    <w:rsid w:val="004E1925"/>
    <w:rsid w:val="004E1CEC"/>
    <w:rsid w:val="004E29B1"/>
    <w:rsid w:val="004E3094"/>
    <w:rsid w:val="004E3A2A"/>
    <w:rsid w:val="004E3B35"/>
    <w:rsid w:val="004E3CFE"/>
    <w:rsid w:val="004E3F96"/>
    <w:rsid w:val="004E3FF0"/>
    <w:rsid w:val="004E4175"/>
    <w:rsid w:val="004E421B"/>
    <w:rsid w:val="004E44DA"/>
    <w:rsid w:val="004E4A74"/>
    <w:rsid w:val="004E4D76"/>
    <w:rsid w:val="004E504A"/>
    <w:rsid w:val="004E5074"/>
    <w:rsid w:val="004E564F"/>
    <w:rsid w:val="004E5674"/>
    <w:rsid w:val="004E58FA"/>
    <w:rsid w:val="004E590C"/>
    <w:rsid w:val="004E59F6"/>
    <w:rsid w:val="004E5DCA"/>
    <w:rsid w:val="004E628E"/>
    <w:rsid w:val="004E6402"/>
    <w:rsid w:val="004E65FD"/>
    <w:rsid w:val="004E6625"/>
    <w:rsid w:val="004E6BB4"/>
    <w:rsid w:val="004E6BD3"/>
    <w:rsid w:val="004E6C72"/>
    <w:rsid w:val="004E6E72"/>
    <w:rsid w:val="004E6F50"/>
    <w:rsid w:val="004E7288"/>
    <w:rsid w:val="004E737E"/>
    <w:rsid w:val="004E73D6"/>
    <w:rsid w:val="004E76CB"/>
    <w:rsid w:val="004E780E"/>
    <w:rsid w:val="004E7991"/>
    <w:rsid w:val="004E7AC8"/>
    <w:rsid w:val="004E7E02"/>
    <w:rsid w:val="004E7FA5"/>
    <w:rsid w:val="004F01B2"/>
    <w:rsid w:val="004F0918"/>
    <w:rsid w:val="004F09C2"/>
    <w:rsid w:val="004F0B93"/>
    <w:rsid w:val="004F0D3F"/>
    <w:rsid w:val="004F0E3D"/>
    <w:rsid w:val="004F177C"/>
    <w:rsid w:val="004F1952"/>
    <w:rsid w:val="004F1BBA"/>
    <w:rsid w:val="004F1F9E"/>
    <w:rsid w:val="004F2513"/>
    <w:rsid w:val="004F25CC"/>
    <w:rsid w:val="004F26C2"/>
    <w:rsid w:val="004F27EB"/>
    <w:rsid w:val="004F2A68"/>
    <w:rsid w:val="004F2E7D"/>
    <w:rsid w:val="004F37B3"/>
    <w:rsid w:val="004F3C2F"/>
    <w:rsid w:val="004F43BB"/>
    <w:rsid w:val="004F4447"/>
    <w:rsid w:val="004F4A23"/>
    <w:rsid w:val="004F4C6B"/>
    <w:rsid w:val="004F4D00"/>
    <w:rsid w:val="004F4E0A"/>
    <w:rsid w:val="004F4EA3"/>
    <w:rsid w:val="004F53E3"/>
    <w:rsid w:val="004F5A9B"/>
    <w:rsid w:val="004F6128"/>
    <w:rsid w:val="004F6152"/>
    <w:rsid w:val="004F61E4"/>
    <w:rsid w:val="004F63EB"/>
    <w:rsid w:val="004F6595"/>
    <w:rsid w:val="004F6769"/>
    <w:rsid w:val="004F6A63"/>
    <w:rsid w:val="004F6AD0"/>
    <w:rsid w:val="004F6AE1"/>
    <w:rsid w:val="004F6B46"/>
    <w:rsid w:val="004F6D4D"/>
    <w:rsid w:val="004F6DCA"/>
    <w:rsid w:val="004F6DDD"/>
    <w:rsid w:val="004F709F"/>
    <w:rsid w:val="004F715B"/>
    <w:rsid w:val="004F73DE"/>
    <w:rsid w:val="004F766C"/>
    <w:rsid w:val="004F7B78"/>
    <w:rsid w:val="004F7DF0"/>
    <w:rsid w:val="0050022A"/>
    <w:rsid w:val="0050023D"/>
    <w:rsid w:val="005003EC"/>
    <w:rsid w:val="00500918"/>
    <w:rsid w:val="00500A5D"/>
    <w:rsid w:val="005010D0"/>
    <w:rsid w:val="0050115F"/>
    <w:rsid w:val="0050139A"/>
    <w:rsid w:val="0050153A"/>
    <w:rsid w:val="005017B6"/>
    <w:rsid w:val="0050181C"/>
    <w:rsid w:val="00501946"/>
    <w:rsid w:val="0050246C"/>
    <w:rsid w:val="0050266D"/>
    <w:rsid w:val="0050283B"/>
    <w:rsid w:val="005028FF"/>
    <w:rsid w:val="00502A3A"/>
    <w:rsid w:val="00502AAF"/>
    <w:rsid w:val="00502E4E"/>
    <w:rsid w:val="00502F9C"/>
    <w:rsid w:val="005031BC"/>
    <w:rsid w:val="005031F5"/>
    <w:rsid w:val="0050326C"/>
    <w:rsid w:val="00503883"/>
    <w:rsid w:val="0050391F"/>
    <w:rsid w:val="00503947"/>
    <w:rsid w:val="00503A27"/>
    <w:rsid w:val="00503CC4"/>
    <w:rsid w:val="00503FEA"/>
    <w:rsid w:val="00504144"/>
    <w:rsid w:val="00504263"/>
    <w:rsid w:val="005042F9"/>
    <w:rsid w:val="005045CA"/>
    <w:rsid w:val="0050496D"/>
    <w:rsid w:val="00504A05"/>
    <w:rsid w:val="00504B66"/>
    <w:rsid w:val="00504BCC"/>
    <w:rsid w:val="0050508C"/>
    <w:rsid w:val="00505227"/>
    <w:rsid w:val="00505276"/>
    <w:rsid w:val="00505316"/>
    <w:rsid w:val="00505441"/>
    <w:rsid w:val="0050599A"/>
    <w:rsid w:val="00505CD8"/>
    <w:rsid w:val="0050634E"/>
    <w:rsid w:val="005063D3"/>
    <w:rsid w:val="0050648C"/>
    <w:rsid w:val="005064D5"/>
    <w:rsid w:val="005069F4"/>
    <w:rsid w:val="00506D09"/>
    <w:rsid w:val="00506EE2"/>
    <w:rsid w:val="00506F99"/>
    <w:rsid w:val="0050707D"/>
    <w:rsid w:val="005075CB"/>
    <w:rsid w:val="00510253"/>
    <w:rsid w:val="005107C0"/>
    <w:rsid w:val="00510DCE"/>
    <w:rsid w:val="00510FF9"/>
    <w:rsid w:val="00511B48"/>
    <w:rsid w:val="00511E25"/>
    <w:rsid w:val="00511FF9"/>
    <w:rsid w:val="00512085"/>
    <w:rsid w:val="005123E5"/>
    <w:rsid w:val="0051265F"/>
    <w:rsid w:val="0051272F"/>
    <w:rsid w:val="0051284F"/>
    <w:rsid w:val="00512BBE"/>
    <w:rsid w:val="00512C23"/>
    <w:rsid w:val="005132BF"/>
    <w:rsid w:val="00513AA5"/>
    <w:rsid w:val="00513C1D"/>
    <w:rsid w:val="00513FF7"/>
    <w:rsid w:val="005144FE"/>
    <w:rsid w:val="0051493F"/>
    <w:rsid w:val="0051494A"/>
    <w:rsid w:val="00514B13"/>
    <w:rsid w:val="00515136"/>
    <w:rsid w:val="005152EA"/>
    <w:rsid w:val="005154F9"/>
    <w:rsid w:val="0051573B"/>
    <w:rsid w:val="00515A9C"/>
    <w:rsid w:val="005160F7"/>
    <w:rsid w:val="00516366"/>
    <w:rsid w:val="005169DB"/>
    <w:rsid w:val="00516AA3"/>
    <w:rsid w:val="00516AAF"/>
    <w:rsid w:val="00516B81"/>
    <w:rsid w:val="00516F17"/>
    <w:rsid w:val="00516FFB"/>
    <w:rsid w:val="00517631"/>
    <w:rsid w:val="0051772C"/>
    <w:rsid w:val="00517849"/>
    <w:rsid w:val="00517B77"/>
    <w:rsid w:val="00517D11"/>
    <w:rsid w:val="005201F3"/>
    <w:rsid w:val="0052045E"/>
    <w:rsid w:val="005204C6"/>
    <w:rsid w:val="005207B3"/>
    <w:rsid w:val="00520A06"/>
    <w:rsid w:val="00520E45"/>
    <w:rsid w:val="005210C0"/>
    <w:rsid w:val="005211D7"/>
    <w:rsid w:val="005219A6"/>
    <w:rsid w:val="00521D19"/>
    <w:rsid w:val="00522045"/>
    <w:rsid w:val="005220BE"/>
    <w:rsid w:val="005227AE"/>
    <w:rsid w:val="00522D12"/>
    <w:rsid w:val="00522EFC"/>
    <w:rsid w:val="00522F8C"/>
    <w:rsid w:val="00523C54"/>
    <w:rsid w:val="00523C63"/>
    <w:rsid w:val="005241C4"/>
    <w:rsid w:val="0052428E"/>
    <w:rsid w:val="00524C66"/>
    <w:rsid w:val="00524D76"/>
    <w:rsid w:val="00525763"/>
    <w:rsid w:val="00525F72"/>
    <w:rsid w:val="005269FC"/>
    <w:rsid w:val="00526A8F"/>
    <w:rsid w:val="00526FDF"/>
    <w:rsid w:val="00527232"/>
    <w:rsid w:val="005273BF"/>
    <w:rsid w:val="00527513"/>
    <w:rsid w:val="0052756B"/>
    <w:rsid w:val="005277DE"/>
    <w:rsid w:val="00527849"/>
    <w:rsid w:val="00527B40"/>
    <w:rsid w:val="0053028C"/>
    <w:rsid w:val="005304F7"/>
    <w:rsid w:val="005305E9"/>
    <w:rsid w:val="00531437"/>
    <w:rsid w:val="005314F0"/>
    <w:rsid w:val="00531B0B"/>
    <w:rsid w:val="00531BC5"/>
    <w:rsid w:val="00531DB6"/>
    <w:rsid w:val="00532B04"/>
    <w:rsid w:val="00532D7B"/>
    <w:rsid w:val="005333FE"/>
    <w:rsid w:val="00533AE9"/>
    <w:rsid w:val="0053433B"/>
    <w:rsid w:val="0053487E"/>
    <w:rsid w:val="00534B40"/>
    <w:rsid w:val="00534CB5"/>
    <w:rsid w:val="0053503E"/>
    <w:rsid w:val="0053594E"/>
    <w:rsid w:val="00535F1F"/>
    <w:rsid w:val="00535FF2"/>
    <w:rsid w:val="00536415"/>
    <w:rsid w:val="005369FE"/>
    <w:rsid w:val="00536A4A"/>
    <w:rsid w:val="00536ADE"/>
    <w:rsid w:val="00536F1E"/>
    <w:rsid w:val="0053713B"/>
    <w:rsid w:val="00537320"/>
    <w:rsid w:val="00537B3E"/>
    <w:rsid w:val="00540040"/>
    <w:rsid w:val="00540163"/>
    <w:rsid w:val="005403FC"/>
    <w:rsid w:val="0054058C"/>
    <w:rsid w:val="005407C3"/>
    <w:rsid w:val="0054081B"/>
    <w:rsid w:val="005409B6"/>
    <w:rsid w:val="00541E21"/>
    <w:rsid w:val="005426D2"/>
    <w:rsid w:val="00542822"/>
    <w:rsid w:val="00542A10"/>
    <w:rsid w:val="00542B56"/>
    <w:rsid w:val="005430AE"/>
    <w:rsid w:val="00543A46"/>
    <w:rsid w:val="00543BCB"/>
    <w:rsid w:val="00543C59"/>
    <w:rsid w:val="00543D3A"/>
    <w:rsid w:val="00543E3C"/>
    <w:rsid w:val="0054427E"/>
    <w:rsid w:val="00544609"/>
    <w:rsid w:val="005446D4"/>
    <w:rsid w:val="00544A17"/>
    <w:rsid w:val="00544EB1"/>
    <w:rsid w:val="00544ECE"/>
    <w:rsid w:val="00545275"/>
    <w:rsid w:val="0054558F"/>
    <w:rsid w:val="00545833"/>
    <w:rsid w:val="00545948"/>
    <w:rsid w:val="00545AD1"/>
    <w:rsid w:val="005460ED"/>
    <w:rsid w:val="005465FD"/>
    <w:rsid w:val="0054665E"/>
    <w:rsid w:val="005467D9"/>
    <w:rsid w:val="00546DA9"/>
    <w:rsid w:val="00546DD9"/>
    <w:rsid w:val="00546EA8"/>
    <w:rsid w:val="00547361"/>
    <w:rsid w:val="00547482"/>
    <w:rsid w:val="00547856"/>
    <w:rsid w:val="005507A7"/>
    <w:rsid w:val="00550F20"/>
    <w:rsid w:val="00551581"/>
    <w:rsid w:val="0055185E"/>
    <w:rsid w:val="00551C00"/>
    <w:rsid w:val="00551D9C"/>
    <w:rsid w:val="005523A0"/>
    <w:rsid w:val="00552539"/>
    <w:rsid w:val="00552569"/>
    <w:rsid w:val="0055277D"/>
    <w:rsid w:val="005527DC"/>
    <w:rsid w:val="00552F34"/>
    <w:rsid w:val="005531A4"/>
    <w:rsid w:val="005531E2"/>
    <w:rsid w:val="00553358"/>
    <w:rsid w:val="005533D5"/>
    <w:rsid w:val="00553417"/>
    <w:rsid w:val="0055344D"/>
    <w:rsid w:val="00553933"/>
    <w:rsid w:val="00553DEA"/>
    <w:rsid w:val="00553FED"/>
    <w:rsid w:val="005540AA"/>
    <w:rsid w:val="005544ED"/>
    <w:rsid w:val="005548B6"/>
    <w:rsid w:val="00554D78"/>
    <w:rsid w:val="00554F39"/>
    <w:rsid w:val="00555214"/>
    <w:rsid w:val="005552F2"/>
    <w:rsid w:val="005559A3"/>
    <w:rsid w:val="00556275"/>
    <w:rsid w:val="00557129"/>
    <w:rsid w:val="005572E1"/>
    <w:rsid w:val="0055759B"/>
    <w:rsid w:val="0055761F"/>
    <w:rsid w:val="00557915"/>
    <w:rsid w:val="005579B1"/>
    <w:rsid w:val="005579DD"/>
    <w:rsid w:val="00560050"/>
    <w:rsid w:val="00560169"/>
    <w:rsid w:val="0056022F"/>
    <w:rsid w:val="00560473"/>
    <w:rsid w:val="00560A21"/>
    <w:rsid w:val="00560F65"/>
    <w:rsid w:val="005610B3"/>
    <w:rsid w:val="00561177"/>
    <w:rsid w:val="005611A8"/>
    <w:rsid w:val="0056130D"/>
    <w:rsid w:val="005613D7"/>
    <w:rsid w:val="005615ED"/>
    <w:rsid w:val="0056160B"/>
    <w:rsid w:val="00561AC0"/>
    <w:rsid w:val="00561BF7"/>
    <w:rsid w:val="00561D58"/>
    <w:rsid w:val="0056251D"/>
    <w:rsid w:val="005625D9"/>
    <w:rsid w:val="00562C94"/>
    <w:rsid w:val="00562E3D"/>
    <w:rsid w:val="00562F20"/>
    <w:rsid w:val="005632B5"/>
    <w:rsid w:val="005635A6"/>
    <w:rsid w:val="005639FC"/>
    <w:rsid w:val="00563E0D"/>
    <w:rsid w:val="0056422C"/>
    <w:rsid w:val="00564240"/>
    <w:rsid w:val="0056437A"/>
    <w:rsid w:val="0056445C"/>
    <w:rsid w:val="005645EB"/>
    <w:rsid w:val="00564BD2"/>
    <w:rsid w:val="00564D2F"/>
    <w:rsid w:val="00564F3F"/>
    <w:rsid w:val="005652B1"/>
    <w:rsid w:val="00565726"/>
    <w:rsid w:val="00565892"/>
    <w:rsid w:val="005659A5"/>
    <w:rsid w:val="00565AED"/>
    <w:rsid w:val="00565CF4"/>
    <w:rsid w:val="00565EF1"/>
    <w:rsid w:val="00565F1E"/>
    <w:rsid w:val="005660B7"/>
    <w:rsid w:val="0056612D"/>
    <w:rsid w:val="0056643D"/>
    <w:rsid w:val="00566859"/>
    <w:rsid w:val="00566893"/>
    <w:rsid w:val="00566F29"/>
    <w:rsid w:val="005674E1"/>
    <w:rsid w:val="0056769A"/>
    <w:rsid w:val="005676F7"/>
    <w:rsid w:val="00567D1D"/>
    <w:rsid w:val="00567DE6"/>
    <w:rsid w:val="00570280"/>
    <w:rsid w:val="00570759"/>
    <w:rsid w:val="00570C99"/>
    <w:rsid w:val="00570DC6"/>
    <w:rsid w:val="00570DF8"/>
    <w:rsid w:val="00570FE2"/>
    <w:rsid w:val="005712CD"/>
    <w:rsid w:val="00571663"/>
    <w:rsid w:val="00571B06"/>
    <w:rsid w:val="00571C88"/>
    <w:rsid w:val="00571CF0"/>
    <w:rsid w:val="00571E85"/>
    <w:rsid w:val="00573054"/>
    <w:rsid w:val="005730C3"/>
    <w:rsid w:val="00573379"/>
    <w:rsid w:val="00573EAB"/>
    <w:rsid w:val="00573F71"/>
    <w:rsid w:val="00574649"/>
    <w:rsid w:val="00574E6E"/>
    <w:rsid w:val="00574F9B"/>
    <w:rsid w:val="00574FC9"/>
    <w:rsid w:val="00575330"/>
    <w:rsid w:val="00575389"/>
    <w:rsid w:val="00575B55"/>
    <w:rsid w:val="00575C3D"/>
    <w:rsid w:val="00575C60"/>
    <w:rsid w:val="00575D56"/>
    <w:rsid w:val="00575E14"/>
    <w:rsid w:val="005765E1"/>
    <w:rsid w:val="005769C8"/>
    <w:rsid w:val="00576AEE"/>
    <w:rsid w:val="00576C6E"/>
    <w:rsid w:val="00576D6F"/>
    <w:rsid w:val="00577080"/>
    <w:rsid w:val="0057720B"/>
    <w:rsid w:val="005773E6"/>
    <w:rsid w:val="00577743"/>
    <w:rsid w:val="00577D7B"/>
    <w:rsid w:val="00577F6C"/>
    <w:rsid w:val="005802CE"/>
    <w:rsid w:val="00580469"/>
    <w:rsid w:val="00580764"/>
    <w:rsid w:val="00580882"/>
    <w:rsid w:val="00580B2F"/>
    <w:rsid w:val="00581836"/>
    <w:rsid w:val="00581ABB"/>
    <w:rsid w:val="0058231B"/>
    <w:rsid w:val="005827C8"/>
    <w:rsid w:val="00582CDC"/>
    <w:rsid w:val="00582EA7"/>
    <w:rsid w:val="005830F3"/>
    <w:rsid w:val="00583430"/>
    <w:rsid w:val="00583533"/>
    <w:rsid w:val="005838A5"/>
    <w:rsid w:val="005838AC"/>
    <w:rsid w:val="00583B5E"/>
    <w:rsid w:val="00583C7B"/>
    <w:rsid w:val="00583CA1"/>
    <w:rsid w:val="00583E1F"/>
    <w:rsid w:val="0058445E"/>
    <w:rsid w:val="005845EE"/>
    <w:rsid w:val="0058485C"/>
    <w:rsid w:val="00584C66"/>
    <w:rsid w:val="00584CC0"/>
    <w:rsid w:val="00584D7F"/>
    <w:rsid w:val="00584F5B"/>
    <w:rsid w:val="005852F8"/>
    <w:rsid w:val="005853EE"/>
    <w:rsid w:val="005858F2"/>
    <w:rsid w:val="005859C2"/>
    <w:rsid w:val="00585EC4"/>
    <w:rsid w:val="0058627C"/>
    <w:rsid w:val="00586BE1"/>
    <w:rsid w:val="00586F82"/>
    <w:rsid w:val="0058700B"/>
    <w:rsid w:val="0058797A"/>
    <w:rsid w:val="005902E9"/>
    <w:rsid w:val="005903C6"/>
    <w:rsid w:val="0059056F"/>
    <w:rsid w:val="0059068B"/>
    <w:rsid w:val="005908FE"/>
    <w:rsid w:val="00590CF8"/>
    <w:rsid w:val="0059100F"/>
    <w:rsid w:val="00591056"/>
    <w:rsid w:val="00591DC9"/>
    <w:rsid w:val="00591E95"/>
    <w:rsid w:val="005920B0"/>
    <w:rsid w:val="00592468"/>
    <w:rsid w:val="005924EF"/>
    <w:rsid w:val="00592C58"/>
    <w:rsid w:val="00592E3B"/>
    <w:rsid w:val="00592F0D"/>
    <w:rsid w:val="0059302F"/>
    <w:rsid w:val="00593516"/>
    <w:rsid w:val="0059364E"/>
    <w:rsid w:val="0059377D"/>
    <w:rsid w:val="00593A57"/>
    <w:rsid w:val="00593D1A"/>
    <w:rsid w:val="00593F8F"/>
    <w:rsid w:val="00594077"/>
    <w:rsid w:val="005942C3"/>
    <w:rsid w:val="0059448C"/>
    <w:rsid w:val="005944FC"/>
    <w:rsid w:val="00594B0E"/>
    <w:rsid w:val="00594CD3"/>
    <w:rsid w:val="00594D86"/>
    <w:rsid w:val="005952C0"/>
    <w:rsid w:val="005952EB"/>
    <w:rsid w:val="00595B0C"/>
    <w:rsid w:val="00595FCC"/>
    <w:rsid w:val="00596332"/>
    <w:rsid w:val="00596A83"/>
    <w:rsid w:val="00596B9F"/>
    <w:rsid w:val="00596BB5"/>
    <w:rsid w:val="00596E30"/>
    <w:rsid w:val="00596F8E"/>
    <w:rsid w:val="00596FB9"/>
    <w:rsid w:val="00597082"/>
    <w:rsid w:val="0059708F"/>
    <w:rsid w:val="00597DBD"/>
    <w:rsid w:val="005A00CC"/>
    <w:rsid w:val="005A01D2"/>
    <w:rsid w:val="005A02D7"/>
    <w:rsid w:val="005A0445"/>
    <w:rsid w:val="005A0469"/>
    <w:rsid w:val="005A046D"/>
    <w:rsid w:val="005A0578"/>
    <w:rsid w:val="005A0B8D"/>
    <w:rsid w:val="005A1035"/>
    <w:rsid w:val="005A179D"/>
    <w:rsid w:val="005A2454"/>
    <w:rsid w:val="005A27C3"/>
    <w:rsid w:val="005A2A91"/>
    <w:rsid w:val="005A2D4E"/>
    <w:rsid w:val="005A32F2"/>
    <w:rsid w:val="005A36E6"/>
    <w:rsid w:val="005A3FE5"/>
    <w:rsid w:val="005A4182"/>
    <w:rsid w:val="005A4440"/>
    <w:rsid w:val="005A45BB"/>
    <w:rsid w:val="005A47B7"/>
    <w:rsid w:val="005A4A3D"/>
    <w:rsid w:val="005A4D0F"/>
    <w:rsid w:val="005A4E42"/>
    <w:rsid w:val="005A513E"/>
    <w:rsid w:val="005A5152"/>
    <w:rsid w:val="005A5472"/>
    <w:rsid w:val="005A5772"/>
    <w:rsid w:val="005A61B5"/>
    <w:rsid w:val="005A6AA2"/>
    <w:rsid w:val="005A6BE5"/>
    <w:rsid w:val="005A6ECD"/>
    <w:rsid w:val="005A7497"/>
    <w:rsid w:val="005A74DC"/>
    <w:rsid w:val="005A7B52"/>
    <w:rsid w:val="005A7DEB"/>
    <w:rsid w:val="005A7DFE"/>
    <w:rsid w:val="005B0799"/>
    <w:rsid w:val="005B08CE"/>
    <w:rsid w:val="005B0A85"/>
    <w:rsid w:val="005B0ACA"/>
    <w:rsid w:val="005B0B5E"/>
    <w:rsid w:val="005B0BBA"/>
    <w:rsid w:val="005B0F02"/>
    <w:rsid w:val="005B12D4"/>
    <w:rsid w:val="005B1B0B"/>
    <w:rsid w:val="005B24EA"/>
    <w:rsid w:val="005B251E"/>
    <w:rsid w:val="005B2676"/>
    <w:rsid w:val="005B29BC"/>
    <w:rsid w:val="005B3498"/>
    <w:rsid w:val="005B375D"/>
    <w:rsid w:val="005B3996"/>
    <w:rsid w:val="005B4333"/>
    <w:rsid w:val="005B4613"/>
    <w:rsid w:val="005B4838"/>
    <w:rsid w:val="005B4A4E"/>
    <w:rsid w:val="005B4AC6"/>
    <w:rsid w:val="005B55C0"/>
    <w:rsid w:val="005B5E58"/>
    <w:rsid w:val="005B5E99"/>
    <w:rsid w:val="005B5FBD"/>
    <w:rsid w:val="005B656E"/>
    <w:rsid w:val="005B6821"/>
    <w:rsid w:val="005B7322"/>
    <w:rsid w:val="005B7517"/>
    <w:rsid w:val="005B78BC"/>
    <w:rsid w:val="005B7A11"/>
    <w:rsid w:val="005B7DB4"/>
    <w:rsid w:val="005C019F"/>
    <w:rsid w:val="005C066E"/>
    <w:rsid w:val="005C0BBE"/>
    <w:rsid w:val="005C0D39"/>
    <w:rsid w:val="005C0EF2"/>
    <w:rsid w:val="005C1011"/>
    <w:rsid w:val="005C122E"/>
    <w:rsid w:val="005C1F80"/>
    <w:rsid w:val="005C231A"/>
    <w:rsid w:val="005C23C2"/>
    <w:rsid w:val="005C2D6C"/>
    <w:rsid w:val="005C3283"/>
    <w:rsid w:val="005C343F"/>
    <w:rsid w:val="005C35C4"/>
    <w:rsid w:val="005C3636"/>
    <w:rsid w:val="005C36A2"/>
    <w:rsid w:val="005C3707"/>
    <w:rsid w:val="005C3AA3"/>
    <w:rsid w:val="005C43D3"/>
    <w:rsid w:val="005C464F"/>
    <w:rsid w:val="005C48B6"/>
    <w:rsid w:val="005C4B15"/>
    <w:rsid w:val="005C4DA0"/>
    <w:rsid w:val="005C5009"/>
    <w:rsid w:val="005C5080"/>
    <w:rsid w:val="005C5CD0"/>
    <w:rsid w:val="005C5D44"/>
    <w:rsid w:val="005C615E"/>
    <w:rsid w:val="005C63E9"/>
    <w:rsid w:val="005C66F5"/>
    <w:rsid w:val="005C6783"/>
    <w:rsid w:val="005C67A9"/>
    <w:rsid w:val="005C6C1B"/>
    <w:rsid w:val="005C6C1D"/>
    <w:rsid w:val="005C6D51"/>
    <w:rsid w:val="005C6E88"/>
    <w:rsid w:val="005C6E98"/>
    <w:rsid w:val="005C6F0E"/>
    <w:rsid w:val="005C71D0"/>
    <w:rsid w:val="005C7788"/>
    <w:rsid w:val="005C7BFA"/>
    <w:rsid w:val="005C7CA5"/>
    <w:rsid w:val="005D036F"/>
    <w:rsid w:val="005D03E2"/>
    <w:rsid w:val="005D0589"/>
    <w:rsid w:val="005D06AC"/>
    <w:rsid w:val="005D0A74"/>
    <w:rsid w:val="005D0B12"/>
    <w:rsid w:val="005D0B4E"/>
    <w:rsid w:val="005D0B6D"/>
    <w:rsid w:val="005D0C2E"/>
    <w:rsid w:val="005D0C76"/>
    <w:rsid w:val="005D0D02"/>
    <w:rsid w:val="005D12EA"/>
    <w:rsid w:val="005D1312"/>
    <w:rsid w:val="005D1711"/>
    <w:rsid w:val="005D1EBD"/>
    <w:rsid w:val="005D23BB"/>
    <w:rsid w:val="005D2688"/>
    <w:rsid w:val="005D2754"/>
    <w:rsid w:val="005D2830"/>
    <w:rsid w:val="005D38B0"/>
    <w:rsid w:val="005D3F2C"/>
    <w:rsid w:val="005D49F8"/>
    <w:rsid w:val="005D4BDB"/>
    <w:rsid w:val="005D5369"/>
    <w:rsid w:val="005D5617"/>
    <w:rsid w:val="005D5B78"/>
    <w:rsid w:val="005D6400"/>
    <w:rsid w:val="005D6A72"/>
    <w:rsid w:val="005D712C"/>
    <w:rsid w:val="005D7575"/>
    <w:rsid w:val="005D75AE"/>
    <w:rsid w:val="005D769B"/>
    <w:rsid w:val="005D76F5"/>
    <w:rsid w:val="005D7AA2"/>
    <w:rsid w:val="005E0932"/>
    <w:rsid w:val="005E0B92"/>
    <w:rsid w:val="005E0EFB"/>
    <w:rsid w:val="005E0FCC"/>
    <w:rsid w:val="005E10A4"/>
    <w:rsid w:val="005E2051"/>
    <w:rsid w:val="005E24DE"/>
    <w:rsid w:val="005E28E3"/>
    <w:rsid w:val="005E293C"/>
    <w:rsid w:val="005E2A1C"/>
    <w:rsid w:val="005E2F17"/>
    <w:rsid w:val="005E3017"/>
    <w:rsid w:val="005E3298"/>
    <w:rsid w:val="005E359E"/>
    <w:rsid w:val="005E372B"/>
    <w:rsid w:val="005E4018"/>
    <w:rsid w:val="005E40D5"/>
    <w:rsid w:val="005E4538"/>
    <w:rsid w:val="005E4580"/>
    <w:rsid w:val="005E4666"/>
    <w:rsid w:val="005E46A3"/>
    <w:rsid w:val="005E526B"/>
    <w:rsid w:val="005E5363"/>
    <w:rsid w:val="005E540F"/>
    <w:rsid w:val="005E5425"/>
    <w:rsid w:val="005E560E"/>
    <w:rsid w:val="005E56B3"/>
    <w:rsid w:val="005E57B8"/>
    <w:rsid w:val="005E5E72"/>
    <w:rsid w:val="005E6352"/>
    <w:rsid w:val="005E6416"/>
    <w:rsid w:val="005E682E"/>
    <w:rsid w:val="005E693E"/>
    <w:rsid w:val="005E6A4E"/>
    <w:rsid w:val="005E6C9C"/>
    <w:rsid w:val="005E73AE"/>
    <w:rsid w:val="005E73BC"/>
    <w:rsid w:val="005E7865"/>
    <w:rsid w:val="005E7ABD"/>
    <w:rsid w:val="005E7E21"/>
    <w:rsid w:val="005F0111"/>
    <w:rsid w:val="005F04D0"/>
    <w:rsid w:val="005F06BC"/>
    <w:rsid w:val="005F0966"/>
    <w:rsid w:val="005F0F2C"/>
    <w:rsid w:val="005F171D"/>
    <w:rsid w:val="005F1BC0"/>
    <w:rsid w:val="005F1E8D"/>
    <w:rsid w:val="005F2089"/>
    <w:rsid w:val="005F29E6"/>
    <w:rsid w:val="005F2A48"/>
    <w:rsid w:val="005F2FED"/>
    <w:rsid w:val="005F30E2"/>
    <w:rsid w:val="005F339E"/>
    <w:rsid w:val="005F35D1"/>
    <w:rsid w:val="005F362C"/>
    <w:rsid w:val="005F3CC5"/>
    <w:rsid w:val="005F3D3C"/>
    <w:rsid w:val="005F4157"/>
    <w:rsid w:val="005F48E2"/>
    <w:rsid w:val="005F49C2"/>
    <w:rsid w:val="005F50BF"/>
    <w:rsid w:val="005F55AC"/>
    <w:rsid w:val="005F592A"/>
    <w:rsid w:val="005F59A1"/>
    <w:rsid w:val="005F5D5B"/>
    <w:rsid w:val="005F613F"/>
    <w:rsid w:val="005F6162"/>
    <w:rsid w:val="005F6553"/>
    <w:rsid w:val="005F6B74"/>
    <w:rsid w:val="005F6D72"/>
    <w:rsid w:val="005F6E12"/>
    <w:rsid w:val="005F705B"/>
    <w:rsid w:val="005F72DC"/>
    <w:rsid w:val="005F7430"/>
    <w:rsid w:val="005F7605"/>
    <w:rsid w:val="005F7944"/>
    <w:rsid w:val="005F7957"/>
    <w:rsid w:val="005F7BDA"/>
    <w:rsid w:val="005F7C4B"/>
    <w:rsid w:val="005F7D79"/>
    <w:rsid w:val="006003CA"/>
    <w:rsid w:val="0060060B"/>
    <w:rsid w:val="0060082D"/>
    <w:rsid w:val="006008F9"/>
    <w:rsid w:val="006009B3"/>
    <w:rsid w:val="00600A4A"/>
    <w:rsid w:val="00600BB7"/>
    <w:rsid w:val="0060122F"/>
    <w:rsid w:val="00601316"/>
    <w:rsid w:val="0060144B"/>
    <w:rsid w:val="0060151B"/>
    <w:rsid w:val="0060189F"/>
    <w:rsid w:val="006019EE"/>
    <w:rsid w:val="00601E21"/>
    <w:rsid w:val="006021C7"/>
    <w:rsid w:val="0060238E"/>
    <w:rsid w:val="00602509"/>
    <w:rsid w:val="00602C8D"/>
    <w:rsid w:val="00602DAB"/>
    <w:rsid w:val="0060308E"/>
    <w:rsid w:val="00603513"/>
    <w:rsid w:val="00603520"/>
    <w:rsid w:val="00603857"/>
    <w:rsid w:val="006039B4"/>
    <w:rsid w:val="00603A95"/>
    <w:rsid w:val="00603C90"/>
    <w:rsid w:val="00603DF8"/>
    <w:rsid w:val="006041D4"/>
    <w:rsid w:val="00604C6E"/>
    <w:rsid w:val="00604F81"/>
    <w:rsid w:val="006052DA"/>
    <w:rsid w:val="00605424"/>
    <w:rsid w:val="006056F5"/>
    <w:rsid w:val="00605A34"/>
    <w:rsid w:val="00605AFE"/>
    <w:rsid w:val="00605BAA"/>
    <w:rsid w:val="00605C77"/>
    <w:rsid w:val="00605C91"/>
    <w:rsid w:val="00605DA0"/>
    <w:rsid w:val="00605DF5"/>
    <w:rsid w:val="00605EF4"/>
    <w:rsid w:val="0060658F"/>
    <w:rsid w:val="0060668B"/>
    <w:rsid w:val="006066B5"/>
    <w:rsid w:val="00606C03"/>
    <w:rsid w:val="00607143"/>
    <w:rsid w:val="0060781C"/>
    <w:rsid w:val="00607DD2"/>
    <w:rsid w:val="00607F98"/>
    <w:rsid w:val="00610487"/>
    <w:rsid w:val="0061065F"/>
    <w:rsid w:val="00610AE7"/>
    <w:rsid w:val="00610B0B"/>
    <w:rsid w:val="00610F7B"/>
    <w:rsid w:val="00610FF7"/>
    <w:rsid w:val="00611280"/>
    <w:rsid w:val="00611437"/>
    <w:rsid w:val="00611568"/>
    <w:rsid w:val="006116E2"/>
    <w:rsid w:val="006119CB"/>
    <w:rsid w:val="00611A6F"/>
    <w:rsid w:val="00611C02"/>
    <w:rsid w:val="006121EB"/>
    <w:rsid w:val="006127A6"/>
    <w:rsid w:val="00612C59"/>
    <w:rsid w:val="00612F0F"/>
    <w:rsid w:val="006135F9"/>
    <w:rsid w:val="00613697"/>
    <w:rsid w:val="006138A7"/>
    <w:rsid w:val="00613A5E"/>
    <w:rsid w:val="0061453A"/>
    <w:rsid w:val="0061478C"/>
    <w:rsid w:val="00614B85"/>
    <w:rsid w:val="00614BDE"/>
    <w:rsid w:val="00614C13"/>
    <w:rsid w:val="00615523"/>
    <w:rsid w:val="00615961"/>
    <w:rsid w:val="00615B36"/>
    <w:rsid w:val="00615D0B"/>
    <w:rsid w:val="00615F3D"/>
    <w:rsid w:val="00616399"/>
    <w:rsid w:val="00616A02"/>
    <w:rsid w:val="00616A8F"/>
    <w:rsid w:val="00616EA7"/>
    <w:rsid w:val="00617FFA"/>
    <w:rsid w:val="006200FD"/>
    <w:rsid w:val="0062026D"/>
    <w:rsid w:val="006206A6"/>
    <w:rsid w:val="00620A90"/>
    <w:rsid w:val="00621053"/>
    <w:rsid w:val="006213AF"/>
    <w:rsid w:val="006214A5"/>
    <w:rsid w:val="006217FD"/>
    <w:rsid w:val="00621BF4"/>
    <w:rsid w:val="0062272F"/>
    <w:rsid w:val="00622994"/>
    <w:rsid w:val="006229BD"/>
    <w:rsid w:val="00622A5F"/>
    <w:rsid w:val="00623692"/>
    <w:rsid w:val="00623E27"/>
    <w:rsid w:val="00623F09"/>
    <w:rsid w:val="00624154"/>
    <w:rsid w:val="006244B4"/>
    <w:rsid w:val="006246B9"/>
    <w:rsid w:val="00624710"/>
    <w:rsid w:val="00624812"/>
    <w:rsid w:val="006248D2"/>
    <w:rsid w:val="0062491A"/>
    <w:rsid w:val="00624BE7"/>
    <w:rsid w:val="00624C3B"/>
    <w:rsid w:val="00624D9D"/>
    <w:rsid w:val="00624E44"/>
    <w:rsid w:val="00624E51"/>
    <w:rsid w:val="006255CC"/>
    <w:rsid w:val="006256AE"/>
    <w:rsid w:val="006258B2"/>
    <w:rsid w:val="006261F3"/>
    <w:rsid w:val="006263A9"/>
    <w:rsid w:val="0062690F"/>
    <w:rsid w:val="00626BDF"/>
    <w:rsid w:val="00626DCB"/>
    <w:rsid w:val="00626EA2"/>
    <w:rsid w:val="006270F5"/>
    <w:rsid w:val="00627362"/>
    <w:rsid w:val="006273D2"/>
    <w:rsid w:val="0062774A"/>
    <w:rsid w:val="00627C66"/>
    <w:rsid w:val="00627F00"/>
    <w:rsid w:val="00627FC6"/>
    <w:rsid w:val="00630144"/>
    <w:rsid w:val="00630156"/>
    <w:rsid w:val="00630573"/>
    <w:rsid w:val="00630C12"/>
    <w:rsid w:val="00630E58"/>
    <w:rsid w:val="00631470"/>
    <w:rsid w:val="006318BC"/>
    <w:rsid w:val="00631A7A"/>
    <w:rsid w:val="00631BE1"/>
    <w:rsid w:val="00631DAF"/>
    <w:rsid w:val="0063211B"/>
    <w:rsid w:val="00632192"/>
    <w:rsid w:val="006327CD"/>
    <w:rsid w:val="006328AA"/>
    <w:rsid w:val="00632A5F"/>
    <w:rsid w:val="00632DA3"/>
    <w:rsid w:val="00633998"/>
    <w:rsid w:val="00633A7D"/>
    <w:rsid w:val="00634195"/>
    <w:rsid w:val="006344A0"/>
    <w:rsid w:val="00634BE5"/>
    <w:rsid w:val="0063541B"/>
    <w:rsid w:val="0063547A"/>
    <w:rsid w:val="0063558C"/>
    <w:rsid w:val="0063559D"/>
    <w:rsid w:val="006358DC"/>
    <w:rsid w:val="00635948"/>
    <w:rsid w:val="00635A0F"/>
    <w:rsid w:val="00635B0D"/>
    <w:rsid w:val="00635B2E"/>
    <w:rsid w:val="00635DA7"/>
    <w:rsid w:val="00635E20"/>
    <w:rsid w:val="00635EB6"/>
    <w:rsid w:val="0063639B"/>
    <w:rsid w:val="00636933"/>
    <w:rsid w:val="00636A5F"/>
    <w:rsid w:val="00636AF9"/>
    <w:rsid w:val="00636E45"/>
    <w:rsid w:val="00636FEC"/>
    <w:rsid w:val="0063708B"/>
    <w:rsid w:val="006371C9"/>
    <w:rsid w:val="00637345"/>
    <w:rsid w:val="00637B6B"/>
    <w:rsid w:val="00637C3B"/>
    <w:rsid w:val="00637EFF"/>
    <w:rsid w:val="00640D81"/>
    <w:rsid w:val="00640D9B"/>
    <w:rsid w:val="00640ED3"/>
    <w:rsid w:val="00640EFD"/>
    <w:rsid w:val="006410AA"/>
    <w:rsid w:val="0064123A"/>
    <w:rsid w:val="00641696"/>
    <w:rsid w:val="00641A61"/>
    <w:rsid w:val="00641BD4"/>
    <w:rsid w:val="00641D91"/>
    <w:rsid w:val="00642626"/>
    <w:rsid w:val="00642652"/>
    <w:rsid w:val="00642715"/>
    <w:rsid w:val="0064291D"/>
    <w:rsid w:val="00642C1E"/>
    <w:rsid w:val="00642C4E"/>
    <w:rsid w:val="00643300"/>
    <w:rsid w:val="00643B84"/>
    <w:rsid w:val="00643BA3"/>
    <w:rsid w:val="0064407C"/>
    <w:rsid w:val="00644189"/>
    <w:rsid w:val="0064419F"/>
    <w:rsid w:val="006447DD"/>
    <w:rsid w:val="00644F90"/>
    <w:rsid w:val="006450A3"/>
    <w:rsid w:val="00645269"/>
    <w:rsid w:val="00645489"/>
    <w:rsid w:val="00646553"/>
    <w:rsid w:val="00646606"/>
    <w:rsid w:val="00646961"/>
    <w:rsid w:val="0064696E"/>
    <w:rsid w:val="00646A18"/>
    <w:rsid w:val="006470F2"/>
    <w:rsid w:val="0064753B"/>
    <w:rsid w:val="00647788"/>
    <w:rsid w:val="00647B21"/>
    <w:rsid w:val="00647C3A"/>
    <w:rsid w:val="006503AA"/>
    <w:rsid w:val="00650A74"/>
    <w:rsid w:val="00651136"/>
    <w:rsid w:val="00651731"/>
    <w:rsid w:val="00651791"/>
    <w:rsid w:val="00651CA6"/>
    <w:rsid w:val="00652498"/>
    <w:rsid w:val="0065299F"/>
    <w:rsid w:val="00652AE1"/>
    <w:rsid w:val="0065328B"/>
    <w:rsid w:val="006532E2"/>
    <w:rsid w:val="006533B6"/>
    <w:rsid w:val="00653746"/>
    <w:rsid w:val="00653964"/>
    <w:rsid w:val="00653A36"/>
    <w:rsid w:val="00654088"/>
    <w:rsid w:val="006542D7"/>
    <w:rsid w:val="00654541"/>
    <w:rsid w:val="0065463C"/>
    <w:rsid w:val="00654C26"/>
    <w:rsid w:val="0065506E"/>
    <w:rsid w:val="006551BC"/>
    <w:rsid w:val="0065536B"/>
    <w:rsid w:val="006556A6"/>
    <w:rsid w:val="00655820"/>
    <w:rsid w:val="00655A2C"/>
    <w:rsid w:val="00655A5C"/>
    <w:rsid w:val="00655BA9"/>
    <w:rsid w:val="0065607A"/>
    <w:rsid w:val="006563CD"/>
    <w:rsid w:val="00656464"/>
    <w:rsid w:val="00656694"/>
    <w:rsid w:val="00656A26"/>
    <w:rsid w:val="00656B03"/>
    <w:rsid w:val="00656BCE"/>
    <w:rsid w:val="00656BDD"/>
    <w:rsid w:val="00656D30"/>
    <w:rsid w:val="0065757C"/>
    <w:rsid w:val="00657742"/>
    <w:rsid w:val="006578E7"/>
    <w:rsid w:val="00657CA5"/>
    <w:rsid w:val="00657CB3"/>
    <w:rsid w:val="006604EA"/>
    <w:rsid w:val="006609A1"/>
    <w:rsid w:val="00661195"/>
    <w:rsid w:val="00661289"/>
    <w:rsid w:val="00661773"/>
    <w:rsid w:val="0066178B"/>
    <w:rsid w:val="00662991"/>
    <w:rsid w:val="00662A20"/>
    <w:rsid w:val="00662DB9"/>
    <w:rsid w:val="00662F5D"/>
    <w:rsid w:val="006635C9"/>
    <w:rsid w:val="00663CE7"/>
    <w:rsid w:val="00663D96"/>
    <w:rsid w:val="00664462"/>
    <w:rsid w:val="006645D7"/>
    <w:rsid w:val="0066484E"/>
    <w:rsid w:val="00664AF6"/>
    <w:rsid w:val="00665476"/>
    <w:rsid w:val="006659DF"/>
    <w:rsid w:val="00665C0D"/>
    <w:rsid w:val="0066618E"/>
    <w:rsid w:val="00666277"/>
    <w:rsid w:val="0066646D"/>
    <w:rsid w:val="0066649D"/>
    <w:rsid w:val="006668A3"/>
    <w:rsid w:val="006668CB"/>
    <w:rsid w:val="006669D3"/>
    <w:rsid w:val="00667034"/>
    <w:rsid w:val="00667368"/>
    <w:rsid w:val="00667387"/>
    <w:rsid w:val="0066748B"/>
    <w:rsid w:val="0066789F"/>
    <w:rsid w:val="00667B23"/>
    <w:rsid w:val="00670D60"/>
    <w:rsid w:val="00670DA6"/>
    <w:rsid w:val="00670F76"/>
    <w:rsid w:val="00671443"/>
    <w:rsid w:val="00671A1E"/>
    <w:rsid w:val="00671A35"/>
    <w:rsid w:val="00671CAC"/>
    <w:rsid w:val="00671EC1"/>
    <w:rsid w:val="006721FE"/>
    <w:rsid w:val="006722DF"/>
    <w:rsid w:val="00672334"/>
    <w:rsid w:val="00672FCB"/>
    <w:rsid w:val="006732D7"/>
    <w:rsid w:val="006733E7"/>
    <w:rsid w:val="006735DC"/>
    <w:rsid w:val="006736E7"/>
    <w:rsid w:val="00673FA8"/>
    <w:rsid w:val="00673FC4"/>
    <w:rsid w:val="00675FA3"/>
    <w:rsid w:val="00675FB4"/>
    <w:rsid w:val="006764C0"/>
    <w:rsid w:val="006765BD"/>
    <w:rsid w:val="006765DF"/>
    <w:rsid w:val="0067722C"/>
    <w:rsid w:val="006772B9"/>
    <w:rsid w:val="0067772A"/>
    <w:rsid w:val="00677FCA"/>
    <w:rsid w:val="00680B78"/>
    <w:rsid w:val="00680E4F"/>
    <w:rsid w:val="006810D0"/>
    <w:rsid w:val="006814D7"/>
    <w:rsid w:val="00681C55"/>
    <w:rsid w:val="00681CCF"/>
    <w:rsid w:val="00682172"/>
    <w:rsid w:val="006822DA"/>
    <w:rsid w:val="0068231A"/>
    <w:rsid w:val="006825A6"/>
    <w:rsid w:val="006825F1"/>
    <w:rsid w:val="00682792"/>
    <w:rsid w:val="0068286A"/>
    <w:rsid w:val="00682C77"/>
    <w:rsid w:val="00682CA4"/>
    <w:rsid w:val="00683161"/>
    <w:rsid w:val="006835A9"/>
    <w:rsid w:val="00683694"/>
    <w:rsid w:val="006839FE"/>
    <w:rsid w:val="00683BC3"/>
    <w:rsid w:val="00683F56"/>
    <w:rsid w:val="00684053"/>
    <w:rsid w:val="0068441F"/>
    <w:rsid w:val="006844C6"/>
    <w:rsid w:val="006848E5"/>
    <w:rsid w:val="006849D5"/>
    <w:rsid w:val="00684C0E"/>
    <w:rsid w:val="00684FCC"/>
    <w:rsid w:val="00685564"/>
    <w:rsid w:val="006855F2"/>
    <w:rsid w:val="006859EB"/>
    <w:rsid w:val="00685A72"/>
    <w:rsid w:val="006867BB"/>
    <w:rsid w:val="00686AF6"/>
    <w:rsid w:val="00686F0A"/>
    <w:rsid w:val="0068702B"/>
    <w:rsid w:val="0068722C"/>
    <w:rsid w:val="0068738D"/>
    <w:rsid w:val="00687ACD"/>
    <w:rsid w:val="00687B0C"/>
    <w:rsid w:val="00687FC2"/>
    <w:rsid w:val="0069012A"/>
    <w:rsid w:val="006901FC"/>
    <w:rsid w:val="00690258"/>
    <w:rsid w:val="00690918"/>
    <w:rsid w:val="00690B67"/>
    <w:rsid w:val="00691132"/>
    <w:rsid w:val="006912DC"/>
    <w:rsid w:val="00691538"/>
    <w:rsid w:val="00691908"/>
    <w:rsid w:val="00691D43"/>
    <w:rsid w:val="00691D95"/>
    <w:rsid w:val="00691DB3"/>
    <w:rsid w:val="00692023"/>
    <w:rsid w:val="006920C1"/>
    <w:rsid w:val="00692364"/>
    <w:rsid w:val="00692886"/>
    <w:rsid w:val="006933DC"/>
    <w:rsid w:val="00693421"/>
    <w:rsid w:val="006936A0"/>
    <w:rsid w:val="0069372C"/>
    <w:rsid w:val="006939AB"/>
    <w:rsid w:val="00693B04"/>
    <w:rsid w:val="00694E2A"/>
    <w:rsid w:val="006950C2"/>
    <w:rsid w:val="00695189"/>
    <w:rsid w:val="006952C0"/>
    <w:rsid w:val="00695360"/>
    <w:rsid w:val="00695413"/>
    <w:rsid w:val="00695546"/>
    <w:rsid w:val="0069570A"/>
    <w:rsid w:val="0069583A"/>
    <w:rsid w:val="00695F1B"/>
    <w:rsid w:val="00696195"/>
    <w:rsid w:val="0069626F"/>
    <w:rsid w:val="006962CE"/>
    <w:rsid w:val="0069668C"/>
    <w:rsid w:val="0069688A"/>
    <w:rsid w:val="006969D1"/>
    <w:rsid w:val="00696DF6"/>
    <w:rsid w:val="0069731E"/>
    <w:rsid w:val="00697827"/>
    <w:rsid w:val="00697E01"/>
    <w:rsid w:val="00697EB8"/>
    <w:rsid w:val="006A0416"/>
    <w:rsid w:val="006A0BB0"/>
    <w:rsid w:val="006A0D55"/>
    <w:rsid w:val="006A1A42"/>
    <w:rsid w:val="006A25B9"/>
    <w:rsid w:val="006A272D"/>
    <w:rsid w:val="006A2A9E"/>
    <w:rsid w:val="006A30DE"/>
    <w:rsid w:val="006A3123"/>
    <w:rsid w:val="006A32CE"/>
    <w:rsid w:val="006A34B4"/>
    <w:rsid w:val="006A3551"/>
    <w:rsid w:val="006A3577"/>
    <w:rsid w:val="006A36AC"/>
    <w:rsid w:val="006A3D32"/>
    <w:rsid w:val="006A45BF"/>
    <w:rsid w:val="006A47CE"/>
    <w:rsid w:val="006A4DD2"/>
    <w:rsid w:val="006A54B0"/>
    <w:rsid w:val="006A5663"/>
    <w:rsid w:val="006A5E5D"/>
    <w:rsid w:val="006A5F6A"/>
    <w:rsid w:val="006A60E4"/>
    <w:rsid w:val="006A647E"/>
    <w:rsid w:val="006A70B3"/>
    <w:rsid w:val="006A7321"/>
    <w:rsid w:val="006A7420"/>
    <w:rsid w:val="006A7917"/>
    <w:rsid w:val="006A7F34"/>
    <w:rsid w:val="006B0974"/>
    <w:rsid w:val="006B0C50"/>
    <w:rsid w:val="006B126F"/>
    <w:rsid w:val="006B198D"/>
    <w:rsid w:val="006B1C12"/>
    <w:rsid w:val="006B1D93"/>
    <w:rsid w:val="006B1DF9"/>
    <w:rsid w:val="006B1FD5"/>
    <w:rsid w:val="006B2074"/>
    <w:rsid w:val="006B2542"/>
    <w:rsid w:val="006B28EB"/>
    <w:rsid w:val="006B2975"/>
    <w:rsid w:val="006B2AD0"/>
    <w:rsid w:val="006B2E4F"/>
    <w:rsid w:val="006B2E7D"/>
    <w:rsid w:val="006B3081"/>
    <w:rsid w:val="006B3272"/>
    <w:rsid w:val="006B36C0"/>
    <w:rsid w:val="006B36DA"/>
    <w:rsid w:val="006B38CC"/>
    <w:rsid w:val="006B399B"/>
    <w:rsid w:val="006B3EC8"/>
    <w:rsid w:val="006B4439"/>
    <w:rsid w:val="006B4513"/>
    <w:rsid w:val="006B48AD"/>
    <w:rsid w:val="006B4EE7"/>
    <w:rsid w:val="006B529E"/>
    <w:rsid w:val="006B538F"/>
    <w:rsid w:val="006B53F4"/>
    <w:rsid w:val="006B5A7C"/>
    <w:rsid w:val="006B5B67"/>
    <w:rsid w:val="006B6011"/>
    <w:rsid w:val="006B638F"/>
    <w:rsid w:val="006B67A6"/>
    <w:rsid w:val="006B699C"/>
    <w:rsid w:val="006B6A0B"/>
    <w:rsid w:val="006B6A81"/>
    <w:rsid w:val="006B7187"/>
    <w:rsid w:val="006B724F"/>
    <w:rsid w:val="006B7431"/>
    <w:rsid w:val="006B762D"/>
    <w:rsid w:val="006B77C8"/>
    <w:rsid w:val="006B7AEE"/>
    <w:rsid w:val="006B7DD4"/>
    <w:rsid w:val="006C049C"/>
    <w:rsid w:val="006C05BC"/>
    <w:rsid w:val="006C05C7"/>
    <w:rsid w:val="006C095C"/>
    <w:rsid w:val="006C0B64"/>
    <w:rsid w:val="006C0C94"/>
    <w:rsid w:val="006C0D6B"/>
    <w:rsid w:val="006C0F66"/>
    <w:rsid w:val="006C0FF7"/>
    <w:rsid w:val="006C12FE"/>
    <w:rsid w:val="006C1477"/>
    <w:rsid w:val="006C2046"/>
    <w:rsid w:val="006C20C2"/>
    <w:rsid w:val="006C26A0"/>
    <w:rsid w:val="006C2729"/>
    <w:rsid w:val="006C29BB"/>
    <w:rsid w:val="006C2A77"/>
    <w:rsid w:val="006C2AC9"/>
    <w:rsid w:val="006C2B99"/>
    <w:rsid w:val="006C305A"/>
    <w:rsid w:val="006C36CD"/>
    <w:rsid w:val="006C3748"/>
    <w:rsid w:val="006C3A02"/>
    <w:rsid w:val="006C3B82"/>
    <w:rsid w:val="006C3EB6"/>
    <w:rsid w:val="006C45AB"/>
    <w:rsid w:val="006C485C"/>
    <w:rsid w:val="006C486E"/>
    <w:rsid w:val="006C4DC0"/>
    <w:rsid w:val="006C4EC7"/>
    <w:rsid w:val="006C5144"/>
    <w:rsid w:val="006C5564"/>
    <w:rsid w:val="006C55D5"/>
    <w:rsid w:val="006C5C98"/>
    <w:rsid w:val="006C5D67"/>
    <w:rsid w:val="006C6212"/>
    <w:rsid w:val="006C62C7"/>
    <w:rsid w:val="006C655A"/>
    <w:rsid w:val="006C6564"/>
    <w:rsid w:val="006C771F"/>
    <w:rsid w:val="006C7824"/>
    <w:rsid w:val="006C7CCF"/>
    <w:rsid w:val="006C7DF5"/>
    <w:rsid w:val="006C7E11"/>
    <w:rsid w:val="006D045D"/>
    <w:rsid w:val="006D050B"/>
    <w:rsid w:val="006D0E4A"/>
    <w:rsid w:val="006D0F6D"/>
    <w:rsid w:val="006D11FF"/>
    <w:rsid w:val="006D1D75"/>
    <w:rsid w:val="006D1DB5"/>
    <w:rsid w:val="006D2419"/>
    <w:rsid w:val="006D24EA"/>
    <w:rsid w:val="006D2821"/>
    <w:rsid w:val="006D29B1"/>
    <w:rsid w:val="006D2A47"/>
    <w:rsid w:val="006D2B10"/>
    <w:rsid w:val="006D2B5F"/>
    <w:rsid w:val="006D2C56"/>
    <w:rsid w:val="006D2F35"/>
    <w:rsid w:val="006D3052"/>
    <w:rsid w:val="006D30F0"/>
    <w:rsid w:val="006D3936"/>
    <w:rsid w:val="006D3BD3"/>
    <w:rsid w:val="006D3C08"/>
    <w:rsid w:val="006D3DEB"/>
    <w:rsid w:val="006D3EC8"/>
    <w:rsid w:val="006D3EDC"/>
    <w:rsid w:val="006D4089"/>
    <w:rsid w:val="006D446E"/>
    <w:rsid w:val="006D4BE9"/>
    <w:rsid w:val="006D4EEB"/>
    <w:rsid w:val="006D54E8"/>
    <w:rsid w:val="006D575F"/>
    <w:rsid w:val="006D5C4D"/>
    <w:rsid w:val="006D61DB"/>
    <w:rsid w:val="006D62A8"/>
    <w:rsid w:val="006D6340"/>
    <w:rsid w:val="006D6748"/>
    <w:rsid w:val="006D6C6E"/>
    <w:rsid w:val="006D6F8D"/>
    <w:rsid w:val="006D70E1"/>
    <w:rsid w:val="006E066B"/>
    <w:rsid w:val="006E0D43"/>
    <w:rsid w:val="006E1455"/>
    <w:rsid w:val="006E14B4"/>
    <w:rsid w:val="006E18E2"/>
    <w:rsid w:val="006E1B4E"/>
    <w:rsid w:val="006E21CD"/>
    <w:rsid w:val="006E2287"/>
    <w:rsid w:val="006E25CA"/>
    <w:rsid w:val="006E2856"/>
    <w:rsid w:val="006E2AC3"/>
    <w:rsid w:val="006E3CDA"/>
    <w:rsid w:val="006E412A"/>
    <w:rsid w:val="006E48EA"/>
    <w:rsid w:val="006E4C5A"/>
    <w:rsid w:val="006E52A2"/>
    <w:rsid w:val="006E5769"/>
    <w:rsid w:val="006E579E"/>
    <w:rsid w:val="006E57E2"/>
    <w:rsid w:val="006E5A03"/>
    <w:rsid w:val="006E66CE"/>
    <w:rsid w:val="006E6BE6"/>
    <w:rsid w:val="006E6D0A"/>
    <w:rsid w:val="006E6D31"/>
    <w:rsid w:val="006E6D36"/>
    <w:rsid w:val="006E6F57"/>
    <w:rsid w:val="006E72B2"/>
    <w:rsid w:val="006E7DC7"/>
    <w:rsid w:val="006E7DF1"/>
    <w:rsid w:val="006F03AA"/>
    <w:rsid w:val="006F070F"/>
    <w:rsid w:val="006F10A8"/>
    <w:rsid w:val="006F1100"/>
    <w:rsid w:val="006F1112"/>
    <w:rsid w:val="006F147B"/>
    <w:rsid w:val="006F173A"/>
    <w:rsid w:val="006F223A"/>
    <w:rsid w:val="006F2664"/>
    <w:rsid w:val="006F2B8D"/>
    <w:rsid w:val="006F329C"/>
    <w:rsid w:val="006F3CC7"/>
    <w:rsid w:val="006F3D5D"/>
    <w:rsid w:val="006F4981"/>
    <w:rsid w:val="006F49B3"/>
    <w:rsid w:val="006F4B31"/>
    <w:rsid w:val="006F5170"/>
    <w:rsid w:val="006F5C61"/>
    <w:rsid w:val="006F5DDA"/>
    <w:rsid w:val="006F5FCF"/>
    <w:rsid w:val="006F635D"/>
    <w:rsid w:val="006F6B99"/>
    <w:rsid w:val="006F6BA4"/>
    <w:rsid w:val="006F71EA"/>
    <w:rsid w:val="006F7752"/>
    <w:rsid w:val="006F78F5"/>
    <w:rsid w:val="006F794E"/>
    <w:rsid w:val="006F7E87"/>
    <w:rsid w:val="00700466"/>
    <w:rsid w:val="0070049D"/>
    <w:rsid w:val="007011DC"/>
    <w:rsid w:val="00701520"/>
    <w:rsid w:val="0070160D"/>
    <w:rsid w:val="0070162F"/>
    <w:rsid w:val="00702410"/>
    <w:rsid w:val="00702E15"/>
    <w:rsid w:val="007035C2"/>
    <w:rsid w:val="00704157"/>
    <w:rsid w:val="00704277"/>
    <w:rsid w:val="0070457B"/>
    <w:rsid w:val="007047CC"/>
    <w:rsid w:val="00704FA3"/>
    <w:rsid w:val="00705175"/>
    <w:rsid w:val="0070520D"/>
    <w:rsid w:val="007057FB"/>
    <w:rsid w:val="00705930"/>
    <w:rsid w:val="007059CA"/>
    <w:rsid w:val="00705C7B"/>
    <w:rsid w:val="00706407"/>
    <w:rsid w:val="007066A6"/>
    <w:rsid w:val="007066F6"/>
    <w:rsid w:val="00706AAF"/>
    <w:rsid w:val="00706CF3"/>
    <w:rsid w:val="00707019"/>
    <w:rsid w:val="007074AA"/>
    <w:rsid w:val="0070754C"/>
    <w:rsid w:val="00707732"/>
    <w:rsid w:val="0071017E"/>
    <w:rsid w:val="007101AC"/>
    <w:rsid w:val="00710A4F"/>
    <w:rsid w:val="00710D62"/>
    <w:rsid w:val="007110C3"/>
    <w:rsid w:val="00711156"/>
    <w:rsid w:val="007115A0"/>
    <w:rsid w:val="007118EF"/>
    <w:rsid w:val="00711F3A"/>
    <w:rsid w:val="007120AD"/>
    <w:rsid w:val="0071231F"/>
    <w:rsid w:val="00712405"/>
    <w:rsid w:val="00712554"/>
    <w:rsid w:val="007126C3"/>
    <w:rsid w:val="007127DE"/>
    <w:rsid w:val="00712BE6"/>
    <w:rsid w:val="00713262"/>
    <w:rsid w:val="00713295"/>
    <w:rsid w:val="00713320"/>
    <w:rsid w:val="00713EAE"/>
    <w:rsid w:val="00713F46"/>
    <w:rsid w:val="00714A43"/>
    <w:rsid w:val="00714A96"/>
    <w:rsid w:val="00714E1E"/>
    <w:rsid w:val="00714FF8"/>
    <w:rsid w:val="00715C0E"/>
    <w:rsid w:val="00716126"/>
    <w:rsid w:val="007162B8"/>
    <w:rsid w:val="00716407"/>
    <w:rsid w:val="00716894"/>
    <w:rsid w:val="00716A81"/>
    <w:rsid w:val="00716BEC"/>
    <w:rsid w:val="0071706F"/>
    <w:rsid w:val="007172F6"/>
    <w:rsid w:val="00717475"/>
    <w:rsid w:val="00717601"/>
    <w:rsid w:val="0071797F"/>
    <w:rsid w:val="00717AFE"/>
    <w:rsid w:val="00717B5F"/>
    <w:rsid w:val="00717DE4"/>
    <w:rsid w:val="00717E49"/>
    <w:rsid w:val="00720322"/>
    <w:rsid w:val="00720640"/>
    <w:rsid w:val="00720703"/>
    <w:rsid w:val="007207B5"/>
    <w:rsid w:val="00720912"/>
    <w:rsid w:val="00720DA0"/>
    <w:rsid w:val="007210A7"/>
    <w:rsid w:val="00721616"/>
    <w:rsid w:val="00721A49"/>
    <w:rsid w:val="00721C63"/>
    <w:rsid w:val="00721E83"/>
    <w:rsid w:val="00721FE2"/>
    <w:rsid w:val="00722220"/>
    <w:rsid w:val="00722761"/>
    <w:rsid w:val="00722770"/>
    <w:rsid w:val="007228E3"/>
    <w:rsid w:val="00722CA4"/>
    <w:rsid w:val="00722D14"/>
    <w:rsid w:val="00723202"/>
    <w:rsid w:val="007236DF"/>
    <w:rsid w:val="007239DB"/>
    <w:rsid w:val="00723A48"/>
    <w:rsid w:val="00723BB1"/>
    <w:rsid w:val="00723C44"/>
    <w:rsid w:val="00723E30"/>
    <w:rsid w:val="0072424B"/>
    <w:rsid w:val="0072443B"/>
    <w:rsid w:val="007244B6"/>
    <w:rsid w:val="007244D8"/>
    <w:rsid w:val="00724805"/>
    <w:rsid w:val="00724E6C"/>
    <w:rsid w:val="00725011"/>
    <w:rsid w:val="00725625"/>
    <w:rsid w:val="0072584D"/>
    <w:rsid w:val="0072591A"/>
    <w:rsid w:val="0072599C"/>
    <w:rsid w:val="0072604E"/>
    <w:rsid w:val="007262E5"/>
    <w:rsid w:val="00726AB0"/>
    <w:rsid w:val="00726B9C"/>
    <w:rsid w:val="00726D50"/>
    <w:rsid w:val="00727239"/>
    <w:rsid w:val="00727641"/>
    <w:rsid w:val="00727960"/>
    <w:rsid w:val="00727BA9"/>
    <w:rsid w:val="00727E10"/>
    <w:rsid w:val="00727E8E"/>
    <w:rsid w:val="00730CCD"/>
    <w:rsid w:val="0073114C"/>
    <w:rsid w:val="007317A2"/>
    <w:rsid w:val="00731C46"/>
    <w:rsid w:val="00731F56"/>
    <w:rsid w:val="0073201E"/>
    <w:rsid w:val="007321A9"/>
    <w:rsid w:val="007323B4"/>
    <w:rsid w:val="00732B42"/>
    <w:rsid w:val="00732BAC"/>
    <w:rsid w:val="00733AB7"/>
    <w:rsid w:val="00733C07"/>
    <w:rsid w:val="007340F2"/>
    <w:rsid w:val="007342D8"/>
    <w:rsid w:val="007344E7"/>
    <w:rsid w:val="007345A8"/>
    <w:rsid w:val="007345DB"/>
    <w:rsid w:val="00734B3D"/>
    <w:rsid w:val="00734BE3"/>
    <w:rsid w:val="00735416"/>
    <w:rsid w:val="00735913"/>
    <w:rsid w:val="00735E31"/>
    <w:rsid w:val="00736026"/>
    <w:rsid w:val="00736036"/>
    <w:rsid w:val="0073652A"/>
    <w:rsid w:val="007369B3"/>
    <w:rsid w:val="00736A09"/>
    <w:rsid w:val="00736E0C"/>
    <w:rsid w:val="00736F34"/>
    <w:rsid w:val="00737437"/>
    <w:rsid w:val="00737B53"/>
    <w:rsid w:val="00737C8D"/>
    <w:rsid w:val="00737DCA"/>
    <w:rsid w:val="00737DCB"/>
    <w:rsid w:val="00737FC1"/>
    <w:rsid w:val="00740069"/>
    <w:rsid w:val="00740077"/>
    <w:rsid w:val="00740141"/>
    <w:rsid w:val="007408AB"/>
    <w:rsid w:val="0074091A"/>
    <w:rsid w:val="00740950"/>
    <w:rsid w:val="00740994"/>
    <w:rsid w:val="00740C5D"/>
    <w:rsid w:val="00740D0F"/>
    <w:rsid w:val="00740DF2"/>
    <w:rsid w:val="007410D1"/>
    <w:rsid w:val="00741439"/>
    <w:rsid w:val="00741704"/>
    <w:rsid w:val="00741729"/>
    <w:rsid w:val="00741C97"/>
    <w:rsid w:val="00741ED0"/>
    <w:rsid w:val="00741F42"/>
    <w:rsid w:val="0074213E"/>
    <w:rsid w:val="007424D1"/>
    <w:rsid w:val="0074290B"/>
    <w:rsid w:val="007429A6"/>
    <w:rsid w:val="0074304B"/>
    <w:rsid w:val="0074313B"/>
    <w:rsid w:val="00743315"/>
    <w:rsid w:val="00743872"/>
    <w:rsid w:val="00743957"/>
    <w:rsid w:val="007439C8"/>
    <w:rsid w:val="00743A58"/>
    <w:rsid w:val="00743BC9"/>
    <w:rsid w:val="00744003"/>
    <w:rsid w:val="00744051"/>
    <w:rsid w:val="00744184"/>
    <w:rsid w:val="007441E3"/>
    <w:rsid w:val="00744689"/>
    <w:rsid w:val="007446E6"/>
    <w:rsid w:val="007450A8"/>
    <w:rsid w:val="00745424"/>
    <w:rsid w:val="0074586E"/>
    <w:rsid w:val="0074599C"/>
    <w:rsid w:val="0074604A"/>
    <w:rsid w:val="0074607B"/>
    <w:rsid w:val="007469A4"/>
    <w:rsid w:val="00746C54"/>
    <w:rsid w:val="0074743F"/>
    <w:rsid w:val="0074749D"/>
    <w:rsid w:val="007476A6"/>
    <w:rsid w:val="00747EB1"/>
    <w:rsid w:val="00750257"/>
    <w:rsid w:val="007502E9"/>
    <w:rsid w:val="0075047F"/>
    <w:rsid w:val="0075097F"/>
    <w:rsid w:val="00750A45"/>
    <w:rsid w:val="00750A9A"/>
    <w:rsid w:val="00750B12"/>
    <w:rsid w:val="00750B94"/>
    <w:rsid w:val="00750C34"/>
    <w:rsid w:val="00750DEB"/>
    <w:rsid w:val="00751967"/>
    <w:rsid w:val="00751C63"/>
    <w:rsid w:val="00751FCA"/>
    <w:rsid w:val="00751FD8"/>
    <w:rsid w:val="00752834"/>
    <w:rsid w:val="00753084"/>
    <w:rsid w:val="00753089"/>
    <w:rsid w:val="0075323B"/>
    <w:rsid w:val="0075334F"/>
    <w:rsid w:val="00753466"/>
    <w:rsid w:val="00753ACD"/>
    <w:rsid w:val="00753B25"/>
    <w:rsid w:val="00753E06"/>
    <w:rsid w:val="00753E4E"/>
    <w:rsid w:val="007541BF"/>
    <w:rsid w:val="007542B2"/>
    <w:rsid w:val="007542B6"/>
    <w:rsid w:val="007546A0"/>
    <w:rsid w:val="0075472D"/>
    <w:rsid w:val="007548CB"/>
    <w:rsid w:val="00754B2F"/>
    <w:rsid w:val="00754E84"/>
    <w:rsid w:val="0075556A"/>
    <w:rsid w:val="007556B2"/>
    <w:rsid w:val="0075574B"/>
    <w:rsid w:val="00755B90"/>
    <w:rsid w:val="00755E35"/>
    <w:rsid w:val="00755ED3"/>
    <w:rsid w:val="007565F3"/>
    <w:rsid w:val="00756654"/>
    <w:rsid w:val="0075669C"/>
    <w:rsid w:val="00756FA0"/>
    <w:rsid w:val="00757512"/>
    <w:rsid w:val="007577B8"/>
    <w:rsid w:val="007578D4"/>
    <w:rsid w:val="00757ADD"/>
    <w:rsid w:val="007603FD"/>
    <w:rsid w:val="0076049C"/>
    <w:rsid w:val="00760755"/>
    <w:rsid w:val="0076098B"/>
    <w:rsid w:val="00760996"/>
    <w:rsid w:val="0076151B"/>
    <w:rsid w:val="0076164D"/>
    <w:rsid w:val="00761748"/>
    <w:rsid w:val="00761AFF"/>
    <w:rsid w:val="00761E05"/>
    <w:rsid w:val="00761F13"/>
    <w:rsid w:val="00762299"/>
    <w:rsid w:val="00762364"/>
    <w:rsid w:val="0076256D"/>
    <w:rsid w:val="00762848"/>
    <w:rsid w:val="00762B9F"/>
    <w:rsid w:val="00762C07"/>
    <w:rsid w:val="00762CBD"/>
    <w:rsid w:val="00763145"/>
    <w:rsid w:val="007631AE"/>
    <w:rsid w:val="00763237"/>
    <w:rsid w:val="00763BA7"/>
    <w:rsid w:val="007641CE"/>
    <w:rsid w:val="007642EB"/>
    <w:rsid w:val="007643C6"/>
    <w:rsid w:val="007651F1"/>
    <w:rsid w:val="007656F5"/>
    <w:rsid w:val="00765822"/>
    <w:rsid w:val="00765863"/>
    <w:rsid w:val="00765C78"/>
    <w:rsid w:val="00765D9C"/>
    <w:rsid w:val="00765F5F"/>
    <w:rsid w:val="0076605F"/>
    <w:rsid w:val="00766184"/>
    <w:rsid w:val="00766423"/>
    <w:rsid w:val="007667B2"/>
    <w:rsid w:val="00766835"/>
    <w:rsid w:val="007668B0"/>
    <w:rsid w:val="00766ECC"/>
    <w:rsid w:val="007673FA"/>
    <w:rsid w:val="007674F0"/>
    <w:rsid w:val="00767945"/>
    <w:rsid w:val="00767BA5"/>
    <w:rsid w:val="0077014B"/>
    <w:rsid w:val="00770691"/>
    <w:rsid w:val="00770EB3"/>
    <w:rsid w:val="0077105D"/>
    <w:rsid w:val="007710B0"/>
    <w:rsid w:val="007717B0"/>
    <w:rsid w:val="00771A0E"/>
    <w:rsid w:val="00771F25"/>
    <w:rsid w:val="0077205B"/>
    <w:rsid w:val="00772367"/>
    <w:rsid w:val="007724D1"/>
    <w:rsid w:val="007729A0"/>
    <w:rsid w:val="00772A0A"/>
    <w:rsid w:val="00772B38"/>
    <w:rsid w:val="00772C70"/>
    <w:rsid w:val="00772CAC"/>
    <w:rsid w:val="00772E48"/>
    <w:rsid w:val="00772F4B"/>
    <w:rsid w:val="00772FAB"/>
    <w:rsid w:val="0077315F"/>
    <w:rsid w:val="00773181"/>
    <w:rsid w:val="00773206"/>
    <w:rsid w:val="007735D0"/>
    <w:rsid w:val="007738A4"/>
    <w:rsid w:val="00773A54"/>
    <w:rsid w:val="00773A5C"/>
    <w:rsid w:val="007741AB"/>
    <w:rsid w:val="00774411"/>
    <w:rsid w:val="00774775"/>
    <w:rsid w:val="007749D8"/>
    <w:rsid w:val="0077566F"/>
    <w:rsid w:val="007756C5"/>
    <w:rsid w:val="00775988"/>
    <w:rsid w:val="00775BC5"/>
    <w:rsid w:val="00775BE7"/>
    <w:rsid w:val="00775C45"/>
    <w:rsid w:val="00775D01"/>
    <w:rsid w:val="0077600B"/>
    <w:rsid w:val="00776126"/>
    <w:rsid w:val="0077663B"/>
    <w:rsid w:val="0077698F"/>
    <w:rsid w:val="00776BD6"/>
    <w:rsid w:val="00777160"/>
    <w:rsid w:val="007771CC"/>
    <w:rsid w:val="00777675"/>
    <w:rsid w:val="007776A4"/>
    <w:rsid w:val="007779B3"/>
    <w:rsid w:val="007779D9"/>
    <w:rsid w:val="00777CB3"/>
    <w:rsid w:val="00777CBB"/>
    <w:rsid w:val="00777CEA"/>
    <w:rsid w:val="00777E95"/>
    <w:rsid w:val="00780167"/>
    <w:rsid w:val="0078052F"/>
    <w:rsid w:val="007808D5"/>
    <w:rsid w:val="00780BB6"/>
    <w:rsid w:val="00781114"/>
    <w:rsid w:val="007811AE"/>
    <w:rsid w:val="0078121B"/>
    <w:rsid w:val="00781784"/>
    <w:rsid w:val="00781788"/>
    <w:rsid w:val="007817B8"/>
    <w:rsid w:val="00781B36"/>
    <w:rsid w:val="00781BE3"/>
    <w:rsid w:val="00781E17"/>
    <w:rsid w:val="00782086"/>
    <w:rsid w:val="007820C4"/>
    <w:rsid w:val="00782A88"/>
    <w:rsid w:val="00782CC4"/>
    <w:rsid w:val="00782D9F"/>
    <w:rsid w:val="007834FD"/>
    <w:rsid w:val="00783970"/>
    <w:rsid w:val="0078407E"/>
    <w:rsid w:val="0078449F"/>
    <w:rsid w:val="007846DE"/>
    <w:rsid w:val="00784B2C"/>
    <w:rsid w:val="00784F01"/>
    <w:rsid w:val="0078524C"/>
    <w:rsid w:val="00785479"/>
    <w:rsid w:val="007854C1"/>
    <w:rsid w:val="00785BC0"/>
    <w:rsid w:val="00785CE2"/>
    <w:rsid w:val="00785EF4"/>
    <w:rsid w:val="0078602B"/>
    <w:rsid w:val="0078650A"/>
    <w:rsid w:val="00786695"/>
    <w:rsid w:val="0078683E"/>
    <w:rsid w:val="00786F5D"/>
    <w:rsid w:val="007872F6"/>
    <w:rsid w:val="00787318"/>
    <w:rsid w:val="00787B11"/>
    <w:rsid w:val="00787FB0"/>
    <w:rsid w:val="0079017E"/>
    <w:rsid w:val="0079047F"/>
    <w:rsid w:val="007904A2"/>
    <w:rsid w:val="007905EC"/>
    <w:rsid w:val="00790792"/>
    <w:rsid w:val="00790812"/>
    <w:rsid w:val="00790D89"/>
    <w:rsid w:val="00790DE9"/>
    <w:rsid w:val="007914F2"/>
    <w:rsid w:val="00791711"/>
    <w:rsid w:val="007919A7"/>
    <w:rsid w:val="00791FFF"/>
    <w:rsid w:val="00792383"/>
    <w:rsid w:val="007924A0"/>
    <w:rsid w:val="00792850"/>
    <w:rsid w:val="00792AAC"/>
    <w:rsid w:val="00792C93"/>
    <w:rsid w:val="00792FAA"/>
    <w:rsid w:val="00793061"/>
    <w:rsid w:val="00793688"/>
    <w:rsid w:val="0079381E"/>
    <w:rsid w:val="0079385C"/>
    <w:rsid w:val="00793CC5"/>
    <w:rsid w:val="0079439A"/>
    <w:rsid w:val="007943B3"/>
    <w:rsid w:val="00794CA5"/>
    <w:rsid w:val="00794D7B"/>
    <w:rsid w:val="00794FC0"/>
    <w:rsid w:val="007955E7"/>
    <w:rsid w:val="00795C16"/>
    <w:rsid w:val="007962A0"/>
    <w:rsid w:val="007963BA"/>
    <w:rsid w:val="00796724"/>
    <w:rsid w:val="007967DF"/>
    <w:rsid w:val="007969AF"/>
    <w:rsid w:val="00796A81"/>
    <w:rsid w:val="00797060"/>
    <w:rsid w:val="00797192"/>
    <w:rsid w:val="007974EC"/>
    <w:rsid w:val="007976BB"/>
    <w:rsid w:val="00797711"/>
    <w:rsid w:val="007977C2"/>
    <w:rsid w:val="00797981"/>
    <w:rsid w:val="00797A51"/>
    <w:rsid w:val="00797C97"/>
    <w:rsid w:val="007A0477"/>
    <w:rsid w:val="007A0539"/>
    <w:rsid w:val="007A05C0"/>
    <w:rsid w:val="007A0918"/>
    <w:rsid w:val="007A0B83"/>
    <w:rsid w:val="007A0C70"/>
    <w:rsid w:val="007A1017"/>
    <w:rsid w:val="007A11D4"/>
    <w:rsid w:val="007A11D8"/>
    <w:rsid w:val="007A1283"/>
    <w:rsid w:val="007A1A2A"/>
    <w:rsid w:val="007A1C48"/>
    <w:rsid w:val="007A1CCA"/>
    <w:rsid w:val="007A1F4F"/>
    <w:rsid w:val="007A2134"/>
    <w:rsid w:val="007A2403"/>
    <w:rsid w:val="007A254D"/>
    <w:rsid w:val="007A259E"/>
    <w:rsid w:val="007A2896"/>
    <w:rsid w:val="007A28A0"/>
    <w:rsid w:val="007A2CAB"/>
    <w:rsid w:val="007A2E0A"/>
    <w:rsid w:val="007A382A"/>
    <w:rsid w:val="007A3935"/>
    <w:rsid w:val="007A3939"/>
    <w:rsid w:val="007A3B60"/>
    <w:rsid w:val="007A3F2E"/>
    <w:rsid w:val="007A4155"/>
    <w:rsid w:val="007A41DF"/>
    <w:rsid w:val="007A4354"/>
    <w:rsid w:val="007A443D"/>
    <w:rsid w:val="007A4995"/>
    <w:rsid w:val="007A4A70"/>
    <w:rsid w:val="007A4F21"/>
    <w:rsid w:val="007A573A"/>
    <w:rsid w:val="007A5978"/>
    <w:rsid w:val="007A5E38"/>
    <w:rsid w:val="007A608C"/>
    <w:rsid w:val="007A6275"/>
    <w:rsid w:val="007A7009"/>
    <w:rsid w:val="007A745E"/>
    <w:rsid w:val="007A79F2"/>
    <w:rsid w:val="007A7CA9"/>
    <w:rsid w:val="007A7F6E"/>
    <w:rsid w:val="007B134A"/>
    <w:rsid w:val="007B1484"/>
    <w:rsid w:val="007B18C4"/>
    <w:rsid w:val="007B1BDB"/>
    <w:rsid w:val="007B1F7E"/>
    <w:rsid w:val="007B2144"/>
    <w:rsid w:val="007B246A"/>
    <w:rsid w:val="007B2599"/>
    <w:rsid w:val="007B25F9"/>
    <w:rsid w:val="007B263D"/>
    <w:rsid w:val="007B2A9B"/>
    <w:rsid w:val="007B2ECB"/>
    <w:rsid w:val="007B3326"/>
    <w:rsid w:val="007B3467"/>
    <w:rsid w:val="007B347E"/>
    <w:rsid w:val="007B37C5"/>
    <w:rsid w:val="007B37E4"/>
    <w:rsid w:val="007B3C37"/>
    <w:rsid w:val="007B3C6B"/>
    <w:rsid w:val="007B3DF3"/>
    <w:rsid w:val="007B3E3E"/>
    <w:rsid w:val="007B40A7"/>
    <w:rsid w:val="007B45C5"/>
    <w:rsid w:val="007B4ADD"/>
    <w:rsid w:val="007B4B05"/>
    <w:rsid w:val="007B4BDB"/>
    <w:rsid w:val="007B4C03"/>
    <w:rsid w:val="007B4DC9"/>
    <w:rsid w:val="007B5981"/>
    <w:rsid w:val="007B5F6C"/>
    <w:rsid w:val="007B6254"/>
    <w:rsid w:val="007B6637"/>
    <w:rsid w:val="007B66E0"/>
    <w:rsid w:val="007B6797"/>
    <w:rsid w:val="007B7020"/>
    <w:rsid w:val="007B7071"/>
    <w:rsid w:val="007B70AD"/>
    <w:rsid w:val="007B70E6"/>
    <w:rsid w:val="007B7534"/>
    <w:rsid w:val="007B7931"/>
    <w:rsid w:val="007B7BFD"/>
    <w:rsid w:val="007B7EF6"/>
    <w:rsid w:val="007C0015"/>
    <w:rsid w:val="007C0071"/>
    <w:rsid w:val="007C01E9"/>
    <w:rsid w:val="007C021E"/>
    <w:rsid w:val="007C0639"/>
    <w:rsid w:val="007C086D"/>
    <w:rsid w:val="007C08A0"/>
    <w:rsid w:val="007C0A67"/>
    <w:rsid w:val="007C0D10"/>
    <w:rsid w:val="007C0DF6"/>
    <w:rsid w:val="007C1176"/>
    <w:rsid w:val="007C1257"/>
    <w:rsid w:val="007C21AA"/>
    <w:rsid w:val="007C2361"/>
    <w:rsid w:val="007C24AC"/>
    <w:rsid w:val="007C2869"/>
    <w:rsid w:val="007C2AD0"/>
    <w:rsid w:val="007C3B0A"/>
    <w:rsid w:val="007C3F90"/>
    <w:rsid w:val="007C42EA"/>
    <w:rsid w:val="007C4531"/>
    <w:rsid w:val="007C46A3"/>
    <w:rsid w:val="007C4743"/>
    <w:rsid w:val="007C4A86"/>
    <w:rsid w:val="007C4CE5"/>
    <w:rsid w:val="007C52D7"/>
    <w:rsid w:val="007C56E7"/>
    <w:rsid w:val="007C5865"/>
    <w:rsid w:val="007C5D1E"/>
    <w:rsid w:val="007C5D3F"/>
    <w:rsid w:val="007C5E37"/>
    <w:rsid w:val="007C5E6D"/>
    <w:rsid w:val="007C6291"/>
    <w:rsid w:val="007C6371"/>
    <w:rsid w:val="007C648C"/>
    <w:rsid w:val="007C64FC"/>
    <w:rsid w:val="007C6D4F"/>
    <w:rsid w:val="007C6FE1"/>
    <w:rsid w:val="007C7262"/>
    <w:rsid w:val="007C760B"/>
    <w:rsid w:val="007C7AE3"/>
    <w:rsid w:val="007C7C18"/>
    <w:rsid w:val="007C7CCA"/>
    <w:rsid w:val="007D0091"/>
    <w:rsid w:val="007D10FB"/>
    <w:rsid w:val="007D1471"/>
    <w:rsid w:val="007D1E3A"/>
    <w:rsid w:val="007D1EA2"/>
    <w:rsid w:val="007D245D"/>
    <w:rsid w:val="007D2468"/>
    <w:rsid w:val="007D261D"/>
    <w:rsid w:val="007D2805"/>
    <w:rsid w:val="007D2BE2"/>
    <w:rsid w:val="007D2C1B"/>
    <w:rsid w:val="007D2CE2"/>
    <w:rsid w:val="007D2DAB"/>
    <w:rsid w:val="007D2F37"/>
    <w:rsid w:val="007D2F92"/>
    <w:rsid w:val="007D34DD"/>
    <w:rsid w:val="007D34F7"/>
    <w:rsid w:val="007D3562"/>
    <w:rsid w:val="007D3598"/>
    <w:rsid w:val="007D3B4D"/>
    <w:rsid w:val="007D3B4E"/>
    <w:rsid w:val="007D421D"/>
    <w:rsid w:val="007D4494"/>
    <w:rsid w:val="007D44B0"/>
    <w:rsid w:val="007D4B2C"/>
    <w:rsid w:val="007D4C21"/>
    <w:rsid w:val="007D5516"/>
    <w:rsid w:val="007D596B"/>
    <w:rsid w:val="007D5B29"/>
    <w:rsid w:val="007D5D30"/>
    <w:rsid w:val="007D5FE5"/>
    <w:rsid w:val="007D631F"/>
    <w:rsid w:val="007D644E"/>
    <w:rsid w:val="007D669D"/>
    <w:rsid w:val="007D6EE2"/>
    <w:rsid w:val="007D6F2B"/>
    <w:rsid w:val="007D6F74"/>
    <w:rsid w:val="007D70BD"/>
    <w:rsid w:val="007D7193"/>
    <w:rsid w:val="007D75CD"/>
    <w:rsid w:val="007D7631"/>
    <w:rsid w:val="007D7695"/>
    <w:rsid w:val="007D7BE8"/>
    <w:rsid w:val="007D7E6F"/>
    <w:rsid w:val="007D7EC3"/>
    <w:rsid w:val="007E0737"/>
    <w:rsid w:val="007E0E11"/>
    <w:rsid w:val="007E151A"/>
    <w:rsid w:val="007E153C"/>
    <w:rsid w:val="007E156F"/>
    <w:rsid w:val="007E1CB1"/>
    <w:rsid w:val="007E1F66"/>
    <w:rsid w:val="007E21B3"/>
    <w:rsid w:val="007E292B"/>
    <w:rsid w:val="007E2CDA"/>
    <w:rsid w:val="007E2FB2"/>
    <w:rsid w:val="007E3068"/>
    <w:rsid w:val="007E31ED"/>
    <w:rsid w:val="007E3492"/>
    <w:rsid w:val="007E363C"/>
    <w:rsid w:val="007E3DF2"/>
    <w:rsid w:val="007E3F6C"/>
    <w:rsid w:val="007E43F2"/>
    <w:rsid w:val="007E457A"/>
    <w:rsid w:val="007E461C"/>
    <w:rsid w:val="007E4941"/>
    <w:rsid w:val="007E4B7B"/>
    <w:rsid w:val="007E5E2A"/>
    <w:rsid w:val="007E5FA5"/>
    <w:rsid w:val="007E60FE"/>
    <w:rsid w:val="007E6714"/>
    <w:rsid w:val="007E6ACB"/>
    <w:rsid w:val="007E6C08"/>
    <w:rsid w:val="007E73D2"/>
    <w:rsid w:val="007E765D"/>
    <w:rsid w:val="007E7C73"/>
    <w:rsid w:val="007E7E14"/>
    <w:rsid w:val="007F05E0"/>
    <w:rsid w:val="007F063B"/>
    <w:rsid w:val="007F0E33"/>
    <w:rsid w:val="007F0FB4"/>
    <w:rsid w:val="007F11FE"/>
    <w:rsid w:val="007F146A"/>
    <w:rsid w:val="007F1498"/>
    <w:rsid w:val="007F14CF"/>
    <w:rsid w:val="007F1A23"/>
    <w:rsid w:val="007F1C3F"/>
    <w:rsid w:val="007F25EF"/>
    <w:rsid w:val="007F2696"/>
    <w:rsid w:val="007F2E2F"/>
    <w:rsid w:val="007F2F6C"/>
    <w:rsid w:val="007F2F89"/>
    <w:rsid w:val="007F3051"/>
    <w:rsid w:val="007F30F2"/>
    <w:rsid w:val="007F3468"/>
    <w:rsid w:val="007F359F"/>
    <w:rsid w:val="007F3988"/>
    <w:rsid w:val="007F3D63"/>
    <w:rsid w:val="007F3EF4"/>
    <w:rsid w:val="007F45ED"/>
    <w:rsid w:val="007F460E"/>
    <w:rsid w:val="007F4672"/>
    <w:rsid w:val="007F4C98"/>
    <w:rsid w:val="007F4EA5"/>
    <w:rsid w:val="007F5937"/>
    <w:rsid w:val="007F61D5"/>
    <w:rsid w:val="007F63A3"/>
    <w:rsid w:val="007F653F"/>
    <w:rsid w:val="007F690C"/>
    <w:rsid w:val="007F6917"/>
    <w:rsid w:val="007F71F4"/>
    <w:rsid w:val="007F7211"/>
    <w:rsid w:val="007F727B"/>
    <w:rsid w:val="007F7390"/>
    <w:rsid w:val="007F73AA"/>
    <w:rsid w:val="007F7DB1"/>
    <w:rsid w:val="008000E3"/>
    <w:rsid w:val="00800194"/>
    <w:rsid w:val="00800495"/>
    <w:rsid w:val="008006DB"/>
    <w:rsid w:val="00800860"/>
    <w:rsid w:val="00800B0D"/>
    <w:rsid w:val="00800E77"/>
    <w:rsid w:val="008016A9"/>
    <w:rsid w:val="008017CF"/>
    <w:rsid w:val="00801AC1"/>
    <w:rsid w:val="00802057"/>
    <w:rsid w:val="00802150"/>
    <w:rsid w:val="00802353"/>
    <w:rsid w:val="00802D07"/>
    <w:rsid w:val="00802F32"/>
    <w:rsid w:val="0080305D"/>
    <w:rsid w:val="0080319A"/>
    <w:rsid w:val="0080322C"/>
    <w:rsid w:val="008034BF"/>
    <w:rsid w:val="00803529"/>
    <w:rsid w:val="00803556"/>
    <w:rsid w:val="00803757"/>
    <w:rsid w:val="00803C57"/>
    <w:rsid w:val="008040D3"/>
    <w:rsid w:val="0080422D"/>
    <w:rsid w:val="00804291"/>
    <w:rsid w:val="008044E3"/>
    <w:rsid w:val="008046FD"/>
    <w:rsid w:val="0080476C"/>
    <w:rsid w:val="00804828"/>
    <w:rsid w:val="00804953"/>
    <w:rsid w:val="00804E06"/>
    <w:rsid w:val="008050D6"/>
    <w:rsid w:val="0080532D"/>
    <w:rsid w:val="0080545B"/>
    <w:rsid w:val="0080557C"/>
    <w:rsid w:val="00805841"/>
    <w:rsid w:val="008058FF"/>
    <w:rsid w:val="0080590F"/>
    <w:rsid w:val="00805A35"/>
    <w:rsid w:val="00805AC9"/>
    <w:rsid w:val="00805C65"/>
    <w:rsid w:val="00805D73"/>
    <w:rsid w:val="00805F35"/>
    <w:rsid w:val="00806101"/>
    <w:rsid w:val="00806AB1"/>
    <w:rsid w:val="00806D52"/>
    <w:rsid w:val="00807269"/>
    <w:rsid w:val="008073B2"/>
    <w:rsid w:val="00807699"/>
    <w:rsid w:val="00807B0C"/>
    <w:rsid w:val="00807C6F"/>
    <w:rsid w:val="00807DB2"/>
    <w:rsid w:val="00807E5D"/>
    <w:rsid w:val="008103C7"/>
    <w:rsid w:val="0081069E"/>
    <w:rsid w:val="008106C3"/>
    <w:rsid w:val="00810704"/>
    <w:rsid w:val="0081089A"/>
    <w:rsid w:val="00810A6B"/>
    <w:rsid w:val="0081100E"/>
    <w:rsid w:val="008112A6"/>
    <w:rsid w:val="00811388"/>
    <w:rsid w:val="00811C67"/>
    <w:rsid w:val="00811C82"/>
    <w:rsid w:val="00812014"/>
    <w:rsid w:val="00812781"/>
    <w:rsid w:val="008129D8"/>
    <w:rsid w:val="00812AE8"/>
    <w:rsid w:val="00812E4C"/>
    <w:rsid w:val="00813208"/>
    <w:rsid w:val="008136F2"/>
    <w:rsid w:val="00813990"/>
    <w:rsid w:val="008145B2"/>
    <w:rsid w:val="0081488E"/>
    <w:rsid w:val="00814CDF"/>
    <w:rsid w:val="00814F58"/>
    <w:rsid w:val="00814FA8"/>
    <w:rsid w:val="00814FB0"/>
    <w:rsid w:val="00815190"/>
    <w:rsid w:val="00815A24"/>
    <w:rsid w:val="00815B99"/>
    <w:rsid w:val="0081647E"/>
    <w:rsid w:val="0081660F"/>
    <w:rsid w:val="00816C22"/>
    <w:rsid w:val="0081718B"/>
    <w:rsid w:val="0081762A"/>
    <w:rsid w:val="00817722"/>
    <w:rsid w:val="00817FED"/>
    <w:rsid w:val="0082011A"/>
    <w:rsid w:val="00820858"/>
    <w:rsid w:val="008208DE"/>
    <w:rsid w:val="00820F55"/>
    <w:rsid w:val="0082127A"/>
    <w:rsid w:val="00821497"/>
    <w:rsid w:val="00821664"/>
    <w:rsid w:val="0082199D"/>
    <w:rsid w:val="00821E2C"/>
    <w:rsid w:val="00822076"/>
    <w:rsid w:val="0082244A"/>
    <w:rsid w:val="0082261E"/>
    <w:rsid w:val="008229B0"/>
    <w:rsid w:val="008229D0"/>
    <w:rsid w:val="00823058"/>
    <w:rsid w:val="0082321B"/>
    <w:rsid w:val="008233AC"/>
    <w:rsid w:val="00823415"/>
    <w:rsid w:val="0082365B"/>
    <w:rsid w:val="00823690"/>
    <w:rsid w:val="00823BE9"/>
    <w:rsid w:val="00823D34"/>
    <w:rsid w:val="00823E64"/>
    <w:rsid w:val="00823EF9"/>
    <w:rsid w:val="00823F23"/>
    <w:rsid w:val="008242EB"/>
    <w:rsid w:val="00824872"/>
    <w:rsid w:val="008248DE"/>
    <w:rsid w:val="008249DD"/>
    <w:rsid w:val="00824C47"/>
    <w:rsid w:val="008253BE"/>
    <w:rsid w:val="00825789"/>
    <w:rsid w:val="00825857"/>
    <w:rsid w:val="008259F1"/>
    <w:rsid w:val="00825B7F"/>
    <w:rsid w:val="00825D8F"/>
    <w:rsid w:val="00825E5D"/>
    <w:rsid w:val="00825F24"/>
    <w:rsid w:val="008262AB"/>
    <w:rsid w:val="00826716"/>
    <w:rsid w:val="0082682F"/>
    <w:rsid w:val="00826A2B"/>
    <w:rsid w:val="00827695"/>
    <w:rsid w:val="00827790"/>
    <w:rsid w:val="00827D86"/>
    <w:rsid w:val="00830479"/>
    <w:rsid w:val="00830D0C"/>
    <w:rsid w:val="00830D1A"/>
    <w:rsid w:val="00830D22"/>
    <w:rsid w:val="00830DC9"/>
    <w:rsid w:val="00830DF9"/>
    <w:rsid w:val="00830F8A"/>
    <w:rsid w:val="00830FCD"/>
    <w:rsid w:val="0083148B"/>
    <w:rsid w:val="00831752"/>
    <w:rsid w:val="008318FA"/>
    <w:rsid w:val="00831CB9"/>
    <w:rsid w:val="00831D4A"/>
    <w:rsid w:val="008324E1"/>
    <w:rsid w:val="008328C5"/>
    <w:rsid w:val="008329C3"/>
    <w:rsid w:val="00832A80"/>
    <w:rsid w:val="008333C8"/>
    <w:rsid w:val="0083340B"/>
    <w:rsid w:val="00833671"/>
    <w:rsid w:val="0083373F"/>
    <w:rsid w:val="008338BC"/>
    <w:rsid w:val="00833DAA"/>
    <w:rsid w:val="008340CC"/>
    <w:rsid w:val="00834483"/>
    <w:rsid w:val="0083454C"/>
    <w:rsid w:val="0083471F"/>
    <w:rsid w:val="00834C1D"/>
    <w:rsid w:val="00834EBB"/>
    <w:rsid w:val="00834ED8"/>
    <w:rsid w:val="00835246"/>
    <w:rsid w:val="00835494"/>
    <w:rsid w:val="008356B2"/>
    <w:rsid w:val="00835A94"/>
    <w:rsid w:val="00835E20"/>
    <w:rsid w:val="00836266"/>
    <w:rsid w:val="0083626F"/>
    <w:rsid w:val="0083640D"/>
    <w:rsid w:val="0083655D"/>
    <w:rsid w:val="0083697C"/>
    <w:rsid w:val="008375B3"/>
    <w:rsid w:val="00837673"/>
    <w:rsid w:val="00837C74"/>
    <w:rsid w:val="008402CE"/>
    <w:rsid w:val="008405A7"/>
    <w:rsid w:val="00840A04"/>
    <w:rsid w:val="00840B0C"/>
    <w:rsid w:val="00840B13"/>
    <w:rsid w:val="00841205"/>
    <w:rsid w:val="0084132E"/>
    <w:rsid w:val="0084150F"/>
    <w:rsid w:val="0084158F"/>
    <w:rsid w:val="008415AD"/>
    <w:rsid w:val="00841959"/>
    <w:rsid w:val="00841BBA"/>
    <w:rsid w:val="00841C29"/>
    <w:rsid w:val="00841D56"/>
    <w:rsid w:val="00842881"/>
    <w:rsid w:val="00842B4D"/>
    <w:rsid w:val="00842C12"/>
    <w:rsid w:val="00843C59"/>
    <w:rsid w:val="00843CC4"/>
    <w:rsid w:val="00843F01"/>
    <w:rsid w:val="00844258"/>
    <w:rsid w:val="00844462"/>
    <w:rsid w:val="00844ECF"/>
    <w:rsid w:val="00845525"/>
    <w:rsid w:val="008455E6"/>
    <w:rsid w:val="00845650"/>
    <w:rsid w:val="00845806"/>
    <w:rsid w:val="008458F7"/>
    <w:rsid w:val="00845F6F"/>
    <w:rsid w:val="0084615A"/>
    <w:rsid w:val="0084654D"/>
    <w:rsid w:val="008466CF"/>
    <w:rsid w:val="00846BA1"/>
    <w:rsid w:val="00847669"/>
    <w:rsid w:val="00847D68"/>
    <w:rsid w:val="00847DF7"/>
    <w:rsid w:val="00847E9B"/>
    <w:rsid w:val="00850099"/>
    <w:rsid w:val="00850202"/>
    <w:rsid w:val="00850333"/>
    <w:rsid w:val="00850474"/>
    <w:rsid w:val="00850544"/>
    <w:rsid w:val="00850789"/>
    <w:rsid w:val="008508C5"/>
    <w:rsid w:val="008516E0"/>
    <w:rsid w:val="008517C0"/>
    <w:rsid w:val="00851F26"/>
    <w:rsid w:val="00852141"/>
    <w:rsid w:val="00852382"/>
    <w:rsid w:val="008529DF"/>
    <w:rsid w:val="00852B97"/>
    <w:rsid w:val="00852EFE"/>
    <w:rsid w:val="0085320D"/>
    <w:rsid w:val="0085322D"/>
    <w:rsid w:val="008533A1"/>
    <w:rsid w:val="0085345C"/>
    <w:rsid w:val="008536BA"/>
    <w:rsid w:val="00853B5F"/>
    <w:rsid w:val="00853C2D"/>
    <w:rsid w:val="00853C95"/>
    <w:rsid w:val="00853D74"/>
    <w:rsid w:val="00854083"/>
    <w:rsid w:val="0085414F"/>
    <w:rsid w:val="00854232"/>
    <w:rsid w:val="00854337"/>
    <w:rsid w:val="00854512"/>
    <w:rsid w:val="00854728"/>
    <w:rsid w:val="00854741"/>
    <w:rsid w:val="00854F2B"/>
    <w:rsid w:val="00855137"/>
    <w:rsid w:val="008551C6"/>
    <w:rsid w:val="00855669"/>
    <w:rsid w:val="0085585B"/>
    <w:rsid w:val="0085592D"/>
    <w:rsid w:val="00855B33"/>
    <w:rsid w:val="00855C3C"/>
    <w:rsid w:val="00855F39"/>
    <w:rsid w:val="00855FE0"/>
    <w:rsid w:val="0085608B"/>
    <w:rsid w:val="008560A5"/>
    <w:rsid w:val="00856C43"/>
    <w:rsid w:val="00856D72"/>
    <w:rsid w:val="00856D9A"/>
    <w:rsid w:val="00856E9E"/>
    <w:rsid w:val="00856F80"/>
    <w:rsid w:val="00857423"/>
    <w:rsid w:val="00857E8E"/>
    <w:rsid w:val="0086059B"/>
    <w:rsid w:val="0086099D"/>
    <w:rsid w:val="008609B2"/>
    <w:rsid w:val="00860BCD"/>
    <w:rsid w:val="00860F29"/>
    <w:rsid w:val="00860F5C"/>
    <w:rsid w:val="00861416"/>
    <w:rsid w:val="00861598"/>
    <w:rsid w:val="008615CF"/>
    <w:rsid w:val="008616EC"/>
    <w:rsid w:val="00861B66"/>
    <w:rsid w:val="00861B6B"/>
    <w:rsid w:val="00861C3B"/>
    <w:rsid w:val="008623CD"/>
    <w:rsid w:val="00862ACE"/>
    <w:rsid w:val="00862AE4"/>
    <w:rsid w:val="00862E9C"/>
    <w:rsid w:val="00863412"/>
    <w:rsid w:val="008636CE"/>
    <w:rsid w:val="008637E0"/>
    <w:rsid w:val="00863809"/>
    <w:rsid w:val="008639E0"/>
    <w:rsid w:val="00863D44"/>
    <w:rsid w:val="008643AB"/>
    <w:rsid w:val="00864474"/>
    <w:rsid w:val="00864483"/>
    <w:rsid w:val="00864660"/>
    <w:rsid w:val="0086489A"/>
    <w:rsid w:val="0086499A"/>
    <w:rsid w:val="00864B24"/>
    <w:rsid w:val="00864BB8"/>
    <w:rsid w:val="00864C5C"/>
    <w:rsid w:val="00864F8D"/>
    <w:rsid w:val="00865089"/>
    <w:rsid w:val="00865100"/>
    <w:rsid w:val="00865232"/>
    <w:rsid w:val="00865380"/>
    <w:rsid w:val="008653BB"/>
    <w:rsid w:val="008658F4"/>
    <w:rsid w:val="00865966"/>
    <w:rsid w:val="00865CF3"/>
    <w:rsid w:val="008664AF"/>
    <w:rsid w:val="00866A72"/>
    <w:rsid w:val="00866AE1"/>
    <w:rsid w:val="00867287"/>
    <w:rsid w:val="0086766E"/>
    <w:rsid w:val="0086790C"/>
    <w:rsid w:val="00867AE8"/>
    <w:rsid w:val="00870029"/>
    <w:rsid w:val="0087003A"/>
    <w:rsid w:val="0087071B"/>
    <w:rsid w:val="00870D83"/>
    <w:rsid w:val="00870F0C"/>
    <w:rsid w:val="0087126A"/>
    <w:rsid w:val="00871AC4"/>
    <w:rsid w:val="00871B8B"/>
    <w:rsid w:val="00871C37"/>
    <w:rsid w:val="008725F1"/>
    <w:rsid w:val="00872857"/>
    <w:rsid w:val="00872DAE"/>
    <w:rsid w:val="00872E27"/>
    <w:rsid w:val="00872E49"/>
    <w:rsid w:val="00873138"/>
    <w:rsid w:val="00873158"/>
    <w:rsid w:val="0087316D"/>
    <w:rsid w:val="008731DC"/>
    <w:rsid w:val="00873383"/>
    <w:rsid w:val="0087344B"/>
    <w:rsid w:val="008737F5"/>
    <w:rsid w:val="00873BB4"/>
    <w:rsid w:val="00873CF4"/>
    <w:rsid w:val="00873D49"/>
    <w:rsid w:val="00874413"/>
    <w:rsid w:val="00874E8B"/>
    <w:rsid w:val="0087570A"/>
    <w:rsid w:val="00875ADC"/>
    <w:rsid w:val="00876473"/>
    <w:rsid w:val="0087673A"/>
    <w:rsid w:val="0087678B"/>
    <w:rsid w:val="00876ACB"/>
    <w:rsid w:val="00876B9D"/>
    <w:rsid w:val="00876E9B"/>
    <w:rsid w:val="00876F23"/>
    <w:rsid w:val="00877311"/>
    <w:rsid w:val="0087744B"/>
    <w:rsid w:val="00877830"/>
    <w:rsid w:val="0087796D"/>
    <w:rsid w:val="00877C5D"/>
    <w:rsid w:val="00877DAF"/>
    <w:rsid w:val="00877DF7"/>
    <w:rsid w:val="00877ED6"/>
    <w:rsid w:val="008802B8"/>
    <w:rsid w:val="008803F9"/>
    <w:rsid w:val="008806AB"/>
    <w:rsid w:val="00880860"/>
    <w:rsid w:val="008808C5"/>
    <w:rsid w:val="00880E18"/>
    <w:rsid w:val="00880FB8"/>
    <w:rsid w:val="00880FEB"/>
    <w:rsid w:val="00881016"/>
    <w:rsid w:val="0088106C"/>
    <w:rsid w:val="00881508"/>
    <w:rsid w:val="0088194A"/>
    <w:rsid w:val="00881955"/>
    <w:rsid w:val="00881C7F"/>
    <w:rsid w:val="0088207A"/>
    <w:rsid w:val="008822EA"/>
    <w:rsid w:val="0088287B"/>
    <w:rsid w:val="00882DA2"/>
    <w:rsid w:val="0088308F"/>
    <w:rsid w:val="008835AD"/>
    <w:rsid w:val="008835E4"/>
    <w:rsid w:val="008839C9"/>
    <w:rsid w:val="00883A17"/>
    <w:rsid w:val="00883A52"/>
    <w:rsid w:val="00883CC8"/>
    <w:rsid w:val="00883F98"/>
    <w:rsid w:val="00884383"/>
    <w:rsid w:val="008843C4"/>
    <w:rsid w:val="0088461D"/>
    <w:rsid w:val="00884683"/>
    <w:rsid w:val="00884910"/>
    <w:rsid w:val="00884A20"/>
    <w:rsid w:val="00884C76"/>
    <w:rsid w:val="00884F89"/>
    <w:rsid w:val="00884FB2"/>
    <w:rsid w:val="00885159"/>
    <w:rsid w:val="00885397"/>
    <w:rsid w:val="00885421"/>
    <w:rsid w:val="008857C2"/>
    <w:rsid w:val="00885B68"/>
    <w:rsid w:val="00885C91"/>
    <w:rsid w:val="0088606E"/>
    <w:rsid w:val="008862D0"/>
    <w:rsid w:val="008864C6"/>
    <w:rsid w:val="008864D3"/>
    <w:rsid w:val="008865C9"/>
    <w:rsid w:val="00886C76"/>
    <w:rsid w:val="00887A6A"/>
    <w:rsid w:val="00887E22"/>
    <w:rsid w:val="0089017F"/>
    <w:rsid w:val="0089048D"/>
    <w:rsid w:val="00890DC9"/>
    <w:rsid w:val="00890ED8"/>
    <w:rsid w:val="008910EC"/>
    <w:rsid w:val="00891130"/>
    <w:rsid w:val="008911A7"/>
    <w:rsid w:val="008914B2"/>
    <w:rsid w:val="008917B9"/>
    <w:rsid w:val="00891838"/>
    <w:rsid w:val="00891841"/>
    <w:rsid w:val="00891877"/>
    <w:rsid w:val="00891FEF"/>
    <w:rsid w:val="008924EA"/>
    <w:rsid w:val="0089257B"/>
    <w:rsid w:val="00892687"/>
    <w:rsid w:val="00892BF4"/>
    <w:rsid w:val="00892DC5"/>
    <w:rsid w:val="00892F11"/>
    <w:rsid w:val="00892F48"/>
    <w:rsid w:val="0089316D"/>
    <w:rsid w:val="008933FD"/>
    <w:rsid w:val="0089349D"/>
    <w:rsid w:val="0089378F"/>
    <w:rsid w:val="00893791"/>
    <w:rsid w:val="008938E5"/>
    <w:rsid w:val="008938F1"/>
    <w:rsid w:val="00893F17"/>
    <w:rsid w:val="0089436D"/>
    <w:rsid w:val="00895250"/>
    <w:rsid w:val="00895277"/>
    <w:rsid w:val="00895294"/>
    <w:rsid w:val="008953C8"/>
    <w:rsid w:val="008957A1"/>
    <w:rsid w:val="00895840"/>
    <w:rsid w:val="008958B5"/>
    <w:rsid w:val="00895CFB"/>
    <w:rsid w:val="00896014"/>
    <w:rsid w:val="0089602E"/>
    <w:rsid w:val="008964D1"/>
    <w:rsid w:val="00896619"/>
    <w:rsid w:val="0089692B"/>
    <w:rsid w:val="00897044"/>
    <w:rsid w:val="0089759B"/>
    <w:rsid w:val="008975D7"/>
    <w:rsid w:val="00897A50"/>
    <w:rsid w:val="00897E28"/>
    <w:rsid w:val="008A094C"/>
    <w:rsid w:val="008A0C12"/>
    <w:rsid w:val="008A0EC4"/>
    <w:rsid w:val="008A14E5"/>
    <w:rsid w:val="008A14FB"/>
    <w:rsid w:val="008A18B8"/>
    <w:rsid w:val="008A195A"/>
    <w:rsid w:val="008A1D3F"/>
    <w:rsid w:val="008A2036"/>
    <w:rsid w:val="008A212B"/>
    <w:rsid w:val="008A21BA"/>
    <w:rsid w:val="008A25F1"/>
    <w:rsid w:val="008A2699"/>
    <w:rsid w:val="008A26EB"/>
    <w:rsid w:val="008A29C6"/>
    <w:rsid w:val="008A2BED"/>
    <w:rsid w:val="008A2F36"/>
    <w:rsid w:val="008A2FF8"/>
    <w:rsid w:val="008A3171"/>
    <w:rsid w:val="008A319B"/>
    <w:rsid w:val="008A421A"/>
    <w:rsid w:val="008A4313"/>
    <w:rsid w:val="008A465F"/>
    <w:rsid w:val="008A4999"/>
    <w:rsid w:val="008A4CCB"/>
    <w:rsid w:val="008A4F4F"/>
    <w:rsid w:val="008A5421"/>
    <w:rsid w:val="008A5958"/>
    <w:rsid w:val="008A5A1E"/>
    <w:rsid w:val="008A5BD0"/>
    <w:rsid w:val="008A5D30"/>
    <w:rsid w:val="008A5E6F"/>
    <w:rsid w:val="008A61A2"/>
    <w:rsid w:val="008A6488"/>
    <w:rsid w:val="008A65FB"/>
    <w:rsid w:val="008A6664"/>
    <w:rsid w:val="008A685D"/>
    <w:rsid w:val="008A6F29"/>
    <w:rsid w:val="008A7423"/>
    <w:rsid w:val="008A752F"/>
    <w:rsid w:val="008A76BE"/>
    <w:rsid w:val="008A7BA4"/>
    <w:rsid w:val="008A7E75"/>
    <w:rsid w:val="008B022D"/>
    <w:rsid w:val="008B1012"/>
    <w:rsid w:val="008B11B8"/>
    <w:rsid w:val="008B1292"/>
    <w:rsid w:val="008B15CF"/>
    <w:rsid w:val="008B16BD"/>
    <w:rsid w:val="008B224B"/>
    <w:rsid w:val="008B2454"/>
    <w:rsid w:val="008B2856"/>
    <w:rsid w:val="008B29AB"/>
    <w:rsid w:val="008B2E96"/>
    <w:rsid w:val="008B33BB"/>
    <w:rsid w:val="008B38A1"/>
    <w:rsid w:val="008B3BDD"/>
    <w:rsid w:val="008B41CC"/>
    <w:rsid w:val="008B428B"/>
    <w:rsid w:val="008B441F"/>
    <w:rsid w:val="008B44FF"/>
    <w:rsid w:val="008B4691"/>
    <w:rsid w:val="008B4709"/>
    <w:rsid w:val="008B4943"/>
    <w:rsid w:val="008B49A9"/>
    <w:rsid w:val="008B4DFD"/>
    <w:rsid w:val="008B4E69"/>
    <w:rsid w:val="008B5025"/>
    <w:rsid w:val="008B535C"/>
    <w:rsid w:val="008B580F"/>
    <w:rsid w:val="008B5838"/>
    <w:rsid w:val="008B5B30"/>
    <w:rsid w:val="008B5C7C"/>
    <w:rsid w:val="008B5EFE"/>
    <w:rsid w:val="008B639A"/>
    <w:rsid w:val="008B663E"/>
    <w:rsid w:val="008B69FF"/>
    <w:rsid w:val="008B6B4F"/>
    <w:rsid w:val="008B6C2D"/>
    <w:rsid w:val="008B6F61"/>
    <w:rsid w:val="008B72D7"/>
    <w:rsid w:val="008B742A"/>
    <w:rsid w:val="008B74A2"/>
    <w:rsid w:val="008B77F9"/>
    <w:rsid w:val="008B7C0A"/>
    <w:rsid w:val="008B7CBD"/>
    <w:rsid w:val="008B7D16"/>
    <w:rsid w:val="008C00A2"/>
    <w:rsid w:val="008C0A97"/>
    <w:rsid w:val="008C0DA3"/>
    <w:rsid w:val="008C1269"/>
    <w:rsid w:val="008C1943"/>
    <w:rsid w:val="008C22E7"/>
    <w:rsid w:val="008C2423"/>
    <w:rsid w:val="008C27B2"/>
    <w:rsid w:val="008C2869"/>
    <w:rsid w:val="008C29EE"/>
    <w:rsid w:val="008C2C43"/>
    <w:rsid w:val="008C2F07"/>
    <w:rsid w:val="008C3380"/>
    <w:rsid w:val="008C344B"/>
    <w:rsid w:val="008C3795"/>
    <w:rsid w:val="008C3864"/>
    <w:rsid w:val="008C39EF"/>
    <w:rsid w:val="008C3C1E"/>
    <w:rsid w:val="008C4025"/>
    <w:rsid w:val="008C407D"/>
    <w:rsid w:val="008C4355"/>
    <w:rsid w:val="008C43F4"/>
    <w:rsid w:val="008C473D"/>
    <w:rsid w:val="008C4C0C"/>
    <w:rsid w:val="008C4CD0"/>
    <w:rsid w:val="008C4D51"/>
    <w:rsid w:val="008C4FD1"/>
    <w:rsid w:val="008C52E4"/>
    <w:rsid w:val="008C5367"/>
    <w:rsid w:val="008C54B5"/>
    <w:rsid w:val="008C55FF"/>
    <w:rsid w:val="008C57A0"/>
    <w:rsid w:val="008C615C"/>
    <w:rsid w:val="008C6203"/>
    <w:rsid w:val="008C69DF"/>
    <w:rsid w:val="008C73E0"/>
    <w:rsid w:val="008C7832"/>
    <w:rsid w:val="008C79FB"/>
    <w:rsid w:val="008C7B99"/>
    <w:rsid w:val="008D03AC"/>
    <w:rsid w:val="008D03E3"/>
    <w:rsid w:val="008D05E4"/>
    <w:rsid w:val="008D0676"/>
    <w:rsid w:val="008D098E"/>
    <w:rsid w:val="008D0AB6"/>
    <w:rsid w:val="008D0CAD"/>
    <w:rsid w:val="008D14D2"/>
    <w:rsid w:val="008D1BA8"/>
    <w:rsid w:val="008D1BDE"/>
    <w:rsid w:val="008D1E81"/>
    <w:rsid w:val="008D1E8C"/>
    <w:rsid w:val="008D27EC"/>
    <w:rsid w:val="008D2AC7"/>
    <w:rsid w:val="008D2BEC"/>
    <w:rsid w:val="008D2C12"/>
    <w:rsid w:val="008D2C7B"/>
    <w:rsid w:val="008D2CB2"/>
    <w:rsid w:val="008D2D5B"/>
    <w:rsid w:val="008D2EDA"/>
    <w:rsid w:val="008D32FC"/>
    <w:rsid w:val="008D4130"/>
    <w:rsid w:val="008D4526"/>
    <w:rsid w:val="008D456B"/>
    <w:rsid w:val="008D484A"/>
    <w:rsid w:val="008D4DAA"/>
    <w:rsid w:val="008D4FE4"/>
    <w:rsid w:val="008D504A"/>
    <w:rsid w:val="008D5253"/>
    <w:rsid w:val="008D52AA"/>
    <w:rsid w:val="008D5641"/>
    <w:rsid w:val="008D582A"/>
    <w:rsid w:val="008D5871"/>
    <w:rsid w:val="008D5BD3"/>
    <w:rsid w:val="008D63CC"/>
    <w:rsid w:val="008D67CF"/>
    <w:rsid w:val="008D6FA7"/>
    <w:rsid w:val="008D70DC"/>
    <w:rsid w:val="008D736F"/>
    <w:rsid w:val="008D73B4"/>
    <w:rsid w:val="008D75D4"/>
    <w:rsid w:val="008D7901"/>
    <w:rsid w:val="008E047A"/>
    <w:rsid w:val="008E067E"/>
    <w:rsid w:val="008E0A2F"/>
    <w:rsid w:val="008E0D07"/>
    <w:rsid w:val="008E0F0A"/>
    <w:rsid w:val="008E0F88"/>
    <w:rsid w:val="008E11C3"/>
    <w:rsid w:val="008E1220"/>
    <w:rsid w:val="008E1326"/>
    <w:rsid w:val="008E1456"/>
    <w:rsid w:val="008E15CB"/>
    <w:rsid w:val="008E198F"/>
    <w:rsid w:val="008E1B62"/>
    <w:rsid w:val="008E2739"/>
    <w:rsid w:val="008E2767"/>
    <w:rsid w:val="008E28D6"/>
    <w:rsid w:val="008E2CE7"/>
    <w:rsid w:val="008E30B6"/>
    <w:rsid w:val="008E311F"/>
    <w:rsid w:val="008E33EF"/>
    <w:rsid w:val="008E35DD"/>
    <w:rsid w:val="008E3742"/>
    <w:rsid w:val="008E3747"/>
    <w:rsid w:val="008E3BBE"/>
    <w:rsid w:val="008E402C"/>
    <w:rsid w:val="008E48A3"/>
    <w:rsid w:val="008E4C2C"/>
    <w:rsid w:val="008E5220"/>
    <w:rsid w:val="008E5247"/>
    <w:rsid w:val="008E5312"/>
    <w:rsid w:val="008E5712"/>
    <w:rsid w:val="008E657F"/>
    <w:rsid w:val="008E7089"/>
    <w:rsid w:val="008E73E7"/>
    <w:rsid w:val="008F0048"/>
    <w:rsid w:val="008F046C"/>
    <w:rsid w:val="008F0612"/>
    <w:rsid w:val="008F0B8C"/>
    <w:rsid w:val="008F0F01"/>
    <w:rsid w:val="008F0F12"/>
    <w:rsid w:val="008F1606"/>
    <w:rsid w:val="008F1A9E"/>
    <w:rsid w:val="008F2186"/>
    <w:rsid w:val="008F2195"/>
    <w:rsid w:val="008F22ED"/>
    <w:rsid w:val="008F24AA"/>
    <w:rsid w:val="008F24AB"/>
    <w:rsid w:val="008F26CB"/>
    <w:rsid w:val="008F3520"/>
    <w:rsid w:val="008F4174"/>
    <w:rsid w:val="008F44FD"/>
    <w:rsid w:val="008F464C"/>
    <w:rsid w:val="008F48BA"/>
    <w:rsid w:val="008F494F"/>
    <w:rsid w:val="008F4E48"/>
    <w:rsid w:val="008F4F5D"/>
    <w:rsid w:val="008F53C9"/>
    <w:rsid w:val="008F5589"/>
    <w:rsid w:val="008F5742"/>
    <w:rsid w:val="008F5E5B"/>
    <w:rsid w:val="008F602E"/>
    <w:rsid w:val="008F606A"/>
    <w:rsid w:val="008F6560"/>
    <w:rsid w:val="008F6880"/>
    <w:rsid w:val="008F68BE"/>
    <w:rsid w:val="008F6974"/>
    <w:rsid w:val="008F6E61"/>
    <w:rsid w:val="008F71DC"/>
    <w:rsid w:val="008F7687"/>
    <w:rsid w:val="008F78AE"/>
    <w:rsid w:val="008F7A83"/>
    <w:rsid w:val="008F7CB6"/>
    <w:rsid w:val="00900312"/>
    <w:rsid w:val="009003CA"/>
    <w:rsid w:val="009003EF"/>
    <w:rsid w:val="00900459"/>
    <w:rsid w:val="009004F6"/>
    <w:rsid w:val="009007AF"/>
    <w:rsid w:val="009008BD"/>
    <w:rsid w:val="009008F5"/>
    <w:rsid w:val="00900C38"/>
    <w:rsid w:val="00900F83"/>
    <w:rsid w:val="009010C9"/>
    <w:rsid w:val="00901480"/>
    <w:rsid w:val="00901F42"/>
    <w:rsid w:val="009020F9"/>
    <w:rsid w:val="009024B2"/>
    <w:rsid w:val="0090259E"/>
    <w:rsid w:val="0090304E"/>
    <w:rsid w:val="0090367E"/>
    <w:rsid w:val="009036F6"/>
    <w:rsid w:val="00903998"/>
    <w:rsid w:val="00903A41"/>
    <w:rsid w:val="00903BF0"/>
    <w:rsid w:val="00903CFE"/>
    <w:rsid w:val="00903E6B"/>
    <w:rsid w:val="00903F02"/>
    <w:rsid w:val="00903F12"/>
    <w:rsid w:val="00903FBB"/>
    <w:rsid w:val="0090411C"/>
    <w:rsid w:val="0090420E"/>
    <w:rsid w:val="00904400"/>
    <w:rsid w:val="00904470"/>
    <w:rsid w:val="00904848"/>
    <w:rsid w:val="00904935"/>
    <w:rsid w:val="00904D8A"/>
    <w:rsid w:val="00904E32"/>
    <w:rsid w:val="009053B7"/>
    <w:rsid w:val="00905584"/>
    <w:rsid w:val="00905595"/>
    <w:rsid w:val="009056D8"/>
    <w:rsid w:val="009057D5"/>
    <w:rsid w:val="00905F69"/>
    <w:rsid w:val="0090614F"/>
    <w:rsid w:val="009064F0"/>
    <w:rsid w:val="00906506"/>
    <w:rsid w:val="00906B0D"/>
    <w:rsid w:val="00906EF8"/>
    <w:rsid w:val="009078E2"/>
    <w:rsid w:val="00907C1B"/>
    <w:rsid w:val="00907D2A"/>
    <w:rsid w:val="00910069"/>
    <w:rsid w:val="009101E2"/>
    <w:rsid w:val="00910824"/>
    <w:rsid w:val="00910E72"/>
    <w:rsid w:val="009112CA"/>
    <w:rsid w:val="00911343"/>
    <w:rsid w:val="009117C7"/>
    <w:rsid w:val="00911A44"/>
    <w:rsid w:val="00911F0C"/>
    <w:rsid w:val="00911F1C"/>
    <w:rsid w:val="00912543"/>
    <w:rsid w:val="00912939"/>
    <w:rsid w:val="00912E76"/>
    <w:rsid w:val="009133C2"/>
    <w:rsid w:val="00913551"/>
    <w:rsid w:val="00913EAD"/>
    <w:rsid w:val="0091476D"/>
    <w:rsid w:val="00914F0A"/>
    <w:rsid w:val="00914F27"/>
    <w:rsid w:val="00914F6C"/>
    <w:rsid w:val="0091532A"/>
    <w:rsid w:val="00915511"/>
    <w:rsid w:val="009156BF"/>
    <w:rsid w:val="0091591B"/>
    <w:rsid w:val="009160E1"/>
    <w:rsid w:val="009161BD"/>
    <w:rsid w:val="00916C5A"/>
    <w:rsid w:val="00916C5C"/>
    <w:rsid w:val="00916CE0"/>
    <w:rsid w:val="00917944"/>
    <w:rsid w:val="009179D1"/>
    <w:rsid w:val="00917B72"/>
    <w:rsid w:val="00917CF7"/>
    <w:rsid w:val="00917FDF"/>
    <w:rsid w:val="0092026A"/>
    <w:rsid w:val="009202D5"/>
    <w:rsid w:val="009203D9"/>
    <w:rsid w:val="00920C7C"/>
    <w:rsid w:val="00920E78"/>
    <w:rsid w:val="00921D12"/>
    <w:rsid w:val="00921D35"/>
    <w:rsid w:val="00921DCC"/>
    <w:rsid w:val="00921FE5"/>
    <w:rsid w:val="009223A4"/>
    <w:rsid w:val="0092254B"/>
    <w:rsid w:val="009228CF"/>
    <w:rsid w:val="00922B72"/>
    <w:rsid w:val="00922DFA"/>
    <w:rsid w:val="00922E08"/>
    <w:rsid w:val="00922E2D"/>
    <w:rsid w:val="009231B4"/>
    <w:rsid w:val="009231C7"/>
    <w:rsid w:val="00923571"/>
    <w:rsid w:val="0092373B"/>
    <w:rsid w:val="00923810"/>
    <w:rsid w:val="00923D32"/>
    <w:rsid w:val="00924323"/>
    <w:rsid w:val="009245E3"/>
    <w:rsid w:val="0092511F"/>
    <w:rsid w:val="00925235"/>
    <w:rsid w:val="00925253"/>
    <w:rsid w:val="0092558F"/>
    <w:rsid w:val="009256B6"/>
    <w:rsid w:val="00925A27"/>
    <w:rsid w:val="00925B5E"/>
    <w:rsid w:val="00925C74"/>
    <w:rsid w:val="00925E00"/>
    <w:rsid w:val="00925F4F"/>
    <w:rsid w:val="009260AB"/>
    <w:rsid w:val="0092623F"/>
    <w:rsid w:val="00926292"/>
    <w:rsid w:val="009263B0"/>
    <w:rsid w:val="009265E4"/>
    <w:rsid w:val="0092698D"/>
    <w:rsid w:val="009269FF"/>
    <w:rsid w:val="00926D89"/>
    <w:rsid w:val="00926E42"/>
    <w:rsid w:val="00926FB0"/>
    <w:rsid w:val="00927028"/>
    <w:rsid w:val="0092764B"/>
    <w:rsid w:val="009276BB"/>
    <w:rsid w:val="00927C05"/>
    <w:rsid w:val="00927C26"/>
    <w:rsid w:val="00927CC8"/>
    <w:rsid w:val="00927CD9"/>
    <w:rsid w:val="00930CE7"/>
    <w:rsid w:val="0093124F"/>
    <w:rsid w:val="009314B8"/>
    <w:rsid w:val="009315AD"/>
    <w:rsid w:val="0093199E"/>
    <w:rsid w:val="00931D06"/>
    <w:rsid w:val="00931F2F"/>
    <w:rsid w:val="00931FC2"/>
    <w:rsid w:val="00932B0F"/>
    <w:rsid w:val="00932B5E"/>
    <w:rsid w:val="00932F57"/>
    <w:rsid w:val="0093308E"/>
    <w:rsid w:val="00933246"/>
    <w:rsid w:val="00933524"/>
    <w:rsid w:val="009337B0"/>
    <w:rsid w:val="00933D80"/>
    <w:rsid w:val="00933E36"/>
    <w:rsid w:val="0093424F"/>
    <w:rsid w:val="009346D2"/>
    <w:rsid w:val="00934724"/>
    <w:rsid w:val="00934DDF"/>
    <w:rsid w:val="00935128"/>
    <w:rsid w:val="009355DF"/>
    <w:rsid w:val="009356CF"/>
    <w:rsid w:val="009356E4"/>
    <w:rsid w:val="00935B67"/>
    <w:rsid w:val="00935ECD"/>
    <w:rsid w:val="00935FFF"/>
    <w:rsid w:val="009360CA"/>
    <w:rsid w:val="00936367"/>
    <w:rsid w:val="00936401"/>
    <w:rsid w:val="00936905"/>
    <w:rsid w:val="00936D8E"/>
    <w:rsid w:val="00936DEB"/>
    <w:rsid w:val="009374B8"/>
    <w:rsid w:val="00937556"/>
    <w:rsid w:val="009377EA"/>
    <w:rsid w:val="00937A72"/>
    <w:rsid w:val="00937ABB"/>
    <w:rsid w:val="009400D7"/>
    <w:rsid w:val="0094012C"/>
    <w:rsid w:val="00940EDE"/>
    <w:rsid w:val="009417B9"/>
    <w:rsid w:val="009417D0"/>
    <w:rsid w:val="009417D6"/>
    <w:rsid w:val="00941B93"/>
    <w:rsid w:val="00942053"/>
    <w:rsid w:val="009420FE"/>
    <w:rsid w:val="009421EF"/>
    <w:rsid w:val="00942398"/>
    <w:rsid w:val="009423A0"/>
    <w:rsid w:val="00942443"/>
    <w:rsid w:val="00942A88"/>
    <w:rsid w:val="00942C98"/>
    <w:rsid w:val="00943057"/>
    <w:rsid w:val="009433BB"/>
    <w:rsid w:val="0094390B"/>
    <w:rsid w:val="00943E3B"/>
    <w:rsid w:val="00943F7F"/>
    <w:rsid w:val="0094431A"/>
    <w:rsid w:val="009445AD"/>
    <w:rsid w:val="0094471A"/>
    <w:rsid w:val="00944C65"/>
    <w:rsid w:val="00944C7D"/>
    <w:rsid w:val="00944D72"/>
    <w:rsid w:val="00944E02"/>
    <w:rsid w:val="009455C6"/>
    <w:rsid w:val="00945865"/>
    <w:rsid w:val="00945922"/>
    <w:rsid w:val="00945C5C"/>
    <w:rsid w:val="00945F23"/>
    <w:rsid w:val="009460EA"/>
    <w:rsid w:val="00946447"/>
    <w:rsid w:val="00946486"/>
    <w:rsid w:val="00946631"/>
    <w:rsid w:val="00946A8B"/>
    <w:rsid w:val="00946D50"/>
    <w:rsid w:val="00946D5B"/>
    <w:rsid w:val="009471FD"/>
    <w:rsid w:val="00947553"/>
    <w:rsid w:val="0094779B"/>
    <w:rsid w:val="00947B41"/>
    <w:rsid w:val="00947BE0"/>
    <w:rsid w:val="00947ED9"/>
    <w:rsid w:val="00947FA3"/>
    <w:rsid w:val="0095015F"/>
    <w:rsid w:val="0095046A"/>
    <w:rsid w:val="0095055C"/>
    <w:rsid w:val="0095060A"/>
    <w:rsid w:val="00950748"/>
    <w:rsid w:val="0095084F"/>
    <w:rsid w:val="00950BC0"/>
    <w:rsid w:val="00950CE2"/>
    <w:rsid w:val="009511C0"/>
    <w:rsid w:val="00952551"/>
    <w:rsid w:val="00952790"/>
    <w:rsid w:val="00952F7C"/>
    <w:rsid w:val="009530AE"/>
    <w:rsid w:val="009531F1"/>
    <w:rsid w:val="009531F8"/>
    <w:rsid w:val="00953404"/>
    <w:rsid w:val="009534A2"/>
    <w:rsid w:val="009536EE"/>
    <w:rsid w:val="00953C3B"/>
    <w:rsid w:val="00953C84"/>
    <w:rsid w:val="00953D9E"/>
    <w:rsid w:val="0095436C"/>
    <w:rsid w:val="009545D7"/>
    <w:rsid w:val="00954636"/>
    <w:rsid w:val="009549FB"/>
    <w:rsid w:val="00954ACF"/>
    <w:rsid w:val="00954F1F"/>
    <w:rsid w:val="00954F4B"/>
    <w:rsid w:val="009550E5"/>
    <w:rsid w:val="0095546B"/>
    <w:rsid w:val="009555BD"/>
    <w:rsid w:val="00955940"/>
    <w:rsid w:val="00955F5F"/>
    <w:rsid w:val="00956319"/>
    <w:rsid w:val="009564A8"/>
    <w:rsid w:val="00956879"/>
    <w:rsid w:val="00956ADA"/>
    <w:rsid w:val="00956CF8"/>
    <w:rsid w:val="00956D82"/>
    <w:rsid w:val="00956DB7"/>
    <w:rsid w:val="009571BB"/>
    <w:rsid w:val="00957402"/>
    <w:rsid w:val="00957C71"/>
    <w:rsid w:val="00957E58"/>
    <w:rsid w:val="00957ECF"/>
    <w:rsid w:val="009603EC"/>
    <w:rsid w:val="00960742"/>
    <w:rsid w:val="00960A5E"/>
    <w:rsid w:val="00960CE0"/>
    <w:rsid w:val="00960FDA"/>
    <w:rsid w:val="00961316"/>
    <w:rsid w:val="0096134F"/>
    <w:rsid w:val="0096174D"/>
    <w:rsid w:val="00961CF9"/>
    <w:rsid w:val="00961D20"/>
    <w:rsid w:val="00962042"/>
    <w:rsid w:val="009622F7"/>
    <w:rsid w:val="0096237D"/>
    <w:rsid w:val="00962807"/>
    <w:rsid w:val="009628EF"/>
    <w:rsid w:val="00962B95"/>
    <w:rsid w:val="00962FA7"/>
    <w:rsid w:val="00962FEB"/>
    <w:rsid w:val="009631AC"/>
    <w:rsid w:val="00963362"/>
    <w:rsid w:val="00963643"/>
    <w:rsid w:val="009639BC"/>
    <w:rsid w:val="00963A7E"/>
    <w:rsid w:val="00964153"/>
    <w:rsid w:val="00964272"/>
    <w:rsid w:val="00964B77"/>
    <w:rsid w:val="0096557F"/>
    <w:rsid w:val="009655CC"/>
    <w:rsid w:val="00966028"/>
    <w:rsid w:val="009661B0"/>
    <w:rsid w:val="00966785"/>
    <w:rsid w:val="00966945"/>
    <w:rsid w:val="00966A43"/>
    <w:rsid w:val="00966AC3"/>
    <w:rsid w:val="00966BE4"/>
    <w:rsid w:val="00966D3C"/>
    <w:rsid w:val="0096703C"/>
    <w:rsid w:val="0096713F"/>
    <w:rsid w:val="0096715B"/>
    <w:rsid w:val="0096743D"/>
    <w:rsid w:val="00967974"/>
    <w:rsid w:val="00967D1A"/>
    <w:rsid w:val="00967DF2"/>
    <w:rsid w:val="00967E1B"/>
    <w:rsid w:val="00967E2B"/>
    <w:rsid w:val="00967EE9"/>
    <w:rsid w:val="0097006F"/>
    <w:rsid w:val="00970334"/>
    <w:rsid w:val="00970599"/>
    <w:rsid w:val="0097060E"/>
    <w:rsid w:val="0097061B"/>
    <w:rsid w:val="00970623"/>
    <w:rsid w:val="00970881"/>
    <w:rsid w:val="00970ADD"/>
    <w:rsid w:val="00970BC6"/>
    <w:rsid w:val="00971288"/>
    <w:rsid w:val="009715F4"/>
    <w:rsid w:val="00971D5D"/>
    <w:rsid w:val="00971FBD"/>
    <w:rsid w:val="009721DE"/>
    <w:rsid w:val="00972291"/>
    <w:rsid w:val="00972413"/>
    <w:rsid w:val="0097263A"/>
    <w:rsid w:val="009726BA"/>
    <w:rsid w:val="00973C2D"/>
    <w:rsid w:val="00973C95"/>
    <w:rsid w:val="00973E50"/>
    <w:rsid w:val="00973E88"/>
    <w:rsid w:val="00973FDA"/>
    <w:rsid w:val="009740C5"/>
    <w:rsid w:val="00974119"/>
    <w:rsid w:val="009742B1"/>
    <w:rsid w:val="009742EE"/>
    <w:rsid w:val="009744D0"/>
    <w:rsid w:val="00974810"/>
    <w:rsid w:val="00974B30"/>
    <w:rsid w:val="00974B65"/>
    <w:rsid w:val="0097503F"/>
    <w:rsid w:val="00975DB9"/>
    <w:rsid w:val="0097610C"/>
    <w:rsid w:val="009762D5"/>
    <w:rsid w:val="009769B3"/>
    <w:rsid w:val="009771A6"/>
    <w:rsid w:val="0097782C"/>
    <w:rsid w:val="0097797C"/>
    <w:rsid w:val="00977CF1"/>
    <w:rsid w:val="00980143"/>
    <w:rsid w:val="009801CE"/>
    <w:rsid w:val="009802B4"/>
    <w:rsid w:val="00980D05"/>
    <w:rsid w:val="00980EB9"/>
    <w:rsid w:val="00980EDD"/>
    <w:rsid w:val="00981031"/>
    <w:rsid w:val="0098121C"/>
    <w:rsid w:val="009814DB"/>
    <w:rsid w:val="00981817"/>
    <w:rsid w:val="00981C18"/>
    <w:rsid w:val="009825A3"/>
    <w:rsid w:val="00982E6D"/>
    <w:rsid w:val="00983038"/>
    <w:rsid w:val="009831DF"/>
    <w:rsid w:val="009832C9"/>
    <w:rsid w:val="00983457"/>
    <w:rsid w:val="00983511"/>
    <w:rsid w:val="009835E5"/>
    <w:rsid w:val="009836F6"/>
    <w:rsid w:val="00983871"/>
    <w:rsid w:val="009839CB"/>
    <w:rsid w:val="00983A7B"/>
    <w:rsid w:val="00983D20"/>
    <w:rsid w:val="00983EDF"/>
    <w:rsid w:val="00984532"/>
    <w:rsid w:val="009845F3"/>
    <w:rsid w:val="00984F65"/>
    <w:rsid w:val="0098500C"/>
    <w:rsid w:val="00985382"/>
    <w:rsid w:val="0098551B"/>
    <w:rsid w:val="00985B36"/>
    <w:rsid w:val="00985B72"/>
    <w:rsid w:val="00985B90"/>
    <w:rsid w:val="00985BD3"/>
    <w:rsid w:val="0098668B"/>
    <w:rsid w:val="00986904"/>
    <w:rsid w:val="00986C87"/>
    <w:rsid w:val="00986DC9"/>
    <w:rsid w:val="00987190"/>
    <w:rsid w:val="0098730C"/>
    <w:rsid w:val="009875C5"/>
    <w:rsid w:val="00987A86"/>
    <w:rsid w:val="00987B83"/>
    <w:rsid w:val="00987E14"/>
    <w:rsid w:val="00987EA1"/>
    <w:rsid w:val="0099050D"/>
    <w:rsid w:val="00990B50"/>
    <w:rsid w:val="00990DEB"/>
    <w:rsid w:val="00990EAF"/>
    <w:rsid w:val="00990F7B"/>
    <w:rsid w:val="00991076"/>
    <w:rsid w:val="009910BF"/>
    <w:rsid w:val="00991158"/>
    <w:rsid w:val="00991540"/>
    <w:rsid w:val="00991730"/>
    <w:rsid w:val="00991774"/>
    <w:rsid w:val="009919BE"/>
    <w:rsid w:val="00991A0A"/>
    <w:rsid w:val="00991C06"/>
    <w:rsid w:val="009920C0"/>
    <w:rsid w:val="0099213D"/>
    <w:rsid w:val="009922AD"/>
    <w:rsid w:val="009924F8"/>
    <w:rsid w:val="009926C2"/>
    <w:rsid w:val="00992810"/>
    <w:rsid w:val="0099295D"/>
    <w:rsid w:val="00992FB7"/>
    <w:rsid w:val="0099333E"/>
    <w:rsid w:val="009933B5"/>
    <w:rsid w:val="00993D89"/>
    <w:rsid w:val="009940F4"/>
    <w:rsid w:val="009942BF"/>
    <w:rsid w:val="00994855"/>
    <w:rsid w:val="00995587"/>
    <w:rsid w:val="009955D6"/>
    <w:rsid w:val="00995884"/>
    <w:rsid w:val="00995A58"/>
    <w:rsid w:val="009960A4"/>
    <w:rsid w:val="00996C47"/>
    <w:rsid w:val="00996CED"/>
    <w:rsid w:val="009972EC"/>
    <w:rsid w:val="009974C9"/>
    <w:rsid w:val="00997677"/>
    <w:rsid w:val="00997776"/>
    <w:rsid w:val="00997C1C"/>
    <w:rsid w:val="00997C87"/>
    <w:rsid w:val="00997CB4"/>
    <w:rsid w:val="00997D89"/>
    <w:rsid w:val="009A00C2"/>
    <w:rsid w:val="009A03AE"/>
    <w:rsid w:val="009A0861"/>
    <w:rsid w:val="009A0A65"/>
    <w:rsid w:val="009A0C2E"/>
    <w:rsid w:val="009A1024"/>
    <w:rsid w:val="009A10C4"/>
    <w:rsid w:val="009A1493"/>
    <w:rsid w:val="009A16D3"/>
    <w:rsid w:val="009A1ADA"/>
    <w:rsid w:val="009A1BF4"/>
    <w:rsid w:val="009A2490"/>
    <w:rsid w:val="009A2604"/>
    <w:rsid w:val="009A27A0"/>
    <w:rsid w:val="009A2817"/>
    <w:rsid w:val="009A2A60"/>
    <w:rsid w:val="009A2B56"/>
    <w:rsid w:val="009A2B79"/>
    <w:rsid w:val="009A2C65"/>
    <w:rsid w:val="009A2D1F"/>
    <w:rsid w:val="009A2FFA"/>
    <w:rsid w:val="009A3453"/>
    <w:rsid w:val="009A3489"/>
    <w:rsid w:val="009A35BC"/>
    <w:rsid w:val="009A38A1"/>
    <w:rsid w:val="009A39BC"/>
    <w:rsid w:val="009A3A0D"/>
    <w:rsid w:val="009A3AAA"/>
    <w:rsid w:val="009A3B80"/>
    <w:rsid w:val="009A3B82"/>
    <w:rsid w:val="009A3F14"/>
    <w:rsid w:val="009A3FE9"/>
    <w:rsid w:val="009A401A"/>
    <w:rsid w:val="009A453D"/>
    <w:rsid w:val="009A468D"/>
    <w:rsid w:val="009A4863"/>
    <w:rsid w:val="009A4AD0"/>
    <w:rsid w:val="009A5D2E"/>
    <w:rsid w:val="009A6327"/>
    <w:rsid w:val="009A67B1"/>
    <w:rsid w:val="009A68B5"/>
    <w:rsid w:val="009A71A5"/>
    <w:rsid w:val="009A7B6F"/>
    <w:rsid w:val="009B0588"/>
    <w:rsid w:val="009B060D"/>
    <w:rsid w:val="009B09C3"/>
    <w:rsid w:val="009B0CFD"/>
    <w:rsid w:val="009B0FEA"/>
    <w:rsid w:val="009B168C"/>
    <w:rsid w:val="009B1773"/>
    <w:rsid w:val="009B1868"/>
    <w:rsid w:val="009B18BF"/>
    <w:rsid w:val="009B1BE0"/>
    <w:rsid w:val="009B1EBB"/>
    <w:rsid w:val="009B2258"/>
    <w:rsid w:val="009B22B0"/>
    <w:rsid w:val="009B22D6"/>
    <w:rsid w:val="009B22F3"/>
    <w:rsid w:val="009B282F"/>
    <w:rsid w:val="009B293B"/>
    <w:rsid w:val="009B29D7"/>
    <w:rsid w:val="009B29E3"/>
    <w:rsid w:val="009B2A6D"/>
    <w:rsid w:val="009B2C35"/>
    <w:rsid w:val="009B2CCF"/>
    <w:rsid w:val="009B2D3E"/>
    <w:rsid w:val="009B2DC6"/>
    <w:rsid w:val="009B2EF3"/>
    <w:rsid w:val="009B3437"/>
    <w:rsid w:val="009B44DE"/>
    <w:rsid w:val="009B49DC"/>
    <w:rsid w:val="009B4AE5"/>
    <w:rsid w:val="009B4B8C"/>
    <w:rsid w:val="009B4B9E"/>
    <w:rsid w:val="009B4F71"/>
    <w:rsid w:val="009B5273"/>
    <w:rsid w:val="009B52E3"/>
    <w:rsid w:val="009B5494"/>
    <w:rsid w:val="009B573B"/>
    <w:rsid w:val="009B57B2"/>
    <w:rsid w:val="009B5C04"/>
    <w:rsid w:val="009B5F3C"/>
    <w:rsid w:val="009B6025"/>
    <w:rsid w:val="009B62F5"/>
    <w:rsid w:val="009B64EC"/>
    <w:rsid w:val="009B651A"/>
    <w:rsid w:val="009B6EFC"/>
    <w:rsid w:val="009B72B3"/>
    <w:rsid w:val="009B7885"/>
    <w:rsid w:val="009B79E1"/>
    <w:rsid w:val="009C022A"/>
    <w:rsid w:val="009C0314"/>
    <w:rsid w:val="009C048E"/>
    <w:rsid w:val="009C0BEF"/>
    <w:rsid w:val="009C0C33"/>
    <w:rsid w:val="009C0EBF"/>
    <w:rsid w:val="009C0FFA"/>
    <w:rsid w:val="009C104D"/>
    <w:rsid w:val="009C1088"/>
    <w:rsid w:val="009C1BCA"/>
    <w:rsid w:val="009C1DD6"/>
    <w:rsid w:val="009C1E0C"/>
    <w:rsid w:val="009C2220"/>
    <w:rsid w:val="009C2315"/>
    <w:rsid w:val="009C2621"/>
    <w:rsid w:val="009C26A1"/>
    <w:rsid w:val="009C28DC"/>
    <w:rsid w:val="009C28F8"/>
    <w:rsid w:val="009C291C"/>
    <w:rsid w:val="009C2E75"/>
    <w:rsid w:val="009C3029"/>
    <w:rsid w:val="009C317D"/>
    <w:rsid w:val="009C3220"/>
    <w:rsid w:val="009C363C"/>
    <w:rsid w:val="009C3818"/>
    <w:rsid w:val="009C3A68"/>
    <w:rsid w:val="009C4049"/>
    <w:rsid w:val="009C42CD"/>
    <w:rsid w:val="009C47D7"/>
    <w:rsid w:val="009C48B3"/>
    <w:rsid w:val="009C4A5B"/>
    <w:rsid w:val="009C4BAA"/>
    <w:rsid w:val="009C4DA2"/>
    <w:rsid w:val="009C4EA4"/>
    <w:rsid w:val="009C4FFD"/>
    <w:rsid w:val="009C532E"/>
    <w:rsid w:val="009C53D5"/>
    <w:rsid w:val="009C5720"/>
    <w:rsid w:val="009C58DC"/>
    <w:rsid w:val="009C5A06"/>
    <w:rsid w:val="009C5A21"/>
    <w:rsid w:val="009C5E57"/>
    <w:rsid w:val="009C5ECA"/>
    <w:rsid w:val="009C5F10"/>
    <w:rsid w:val="009C63AB"/>
    <w:rsid w:val="009C63FA"/>
    <w:rsid w:val="009C6703"/>
    <w:rsid w:val="009C6744"/>
    <w:rsid w:val="009C6995"/>
    <w:rsid w:val="009C6DA9"/>
    <w:rsid w:val="009C6DF3"/>
    <w:rsid w:val="009C6F5A"/>
    <w:rsid w:val="009C6F91"/>
    <w:rsid w:val="009C7382"/>
    <w:rsid w:val="009C7B06"/>
    <w:rsid w:val="009C7F95"/>
    <w:rsid w:val="009D00CD"/>
    <w:rsid w:val="009D0208"/>
    <w:rsid w:val="009D0433"/>
    <w:rsid w:val="009D066D"/>
    <w:rsid w:val="009D07B8"/>
    <w:rsid w:val="009D0933"/>
    <w:rsid w:val="009D0B5D"/>
    <w:rsid w:val="009D0EC9"/>
    <w:rsid w:val="009D0F12"/>
    <w:rsid w:val="009D1090"/>
    <w:rsid w:val="009D118B"/>
    <w:rsid w:val="009D1190"/>
    <w:rsid w:val="009D1302"/>
    <w:rsid w:val="009D138E"/>
    <w:rsid w:val="009D1B01"/>
    <w:rsid w:val="009D1BEA"/>
    <w:rsid w:val="009D2210"/>
    <w:rsid w:val="009D2269"/>
    <w:rsid w:val="009D22A3"/>
    <w:rsid w:val="009D2582"/>
    <w:rsid w:val="009D264D"/>
    <w:rsid w:val="009D2680"/>
    <w:rsid w:val="009D26EF"/>
    <w:rsid w:val="009D2AE1"/>
    <w:rsid w:val="009D2C46"/>
    <w:rsid w:val="009D2F03"/>
    <w:rsid w:val="009D313E"/>
    <w:rsid w:val="009D3633"/>
    <w:rsid w:val="009D3C02"/>
    <w:rsid w:val="009D4033"/>
    <w:rsid w:val="009D42CE"/>
    <w:rsid w:val="009D44A5"/>
    <w:rsid w:val="009D45A3"/>
    <w:rsid w:val="009D46E8"/>
    <w:rsid w:val="009D4A15"/>
    <w:rsid w:val="009D4E70"/>
    <w:rsid w:val="009D4FC5"/>
    <w:rsid w:val="009D5388"/>
    <w:rsid w:val="009D5775"/>
    <w:rsid w:val="009D5D12"/>
    <w:rsid w:val="009D5EF6"/>
    <w:rsid w:val="009D5F9C"/>
    <w:rsid w:val="009D6056"/>
    <w:rsid w:val="009D60E6"/>
    <w:rsid w:val="009D6182"/>
    <w:rsid w:val="009D6772"/>
    <w:rsid w:val="009D6C00"/>
    <w:rsid w:val="009D7440"/>
    <w:rsid w:val="009D7822"/>
    <w:rsid w:val="009E01A8"/>
    <w:rsid w:val="009E025C"/>
    <w:rsid w:val="009E0724"/>
    <w:rsid w:val="009E0825"/>
    <w:rsid w:val="009E0BA3"/>
    <w:rsid w:val="009E0CEF"/>
    <w:rsid w:val="009E0FEE"/>
    <w:rsid w:val="009E10C9"/>
    <w:rsid w:val="009E13AE"/>
    <w:rsid w:val="009E17F9"/>
    <w:rsid w:val="009E1D64"/>
    <w:rsid w:val="009E2034"/>
    <w:rsid w:val="009E31C9"/>
    <w:rsid w:val="009E3483"/>
    <w:rsid w:val="009E34AB"/>
    <w:rsid w:val="009E37F4"/>
    <w:rsid w:val="009E3B79"/>
    <w:rsid w:val="009E3FE5"/>
    <w:rsid w:val="009E424F"/>
    <w:rsid w:val="009E4332"/>
    <w:rsid w:val="009E46AA"/>
    <w:rsid w:val="009E4ABD"/>
    <w:rsid w:val="009E4BD2"/>
    <w:rsid w:val="009E5847"/>
    <w:rsid w:val="009E5FF9"/>
    <w:rsid w:val="009E6285"/>
    <w:rsid w:val="009E66E2"/>
    <w:rsid w:val="009E6CF7"/>
    <w:rsid w:val="009E70CA"/>
    <w:rsid w:val="009E741B"/>
    <w:rsid w:val="009E7713"/>
    <w:rsid w:val="009E7ABB"/>
    <w:rsid w:val="009E7BFF"/>
    <w:rsid w:val="009E7CAC"/>
    <w:rsid w:val="009F0BA9"/>
    <w:rsid w:val="009F1600"/>
    <w:rsid w:val="009F16B0"/>
    <w:rsid w:val="009F1717"/>
    <w:rsid w:val="009F1C40"/>
    <w:rsid w:val="009F20EE"/>
    <w:rsid w:val="009F211A"/>
    <w:rsid w:val="009F213D"/>
    <w:rsid w:val="009F2853"/>
    <w:rsid w:val="009F2C4B"/>
    <w:rsid w:val="009F2E94"/>
    <w:rsid w:val="009F2EC8"/>
    <w:rsid w:val="009F30E5"/>
    <w:rsid w:val="009F33E2"/>
    <w:rsid w:val="009F364A"/>
    <w:rsid w:val="009F3D0A"/>
    <w:rsid w:val="009F3E05"/>
    <w:rsid w:val="009F5540"/>
    <w:rsid w:val="009F582D"/>
    <w:rsid w:val="009F5AA0"/>
    <w:rsid w:val="009F5AFE"/>
    <w:rsid w:val="009F5C4E"/>
    <w:rsid w:val="009F63C6"/>
    <w:rsid w:val="009F68CD"/>
    <w:rsid w:val="009F6A68"/>
    <w:rsid w:val="009F6DF8"/>
    <w:rsid w:val="009F6F8C"/>
    <w:rsid w:val="009F7301"/>
    <w:rsid w:val="009F77D3"/>
    <w:rsid w:val="009F77E0"/>
    <w:rsid w:val="009F7E0E"/>
    <w:rsid w:val="00A00562"/>
    <w:rsid w:val="00A006FE"/>
    <w:rsid w:val="00A00B14"/>
    <w:rsid w:val="00A0104D"/>
    <w:rsid w:val="00A013BF"/>
    <w:rsid w:val="00A0141E"/>
    <w:rsid w:val="00A01492"/>
    <w:rsid w:val="00A01727"/>
    <w:rsid w:val="00A01782"/>
    <w:rsid w:val="00A01893"/>
    <w:rsid w:val="00A01AF6"/>
    <w:rsid w:val="00A01B00"/>
    <w:rsid w:val="00A01B44"/>
    <w:rsid w:val="00A01C2E"/>
    <w:rsid w:val="00A01FDB"/>
    <w:rsid w:val="00A023A0"/>
    <w:rsid w:val="00A02463"/>
    <w:rsid w:val="00A02789"/>
    <w:rsid w:val="00A027FF"/>
    <w:rsid w:val="00A0291F"/>
    <w:rsid w:val="00A02E77"/>
    <w:rsid w:val="00A03047"/>
    <w:rsid w:val="00A03AA0"/>
    <w:rsid w:val="00A04065"/>
    <w:rsid w:val="00A042AF"/>
    <w:rsid w:val="00A044A3"/>
    <w:rsid w:val="00A04CC5"/>
    <w:rsid w:val="00A04DA3"/>
    <w:rsid w:val="00A053CA"/>
    <w:rsid w:val="00A05576"/>
    <w:rsid w:val="00A055D2"/>
    <w:rsid w:val="00A055FE"/>
    <w:rsid w:val="00A0582B"/>
    <w:rsid w:val="00A05B04"/>
    <w:rsid w:val="00A05B1F"/>
    <w:rsid w:val="00A05BE7"/>
    <w:rsid w:val="00A05DC7"/>
    <w:rsid w:val="00A05F38"/>
    <w:rsid w:val="00A065AF"/>
    <w:rsid w:val="00A06793"/>
    <w:rsid w:val="00A07491"/>
    <w:rsid w:val="00A105D1"/>
    <w:rsid w:val="00A1060D"/>
    <w:rsid w:val="00A10AD5"/>
    <w:rsid w:val="00A10B21"/>
    <w:rsid w:val="00A11204"/>
    <w:rsid w:val="00A1131A"/>
    <w:rsid w:val="00A1172D"/>
    <w:rsid w:val="00A117BA"/>
    <w:rsid w:val="00A11E52"/>
    <w:rsid w:val="00A11FA2"/>
    <w:rsid w:val="00A1272D"/>
    <w:rsid w:val="00A1292D"/>
    <w:rsid w:val="00A12966"/>
    <w:rsid w:val="00A12B92"/>
    <w:rsid w:val="00A12C19"/>
    <w:rsid w:val="00A1348E"/>
    <w:rsid w:val="00A13C1A"/>
    <w:rsid w:val="00A13E3F"/>
    <w:rsid w:val="00A140C7"/>
    <w:rsid w:val="00A1415D"/>
    <w:rsid w:val="00A14508"/>
    <w:rsid w:val="00A145A2"/>
    <w:rsid w:val="00A15333"/>
    <w:rsid w:val="00A15580"/>
    <w:rsid w:val="00A1565E"/>
    <w:rsid w:val="00A163DE"/>
    <w:rsid w:val="00A1678F"/>
    <w:rsid w:val="00A16B0D"/>
    <w:rsid w:val="00A16C98"/>
    <w:rsid w:val="00A16F54"/>
    <w:rsid w:val="00A16F6E"/>
    <w:rsid w:val="00A17000"/>
    <w:rsid w:val="00A175C8"/>
    <w:rsid w:val="00A1762A"/>
    <w:rsid w:val="00A17743"/>
    <w:rsid w:val="00A2019D"/>
    <w:rsid w:val="00A2053F"/>
    <w:rsid w:val="00A207B1"/>
    <w:rsid w:val="00A20904"/>
    <w:rsid w:val="00A21006"/>
    <w:rsid w:val="00A21615"/>
    <w:rsid w:val="00A21845"/>
    <w:rsid w:val="00A219CE"/>
    <w:rsid w:val="00A21CBB"/>
    <w:rsid w:val="00A21D71"/>
    <w:rsid w:val="00A21D88"/>
    <w:rsid w:val="00A224F8"/>
    <w:rsid w:val="00A22615"/>
    <w:rsid w:val="00A226A5"/>
    <w:rsid w:val="00A227AC"/>
    <w:rsid w:val="00A22E0F"/>
    <w:rsid w:val="00A22E2A"/>
    <w:rsid w:val="00A22F15"/>
    <w:rsid w:val="00A22F3D"/>
    <w:rsid w:val="00A23093"/>
    <w:rsid w:val="00A231DA"/>
    <w:rsid w:val="00A23346"/>
    <w:rsid w:val="00A237BB"/>
    <w:rsid w:val="00A239F6"/>
    <w:rsid w:val="00A23C1E"/>
    <w:rsid w:val="00A23DAC"/>
    <w:rsid w:val="00A23F33"/>
    <w:rsid w:val="00A2457E"/>
    <w:rsid w:val="00A245BD"/>
    <w:rsid w:val="00A24CB2"/>
    <w:rsid w:val="00A24E3B"/>
    <w:rsid w:val="00A254E8"/>
    <w:rsid w:val="00A25614"/>
    <w:rsid w:val="00A25A29"/>
    <w:rsid w:val="00A25A67"/>
    <w:rsid w:val="00A263CA"/>
    <w:rsid w:val="00A26B5C"/>
    <w:rsid w:val="00A26E89"/>
    <w:rsid w:val="00A26F79"/>
    <w:rsid w:val="00A26F7F"/>
    <w:rsid w:val="00A27467"/>
    <w:rsid w:val="00A27C07"/>
    <w:rsid w:val="00A30215"/>
    <w:rsid w:val="00A302F0"/>
    <w:rsid w:val="00A3045D"/>
    <w:rsid w:val="00A307E2"/>
    <w:rsid w:val="00A30CBD"/>
    <w:rsid w:val="00A30E64"/>
    <w:rsid w:val="00A30F10"/>
    <w:rsid w:val="00A3176A"/>
    <w:rsid w:val="00A31A06"/>
    <w:rsid w:val="00A31C34"/>
    <w:rsid w:val="00A31C7F"/>
    <w:rsid w:val="00A31DD0"/>
    <w:rsid w:val="00A31E78"/>
    <w:rsid w:val="00A324F4"/>
    <w:rsid w:val="00A327D0"/>
    <w:rsid w:val="00A327EC"/>
    <w:rsid w:val="00A32A22"/>
    <w:rsid w:val="00A32F17"/>
    <w:rsid w:val="00A33005"/>
    <w:rsid w:val="00A330A9"/>
    <w:rsid w:val="00A33566"/>
    <w:rsid w:val="00A33660"/>
    <w:rsid w:val="00A338F6"/>
    <w:rsid w:val="00A33AA3"/>
    <w:rsid w:val="00A33C90"/>
    <w:rsid w:val="00A33DF1"/>
    <w:rsid w:val="00A33FB6"/>
    <w:rsid w:val="00A343DD"/>
    <w:rsid w:val="00A348D1"/>
    <w:rsid w:val="00A34B2F"/>
    <w:rsid w:val="00A34C98"/>
    <w:rsid w:val="00A35263"/>
    <w:rsid w:val="00A352A4"/>
    <w:rsid w:val="00A353D2"/>
    <w:rsid w:val="00A35D43"/>
    <w:rsid w:val="00A35E4A"/>
    <w:rsid w:val="00A36064"/>
    <w:rsid w:val="00A36114"/>
    <w:rsid w:val="00A36665"/>
    <w:rsid w:val="00A366A1"/>
    <w:rsid w:val="00A36868"/>
    <w:rsid w:val="00A36B5E"/>
    <w:rsid w:val="00A37398"/>
    <w:rsid w:val="00A377B2"/>
    <w:rsid w:val="00A37E90"/>
    <w:rsid w:val="00A40332"/>
    <w:rsid w:val="00A405B4"/>
    <w:rsid w:val="00A40BA6"/>
    <w:rsid w:val="00A41129"/>
    <w:rsid w:val="00A41756"/>
    <w:rsid w:val="00A419DD"/>
    <w:rsid w:val="00A41A95"/>
    <w:rsid w:val="00A41CDC"/>
    <w:rsid w:val="00A41F5A"/>
    <w:rsid w:val="00A420DB"/>
    <w:rsid w:val="00A420F0"/>
    <w:rsid w:val="00A42114"/>
    <w:rsid w:val="00A423AA"/>
    <w:rsid w:val="00A4243A"/>
    <w:rsid w:val="00A4250C"/>
    <w:rsid w:val="00A4260D"/>
    <w:rsid w:val="00A4275F"/>
    <w:rsid w:val="00A42BC0"/>
    <w:rsid w:val="00A42F66"/>
    <w:rsid w:val="00A431B1"/>
    <w:rsid w:val="00A43202"/>
    <w:rsid w:val="00A435C2"/>
    <w:rsid w:val="00A436BC"/>
    <w:rsid w:val="00A437F9"/>
    <w:rsid w:val="00A43BF6"/>
    <w:rsid w:val="00A44195"/>
    <w:rsid w:val="00A442CA"/>
    <w:rsid w:val="00A4460B"/>
    <w:rsid w:val="00A44854"/>
    <w:rsid w:val="00A44927"/>
    <w:rsid w:val="00A44A1D"/>
    <w:rsid w:val="00A44A2F"/>
    <w:rsid w:val="00A44D8A"/>
    <w:rsid w:val="00A44EC5"/>
    <w:rsid w:val="00A44FB8"/>
    <w:rsid w:val="00A45141"/>
    <w:rsid w:val="00A45457"/>
    <w:rsid w:val="00A45C12"/>
    <w:rsid w:val="00A45CB9"/>
    <w:rsid w:val="00A45EF4"/>
    <w:rsid w:val="00A46D28"/>
    <w:rsid w:val="00A46E46"/>
    <w:rsid w:val="00A47126"/>
    <w:rsid w:val="00A47158"/>
    <w:rsid w:val="00A473AB"/>
    <w:rsid w:val="00A473DA"/>
    <w:rsid w:val="00A47541"/>
    <w:rsid w:val="00A476DC"/>
    <w:rsid w:val="00A47A46"/>
    <w:rsid w:val="00A47B27"/>
    <w:rsid w:val="00A47B78"/>
    <w:rsid w:val="00A47B94"/>
    <w:rsid w:val="00A47C60"/>
    <w:rsid w:val="00A47DE8"/>
    <w:rsid w:val="00A506F0"/>
    <w:rsid w:val="00A506F2"/>
    <w:rsid w:val="00A50D32"/>
    <w:rsid w:val="00A51593"/>
    <w:rsid w:val="00A51F0C"/>
    <w:rsid w:val="00A521C9"/>
    <w:rsid w:val="00A52AAC"/>
    <w:rsid w:val="00A52B52"/>
    <w:rsid w:val="00A52CA3"/>
    <w:rsid w:val="00A52D60"/>
    <w:rsid w:val="00A52DB9"/>
    <w:rsid w:val="00A533F5"/>
    <w:rsid w:val="00A53465"/>
    <w:rsid w:val="00A53783"/>
    <w:rsid w:val="00A537D8"/>
    <w:rsid w:val="00A53912"/>
    <w:rsid w:val="00A53AFF"/>
    <w:rsid w:val="00A53EF0"/>
    <w:rsid w:val="00A54345"/>
    <w:rsid w:val="00A544C3"/>
    <w:rsid w:val="00A54A21"/>
    <w:rsid w:val="00A55266"/>
    <w:rsid w:val="00A552E6"/>
    <w:rsid w:val="00A555E2"/>
    <w:rsid w:val="00A55609"/>
    <w:rsid w:val="00A55829"/>
    <w:rsid w:val="00A558E9"/>
    <w:rsid w:val="00A55970"/>
    <w:rsid w:val="00A55D65"/>
    <w:rsid w:val="00A56126"/>
    <w:rsid w:val="00A5645A"/>
    <w:rsid w:val="00A564CD"/>
    <w:rsid w:val="00A56724"/>
    <w:rsid w:val="00A5690C"/>
    <w:rsid w:val="00A56D55"/>
    <w:rsid w:val="00A56E4F"/>
    <w:rsid w:val="00A577E1"/>
    <w:rsid w:val="00A57838"/>
    <w:rsid w:val="00A57845"/>
    <w:rsid w:val="00A57A2D"/>
    <w:rsid w:val="00A57D92"/>
    <w:rsid w:val="00A60214"/>
    <w:rsid w:val="00A6054F"/>
    <w:rsid w:val="00A60682"/>
    <w:rsid w:val="00A60A02"/>
    <w:rsid w:val="00A60BAE"/>
    <w:rsid w:val="00A60D0A"/>
    <w:rsid w:val="00A60E11"/>
    <w:rsid w:val="00A60E28"/>
    <w:rsid w:val="00A60E37"/>
    <w:rsid w:val="00A60EAA"/>
    <w:rsid w:val="00A61113"/>
    <w:rsid w:val="00A615F3"/>
    <w:rsid w:val="00A619DF"/>
    <w:rsid w:val="00A61A62"/>
    <w:rsid w:val="00A61C34"/>
    <w:rsid w:val="00A61CE4"/>
    <w:rsid w:val="00A61DB0"/>
    <w:rsid w:val="00A61DBE"/>
    <w:rsid w:val="00A6260A"/>
    <w:rsid w:val="00A6275B"/>
    <w:rsid w:val="00A628FF"/>
    <w:rsid w:val="00A62A3A"/>
    <w:rsid w:val="00A62A3C"/>
    <w:rsid w:val="00A62B87"/>
    <w:rsid w:val="00A631CC"/>
    <w:rsid w:val="00A63341"/>
    <w:rsid w:val="00A636C3"/>
    <w:rsid w:val="00A63759"/>
    <w:rsid w:val="00A63869"/>
    <w:rsid w:val="00A63BA0"/>
    <w:rsid w:val="00A63D1C"/>
    <w:rsid w:val="00A646F4"/>
    <w:rsid w:val="00A64790"/>
    <w:rsid w:val="00A655B3"/>
    <w:rsid w:val="00A65E02"/>
    <w:rsid w:val="00A65E3F"/>
    <w:rsid w:val="00A66995"/>
    <w:rsid w:val="00A66BBF"/>
    <w:rsid w:val="00A66D7E"/>
    <w:rsid w:val="00A66E4B"/>
    <w:rsid w:val="00A66F38"/>
    <w:rsid w:val="00A67202"/>
    <w:rsid w:val="00A67E13"/>
    <w:rsid w:val="00A70120"/>
    <w:rsid w:val="00A705F2"/>
    <w:rsid w:val="00A70755"/>
    <w:rsid w:val="00A70C5D"/>
    <w:rsid w:val="00A71096"/>
    <w:rsid w:val="00A71414"/>
    <w:rsid w:val="00A71EBE"/>
    <w:rsid w:val="00A7218D"/>
    <w:rsid w:val="00A723A3"/>
    <w:rsid w:val="00A7269F"/>
    <w:rsid w:val="00A72940"/>
    <w:rsid w:val="00A7315E"/>
    <w:rsid w:val="00A732E3"/>
    <w:rsid w:val="00A73596"/>
    <w:rsid w:val="00A73D43"/>
    <w:rsid w:val="00A73DA5"/>
    <w:rsid w:val="00A74297"/>
    <w:rsid w:val="00A74556"/>
    <w:rsid w:val="00A7497E"/>
    <w:rsid w:val="00A74DFC"/>
    <w:rsid w:val="00A74FEA"/>
    <w:rsid w:val="00A752ED"/>
    <w:rsid w:val="00A75303"/>
    <w:rsid w:val="00A7535D"/>
    <w:rsid w:val="00A75676"/>
    <w:rsid w:val="00A759CE"/>
    <w:rsid w:val="00A75E3A"/>
    <w:rsid w:val="00A7609B"/>
    <w:rsid w:val="00A76191"/>
    <w:rsid w:val="00A769D4"/>
    <w:rsid w:val="00A76DA8"/>
    <w:rsid w:val="00A76F6C"/>
    <w:rsid w:val="00A7756E"/>
    <w:rsid w:val="00A7769A"/>
    <w:rsid w:val="00A778C8"/>
    <w:rsid w:val="00A77A20"/>
    <w:rsid w:val="00A802C0"/>
    <w:rsid w:val="00A8067F"/>
    <w:rsid w:val="00A80736"/>
    <w:rsid w:val="00A80BFE"/>
    <w:rsid w:val="00A80DB8"/>
    <w:rsid w:val="00A812B0"/>
    <w:rsid w:val="00A81583"/>
    <w:rsid w:val="00A81C45"/>
    <w:rsid w:val="00A81C60"/>
    <w:rsid w:val="00A81DD6"/>
    <w:rsid w:val="00A82458"/>
    <w:rsid w:val="00A82514"/>
    <w:rsid w:val="00A8261C"/>
    <w:rsid w:val="00A826AD"/>
    <w:rsid w:val="00A828B4"/>
    <w:rsid w:val="00A828FB"/>
    <w:rsid w:val="00A82AEC"/>
    <w:rsid w:val="00A82BFF"/>
    <w:rsid w:val="00A82CFE"/>
    <w:rsid w:val="00A8364C"/>
    <w:rsid w:val="00A836F7"/>
    <w:rsid w:val="00A83D03"/>
    <w:rsid w:val="00A83EB6"/>
    <w:rsid w:val="00A83FA5"/>
    <w:rsid w:val="00A8400E"/>
    <w:rsid w:val="00A84435"/>
    <w:rsid w:val="00A845D2"/>
    <w:rsid w:val="00A847F4"/>
    <w:rsid w:val="00A849A4"/>
    <w:rsid w:val="00A84A46"/>
    <w:rsid w:val="00A84B90"/>
    <w:rsid w:val="00A85089"/>
    <w:rsid w:val="00A85251"/>
    <w:rsid w:val="00A85841"/>
    <w:rsid w:val="00A8587E"/>
    <w:rsid w:val="00A8588D"/>
    <w:rsid w:val="00A8598C"/>
    <w:rsid w:val="00A85AC8"/>
    <w:rsid w:val="00A85BBE"/>
    <w:rsid w:val="00A86035"/>
    <w:rsid w:val="00A866C7"/>
    <w:rsid w:val="00A86AD2"/>
    <w:rsid w:val="00A86BD2"/>
    <w:rsid w:val="00A86E31"/>
    <w:rsid w:val="00A87183"/>
    <w:rsid w:val="00A872B0"/>
    <w:rsid w:val="00A872DB"/>
    <w:rsid w:val="00A8732D"/>
    <w:rsid w:val="00A87768"/>
    <w:rsid w:val="00A87CF6"/>
    <w:rsid w:val="00A87D22"/>
    <w:rsid w:val="00A87F61"/>
    <w:rsid w:val="00A902D1"/>
    <w:rsid w:val="00A90328"/>
    <w:rsid w:val="00A9092D"/>
    <w:rsid w:val="00A90A5A"/>
    <w:rsid w:val="00A90CFA"/>
    <w:rsid w:val="00A90D43"/>
    <w:rsid w:val="00A91333"/>
    <w:rsid w:val="00A91351"/>
    <w:rsid w:val="00A91488"/>
    <w:rsid w:val="00A9198D"/>
    <w:rsid w:val="00A91B07"/>
    <w:rsid w:val="00A91B44"/>
    <w:rsid w:val="00A91CF5"/>
    <w:rsid w:val="00A91ED8"/>
    <w:rsid w:val="00A92911"/>
    <w:rsid w:val="00A92C67"/>
    <w:rsid w:val="00A92E57"/>
    <w:rsid w:val="00A9321E"/>
    <w:rsid w:val="00A937DE"/>
    <w:rsid w:val="00A93838"/>
    <w:rsid w:val="00A93E22"/>
    <w:rsid w:val="00A93FFE"/>
    <w:rsid w:val="00A94268"/>
    <w:rsid w:val="00A94300"/>
    <w:rsid w:val="00A9482C"/>
    <w:rsid w:val="00A94A21"/>
    <w:rsid w:val="00A94AB1"/>
    <w:rsid w:val="00A94D88"/>
    <w:rsid w:val="00A9505C"/>
    <w:rsid w:val="00A95095"/>
    <w:rsid w:val="00A95367"/>
    <w:rsid w:val="00A953CE"/>
    <w:rsid w:val="00A958F7"/>
    <w:rsid w:val="00A95E39"/>
    <w:rsid w:val="00A96200"/>
    <w:rsid w:val="00A96CF3"/>
    <w:rsid w:val="00A96D07"/>
    <w:rsid w:val="00A9745C"/>
    <w:rsid w:val="00A97C68"/>
    <w:rsid w:val="00AA00AA"/>
    <w:rsid w:val="00AA0490"/>
    <w:rsid w:val="00AA10FD"/>
    <w:rsid w:val="00AA11F6"/>
    <w:rsid w:val="00AA139B"/>
    <w:rsid w:val="00AA15A8"/>
    <w:rsid w:val="00AA1A0B"/>
    <w:rsid w:val="00AA1C2C"/>
    <w:rsid w:val="00AA1C99"/>
    <w:rsid w:val="00AA1DC8"/>
    <w:rsid w:val="00AA1E33"/>
    <w:rsid w:val="00AA1E63"/>
    <w:rsid w:val="00AA251E"/>
    <w:rsid w:val="00AA28A5"/>
    <w:rsid w:val="00AA2B23"/>
    <w:rsid w:val="00AA2C8C"/>
    <w:rsid w:val="00AA303D"/>
    <w:rsid w:val="00AA3655"/>
    <w:rsid w:val="00AA367F"/>
    <w:rsid w:val="00AA373C"/>
    <w:rsid w:val="00AA3FE2"/>
    <w:rsid w:val="00AA40EC"/>
    <w:rsid w:val="00AA4369"/>
    <w:rsid w:val="00AA4725"/>
    <w:rsid w:val="00AA4810"/>
    <w:rsid w:val="00AA4E89"/>
    <w:rsid w:val="00AA501B"/>
    <w:rsid w:val="00AA54AB"/>
    <w:rsid w:val="00AA569C"/>
    <w:rsid w:val="00AA585A"/>
    <w:rsid w:val="00AA5A4E"/>
    <w:rsid w:val="00AA5B35"/>
    <w:rsid w:val="00AA5D97"/>
    <w:rsid w:val="00AA5E30"/>
    <w:rsid w:val="00AA6142"/>
    <w:rsid w:val="00AA6540"/>
    <w:rsid w:val="00AA6690"/>
    <w:rsid w:val="00AA6795"/>
    <w:rsid w:val="00AA6866"/>
    <w:rsid w:val="00AA68FD"/>
    <w:rsid w:val="00AA6993"/>
    <w:rsid w:val="00AA6B3E"/>
    <w:rsid w:val="00AA6C26"/>
    <w:rsid w:val="00AA6C2B"/>
    <w:rsid w:val="00AA6DE5"/>
    <w:rsid w:val="00AA6FA6"/>
    <w:rsid w:val="00AA7173"/>
    <w:rsid w:val="00AA7243"/>
    <w:rsid w:val="00AA72D6"/>
    <w:rsid w:val="00AA780E"/>
    <w:rsid w:val="00AA7BC8"/>
    <w:rsid w:val="00AA7D50"/>
    <w:rsid w:val="00AA7EAA"/>
    <w:rsid w:val="00AA7EF6"/>
    <w:rsid w:val="00AB0489"/>
    <w:rsid w:val="00AB088A"/>
    <w:rsid w:val="00AB15C1"/>
    <w:rsid w:val="00AB15E9"/>
    <w:rsid w:val="00AB1B36"/>
    <w:rsid w:val="00AB1BE0"/>
    <w:rsid w:val="00AB1C01"/>
    <w:rsid w:val="00AB1C5C"/>
    <w:rsid w:val="00AB1F1B"/>
    <w:rsid w:val="00AB21C7"/>
    <w:rsid w:val="00AB2BAD"/>
    <w:rsid w:val="00AB2D4D"/>
    <w:rsid w:val="00AB2FF8"/>
    <w:rsid w:val="00AB3144"/>
    <w:rsid w:val="00AB329F"/>
    <w:rsid w:val="00AB36B5"/>
    <w:rsid w:val="00AB39CD"/>
    <w:rsid w:val="00AB4005"/>
    <w:rsid w:val="00AB4929"/>
    <w:rsid w:val="00AB4C2A"/>
    <w:rsid w:val="00AB4F41"/>
    <w:rsid w:val="00AB4F85"/>
    <w:rsid w:val="00AB52FA"/>
    <w:rsid w:val="00AB5306"/>
    <w:rsid w:val="00AB5EC9"/>
    <w:rsid w:val="00AB5F70"/>
    <w:rsid w:val="00AB6272"/>
    <w:rsid w:val="00AB62FB"/>
    <w:rsid w:val="00AB6778"/>
    <w:rsid w:val="00AB6E45"/>
    <w:rsid w:val="00AB6F7F"/>
    <w:rsid w:val="00AB70FE"/>
    <w:rsid w:val="00AB72CD"/>
    <w:rsid w:val="00AB7638"/>
    <w:rsid w:val="00AB7DCA"/>
    <w:rsid w:val="00AB7F08"/>
    <w:rsid w:val="00AC06E7"/>
    <w:rsid w:val="00AC0CC2"/>
    <w:rsid w:val="00AC0DE3"/>
    <w:rsid w:val="00AC11F9"/>
    <w:rsid w:val="00AC1677"/>
    <w:rsid w:val="00AC18B3"/>
    <w:rsid w:val="00AC1C0E"/>
    <w:rsid w:val="00AC1C67"/>
    <w:rsid w:val="00AC1CF8"/>
    <w:rsid w:val="00AC20F6"/>
    <w:rsid w:val="00AC2405"/>
    <w:rsid w:val="00AC25AA"/>
    <w:rsid w:val="00AC2F9B"/>
    <w:rsid w:val="00AC30A3"/>
    <w:rsid w:val="00AC3458"/>
    <w:rsid w:val="00AC34BA"/>
    <w:rsid w:val="00AC356B"/>
    <w:rsid w:val="00AC3942"/>
    <w:rsid w:val="00AC3CDF"/>
    <w:rsid w:val="00AC3F44"/>
    <w:rsid w:val="00AC407D"/>
    <w:rsid w:val="00AC4863"/>
    <w:rsid w:val="00AC4B41"/>
    <w:rsid w:val="00AC51C6"/>
    <w:rsid w:val="00AC5601"/>
    <w:rsid w:val="00AC5607"/>
    <w:rsid w:val="00AC5629"/>
    <w:rsid w:val="00AC58EC"/>
    <w:rsid w:val="00AC5BB8"/>
    <w:rsid w:val="00AC5EBE"/>
    <w:rsid w:val="00AC616F"/>
    <w:rsid w:val="00AC6191"/>
    <w:rsid w:val="00AC61EF"/>
    <w:rsid w:val="00AC6324"/>
    <w:rsid w:val="00AC6479"/>
    <w:rsid w:val="00AC64D4"/>
    <w:rsid w:val="00AC719A"/>
    <w:rsid w:val="00AC73E4"/>
    <w:rsid w:val="00AC7435"/>
    <w:rsid w:val="00AC7968"/>
    <w:rsid w:val="00AC7CCF"/>
    <w:rsid w:val="00AC7F05"/>
    <w:rsid w:val="00AD00F3"/>
    <w:rsid w:val="00AD041E"/>
    <w:rsid w:val="00AD0514"/>
    <w:rsid w:val="00AD0FBD"/>
    <w:rsid w:val="00AD13CC"/>
    <w:rsid w:val="00AD1468"/>
    <w:rsid w:val="00AD1546"/>
    <w:rsid w:val="00AD1947"/>
    <w:rsid w:val="00AD19D2"/>
    <w:rsid w:val="00AD1A3B"/>
    <w:rsid w:val="00AD1BF3"/>
    <w:rsid w:val="00AD1FBD"/>
    <w:rsid w:val="00AD2872"/>
    <w:rsid w:val="00AD29AF"/>
    <w:rsid w:val="00AD29DA"/>
    <w:rsid w:val="00AD2C51"/>
    <w:rsid w:val="00AD2E18"/>
    <w:rsid w:val="00AD340F"/>
    <w:rsid w:val="00AD3685"/>
    <w:rsid w:val="00AD3AA9"/>
    <w:rsid w:val="00AD3BE4"/>
    <w:rsid w:val="00AD3CFB"/>
    <w:rsid w:val="00AD40BA"/>
    <w:rsid w:val="00AD40CF"/>
    <w:rsid w:val="00AD41F8"/>
    <w:rsid w:val="00AD43E3"/>
    <w:rsid w:val="00AD483E"/>
    <w:rsid w:val="00AD4876"/>
    <w:rsid w:val="00AD4950"/>
    <w:rsid w:val="00AD58A9"/>
    <w:rsid w:val="00AD5A81"/>
    <w:rsid w:val="00AD5A86"/>
    <w:rsid w:val="00AD5C95"/>
    <w:rsid w:val="00AD5CEC"/>
    <w:rsid w:val="00AD5DD5"/>
    <w:rsid w:val="00AD5F1A"/>
    <w:rsid w:val="00AD5F80"/>
    <w:rsid w:val="00AD64D8"/>
    <w:rsid w:val="00AD6D4B"/>
    <w:rsid w:val="00AD6E26"/>
    <w:rsid w:val="00AD6F76"/>
    <w:rsid w:val="00AD7082"/>
    <w:rsid w:val="00AD749D"/>
    <w:rsid w:val="00AD7E1A"/>
    <w:rsid w:val="00AE0214"/>
    <w:rsid w:val="00AE0308"/>
    <w:rsid w:val="00AE06FB"/>
    <w:rsid w:val="00AE0DB9"/>
    <w:rsid w:val="00AE1010"/>
    <w:rsid w:val="00AE10CB"/>
    <w:rsid w:val="00AE1131"/>
    <w:rsid w:val="00AE159B"/>
    <w:rsid w:val="00AE1C01"/>
    <w:rsid w:val="00AE1CD4"/>
    <w:rsid w:val="00AE2374"/>
    <w:rsid w:val="00AE24AD"/>
    <w:rsid w:val="00AE2C99"/>
    <w:rsid w:val="00AE3092"/>
    <w:rsid w:val="00AE32D5"/>
    <w:rsid w:val="00AE39ED"/>
    <w:rsid w:val="00AE3E2B"/>
    <w:rsid w:val="00AE410D"/>
    <w:rsid w:val="00AE41B8"/>
    <w:rsid w:val="00AE48B4"/>
    <w:rsid w:val="00AE4ADD"/>
    <w:rsid w:val="00AE4B25"/>
    <w:rsid w:val="00AE4B9A"/>
    <w:rsid w:val="00AE4C47"/>
    <w:rsid w:val="00AE53AB"/>
    <w:rsid w:val="00AE5849"/>
    <w:rsid w:val="00AE591C"/>
    <w:rsid w:val="00AE5F26"/>
    <w:rsid w:val="00AE5F41"/>
    <w:rsid w:val="00AE6002"/>
    <w:rsid w:val="00AE600C"/>
    <w:rsid w:val="00AE60B4"/>
    <w:rsid w:val="00AE637A"/>
    <w:rsid w:val="00AE63E4"/>
    <w:rsid w:val="00AE6DAE"/>
    <w:rsid w:val="00AE6FAD"/>
    <w:rsid w:val="00AE705D"/>
    <w:rsid w:val="00AE71CD"/>
    <w:rsid w:val="00AE78FD"/>
    <w:rsid w:val="00AE7D57"/>
    <w:rsid w:val="00AE7D96"/>
    <w:rsid w:val="00AE7DC3"/>
    <w:rsid w:val="00AE7DE7"/>
    <w:rsid w:val="00AF0248"/>
    <w:rsid w:val="00AF03C0"/>
    <w:rsid w:val="00AF0410"/>
    <w:rsid w:val="00AF0647"/>
    <w:rsid w:val="00AF0CB7"/>
    <w:rsid w:val="00AF118E"/>
    <w:rsid w:val="00AF11B6"/>
    <w:rsid w:val="00AF19A2"/>
    <w:rsid w:val="00AF1C8B"/>
    <w:rsid w:val="00AF259F"/>
    <w:rsid w:val="00AF25FC"/>
    <w:rsid w:val="00AF296D"/>
    <w:rsid w:val="00AF2A3B"/>
    <w:rsid w:val="00AF2A9D"/>
    <w:rsid w:val="00AF2C0D"/>
    <w:rsid w:val="00AF2CC5"/>
    <w:rsid w:val="00AF2DB1"/>
    <w:rsid w:val="00AF32E9"/>
    <w:rsid w:val="00AF3AA5"/>
    <w:rsid w:val="00AF3DC9"/>
    <w:rsid w:val="00AF3F59"/>
    <w:rsid w:val="00AF4681"/>
    <w:rsid w:val="00AF4E56"/>
    <w:rsid w:val="00AF5714"/>
    <w:rsid w:val="00AF5737"/>
    <w:rsid w:val="00AF5FD8"/>
    <w:rsid w:val="00AF6B8C"/>
    <w:rsid w:val="00AF6CB3"/>
    <w:rsid w:val="00AF786B"/>
    <w:rsid w:val="00AF7AA9"/>
    <w:rsid w:val="00AF7FAA"/>
    <w:rsid w:val="00AF7FE1"/>
    <w:rsid w:val="00B00232"/>
    <w:rsid w:val="00B008B3"/>
    <w:rsid w:val="00B00C6E"/>
    <w:rsid w:val="00B00EE2"/>
    <w:rsid w:val="00B011F7"/>
    <w:rsid w:val="00B012FA"/>
    <w:rsid w:val="00B01794"/>
    <w:rsid w:val="00B019E6"/>
    <w:rsid w:val="00B01A5C"/>
    <w:rsid w:val="00B0207F"/>
    <w:rsid w:val="00B0212D"/>
    <w:rsid w:val="00B021C6"/>
    <w:rsid w:val="00B0244C"/>
    <w:rsid w:val="00B0297C"/>
    <w:rsid w:val="00B02D64"/>
    <w:rsid w:val="00B02D78"/>
    <w:rsid w:val="00B03411"/>
    <w:rsid w:val="00B034A1"/>
    <w:rsid w:val="00B03537"/>
    <w:rsid w:val="00B035AE"/>
    <w:rsid w:val="00B037DD"/>
    <w:rsid w:val="00B0386E"/>
    <w:rsid w:val="00B047BF"/>
    <w:rsid w:val="00B048F1"/>
    <w:rsid w:val="00B049BB"/>
    <w:rsid w:val="00B04BA8"/>
    <w:rsid w:val="00B05409"/>
    <w:rsid w:val="00B05954"/>
    <w:rsid w:val="00B061F1"/>
    <w:rsid w:val="00B06346"/>
    <w:rsid w:val="00B06641"/>
    <w:rsid w:val="00B068B0"/>
    <w:rsid w:val="00B06ADB"/>
    <w:rsid w:val="00B06B99"/>
    <w:rsid w:val="00B06C55"/>
    <w:rsid w:val="00B06CA0"/>
    <w:rsid w:val="00B0733B"/>
    <w:rsid w:val="00B07768"/>
    <w:rsid w:val="00B07C2C"/>
    <w:rsid w:val="00B07D01"/>
    <w:rsid w:val="00B07F6F"/>
    <w:rsid w:val="00B104D1"/>
    <w:rsid w:val="00B10524"/>
    <w:rsid w:val="00B1080D"/>
    <w:rsid w:val="00B10A81"/>
    <w:rsid w:val="00B10B2E"/>
    <w:rsid w:val="00B10F18"/>
    <w:rsid w:val="00B115CD"/>
    <w:rsid w:val="00B1175B"/>
    <w:rsid w:val="00B118AC"/>
    <w:rsid w:val="00B11C93"/>
    <w:rsid w:val="00B11CE9"/>
    <w:rsid w:val="00B11F14"/>
    <w:rsid w:val="00B123B4"/>
    <w:rsid w:val="00B12656"/>
    <w:rsid w:val="00B12825"/>
    <w:rsid w:val="00B12B69"/>
    <w:rsid w:val="00B12C7A"/>
    <w:rsid w:val="00B13882"/>
    <w:rsid w:val="00B139B7"/>
    <w:rsid w:val="00B13F23"/>
    <w:rsid w:val="00B1426B"/>
    <w:rsid w:val="00B1440E"/>
    <w:rsid w:val="00B145CD"/>
    <w:rsid w:val="00B14617"/>
    <w:rsid w:val="00B14A06"/>
    <w:rsid w:val="00B14ABC"/>
    <w:rsid w:val="00B1513A"/>
    <w:rsid w:val="00B1552C"/>
    <w:rsid w:val="00B155E1"/>
    <w:rsid w:val="00B15610"/>
    <w:rsid w:val="00B15650"/>
    <w:rsid w:val="00B15ABF"/>
    <w:rsid w:val="00B15F0A"/>
    <w:rsid w:val="00B15FA1"/>
    <w:rsid w:val="00B1659F"/>
    <w:rsid w:val="00B169AE"/>
    <w:rsid w:val="00B16A5D"/>
    <w:rsid w:val="00B16CE5"/>
    <w:rsid w:val="00B16DCC"/>
    <w:rsid w:val="00B1753D"/>
    <w:rsid w:val="00B1795B"/>
    <w:rsid w:val="00B17C0E"/>
    <w:rsid w:val="00B17C61"/>
    <w:rsid w:val="00B17D43"/>
    <w:rsid w:val="00B2005B"/>
    <w:rsid w:val="00B206BE"/>
    <w:rsid w:val="00B206C4"/>
    <w:rsid w:val="00B20914"/>
    <w:rsid w:val="00B20A29"/>
    <w:rsid w:val="00B20AE0"/>
    <w:rsid w:val="00B20D77"/>
    <w:rsid w:val="00B2112B"/>
    <w:rsid w:val="00B2158E"/>
    <w:rsid w:val="00B21720"/>
    <w:rsid w:val="00B21E0B"/>
    <w:rsid w:val="00B21F21"/>
    <w:rsid w:val="00B22039"/>
    <w:rsid w:val="00B221B2"/>
    <w:rsid w:val="00B2232A"/>
    <w:rsid w:val="00B22379"/>
    <w:rsid w:val="00B2247A"/>
    <w:rsid w:val="00B224AE"/>
    <w:rsid w:val="00B22596"/>
    <w:rsid w:val="00B22A8F"/>
    <w:rsid w:val="00B22C28"/>
    <w:rsid w:val="00B22C90"/>
    <w:rsid w:val="00B22F33"/>
    <w:rsid w:val="00B232CB"/>
    <w:rsid w:val="00B23693"/>
    <w:rsid w:val="00B23A30"/>
    <w:rsid w:val="00B23A32"/>
    <w:rsid w:val="00B23B39"/>
    <w:rsid w:val="00B2429A"/>
    <w:rsid w:val="00B24499"/>
    <w:rsid w:val="00B24644"/>
    <w:rsid w:val="00B24684"/>
    <w:rsid w:val="00B24E6A"/>
    <w:rsid w:val="00B252B6"/>
    <w:rsid w:val="00B2553E"/>
    <w:rsid w:val="00B257F0"/>
    <w:rsid w:val="00B25C0E"/>
    <w:rsid w:val="00B25C68"/>
    <w:rsid w:val="00B25D1F"/>
    <w:rsid w:val="00B25D52"/>
    <w:rsid w:val="00B263BA"/>
    <w:rsid w:val="00B264C0"/>
    <w:rsid w:val="00B26A55"/>
    <w:rsid w:val="00B26B21"/>
    <w:rsid w:val="00B26CA9"/>
    <w:rsid w:val="00B26D8B"/>
    <w:rsid w:val="00B26FBD"/>
    <w:rsid w:val="00B274A6"/>
    <w:rsid w:val="00B274E2"/>
    <w:rsid w:val="00B27748"/>
    <w:rsid w:val="00B27A65"/>
    <w:rsid w:val="00B27AC0"/>
    <w:rsid w:val="00B27D5C"/>
    <w:rsid w:val="00B301E0"/>
    <w:rsid w:val="00B30387"/>
    <w:rsid w:val="00B303C6"/>
    <w:rsid w:val="00B303E0"/>
    <w:rsid w:val="00B307C8"/>
    <w:rsid w:val="00B307DE"/>
    <w:rsid w:val="00B3082E"/>
    <w:rsid w:val="00B30DFD"/>
    <w:rsid w:val="00B31251"/>
    <w:rsid w:val="00B31EF2"/>
    <w:rsid w:val="00B3211C"/>
    <w:rsid w:val="00B32651"/>
    <w:rsid w:val="00B32A56"/>
    <w:rsid w:val="00B32A88"/>
    <w:rsid w:val="00B32A9E"/>
    <w:rsid w:val="00B32E6E"/>
    <w:rsid w:val="00B33958"/>
    <w:rsid w:val="00B33D76"/>
    <w:rsid w:val="00B33EFA"/>
    <w:rsid w:val="00B34100"/>
    <w:rsid w:val="00B34A7E"/>
    <w:rsid w:val="00B34B05"/>
    <w:rsid w:val="00B34C36"/>
    <w:rsid w:val="00B34DF2"/>
    <w:rsid w:val="00B3533C"/>
    <w:rsid w:val="00B36404"/>
    <w:rsid w:val="00B3663F"/>
    <w:rsid w:val="00B36D27"/>
    <w:rsid w:val="00B36D68"/>
    <w:rsid w:val="00B36F69"/>
    <w:rsid w:val="00B3741F"/>
    <w:rsid w:val="00B37568"/>
    <w:rsid w:val="00B3760E"/>
    <w:rsid w:val="00B37782"/>
    <w:rsid w:val="00B37BE1"/>
    <w:rsid w:val="00B4018C"/>
    <w:rsid w:val="00B401A6"/>
    <w:rsid w:val="00B405EC"/>
    <w:rsid w:val="00B40A47"/>
    <w:rsid w:val="00B40C85"/>
    <w:rsid w:val="00B40D88"/>
    <w:rsid w:val="00B41229"/>
    <w:rsid w:val="00B41275"/>
    <w:rsid w:val="00B41369"/>
    <w:rsid w:val="00B415BF"/>
    <w:rsid w:val="00B4160C"/>
    <w:rsid w:val="00B41869"/>
    <w:rsid w:val="00B41A6E"/>
    <w:rsid w:val="00B41BCA"/>
    <w:rsid w:val="00B41C12"/>
    <w:rsid w:val="00B41E38"/>
    <w:rsid w:val="00B42B70"/>
    <w:rsid w:val="00B42C82"/>
    <w:rsid w:val="00B42C98"/>
    <w:rsid w:val="00B43784"/>
    <w:rsid w:val="00B43941"/>
    <w:rsid w:val="00B43B76"/>
    <w:rsid w:val="00B43E1D"/>
    <w:rsid w:val="00B441A0"/>
    <w:rsid w:val="00B442AF"/>
    <w:rsid w:val="00B444C4"/>
    <w:rsid w:val="00B4459C"/>
    <w:rsid w:val="00B44BBE"/>
    <w:rsid w:val="00B44DF1"/>
    <w:rsid w:val="00B44F0A"/>
    <w:rsid w:val="00B454E5"/>
    <w:rsid w:val="00B456C6"/>
    <w:rsid w:val="00B457FF"/>
    <w:rsid w:val="00B45A03"/>
    <w:rsid w:val="00B45AF1"/>
    <w:rsid w:val="00B45C59"/>
    <w:rsid w:val="00B45CD7"/>
    <w:rsid w:val="00B46454"/>
    <w:rsid w:val="00B466A9"/>
    <w:rsid w:val="00B46985"/>
    <w:rsid w:val="00B471D6"/>
    <w:rsid w:val="00B4724C"/>
    <w:rsid w:val="00B47849"/>
    <w:rsid w:val="00B47CD7"/>
    <w:rsid w:val="00B47F56"/>
    <w:rsid w:val="00B47FE1"/>
    <w:rsid w:val="00B503FF"/>
    <w:rsid w:val="00B50613"/>
    <w:rsid w:val="00B50A16"/>
    <w:rsid w:val="00B50E26"/>
    <w:rsid w:val="00B5127B"/>
    <w:rsid w:val="00B514D3"/>
    <w:rsid w:val="00B51AE4"/>
    <w:rsid w:val="00B51BB5"/>
    <w:rsid w:val="00B51DC5"/>
    <w:rsid w:val="00B520C2"/>
    <w:rsid w:val="00B521B8"/>
    <w:rsid w:val="00B5225E"/>
    <w:rsid w:val="00B52266"/>
    <w:rsid w:val="00B522DC"/>
    <w:rsid w:val="00B523D1"/>
    <w:rsid w:val="00B52903"/>
    <w:rsid w:val="00B52974"/>
    <w:rsid w:val="00B52989"/>
    <w:rsid w:val="00B52A50"/>
    <w:rsid w:val="00B52EB8"/>
    <w:rsid w:val="00B52FD9"/>
    <w:rsid w:val="00B53255"/>
    <w:rsid w:val="00B533CE"/>
    <w:rsid w:val="00B53631"/>
    <w:rsid w:val="00B53DE4"/>
    <w:rsid w:val="00B54181"/>
    <w:rsid w:val="00B5450B"/>
    <w:rsid w:val="00B547AC"/>
    <w:rsid w:val="00B54BA0"/>
    <w:rsid w:val="00B551F3"/>
    <w:rsid w:val="00B556DC"/>
    <w:rsid w:val="00B55C6E"/>
    <w:rsid w:val="00B55C88"/>
    <w:rsid w:val="00B55DA6"/>
    <w:rsid w:val="00B5605F"/>
    <w:rsid w:val="00B56257"/>
    <w:rsid w:val="00B567F4"/>
    <w:rsid w:val="00B577DD"/>
    <w:rsid w:val="00B57B3C"/>
    <w:rsid w:val="00B57EE8"/>
    <w:rsid w:val="00B57F76"/>
    <w:rsid w:val="00B57FB5"/>
    <w:rsid w:val="00B601C9"/>
    <w:rsid w:val="00B60207"/>
    <w:rsid w:val="00B604AA"/>
    <w:rsid w:val="00B61505"/>
    <w:rsid w:val="00B61781"/>
    <w:rsid w:val="00B61A19"/>
    <w:rsid w:val="00B61A87"/>
    <w:rsid w:val="00B6275D"/>
    <w:rsid w:val="00B62816"/>
    <w:rsid w:val="00B62B1E"/>
    <w:rsid w:val="00B62DB8"/>
    <w:rsid w:val="00B62E1C"/>
    <w:rsid w:val="00B62EB2"/>
    <w:rsid w:val="00B62EE1"/>
    <w:rsid w:val="00B632E7"/>
    <w:rsid w:val="00B63374"/>
    <w:rsid w:val="00B63564"/>
    <w:rsid w:val="00B63BAA"/>
    <w:rsid w:val="00B63D7E"/>
    <w:rsid w:val="00B64924"/>
    <w:rsid w:val="00B6520E"/>
    <w:rsid w:val="00B65250"/>
    <w:rsid w:val="00B6555F"/>
    <w:rsid w:val="00B65B6F"/>
    <w:rsid w:val="00B65B8D"/>
    <w:rsid w:val="00B65FE3"/>
    <w:rsid w:val="00B6603E"/>
    <w:rsid w:val="00B66103"/>
    <w:rsid w:val="00B667D1"/>
    <w:rsid w:val="00B66B73"/>
    <w:rsid w:val="00B66B8A"/>
    <w:rsid w:val="00B66D0C"/>
    <w:rsid w:val="00B66D7C"/>
    <w:rsid w:val="00B66D87"/>
    <w:rsid w:val="00B66E7E"/>
    <w:rsid w:val="00B672D9"/>
    <w:rsid w:val="00B675B0"/>
    <w:rsid w:val="00B6774B"/>
    <w:rsid w:val="00B6789D"/>
    <w:rsid w:val="00B67C3A"/>
    <w:rsid w:val="00B705E6"/>
    <w:rsid w:val="00B70957"/>
    <w:rsid w:val="00B70B08"/>
    <w:rsid w:val="00B70BE9"/>
    <w:rsid w:val="00B71A35"/>
    <w:rsid w:val="00B71DDF"/>
    <w:rsid w:val="00B722FF"/>
    <w:rsid w:val="00B726BE"/>
    <w:rsid w:val="00B72818"/>
    <w:rsid w:val="00B7283A"/>
    <w:rsid w:val="00B728A2"/>
    <w:rsid w:val="00B72A09"/>
    <w:rsid w:val="00B72D3F"/>
    <w:rsid w:val="00B72E7B"/>
    <w:rsid w:val="00B7324E"/>
    <w:rsid w:val="00B738C8"/>
    <w:rsid w:val="00B739EC"/>
    <w:rsid w:val="00B73AEF"/>
    <w:rsid w:val="00B73B05"/>
    <w:rsid w:val="00B7452F"/>
    <w:rsid w:val="00B74B50"/>
    <w:rsid w:val="00B74EC7"/>
    <w:rsid w:val="00B75313"/>
    <w:rsid w:val="00B75319"/>
    <w:rsid w:val="00B75BE5"/>
    <w:rsid w:val="00B75C90"/>
    <w:rsid w:val="00B75D26"/>
    <w:rsid w:val="00B75ECE"/>
    <w:rsid w:val="00B76227"/>
    <w:rsid w:val="00B763DE"/>
    <w:rsid w:val="00B76765"/>
    <w:rsid w:val="00B76A21"/>
    <w:rsid w:val="00B76BD5"/>
    <w:rsid w:val="00B77597"/>
    <w:rsid w:val="00B77677"/>
    <w:rsid w:val="00B778F7"/>
    <w:rsid w:val="00B77957"/>
    <w:rsid w:val="00B80155"/>
    <w:rsid w:val="00B80223"/>
    <w:rsid w:val="00B802AD"/>
    <w:rsid w:val="00B81517"/>
    <w:rsid w:val="00B81589"/>
    <w:rsid w:val="00B81C9A"/>
    <w:rsid w:val="00B824B4"/>
    <w:rsid w:val="00B82E4A"/>
    <w:rsid w:val="00B82FAA"/>
    <w:rsid w:val="00B83065"/>
    <w:rsid w:val="00B830E7"/>
    <w:rsid w:val="00B83357"/>
    <w:rsid w:val="00B83538"/>
    <w:rsid w:val="00B83AF3"/>
    <w:rsid w:val="00B84022"/>
    <w:rsid w:val="00B8466C"/>
    <w:rsid w:val="00B848A9"/>
    <w:rsid w:val="00B84DBC"/>
    <w:rsid w:val="00B84DF0"/>
    <w:rsid w:val="00B85470"/>
    <w:rsid w:val="00B8585C"/>
    <w:rsid w:val="00B8589C"/>
    <w:rsid w:val="00B85B20"/>
    <w:rsid w:val="00B85D33"/>
    <w:rsid w:val="00B85E84"/>
    <w:rsid w:val="00B863AF"/>
    <w:rsid w:val="00B868E0"/>
    <w:rsid w:val="00B86B63"/>
    <w:rsid w:val="00B86CFF"/>
    <w:rsid w:val="00B86D87"/>
    <w:rsid w:val="00B870F4"/>
    <w:rsid w:val="00B873B8"/>
    <w:rsid w:val="00B874FC"/>
    <w:rsid w:val="00B87663"/>
    <w:rsid w:val="00B87AF2"/>
    <w:rsid w:val="00B87F1C"/>
    <w:rsid w:val="00B9022B"/>
    <w:rsid w:val="00B90C8E"/>
    <w:rsid w:val="00B916B2"/>
    <w:rsid w:val="00B917CB"/>
    <w:rsid w:val="00B91B3A"/>
    <w:rsid w:val="00B91D82"/>
    <w:rsid w:val="00B924D2"/>
    <w:rsid w:val="00B924E8"/>
    <w:rsid w:val="00B92518"/>
    <w:rsid w:val="00B92640"/>
    <w:rsid w:val="00B929B4"/>
    <w:rsid w:val="00B92BF4"/>
    <w:rsid w:val="00B92FAA"/>
    <w:rsid w:val="00B933A5"/>
    <w:rsid w:val="00B93669"/>
    <w:rsid w:val="00B939EF"/>
    <w:rsid w:val="00B941F4"/>
    <w:rsid w:val="00B94CD6"/>
    <w:rsid w:val="00B94D83"/>
    <w:rsid w:val="00B9562E"/>
    <w:rsid w:val="00B956C2"/>
    <w:rsid w:val="00B957EC"/>
    <w:rsid w:val="00B958A8"/>
    <w:rsid w:val="00B95AA1"/>
    <w:rsid w:val="00B95ADC"/>
    <w:rsid w:val="00B95D43"/>
    <w:rsid w:val="00B9677D"/>
    <w:rsid w:val="00B974DF"/>
    <w:rsid w:val="00B9754D"/>
    <w:rsid w:val="00B97707"/>
    <w:rsid w:val="00B979A5"/>
    <w:rsid w:val="00B97D12"/>
    <w:rsid w:val="00B97D46"/>
    <w:rsid w:val="00BA0016"/>
    <w:rsid w:val="00BA05EB"/>
    <w:rsid w:val="00BA0A32"/>
    <w:rsid w:val="00BA0B51"/>
    <w:rsid w:val="00BA0C12"/>
    <w:rsid w:val="00BA0CA5"/>
    <w:rsid w:val="00BA10E0"/>
    <w:rsid w:val="00BA1224"/>
    <w:rsid w:val="00BA1314"/>
    <w:rsid w:val="00BA1813"/>
    <w:rsid w:val="00BA18DD"/>
    <w:rsid w:val="00BA208C"/>
    <w:rsid w:val="00BA23B4"/>
    <w:rsid w:val="00BA24EA"/>
    <w:rsid w:val="00BA2B18"/>
    <w:rsid w:val="00BA2C06"/>
    <w:rsid w:val="00BA2CDD"/>
    <w:rsid w:val="00BA3159"/>
    <w:rsid w:val="00BA356D"/>
    <w:rsid w:val="00BA362F"/>
    <w:rsid w:val="00BA367B"/>
    <w:rsid w:val="00BA392A"/>
    <w:rsid w:val="00BA3A8B"/>
    <w:rsid w:val="00BA3CFB"/>
    <w:rsid w:val="00BA3F3C"/>
    <w:rsid w:val="00BA40C0"/>
    <w:rsid w:val="00BA41AC"/>
    <w:rsid w:val="00BA423F"/>
    <w:rsid w:val="00BA432B"/>
    <w:rsid w:val="00BA4646"/>
    <w:rsid w:val="00BA481E"/>
    <w:rsid w:val="00BA4D58"/>
    <w:rsid w:val="00BA5346"/>
    <w:rsid w:val="00BA539F"/>
    <w:rsid w:val="00BA54EC"/>
    <w:rsid w:val="00BA569F"/>
    <w:rsid w:val="00BA5AC9"/>
    <w:rsid w:val="00BA5B87"/>
    <w:rsid w:val="00BA60B9"/>
    <w:rsid w:val="00BA6315"/>
    <w:rsid w:val="00BA65FE"/>
    <w:rsid w:val="00BA66A7"/>
    <w:rsid w:val="00BA6705"/>
    <w:rsid w:val="00BA68E5"/>
    <w:rsid w:val="00BA6919"/>
    <w:rsid w:val="00BA6AF8"/>
    <w:rsid w:val="00BA6E23"/>
    <w:rsid w:val="00BA7703"/>
    <w:rsid w:val="00BA79A7"/>
    <w:rsid w:val="00BA7BCE"/>
    <w:rsid w:val="00BA7BE6"/>
    <w:rsid w:val="00BA7E97"/>
    <w:rsid w:val="00BB01C7"/>
    <w:rsid w:val="00BB038F"/>
    <w:rsid w:val="00BB04C9"/>
    <w:rsid w:val="00BB091B"/>
    <w:rsid w:val="00BB0928"/>
    <w:rsid w:val="00BB0ADB"/>
    <w:rsid w:val="00BB1043"/>
    <w:rsid w:val="00BB148E"/>
    <w:rsid w:val="00BB1557"/>
    <w:rsid w:val="00BB1BBF"/>
    <w:rsid w:val="00BB1CC1"/>
    <w:rsid w:val="00BB223C"/>
    <w:rsid w:val="00BB2325"/>
    <w:rsid w:val="00BB26F0"/>
    <w:rsid w:val="00BB271B"/>
    <w:rsid w:val="00BB28D7"/>
    <w:rsid w:val="00BB2972"/>
    <w:rsid w:val="00BB2B89"/>
    <w:rsid w:val="00BB2BA4"/>
    <w:rsid w:val="00BB2E29"/>
    <w:rsid w:val="00BB3095"/>
    <w:rsid w:val="00BB30E1"/>
    <w:rsid w:val="00BB3CC3"/>
    <w:rsid w:val="00BB3F72"/>
    <w:rsid w:val="00BB4613"/>
    <w:rsid w:val="00BB4A9F"/>
    <w:rsid w:val="00BB5265"/>
    <w:rsid w:val="00BB58BA"/>
    <w:rsid w:val="00BB5C1B"/>
    <w:rsid w:val="00BB5CB4"/>
    <w:rsid w:val="00BB5DF4"/>
    <w:rsid w:val="00BB5F02"/>
    <w:rsid w:val="00BB5FDD"/>
    <w:rsid w:val="00BB60CB"/>
    <w:rsid w:val="00BB6626"/>
    <w:rsid w:val="00BB6C6C"/>
    <w:rsid w:val="00BB6D60"/>
    <w:rsid w:val="00BB70A6"/>
    <w:rsid w:val="00BB71A1"/>
    <w:rsid w:val="00BB7997"/>
    <w:rsid w:val="00BB7A9F"/>
    <w:rsid w:val="00BB7AF0"/>
    <w:rsid w:val="00BB7C61"/>
    <w:rsid w:val="00BB7CBE"/>
    <w:rsid w:val="00BB7DCA"/>
    <w:rsid w:val="00BB7E99"/>
    <w:rsid w:val="00BC0072"/>
    <w:rsid w:val="00BC03EA"/>
    <w:rsid w:val="00BC05B8"/>
    <w:rsid w:val="00BC1160"/>
    <w:rsid w:val="00BC17D4"/>
    <w:rsid w:val="00BC1ACE"/>
    <w:rsid w:val="00BC1C8E"/>
    <w:rsid w:val="00BC1CCB"/>
    <w:rsid w:val="00BC2072"/>
    <w:rsid w:val="00BC2EA7"/>
    <w:rsid w:val="00BC2F7C"/>
    <w:rsid w:val="00BC32CD"/>
    <w:rsid w:val="00BC3602"/>
    <w:rsid w:val="00BC37BD"/>
    <w:rsid w:val="00BC392B"/>
    <w:rsid w:val="00BC411C"/>
    <w:rsid w:val="00BC4644"/>
    <w:rsid w:val="00BC4863"/>
    <w:rsid w:val="00BC4A2B"/>
    <w:rsid w:val="00BC4A59"/>
    <w:rsid w:val="00BC4AD7"/>
    <w:rsid w:val="00BC4C89"/>
    <w:rsid w:val="00BC4F60"/>
    <w:rsid w:val="00BC4FC9"/>
    <w:rsid w:val="00BC53AE"/>
    <w:rsid w:val="00BC54DF"/>
    <w:rsid w:val="00BC56C7"/>
    <w:rsid w:val="00BC56E6"/>
    <w:rsid w:val="00BC5705"/>
    <w:rsid w:val="00BC587A"/>
    <w:rsid w:val="00BC5B9C"/>
    <w:rsid w:val="00BC5C6A"/>
    <w:rsid w:val="00BC60FC"/>
    <w:rsid w:val="00BC62B1"/>
    <w:rsid w:val="00BC652D"/>
    <w:rsid w:val="00BC65BC"/>
    <w:rsid w:val="00BC65C5"/>
    <w:rsid w:val="00BC67DF"/>
    <w:rsid w:val="00BC6CF8"/>
    <w:rsid w:val="00BC74B0"/>
    <w:rsid w:val="00BC76BC"/>
    <w:rsid w:val="00BC7C9D"/>
    <w:rsid w:val="00BC7CF5"/>
    <w:rsid w:val="00BC7DBE"/>
    <w:rsid w:val="00BD0417"/>
    <w:rsid w:val="00BD04C4"/>
    <w:rsid w:val="00BD0C99"/>
    <w:rsid w:val="00BD0DCC"/>
    <w:rsid w:val="00BD0E98"/>
    <w:rsid w:val="00BD123A"/>
    <w:rsid w:val="00BD183F"/>
    <w:rsid w:val="00BD1862"/>
    <w:rsid w:val="00BD18B1"/>
    <w:rsid w:val="00BD1CA6"/>
    <w:rsid w:val="00BD1E90"/>
    <w:rsid w:val="00BD23FB"/>
    <w:rsid w:val="00BD249C"/>
    <w:rsid w:val="00BD2559"/>
    <w:rsid w:val="00BD29CF"/>
    <w:rsid w:val="00BD2BD4"/>
    <w:rsid w:val="00BD2E7A"/>
    <w:rsid w:val="00BD2FD6"/>
    <w:rsid w:val="00BD3059"/>
    <w:rsid w:val="00BD306B"/>
    <w:rsid w:val="00BD3230"/>
    <w:rsid w:val="00BD3271"/>
    <w:rsid w:val="00BD360E"/>
    <w:rsid w:val="00BD3DB9"/>
    <w:rsid w:val="00BD41B1"/>
    <w:rsid w:val="00BD506B"/>
    <w:rsid w:val="00BD50A7"/>
    <w:rsid w:val="00BD5123"/>
    <w:rsid w:val="00BD5219"/>
    <w:rsid w:val="00BD52C2"/>
    <w:rsid w:val="00BD5626"/>
    <w:rsid w:val="00BD57B0"/>
    <w:rsid w:val="00BD5B79"/>
    <w:rsid w:val="00BD5DDD"/>
    <w:rsid w:val="00BD5EA2"/>
    <w:rsid w:val="00BD654D"/>
    <w:rsid w:val="00BD65FE"/>
    <w:rsid w:val="00BD6AD3"/>
    <w:rsid w:val="00BD6C5C"/>
    <w:rsid w:val="00BD6C92"/>
    <w:rsid w:val="00BD6DB3"/>
    <w:rsid w:val="00BD6FD8"/>
    <w:rsid w:val="00BD72D6"/>
    <w:rsid w:val="00BD7358"/>
    <w:rsid w:val="00BD782D"/>
    <w:rsid w:val="00BD7D12"/>
    <w:rsid w:val="00BD7F6B"/>
    <w:rsid w:val="00BE02A4"/>
    <w:rsid w:val="00BE0461"/>
    <w:rsid w:val="00BE0B61"/>
    <w:rsid w:val="00BE0DE3"/>
    <w:rsid w:val="00BE0F23"/>
    <w:rsid w:val="00BE0FE1"/>
    <w:rsid w:val="00BE172E"/>
    <w:rsid w:val="00BE1B2C"/>
    <w:rsid w:val="00BE1F5C"/>
    <w:rsid w:val="00BE2308"/>
    <w:rsid w:val="00BE23A8"/>
    <w:rsid w:val="00BE23FE"/>
    <w:rsid w:val="00BE2E62"/>
    <w:rsid w:val="00BE2F5B"/>
    <w:rsid w:val="00BE306C"/>
    <w:rsid w:val="00BE344E"/>
    <w:rsid w:val="00BE366D"/>
    <w:rsid w:val="00BE3E6E"/>
    <w:rsid w:val="00BE4500"/>
    <w:rsid w:val="00BE4993"/>
    <w:rsid w:val="00BE4AC5"/>
    <w:rsid w:val="00BE4B6A"/>
    <w:rsid w:val="00BE4EF7"/>
    <w:rsid w:val="00BE53B9"/>
    <w:rsid w:val="00BE576C"/>
    <w:rsid w:val="00BE5987"/>
    <w:rsid w:val="00BE59B5"/>
    <w:rsid w:val="00BE5A21"/>
    <w:rsid w:val="00BE5B1B"/>
    <w:rsid w:val="00BE5C04"/>
    <w:rsid w:val="00BE6047"/>
    <w:rsid w:val="00BE6209"/>
    <w:rsid w:val="00BE6D93"/>
    <w:rsid w:val="00BE6E65"/>
    <w:rsid w:val="00BE796A"/>
    <w:rsid w:val="00BE7BFB"/>
    <w:rsid w:val="00BF04BA"/>
    <w:rsid w:val="00BF05FA"/>
    <w:rsid w:val="00BF0917"/>
    <w:rsid w:val="00BF0A1E"/>
    <w:rsid w:val="00BF117A"/>
    <w:rsid w:val="00BF136E"/>
    <w:rsid w:val="00BF1620"/>
    <w:rsid w:val="00BF1E2D"/>
    <w:rsid w:val="00BF2796"/>
    <w:rsid w:val="00BF2895"/>
    <w:rsid w:val="00BF28D1"/>
    <w:rsid w:val="00BF28F5"/>
    <w:rsid w:val="00BF2EF6"/>
    <w:rsid w:val="00BF363B"/>
    <w:rsid w:val="00BF37BE"/>
    <w:rsid w:val="00BF3B3D"/>
    <w:rsid w:val="00BF40E5"/>
    <w:rsid w:val="00BF4264"/>
    <w:rsid w:val="00BF4400"/>
    <w:rsid w:val="00BF44B0"/>
    <w:rsid w:val="00BF4EEA"/>
    <w:rsid w:val="00BF4F68"/>
    <w:rsid w:val="00BF5046"/>
    <w:rsid w:val="00BF53F5"/>
    <w:rsid w:val="00BF54A4"/>
    <w:rsid w:val="00BF5529"/>
    <w:rsid w:val="00BF5D3D"/>
    <w:rsid w:val="00BF62FA"/>
    <w:rsid w:val="00BF6C05"/>
    <w:rsid w:val="00BF70C5"/>
    <w:rsid w:val="00BF7106"/>
    <w:rsid w:val="00BF7351"/>
    <w:rsid w:val="00BF79F3"/>
    <w:rsid w:val="00BF7AFB"/>
    <w:rsid w:val="00C00066"/>
    <w:rsid w:val="00C00B90"/>
    <w:rsid w:val="00C0121E"/>
    <w:rsid w:val="00C015D8"/>
    <w:rsid w:val="00C01799"/>
    <w:rsid w:val="00C01ADA"/>
    <w:rsid w:val="00C01CA7"/>
    <w:rsid w:val="00C02242"/>
    <w:rsid w:val="00C02275"/>
    <w:rsid w:val="00C028C6"/>
    <w:rsid w:val="00C034AC"/>
    <w:rsid w:val="00C040F3"/>
    <w:rsid w:val="00C049BA"/>
    <w:rsid w:val="00C04C87"/>
    <w:rsid w:val="00C04D2F"/>
    <w:rsid w:val="00C04E89"/>
    <w:rsid w:val="00C05091"/>
    <w:rsid w:val="00C05D4A"/>
    <w:rsid w:val="00C05DE4"/>
    <w:rsid w:val="00C0692F"/>
    <w:rsid w:val="00C06CCA"/>
    <w:rsid w:val="00C07786"/>
    <w:rsid w:val="00C07A72"/>
    <w:rsid w:val="00C07ACE"/>
    <w:rsid w:val="00C10385"/>
    <w:rsid w:val="00C104BF"/>
    <w:rsid w:val="00C105FB"/>
    <w:rsid w:val="00C10974"/>
    <w:rsid w:val="00C10BCA"/>
    <w:rsid w:val="00C10C19"/>
    <w:rsid w:val="00C10F4C"/>
    <w:rsid w:val="00C11283"/>
    <w:rsid w:val="00C114C1"/>
    <w:rsid w:val="00C116B5"/>
    <w:rsid w:val="00C11EDB"/>
    <w:rsid w:val="00C1205A"/>
    <w:rsid w:val="00C12526"/>
    <w:rsid w:val="00C127C4"/>
    <w:rsid w:val="00C13167"/>
    <w:rsid w:val="00C13346"/>
    <w:rsid w:val="00C133D6"/>
    <w:rsid w:val="00C13C81"/>
    <w:rsid w:val="00C13F45"/>
    <w:rsid w:val="00C13F6F"/>
    <w:rsid w:val="00C143AD"/>
    <w:rsid w:val="00C14786"/>
    <w:rsid w:val="00C14BEF"/>
    <w:rsid w:val="00C14CC3"/>
    <w:rsid w:val="00C14F9B"/>
    <w:rsid w:val="00C1529C"/>
    <w:rsid w:val="00C152D3"/>
    <w:rsid w:val="00C15764"/>
    <w:rsid w:val="00C15A4D"/>
    <w:rsid w:val="00C15DFC"/>
    <w:rsid w:val="00C15E30"/>
    <w:rsid w:val="00C16652"/>
    <w:rsid w:val="00C166CB"/>
    <w:rsid w:val="00C16737"/>
    <w:rsid w:val="00C16842"/>
    <w:rsid w:val="00C16994"/>
    <w:rsid w:val="00C16B94"/>
    <w:rsid w:val="00C16BF6"/>
    <w:rsid w:val="00C177AE"/>
    <w:rsid w:val="00C177FE"/>
    <w:rsid w:val="00C17846"/>
    <w:rsid w:val="00C17FB4"/>
    <w:rsid w:val="00C20B9E"/>
    <w:rsid w:val="00C20CA2"/>
    <w:rsid w:val="00C21294"/>
    <w:rsid w:val="00C21DE4"/>
    <w:rsid w:val="00C21FAB"/>
    <w:rsid w:val="00C221F0"/>
    <w:rsid w:val="00C2252E"/>
    <w:rsid w:val="00C22850"/>
    <w:rsid w:val="00C229BA"/>
    <w:rsid w:val="00C22CFB"/>
    <w:rsid w:val="00C22D43"/>
    <w:rsid w:val="00C23120"/>
    <w:rsid w:val="00C2329F"/>
    <w:rsid w:val="00C2357E"/>
    <w:rsid w:val="00C23768"/>
    <w:rsid w:val="00C23B12"/>
    <w:rsid w:val="00C23BC9"/>
    <w:rsid w:val="00C23FCC"/>
    <w:rsid w:val="00C242C1"/>
    <w:rsid w:val="00C2434A"/>
    <w:rsid w:val="00C24965"/>
    <w:rsid w:val="00C249EA"/>
    <w:rsid w:val="00C25367"/>
    <w:rsid w:val="00C256C8"/>
    <w:rsid w:val="00C258C4"/>
    <w:rsid w:val="00C25E97"/>
    <w:rsid w:val="00C25FF7"/>
    <w:rsid w:val="00C262C0"/>
    <w:rsid w:val="00C266CC"/>
    <w:rsid w:val="00C26871"/>
    <w:rsid w:val="00C26E38"/>
    <w:rsid w:val="00C26E99"/>
    <w:rsid w:val="00C2751A"/>
    <w:rsid w:val="00C27B9F"/>
    <w:rsid w:val="00C30103"/>
    <w:rsid w:val="00C30155"/>
    <w:rsid w:val="00C30CDF"/>
    <w:rsid w:val="00C30DF3"/>
    <w:rsid w:val="00C30E01"/>
    <w:rsid w:val="00C316D9"/>
    <w:rsid w:val="00C319E6"/>
    <w:rsid w:val="00C31A08"/>
    <w:rsid w:val="00C32145"/>
    <w:rsid w:val="00C3218D"/>
    <w:rsid w:val="00C32D1C"/>
    <w:rsid w:val="00C32D9B"/>
    <w:rsid w:val="00C335C0"/>
    <w:rsid w:val="00C33818"/>
    <w:rsid w:val="00C338DF"/>
    <w:rsid w:val="00C33CBF"/>
    <w:rsid w:val="00C343F6"/>
    <w:rsid w:val="00C34779"/>
    <w:rsid w:val="00C34909"/>
    <w:rsid w:val="00C34AEE"/>
    <w:rsid w:val="00C34F82"/>
    <w:rsid w:val="00C35118"/>
    <w:rsid w:val="00C35276"/>
    <w:rsid w:val="00C357BA"/>
    <w:rsid w:val="00C358F7"/>
    <w:rsid w:val="00C35981"/>
    <w:rsid w:val="00C361D0"/>
    <w:rsid w:val="00C36D63"/>
    <w:rsid w:val="00C36F90"/>
    <w:rsid w:val="00C3783D"/>
    <w:rsid w:val="00C37903"/>
    <w:rsid w:val="00C37A4A"/>
    <w:rsid w:val="00C37BC4"/>
    <w:rsid w:val="00C37E9F"/>
    <w:rsid w:val="00C37ED6"/>
    <w:rsid w:val="00C404E7"/>
    <w:rsid w:val="00C4070A"/>
    <w:rsid w:val="00C4087C"/>
    <w:rsid w:val="00C40B28"/>
    <w:rsid w:val="00C410DD"/>
    <w:rsid w:val="00C411FA"/>
    <w:rsid w:val="00C412D6"/>
    <w:rsid w:val="00C4134A"/>
    <w:rsid w:val="00C414CF"/>
    <w:rsid w:val="00C41576"/>
    <w:rsid w:val="00C41878"/>
    <w:rsid w:val="00C42474"/>
    <w:rsid w:val="00C42848"/>
    <w:rsid w:val="00C42B21"/>
    <w:rsid w:val="00C4317C"/>
    <w:rsid w:val="00C432D7"/>
    <w:rsid w:val="00C43CE2"/>
    <w:rsid w:val="00C43CE9"/>
    <w:rsid w:val="00C43F37"/>
    <w:rsid w:val="00C441D5"/>
    <w:rsid w:val="00C44278"/>
    <w:rsid w:val="00C4451D"/>
    <w:rsid w:val="00C44E0D"/>
    <w:rsid w:val="00C44EB0"/>
    <w:rsid w:val="00C4545C"/>
    <w:rsid w:val="00C454A9"/>
    <w:rsid w:val="00C455E4"/>
    <w:rsid w:val="00C45636"/>
    <w:rsid w:val="00C4645E"/>
    <w:rsid w:val="00C4663E"/>
    <w:rsid w:val="00C4670C"/>
    <w:rsid w:val="00C4686E"/>
    <w:rsid w:val="00C46CD0"/>
    <w:rsid w:val="00C474B3"/>
    <w:rsid w:val="00C47573"/>
    <w:rsid w:val="00C47C0E"/>
    <w:rsid w:val="00C47D05"/>
    <w:rsid w:val="00C50001"/>
    <w:rsid w:val="00C50096"/>
    <w:rsid w:val="00C50587"/>
    <w:rsid w:val="00C506E8"/>
    <w:rsid w:val="00C507DA"/>
    <w:rsid w:val="00C50AE3"/>
    <w:rsid w:val="00C50EDD"/>
    <w:rsid w:val="00C51034"/>
    <w:rsid w:val="00C5143D"/>
    <w:rsid w:val="00C51B1F"/>
    <w:rsid w:val="00C52544"/>
    <w:rsid w:val="00C52564"/>
    <w:rsid w:val="00C525CC"/>
    <w:rsid w:val="00C527AF"/>
    <w:rsid w:val="00C52BB6"/>
    <w:rsid w:val="00C52D94"/>
    <w:rsid w:val="00C52DC4"/>
    <w:rsid w:val="00C531BA"/>
    <w:rsid w:val="00C533FE"/>
    <w:rsid w:val="00C537EE"/>
    <w:rsid w:val="00C53A30"/>
    <w:rsid w:val="00C54289"/>
    <w:rsid w:val="00C54299"/>
    <w:rsid w:val="00C542F9"/>
    <w:rsid w:val="00C54315"/>
    <w:rsid w:val="00C546E2"/>
    <w:rsid w:val="00C5473C"/>
    <w:rsid w:val="00C54882"/>
    <w:rsid w:val="00C54B00"/>
    <w:rsid w:val="00C54B53"/>
    <w:rsid w:val="00C550D9"/>
    <w:rsid w:val="00C55393"/>
    <w:rsid w:val="00C55BD0"/>
    <w:rsid w:val="00C55C6A"/>
    <w:rsid w:val="00C55EA0"/>
    <w:rsid w:val="00C56563"/>
    <w:rsid w:val="00C56A1A"/>
    <w:rsid w:val="00C57170"/>
    <w:rsid w:val="00C57398"/>
    <w:rsid w:val="00C57435"/>
    <w:rsid w:val="00C5744A"/>
    <w:rsid w:val="00C57AD8"/>
    <w:rsid w:val="00C60103"/>
    <w:rsid w:val="00C60443"/>
    <w:rsid w:val="00C60700"/>
    <w:rsid w:val="00C60A78"/>
    <w:rsid w:val="00C60CA9"/>
    <w:rsid w:val="00C61104"/>
    <w:rsid w:val="00C61240"/>
    <w:rsid w:val="00C61B8D"/>
    <w:rsid w:val="00C61E2A"/>
    <w:rsid w:val="00C61E74"/>
    <w:rsid w:val="00C61F2E"/>
    <w:rsid w:val="00C62230"/>
    <w:rsid w:val="00C62309"/>
    <w:rsid w:val="00C628FD"/>
    <w:rsid w:val="00C6298C"/>
    <w:rsid w:val="00C62A26"/>
    <w:rsid w:val="00C62A87"/>
    <w:rsid w:val="00C62C1C"/>
    <w:rsid w:val="00C62C9B"/>
    <w:rsid w:val="00C62F9B"/>
    <w:rsid w:val="00C62FF3"/>
    <w:rsid w:val="00C6328C"/>
    <w:rsid w:val="00C6368D"/>
    <w:rsid w:val="00C636CE"/>
    <w:rsid w:val="00C637A1"/>
    <w:rsid w:val="00C63E6F"/>
    <w:rsid w:val="00C6421D"/>
    <w:rsid w:val="00C644C4"/>
    <w:rsid w:val="00C648A6"/>
    <w:rsid w:val="00C6492A"/>
    <w:rsid w:val="00C64BC0"/>
    <w:rsid w:val="00C64F44"/>
    <w:rsid w:val="00C65371"/>
    <w:rsid w:val="00C65447"/>
    <w:rsid w:val="00C65490"/>
    <w:rsid w:val="00C657F6"/>
    <w:rsid w:val="00C65840"/>
    <w:rsid w:val="00C65DBC"/>
    <w:rsid w:val="00C665A8"/>
    <w:rsid w:val="00C66978"/>
    <w:rsid w:val="00C66FC5"/>
    <w:rsid w:val="00C674A0"/>
    <w:rsid w:val="00C67CCA"/>
    <w:rsid w:val="00C70385"/>
    <w:rsid w:val="00C70712"/>
    <w:rsid w:val="00C70A45"/>
    <w:rsid w:val="00C70B93"/>
    <w:rsid w:val="00C70E22"/>
    <w:rsid w:val="00C71237"/>
    <w:rsid w:val="00C7153D"/>
    <w:rsid w:val="00C71893"/>
    <w:rsid w:val="00C718B8"/>
    <w:rsid w:val="00C71B3B"/>
    <w:rsid w:val="00C71DF8"/>
    <w:rsid w:val="00C71F99"/>
    <w:rsid w:val="00C720E2"/>
    <w:rsid w:val="00C72679"/>
    <w:rsid w:val="00C727CA"/>
    <w:rsid w:val="00C72DF3"/>
    <w:rsid w:val="00C731DE"/>
    <w:rsid w:val="00C73470"/>
    <w:rsid w:val="00C734A9"/>
    <w:rsid w:val="00C737DB"/>
    <w:rsid w:val="00C739CF"/>
    <w:rsid w:val="00C73E9A"/>
    <w:rsid w:val="00C74D31"/>
    <w:rsid w:val="00C75027"/>
    <w:rsid w:val="00C750C2"/>
    <w:rsid w:val="00C75CD2"/>
    <w:rsid w:val="00C761B7"/>
    <w:rsid w:val="00C763F1"/>
    <w:rsid w:val="00C76495"/>
    <w:rsid w:val="00C7665E"/>
    <w:rsid w:val="00C768F9"/>
    <w:rsid w:val="00C7692C"/>
    <w:rsid w:val="00C76B6B"/>
    <w:rsid w:val="00C76D72"/>
    <w:rsid w:val="00C76F7D"/>
    <w:rsid w:val="00C774EA"/>
    <w:rsid w:val="00C77504"/>
    <w:rsid w:val="00C778D4"/>
    <w:rsid w:val="00C77BB1"/>
    <w:rsid w:val="00C77BEE"/>
    <w:rsid w:val="00C77CE6"/>
    <w:rsid w:val="00C8001B"/>
    <w:rsid w:val="00C8007F"/>
    <w:rsid w:val="00C800B2"/>
    <w:rsid w:val="00C800F8"/>
    <w:rsid w:val="00C804E9"/>
    <w:rsid w:val="00C80CE1"/>
    <w:rsid w:val="00C80D5D"/>
    <w:rsid w:val="00C80E80"/>
    <w:rsid w:val="00C816A4"/>
    <w:rsid w:val="00C81D46"/>
    <w:rsid w:val="00C82171"/>
    <w:rsid w:val="00C821F0"/>
    <w:rsid w:val="00C824C5"/>
    <w:rsid w:val="00C82A1C"/>
    <w:rsid w:val="00C82DDD"/>
    <w:rsid w:val="00C836B0"/>
    <w:rsid w:val="00C83756"/>
    <w:rsid w:val="00C8384C"/>
    <w:rsid w:val="00C8449D"/>
    <w:rsid w:val="00C844EE"/>
    <w:rsid w:val="00C8476A"/>
    <w:rsid w:val="00C84B59"/>
    <w:rsid w:val="00C84D1E"/>
    <w:rsid w:val="00C85088"/>
    <w:rsid w:val="00C854E0"/>
    <w:rsid w:val="00C85FE5"/>
    <w:rsid w:val="00C862C4"/>
    <w:rsid w:val="00C8657A"/>
    <w:rsid w:val="00C865BA"/>
    <w:rsid w:val="00C8663E"/>
    <w:rsid w:val="00C86B46"/>
    <w:rsid w:val="00C86BEE"/>
    <w:rsid w:val="00C86C9C"/>
    <w:rsid w:val="00C870B6"/>
    <w:rsid w:val="00C87294"/>
    <w:rsid w:val="00C87344"/>
    <w:rsid w:val="00C876F7"/>
    <w:rsid w:val="00C878C6"/>
    <w:rsid w:val="00C87B77"/>
    <w:rsid w:val="00C87C5E"/>
    <w:rsid w:val="00C87CD0"/>
    <w:rsid w:val="00C87E07"/>
    <w:rsid w:val="00C9037C"/>
    <w:rsid w:val="00C903AD"/>
    <w:rsid w:val="00C904CB"/>
    <w:rsid w:val="00C90625"/>
    <w:rsid w:val="00C9075D"/>
    <w:rsid w:val="00C909E7"/>
    <w:rsid w:val="00C90A1F"/>
    <w:rsid w:val="00C90C6F"/>
    <w:rsid w:val="00C90D44"/>
    <w:rsid w:val="00C90E11"/>
    <w:rsid w:val="00C913F8"/>
    <w:rsid w:val="00C918B2"/>
    <w:rsid w:val="00C919D3"/>
    <w:rsid w:val="00C91A94"/>
    <w:rsid w:val="00C920B3"/>
    <w:rsid w:val="00C9282A"/>
    <w:rsid w:val="00C92C0F"/>
    <w:rsid w:val="00C92CA1"/>
    <w:rsid w:val="00C93849"/>
    <w:rsid w:val="00C9388C"/>
    <w:rsid w:val="00C94794"/>
    <w:rsid w:val="00C94966"/>
    <w:rsid w:val="00C94CEE"/>
    <w:rsid w:val="00C94FC5"/>
    <w:rsid w:val="00C951B8"/>
    <w:rsid w:val="00C95508"/>
    <w:rsid w:val="00C95526"/>
    <w:rsid w:val="00C955CF"/>
    <w:rsid w:val="00C95715"/>
    <w:rsid w:val="00C9596D"/>
    <w:rsid w:val="00C95D21"/>
    <w:rsid w:val="00C96FAD"/>
    <w:rsid w:val="00C96FE1"/>
    <w:rsid w:val="00C974E3"/>
    <w:rsid w:val="00C979AD"/>
    <w:rsid w:val="00C97C34"/>
    <w:rsid w:val="00C97DCE"/>
    <w:rsid w:val="00CA029E"/>
    <w:rsid w:val="00CA0632"/>
    <w:rsid w:val="00CA080A"/>
    <w:rsid w:val="00CA081A"/>
    <w:rsid w:val="00CA083E"/>
    <w:rsid w:val="00CA0B3C"/>
    <w:rsid w:val="00CA0BC7"/>
    <w:rsid w:val="00CA1366"/>
    <w:rsid w:val="00CA15DE"/>
    <w:rsid w:val="00CA16CD"/>
    <w:rsid w:val="00CA19A8"/>
    <w:rsid w:val="00CA1C45"/>
    <w:rsid w:val="00CA1CFD"/>
    <w:rsid w:val="00CA2C6A"/>
    <w:rsid w:val="00CA2F98"/>
    <w:rsid w:val="00CA33D7"/>
    <w:rsid w:val="00CA3A2E"/>
    <w:rsid w:val="00CA3D52"/>
    <w:rsid w:val="00CA3E07"/>
    <w:rsid w:val="00CA4244"/>
    <w:rsid w:val="00CA46BF"/>
    <w:rsid w:val="00CA4D60"/>
    <w:rsid w:val="00CA55B0"/>
    <w:rsid w:val="00CA561A"/>
    <w:rsid w:val="00CA5A79"/>
    <w:rsid w:val="00CA5BA6"/>
    <w:rsid w:val="00CA5C52"/>
    <w:rsid w:val="00CA5C94"/>
    <w:rsid w:val="00CA6094"/>
    <w:rsid w:val="00CA6455"/>
    <w:rsid w:val="00CA6507"/>
    <w:rsid w:val="00CA6790"/>
    <w:rsid w:val="00CA68DC"/>
    <w:rsid w:val="00CA69DE"/>
    <w:rsid w:val="00CA715A"/>
    <w:rsid w:val="00CA7221"/>
    <w:rsid w:val="00CA7428"/>
    <w:rsid w:val="00CA74DF"/>
    <w:rsid w:val="00CA7DAB"/>
    <w:rsid w:val="00CB0157"/>
    <w:rsid w:val="00CB0374"/>
    <w:rsid w:val="00CB05FE"/>
    <w:rsid w:val="00CB0911"/>
    <w:rsid w:val="00CB0E71"/>
    <w:rsid w:val="00CB1174"/>
    <w:rsid w:val="00CB1300"/>
    <w:rsid w:val="00CB146E"/>
    <w:rsid w:val="00CB14A5"/>
    <w:rsid w:val="00CB1B77"/>
    <w:rsid w:val="00CB1BE4"/>
    <w:rsid w:val="00CB1F23"/>
    <w:rsid w:val="00CB1F9C"/>
    <w:rsid w:val="00CB214C"/>
    <w:rsid w:val="00CB2257"/>
    <w:rsid w:val="00CB2834"/>
    <w:rsid w:val="00CB2EFE"/>
    <w:rsid w:val="00CB335C"/>
    <w:rsid w:val="00CB450B"/>
    <w:rsid w:val="00CB4A0E"/>
    <w:rsid w:val="00CB4A2C"/>
    <w:rsid w:val="00CB4A51"/>
    <w:rsid w:val="00CB4DDE"/>
    <w:rsid w:val="00CB5BDC"/>
    <w:rsid w:val="00CB5F3A"/>
    <w:rsid w:val="00CB6739"/>
    <w:rsid w:val="00CB6894"/>
    <w:rsid w:val="00CB68D1"/>
    <w:rsid w:val="00CB71E8"/>
    <w:rsid w:val="00CB720B"/>
    <w:rsid w:val="00CB720D"/>
    <w:rsid w:val="00CB74C5"/>
    <w:rsid w:val="00CB7747"/>
    <w:rsid w:val="00CB7E6D"/>
    <w:rsid w:val="00CC006F"/>
    <w:rsid w:val="00CC013C"/>
    <w:rsid w:val="00CC04DB"/>
    <w:rsid w:val="00CC0BEA"/>
    <w:rsid w:val="00CC135E"/>
    <w:rsid w:val="00CC155A"/>
    <w:rsid w:val="00CC1927"/>
    <w:rsid w:val="00CC1990"/>
    <w:rsid w:val="00CC1B52"/>
    <w:rsid w:val="00CC1BFA"/>
    <w:rsid w:val="00CC1F22"/>
    <w:rsid w:val="00CC2001"/>
    <w:rsid w:val="00CC21DD"/>
    <w:rsid w:val="00CC2368"/>
    <w:rsid w:val="00CC2BE9"/>
    <w:rsid w:val="00CC2F02"/>
    <w:rsid w:val="00CC2FCB"/>
    <w:rsid w:val="00CC3011"/>
    <w:rsid w:val="00CC321C"/>
    <w:rsid w:val="00CC382E"/>
    <w:rsid w:val="00CC383A"/>
    <w:rsid w:val="00CC39FD"/>
    <w:rsid w:val="00CC3C76"/>
    <w:rsid w:val="00CC3CBA"/>
    <w:rsid w:val="00CC3F9D"/>
    <w:rsid w:val="00CC4129"/>
    <w:rsid w:val="00CC41E1"/>
    <w:rsid w:val="00CC4FEF"/>
    <w:rsid w:val="00CC50ED"/>
    <w:rsid w:val="00CC5535"/>
    <w:rsid w:val="00CC5538"/>
    <w:rsid w:val="00CC5C4D"/>
    <w:rsid w:val="00CC5CBF"/>
    <w:rsid w:val="00CC5E16"/>
    <w:rsid w:val="00CC5E3F"/>
    <w:rsid w:val="00CC5FC1"/>
    <w:rsid w:val="00CC6086"/>
    <w:rsid w:val="00CC62B2"/>
    <w:rsid w:val="00CC660E"/>
    <w:rsid w:val="00CC6E37"/>
    <w:rsid w:val="00CC6F59"/>
    <w:rsid w:val="00CC724E"/>
    <w:rsid w:val="00CC756F"/>
    <w:rsid w:val="00CC75F2"/>
    <w:rsid w:val="00CC77CA"/>
    <w:rsid w:val="00CC7A05"/>
    <w:rsid w:val="00CC7BCC"/>
    <w:rsid w:val="00CD052A"/>
    <w:rsid w:val="00CD065D"/>
    <w:rsid w:val="00CD077D"/>
    <w:rsid w:val="00CD08F2"/>
    <w:rsid w:val="00CD0972"/>
    <w:rsid w:val="00CD0B7D"/>
    <w:rsid w:val="00CD0DD8"/>
    <w:rsid w:val="00CD11CD"/>
    <w:rsid w:val="00CD1A65"/>
    <w:rsid w:val="00CD1C7F"/>
    <w:rsid w:val="00CD1F50"/>
    <w:rsid w:val="00CD200F"/>
    <w:rsid w:val="00CD29CA"/>
    <w:rsid w:val="00CD2BE0"/>
    <w:rsid w:val="00CD319F"/>
    <w:rsid w:val="00CD31FB"/>
    <w:rsid w:val="00CD3240"/>
    <w:rsid w:val="00CD3614"/>
    <w:rsid w:val="00CD3960"/>
    <w:rsid w:val="00CD3B17"/>
    <w:rsid w:val="00CD3B2B"/>
    <w:rsid w:val="00CD3FB8"/>
    <w:rsid w:val="00CD4190"/>
    <w:rsid w:val="00CD4476"/>
    <w:rsid w:val="00CD468A"/>
    <w:rsid w:val="00CD4691"/>
    <w:rsid w:val="00CD48ED"/>
    <w:rsid w:val="00CD6342"/>
    <w:rsid w:val="00CD6382"/>
    <w:rsid w:val="00CD65AE"/>
    <w:rsid w:val="00CD66E2"/>
    <w:rsid w:val="00CD73E4"/>
    <w:rsid w:val="00CD7C21"/>
    <w:rsid w:val="00CD7FC4"/>
    <w:rsid w:val="00CE0721"/>
    <w:rsid w:val="00CE09FA"/>
    <w:rsid w:val="00CE0C82"/>
    <w:rsid w:val="00CE0DBF"/>
    <w:rsid w:val="00CE140E"/>
    <w:rsid w:val="00CE18E3"/>
    <w:rsid w:val="00CE196B"/>
    <w:rsid w:val="00CE1FE1"/>
    <w:rsid w:val="00CE207C"/>
    <w:rsid w:val="00CE2102"/>
    <w:rsid w:val="00CE2378"/>
    <w:rsid w:val="00CE24EF"/>
    <w:rsid w:val="00CE299D"/>
    <w:rsid w:val="00CE2B23"/>
    <w:rsid w:val="00CE2C46"/>
    <w:rsid w:val="00CE2CF2"/>
    <w:rsid w:val="00CE2E56"/>
    <w:rsid w:val="00CE2EA3"/>
    <w:rsid w:val="00CE2EAD"/>
    <w:rsid w:val="00CE2FFB"/>
    <w:rsid w:val="00CE328B"/>
    <w:rsid w:val="00CE39E6"/>
    <w:rsid w:val="00CE3BF2"/>
    <w:rsid w:val="00CE3EB5"/>
    <w:rsid w:val="00CE3EE5"/>
    <w:rsid w:val="00CE4416"/>
    <w:rsid w:val="00CE4665"/>
    <w:rsid w:val="00CE4DF3"/>
    <w:rsid w:val="00CE4FF2"/>
    <w:rsid w:val="00CE5167"/>
    <w:rsid w:val="00CE531A"/>
    <w:rsid w:val="00CE5583"/>
    <w:rsid w:val="00CE55A6"/>
    <w:rsid w:val="00CE5A22"/>
    <w:rsid w:val="00CE5AB9"/>
    <w:rsid w:val="00CE5ACB"/>
    <w:rsid w:val="00CE5B41"/>
    <w:rsid w:val="00CE5F1F"/>
    <w:rsid w:val="00CE660A"/>
    <w:rsid w:val="00CE68FA"/>
    <w:rsid w:val="00CE7262"/>
    <w:rsid w:val="00CE7405"/>
    <w:rsid w:val="00CE74B3"/>
    <w:rsid w:val="00CE7687"/>
    <w:rsid w:val="00CE7812"/>
    <w:rsid w:val="00CE7CB7"/>
    <w:rsid w:val="00CE7CBC"/>
    <w:rsid w:val="00CE7CC7"/>
    <w:rsid w:val="00CF0CB0"/>
    <w:rsid w:val="00CF158B"/>
    <w:rsid w:val="00CF1858"/>
    <w:rsid w:val="00CF1B9A"/>
    <w:rsid w:val="00CF1BDD"/>
    <w:rsid w:val="00CF24A7"/>
    <w:rsid w:val="00CF2676"/>
    <w:rsid w:val="00CF296E"/>
    <w:rsid w:val="00CF341C"/>
    <w:rsid w:val="00CF3479"/>
    <w:rsid w:val="00CF3566"/>
    <w:rsid w:val="00CF39B7"/>
    <w:rsid w:val="00CF3A62"/>
    <w:rsid w:val="00CF3B54"/>
    <w:rsid w:val="00CF3BBD"/>
    <w:rsid w:val="00CF3EE4"/>
    <w:rsid w:val="00CF3F6C"/>
    <w:rsid w:val="00CF40EF"/>
    <w:rsid w:val="00CF4849"/>
    <w:rsid w:val="00CF4A75"/>
    <w:rsid w:val="00CF4C0C"/>
    <w:rsid w:val="00CF4CF7"/>
    <w:rsid w:val="00CF4DAE"/>
    <w:rsid w:val="00CF4E77"/>
    <w:rsid w:val="00CF5446"/>
    <w:rsid w:val="00CF5729"/>
    <w:rsid w:val="00CF5A6B"/>
    <w:rsid w:val="00CF5B8E"/>
    <w:rsid w:val="00CF5C87"/>
    <w:rsid w:val="00CF5F4D"/>
    <w:rsid w:val="00CF686E"/>
    <w:rsid w:val="00CF6996"/>
    <w:rsid w:val="00CF6F54"/>
    <w:rsid w:val="00CF6F6D"/>
    <w:rsid w:val="00CF770B"/>
    <w:rsid w:val="00CF774E"/>
    <w:rsid w:val="00CF7C33"/>
    <w:rsid w:val="00CF7D27"/>
    <w:rsid w:val="00D00341"/>
    <w:rsid w:val="00D00AA4"/>
    <w:rsid w:val="00D00BC5"/>
    <w:rsid w:val="00D00BF7"/>
    <w:rsid w:val="00D00D84"/>
    <w:rsid w:val="00D00DD6"/>
    <w:rsid w:val="00D00F24"/>
    <w:rsid w:val="00D01011"/>
    <w:rsid w:val="00D01012"/>
    <w:rsid w:val="00D010A0"/>
    <w:rsid w:val="00D0147A"/>
    <w:rsid w:val="00D014BE"/>
    <w:rsid w:val="00D01571"/>
    <w:rsid w:val="00D01681"/>
    <w:rsid w:val="00D01F56"/>
    <w:rsid w:val="00D02232"/>
    <w:rsid w:val="00D02245"/>
    <w:rsid w:val="00D0251B"/>
    <w:rsid w:val="00D02584"/>
    <w:rsid w:val="00D02757"/>
    <w:rsid w:val="00D02AFD"/>
    <w:rsid w:val="00D02E2E"/>
    <w:rsid w:val="00D02F8B"/>
    <w:rsid w:val="00D0305E"/>
    <w:rsid w:val="00D03321"/>
    <w:rsid w:val="00D04294"/>
    <w:rsid w:val="00D042E8"/>
    <w:rsid w:val="00D0441D"/>
    <w:rsid w:val="00D044CC"/>
    <w:rsid w:val="00D04877"/>
    <w:rsid w:val="00D04A88"/>
    <w:rsid w:val="00D04AEC"/>
    <w:rsid w:val="00D053AC"/>
    <w:rsid w:val="00D0550A"/>
    <w:rsid w:val="00D05626"/>
    <w:rsid w:val="00D057FE"/>
    <w:rsid w:val="00D05B83"/>
    <w:rsid w:val="00D05EC8"/>
    <w:rsid w:val="00D05FDA"/>
    <w:rsid w:val="00D0645A"/>
    <w:rsid w:val="00D068DD"/>
    <w:rsid w:val="00D0697A"/>
    <w:rsid w:val="00D069A5"/>
    <w:rsid w:val="00D06BCB"/>
    <w:rsid w:val="00D0720D"/>
    <w:rsid w:val="00D072B2"/>
    <w:rsid w:val="00D073B5"/>
    <w:rsid w:val="00D076D7"/>
    <w:rsid w:val="00D07C25"/>
    <w:rsid w:val="00D07DD0"/>
    <w:rsid w:val="00D1005D"/>
    <w:rsid w:val="00D1007B"/>
    <w:rsid w:val="00D10272"/>
    <w:rsid w:val="00D1091B"/>
    <w:rsid w:val="00D10BE7"/>
    <w:rsid w:val="00D11B0B"/>
    <w:rsid w:val="00D11C5E"/>
    <w:rsid w:val="00D11D11"/>
    <w:rsid w:val="00D121BD"/>
    <w:rsid w:val="00D12228"/>
    <w:rsid w:val="00D122B1"/>
    <w:rsid w:val="00D12982"/>
    <w:rsid w:val="00D12CF7"/>
    <w:rsid w:val="00D12F4F"/>
    <w:rsid w:val="00D13878"/>
    <w:rsid w:val="00D13AD5"/>
    <w:rsid w:val="00D13DE6"/>
    <w:rsid w:val="00D13FF4"/>
    <w:rsid w:val="00D14155"/>
    <w:rsid w:val="00D1421E"/>
    <w:rsid w:val="00D1445F"/>
    <w:rsid w:val="00D14694"/>
    <w:rsid w:val="00D14B21"/>
    <w:rsid w:val="00D14B55"/>
    <w:rsid w:val="00D14F5C"/>
    <w:rsid w:val="00D15344"/>
    <w:rsid w:val="00D15448"/>
    <w:rsid w:val="00D15614"/>
    <w:rsid w:val="00D156C1"/>
    <w:rsid w:val="00D156EC"/>
    <w:rsid w:val="00D15756"/>
    <w:rsid w:val="00D1576B"/>
    <w:rsid w:val="00D15AE5"/>
    <w:rsid w:val="00D15FDF"/>
    <w:rsid w:val="00D1611C"/>
    <w:rsid w:val="00D167B8"/>
    <w:rsid w:val="00D16A5F"/>
    <w:rsid w:val="00D16A6E"/>
    <w:rsid w:val="00D16F8B"/>
    <w:rsid w:val="00D17016"/>
    <w:rsid w:val="00D174C6"/>
    <w:rsid w:val="00D175F6"/>
    <w:rsid w:val="00D177B1"/>
    <w:rsid w:val="00D177B7"/>
    <w:rsid w:val="00D177E0"/>
    <w:rsid w:val="00D178F1"/>
    <w:rsid w:val="00D179C6"/>
    <w:rsid w:val="00D17ADC"/>
    <w:rsid w:val="00D17BB6"/>
    <w:rsid w:val="00D17C3A"/>
    <w:rsid w:val="00D17F27"/>
    <w:rsid w:val="00D20168"/>
    <w:rsid w:val="00D201DA"/>
    <w:rsid w:val="00D20CD6"/>
    <w:rsid w:val="00D20D7F"/>
    <w:rsid w:val="00D20FCA"/>
    <w:rsid w:val="00D212EE"/>
    <w:rsid w:val="00D21433"/>
    <w:rsid w:val="00D214A5"/>
    <w:rsid w:val="00D21976"/>
    <w:rsid w:val="00D21B47"/>
    <w:rsid w:val="00D22000"/>
    <w:rsid w:val="00D2200A"/>
    <w:rsid w:val="00D2219E"/>
    <w:rsid w:val="00D22306"/>
    <w:rsid w:val="00D22610"/>
    <w:rsid w:val="00D22905"/>
    <w:rsid w:val="00D22A37"/>
    <w:rsid w:val="00D22BA6"/>
    <w:rsid w:val="00D22CAD"/>
    <w:rsid w:val="00D22D6F"/>
    <w:rsid w:val="00D23278"/>
    <w:rsid w:val="00D23712"/>
    <w:rsid w:val="00D23C9D"/>
    <w:rsid w:val="00D24B24"/>
    <w:rsid w:val="00D25075"/>
    <w:rsid w:val="00D25674"/>
    <w:rsid w:val="00D258F1"/>
    <w:rsid w:val="00D2594E"/>
    <w:rsid w:val="00D25980"/>
    <w:rsid w:val="00D25A02"/>
    <w:rsid w:val="00D25A89"/>
    <w:rsid w:val="00D25B82"/>
    <w:rsid w:val="00D26155"/>
    <w:rsid w:val="00D2646A"/>
    <w:rsid w:val="00D26543"/>
    <w:rsid w:val="00D2757A"/>
    <w:rsid w:val="00D279BF"/>
    <w:rsid w:val="00D27A21"/>
    <w:rsid w:val="00D27F4B"/>
    <w:rsid w:val="00D3009D"/>
    <w:rsid w:val="00D3057F"/>
    <w:rsid w:val="00D30918"/>
    <w:rsid w:val="00D31413"/>
    <w:rsid w:val="00D3187F"/>
    <w:rsid w:val="00D31999"/>
    <w:rsid w:val="00D31A2B"/>
    <w:rsid w:val="00D32C65"/>
    <w:rsid w:val="00D32D03"/>
    <w:rsid w:val="00D33221"/>
    <w:rsid w:val="00D3334D"/>
    <w:rsid w:val="00D333B6"/>
    <w:rsid w:val="00D3345C"/>
    <w:rsid w:val="00D33B28"/>
    <w:rsid w:val="00D341E4"/>
    <w:rsid w:val="00D349B9"/>
    <w:rsid w:val="00D349FE"/>
    <w:rsid w:val="00D34BFB"/>
    <w:rsid w:val="00D34CC2"/>
    <w:rsid w:val="00D35953"/>
    <w:rsid w:val="00D35DED"/>
    <w:rsid w:val="00D35E4D"/>
    <w:rsid w:val="00D36228"/>
    <w:rsid w:val="00D3639D"/>
    <w:rsid w:val="00D36542"/>
    <w:rsid w:val="00D36737"/>
    <w:rsid w:val="00D36A5C"/>
    <w:rsid w:val="00D36F06"/>
    <w:rsid w:val="00D37A78"/>
    <w:rsid w:val="00D400EA"/>
    <w:rsid w:val="00D403F3"/>
    <w:rsid w:val="00D4076A"/>
    <w:rsid w:val="00D40A3C"/>
    <w:rsid w:val="00D40AAD"/>
    <w:rsid w:val="00D40CC2"/>
    <w:rsid w:val="00D40D11"/>
    <w:rsid w:val="00D40F3B"/>
    <w:rsid w:val="00D41C05"/>
    <w:rsid w:val="00D41DB5"/>
    <w:rsid w:val="00D4201B"/>
    <w:rsid w:val="00D42464"/>
    <w:rsid w:val="00D42B0B"/>
    <w:rsid w:val="00D42C81"/>
    <w:rsid w:val="00D42F2D"/>
    <w:rsid w:val="00D43311"/>
    <w:rsid w:val="00D43379"/>
    <w:rsid w:val="00D437A9"/>
    <w:rsid w:val="00D43B77"/>
    <w:rsid w:val="00D43B82"/>
    <w:rsid w:val="00D43FC2"/>
    <w:rsid w:val="00D44199"/>
    <w:rsid w:val="00D444CF"/>
    <w:rsid w:val="00D44503"/>
    <w:rsid w:val="00D447AD"/>
    <w:rsid w:val="00D44C6C"/>
    <w:rsid w:val="00D450CF"/>
    <w:rsid w:val="00D45257"/>
    <w:rsid w:val="00D45657"/>
    <w:rsid w:val="00D45892"/>
    <w:rsid w:val="00D45BD1"/>
    <w:rsid w:val="00D45C51"/>
    <w:rsid w:val="00D45F4C"/>
    <w:rsid w:val="00D45F84"/>
    <w:rsid w:val="00D464A2"/>
    <w:rsid w:val="00D46966"/>
    <w:rsid w:val="00D46BA5"/>
    <w:rsid w:val="00D46E30"/>
    <w:rsid w:val="00D47548"/>
    <w:rsid w:val="00D476BB"/>
    <w:rsid w:val="00D500BB"/>
    <w:rsid w:val="00D50718"/>
    <w:rsid w:val="00D5092C"/>
    <w:rsid w:val="00D50AC1"/>
    <w:rsid w:val="00D50F5A"/>
    <w:rsid w:val="00D5126C"/>
    <w:rsid w:val="00D516A1"/>
    <w:rsid w:val="00D516CC"/>
    <w:rsid w:val="00D5206C"/>
    <w:rsid w:val="00D52827"/>
    <w:rsid w:val="00D529BD"/>
    <w:rsid w:val="00D52EBC"/>
    <w:rsid w:val="00D5318A"/>
    <w:rsid w:val="00D53285"/>
    <w:rsid w:val="00D5335D"/>
    <w:rsid w:val="00D53483"/>
    <w:rsid w:val="00D53CE2"/>
    <w:rsid w:val="00D544B6"/>
    <w:rsid w:val="00D54641"/>
    <w:rsid w:val="00D54875"/>
    <w:rsid w:val="00D54E81"/>
    <w:rsid w:val="00D54F7A"/>
    <w:rsid w:val="00D55C04"/>
    <w:rsid w:val="00D55DA3"/>
    <w:rsid w:val="00D55FCD"/>
    <w:rsid w:val="00D55FD0"/>
    <w:rsid w:val="00D5602C"/>
    <w:rsid w:val="00D568BC"/>
    <w:rsid w:val="00D56989"/>
    <w:rsid w:val="00D56B7D"/>
    <w:rsid w:val="00D56ECA"/>
    <w:rsid w:val="00D57502"/>
    <w:rsid w:val="00D57AAB"/>
    <w:rsid w:val="00D57B00"/>
    <w:rsid w:val="00D57DF9"/>
    <w:rsid w:val="00D57E92"/>
    <w:rsid w:val="00D60041"/>
    <w:rsid w:val="00D60276"/>
    <w:rsid w:val="00D6053C"/>
    <w:rsid w:val="00D605B3"/>
    <w:rsid w:val="00D60A7D"/>
    <w:rsid w:val="00D60B49"/>
    <w:rsid w:val="00D60CA3"/>
    <w:rsid w:val="00D60E6B"/>
    <w:rsid w:val="00D61081"/>
    <w:rsid w:val="00D610B3"/>
    <w:rsid w:val="00D61107"/>
    <w:rsid w:val="00D61155"/>
    <w:rsid w:val="00D61222"/>
    <w:rsid w:val="00D612F5"/>
    <w:rsid w:val="00D6161E"/>
    <w:rsid w:val="00D616C3"/>
    <w:rsid w:val="00D61825"/>
    <w:rsid w:val="00D6190B"/>
    <w:rsid w:val="00D61A79"/>
    <w:rsid w:val="00D61B3E"/>
    <w:rsid w:val="00D61D66"/>
    <w:rsid w:val="00D61F40"/>
    <w:rsid w:val="00D62296"/>
    <w:rsid w:val="00D626C8"/>
    <w:rsid w:val="00D628C1"/>
    <w:rsid w:val="00D628CA"/>
    <w:rsid w:val="00D62A87"/>
    <w:rsid w:val="00D62E11"/>
    <w:rsid w:val="00D62EDA"/>
    <w:rsid w:val="00D62FA2"/>
    <w:rsid w:val="00D63097"/>
    <w:rsid w:val="00D63112"/>
    <w:rsid w:val="00D63225"/>
    <w:rsid w:val="00D63268"/>
    <w:rsid w:val="00D6360F"/>
    <w:rsid w:val="00D63646"/>
    <w:rsid w:val="00D63986"/>
    <w:rsid w:val="00D63A85"/>
    <w:rsid w:val="00D63EF7"/>
    <w:rsid w:val="00D643BC"/>
    <w:rsid w:val="00D643C4"/>
    <w:rsid w:val="00D6446C"/>
    <w:rsid w:val="00D64C9E"/>
    <w:rsid w:val="00D64D20"/>
    <w:rsid w:val="00D64D7E"/>
    <w:rsid w:val="00D64FA6"/>
    <w:rsid w:val="00D65292"/>
    <w:rsid w:val="00D652FF"/>
    <w:rsid w:val="00D6554E"/>
    <w:rsid w:val="00D65C19"/>
    <w:rsid w:val="00D65CA4"/>
    <w:rsid w:val="00D65D92"/>
    <w:rsid w:val="00D65F25"/>
    <w:rsid w:val="00D65F79"/>
    <w:rsid w:val="00D66372"/>
    <w:rsid w:val="00D66535"/>
    <w:rsid w:val="00D66722"/>
    <w:rsid w:val="00D66ABF"/>
    <w:rsid w:val="00D66B5A"/>
    <w:rsid w:val="00D66DFC"/>
    <w:rsid w:val="00D66ED2"/>
    <w:rsid w:val="00D67118"/>
    <w:rsid w:val="00D671B9"/>
    <w:rsid w:val="00D673C8"/>
    <w:rsid w:val="00D67C6D"/>
    <w:rsid w:val="00D67DAD"/>
    <w:rsid w:val="00D67E4E"/>
    <w:rsid w:val="00D67F13"/>
    <w:rsid w:val="00D70007"/>
    <w:rsid w:val="00D700DB"/>
    <w:rsid w:val="00D707B9"/>
    <w:rsid w:val="00D70888"/>
    <w:rsid w:val="00D708DE"/>
    <w:rsid w:val="00D70C6B"/>
    <w:rsid w:val="00D70FB2"/>
    <w:rsid w:val="00D71099"/>
    <w:rsid w:val="00D719D0"/>
    <w:rsid w:val="00D71E09"/>
    <w:rsid w:val="00D71EE7"/>
    <w:rsid w:val="00D7221B"/>
    <w:rsid w:val="00D726E8"/>
    <w:rsid w:val="00D72D3B"/>
    <w:rsid w:val="00D72E9F"/>
    <w:rsid w:val="00D74119"/>
    <w:rsid w:val="00D746A6"/>
    <w:rsid w:val="00D74794"/>
    <w:rsid w:val="00D74A51"/>
    <w:rsid w:val="00D74CCD"/>
    <w:rsid w:val="00D74E44"/>
    <w:rsid w:val="00D74F61"/>
    <w:rsid w:val="00D750DA"/>
    <w:rsid w:val="00D755AC"/>
    <w:rsid w:val="00D75AE6"/>
    <w:rsid w:val="00D75DCF"/>
    <w:rsid w:val="00D760BA"/>
    <w:rsid w:val="00D761DD"/>
    <w:rsid w:val="00D76266"/>
    <w:rsid w:val="00D765F4"/>
    <w:rsid w:val="00D76913"/>
    <w:rsid w:val="00D76C14"/>
    <w:rsid w:val="00D76D42"/>
    <w:rsid w:val="00D7700E"/>
    <w:rsid w:val="00D77774"/>
    <w:rsid w:val="00D77E7E"/>
    <w:rsid w:val="00D77EB5"/>
    <w:rsid w:val="00D80128"/>
    <w:rsid w:val="00D8042C"/>
    <w:rsid w:val="00D8069B"/>
    <w:rsid w:val="00D80F1E"/>
    <w:rsid w:val="00D8159A"/>
    <w:rsid w:val="00D81768"/>
    <w:rsid w:val="00D81B70"/>
    <w:rsid w:val="00D81DE3"/>
    <w:rsid w:val="00D81EDF"/>
    <w:rsid w:val="00D82021"/>
    <w:rsid w:val="00D82106"/>
    <w:rsid w:val="00D82399"/>
    <w:rsid w:val="00D82404"/>
    <w:rsid w:val="00D825AF"/>
    <w:rsid w:val="00D8298A"/>
    <w:rsid w:val="00D82CAB"/>
    <w:rsid w:val="00D82FB7"/>
    <w:rsid w:val="00D8307F"/>
    <w:rsid w:val="00D833A5"/>
    <w:rsid w:val="00D8350D"/>
    <w:rsid w:val="00D83D42"/>
    <w:rsid w:val="00D83D76"/>
    <w:rsid w:val="00D83ED7"/>
    <w:rsid w:val="00D840B7"/>
    <w:rsid w:val="00D847B3"/>
    <w:rsid w:val="00D84AF6"/>
    <w:rsid w:val="00D84FAD"/>
    <w:rsid w:val="00D85057"/>
    <w:rsid w:val="00D8565F"/>
    <w:rsid w:val="00D86853"/>
    <w:rsid w:val="00D86A45"/>
    <w:rsid w:val="00D86A83"/>
    <w:rsid w:val="00D872EE"/>
    <w:rsid w:val="00D875E6"/>
    <w:rsid w:val="00D875EB"/>
    <w:rsid w:val="00D87C52"/>
    <w:rsid w:val="00D87FD0"/>
    <w:rsid w:val="00D900E3"/>
    <w:rsid w:val="00D901FC"/>
    <w:rsid w:val="00D90659"/>
    <w:rsid w:val="00D907E3"/>
    <w:rsid w:val="00D90911"/>
    <w:rsid w:val="00D90C50"/>
    <w:rsid w:val="00D90D0E"/>
    <w:rsid w:val="00D90FB8"/>
    <w:rsid w:val="00D91231"/>
    <w:rsid w:val="00D914C8"/>
    <w:rsid w:val="00D9166B"/>
    <w:rsid w:val="00D91727"/>
    <w:rsid w:val="00D91A06"/>
    <w:rsid w:val="00D91D9E"/>
    <w:rsid w:val="00D91F1D"/>
    <w:rsid w:val="00D91F6B"/>
    <w:rsid w:val="00D92086"/>
    <w:rsid w:val="00D922D8"/>
    <w:rsid w:val="00D92370"/>
    <w:rsid w:val="00D92415"/>
    <w:rsid w:val="00D92581"/>
    <w:rsid w:val="00D926BB"/>
    <w:rsid w:val="00D92C87"/>
    <w:rsid w:val="00D92C97"/>
    <w:rsid w:val="00D92E6E"/>
    <w:rsid w:val="00D93564"/>
    <w:rsid w:val="00D936EF"/>
    <w:rsid w:val="00D93E46"/>
    <w:rsid w:val="00D93EAD"/>
    <w:rsid w:val="00D94120"/>
    <w:rsid w:val="00D94613"/>
    <w:rsid w:val="00D949D7"/>
    <w:rsid w:val="00D94A0F"/>
    <w:rsid w:val="00D94DC7"/>
    <w:rsid w:val="00D94FCF"/>
    <w:rsid w:val="00D95289"/>
    <w:rsid w:val="00D95B44"/>
    <w:rsid w:val="00D95B72"/>
    <w:rsid w:val="00D95B8B"/>
    <w:rsid w:val="00D95B8E"/>
    <w:rsid w:val="00D961E8"/>
    <w:rsid w:val="00D96250"/>
    <w:rsid w:val="00D9634A"/>
    <w:rsid w:val="00D96B67"/>
    <w:rsid w:val="00D96BC6"/>
    <w:rsid w:val="00D96D11"/>
    <w:rsid w:val="00D96D49"/>
    <w:rsid w:val="00D96FAD"/>
    <w:rsid w:val="00D97124"/>
    <w:rsid w:val="00D9752A"/>
    <w:rsid w:val="00D97F63"/>
    <w:rsid w:val="00DA00EA"/>
    <w:rsid w:val="00DA02B3"/>
    <w:rsid w:val="00DA0388"/>
    <w:rsid w:val="00DA0507"/>
    <w:rsid w:val="00DA05B8"/>
    <w:rsid w:val="00DA0907"/>
    <w:rsid w:val="00DA0BF3"/>
    <w:rsid w:val="00DA0CE7"/>
    <w:rsid w:val="00DA0E4A"/>
    <w:rsid w:val="00DA14FD"/>
    <w:rsid w:val="00DA1597"/>
    <w:rsid w:val="00DA159A"/>
    <w:rsid w:val="00DA1BBC"/>
    <w:rsid w:val="00DA1CB6"/>
    <w:rsid w:val="00DA1E13"/>
    <w:rsid w:val="00DA1F2B"/>
    <w:rsid w:val="00DA21DF"/>
    <w:rsid w:val="00DA26C6"/>
    <w:rsid w:val="00DA2770"/>
    <w:rsid w:val="00DA3526"/>
    <w:rsid w:val="00DA3761"/>
    <w:rsid w:val="00DA383A"/>
    <w:rsid w:val="00DA3A50"/>
    <w:rsid w:val="00DA3CF4"/>
    <w:rsid w:val="00DA4147"/>
    <w:rsid w:val="00DA4C77"/>
    <w:rsid w:val="00DA4D9D"/>
    <w:rsid w:val="00DA4F0F"/>
    <w:rsid w:val="00DA5117"/>
    <w:rsid w:val="00DA51F9"/>
    <w:rsid w:val="00DA59F7"/>
    <w:rsid w:val="00DA5BB3"/>
    <w:rsid w:val="00DA6637"/>
    <w:rsid w:val="00DA6AE8"/>
    <w:rsid w:val="00DA6CB4"/>
    <w:rsid w:val="00DA791C"/>
    <w:rsid w:val="00DA7996"/>
    <w:rsid w:val="00DA7A33"/>
    <w:rsid w:val="00DA7A4E"/>
    <w:rsid w:val="00DA7E8B"/>
    <w:rsid w:val="00DB0680"/>
    <w:rsid w:val="00DB08C2"/>
    <w:rsid w:val="00DB0918"/>
    <w:rsid w:val="00DB0EEE"/>
    <w:rsid w:val="00DB0F14"/>
    <w:rsid w:val="00DB10A4"/>
    <w:rsid w:val="00DB1141"/>
    <w:rsid w:val="00DB13A6"/>
    <w:rsid w:val="00DB1516"/>
    <w:rsid w:val="00DB1814"/>
    <w:rsid w:val="00DB1C70"/>
    <w:rsid w:val="00DB1D29"/>
    <w:rsid w:val="00DB1E02"/>
    <w:rsid w:val="00DB2155"/>
    <w:rsid w:val="00DB22B8"/>
    <w:rsid w:val="00DB2C27"/>
    <w:rsid w:val="00DB30AC"/>
    <w:rsid w:val="00DB31C2"/>
    <w:rsid w:val="00DB3B60"/>
    <w:rsid w:val="00DB3F71"/>
    <w:rsid w:val="00DB414E"/>
    <w:rsid w:val="00DB4214"/>
    <w:rsid w:val="00DB45DA"/>
    <w:rsid w:val="00DB48B4"/>
    <w:rsid w:val="00DB48C0"/>
    <w:rsid w:val="00DB51DF"/>
    <w:rsid w:val="00DB524C"/>
    <w:rsid w:val="00DB52E4"/>
    <w:rsid w:val="00DB5D8B"/>
    <w:rsid w:val="00DB6224"/>
    <w:rsid w:val="00DB62BC"/>
    <w:rsid w:val="00DB67BA"/>
    <w:rsid w:val="00DB6815"/>
    <w:rsid w:val="00DB699A"/>
    <w:rsid w:val="00DB74DE"/>
    <w:rsid w:val="00DB750A"/>
    <w:rsid w:val="00DB75CA"/>
    <w:rsid w:val="00DB76E2"/>
    <w:rsid w:val="00DB7E43"/>
    <w:rsid w:val="00DC05C6"/>
    <w:rsid w:val="00DC0649"/>
    <w:rsid w:val="00DC0BB2"/>
    <w:rsid w:val="00DC0D7A"/>
    <w:rsid w:val="00DC1054"/>
    <w:rsid w:val="00DC18F0"/>
    <w:rsid w:val="00DC1B79"/>
    <w:rsid w:val="00DC1BC2"/>
    <w:rsid w:val="00DC1BD9"/>
    <w:rsid w:val="00DC1C23"/>
    <w:rsid w:val="00DC2042"/>
    <w:rsid w:val="00DC2057"/>
    <w:rsid w:val="00DC25CF"/>
    <w:rsid w:val="00DC2664"/>
    <w:rsid w:val="00DC2843"/>
    <w:rsid w:val="00DC2B7C"/>
    <w:rsid w:val="00DC2C3C"/>
    <w:rsid w:val="00DC2C73"/>
    <w:rsid w:val="00DC32FC"/>
    <w:rsid w:val="00DC379B"/>
    <w:rsid w:val="00DC3DD8"/>
    <w:rsid w:val="00DC411B"/>
    <w:rsid w:val="00DC43B4"/>
    <w:rsid w:val="00DC47CA"/>
    <w:rsid w:val="00DC48D6"/>
    <w:rsid w:val="00DC536E"/>
    <w:rsid w:val="00DC5371"/>
    <w:rsid w:val="00DC5F0A"/>
    <w:rsid w:val="00DC6098"/>
    <w:rsid w:val="00DC611C"/>
    <w:rsid w:val="00DC622F"/>
    <w:rsid w:val="00DC6618"/>
    <w:rsid w:val="00DC668B"/>
    <w:rsid w:val="00DC6732"/>
    <w:rsid w:val="00DC6992"/>
    <w:rsid w:val="00DC6BCA"/>
    <w:rsid w:val="00DC6D11"/>
    <w:rsid w:val="00DC6E33"/>
    <w:rsid w:val="00DC6F17"/>
    <w:rsid w:val="00DC6FF2"/>
    <w:rsid w:val="00DC714B"/>
    <w:rsid w:val="00DC740F"/>
    <w:rsid w:val="00DC777D"/>
    <w:rsid w:val="00DC7A58"/>
    <w:rsid w:val="00DC7DB6"/>
    <w:rsid w:val="00DC7EDA"/>
    <w:rsid w:val="00DD004B"/>
    <w:rsid w:val="00DD05D7"/>
    <w:rsid w:val="00DD0981"/>
    <w:rsid w:val="00DD0B7B"/>
    <w:rsid w:val="00DD0D70"/>
    <w:rsid w:val="00DD1055"/>
    <w:rsid w:val="00DD11C1"/>
    <w:rsid w:val="00DD13AD"/>
    <w:rsid w:val="00DD1E76"/>
    <w:rsid w:val="00DD2522"/>
    <w:rsid w:val="00DD281F"/>
    <w:rsid w:val="00DD371C"/>
    <w:rsid w:val="00DD389E"/>
    <w:rsid w:val="00DD49CF"/>
    <w:rsid w:val="00DD4A86"/>
    <w:rsid w:val="00DD4FD8"/>
    <w:rsid w:val="00DD54B3"/>
    <w:rsid w:val="00DD5595"/>
    <w:rsid w:val="00DD55E2"/>
    <w:rsid w:val="00DD562C"/>
    <w:rsid w:val="00DD5731"/>
    <w:rsid w:val="00DD5DD1"/>
    <w:rsid w:val="00DD5DDD"/>
    <w:rsid w:val="00DD613A"/>
    <w:rsid w:val="00DD6605"/>
    <w:rsid w:val="00DD68BE"/>
    <w:rsid w:val="00DD6A1F"/>
    <w:rsid w:val="00DD6B07"/>
    <w:rsid w:val="00DD7409"/>
    <w:rsid w:val="00DD79D9"/>
    <w:rsid w:val="00DD7B1C"/>
    <w:rsid w:val="00DD7BEB"/>
    <w:rsid w:val="00DD7C12"/>
    <w:rsid w:val="00DD7C9E"/>
    <w:rsid w:val="00DD7E88"/>
    <w:rsid w:val="00DE016B"/>
    <w:rsid w:val="00DE02F1"/>
    <w:rsid w:val="00DE0B28"/>
    <w:rsid w:val="00DE0BB1"/>
    <w:rsid w:val="00DE0D0F"/>
    <w:rsid w:val="00DE0ED9"/>
    <w:rsid w:val="00DE1298"/>
    <w:rsid w:val="00DE13B4"/>
    <w:rsid w:val="00DE15F9"/>
    <w:rsid w:val="00DE169E"/>
    <w:rsid w:val="00DE17EE"/>
    <w:rsid w:val="00DE1969"/>
    <w:rsid w:val="00DE1F55"/>
    <w:rsid w:val="00DE2998"/>
    <w:rsid w:val="00DE2C2E"/>
    <w:rsid w:val="00DE2DD8"/>
    <w:rsid w:val="00DE405A"/>
    <w:rsid w:val="00DE408A"/>
    <w:rsid w:val="00DE4355"/>
    <w:rsid w:val="00DE445C"/>
    <w:rsid w:val="00DE474D"/>
    <w:rsid w:val="00DE4856"/>
    <w:rsid w:val="00DE4F6C"/>
    <w:rsid w:val="00DE542A"/>
    <w:rsid w:val="00DE54F1"/>
    <w:rsid w:val="00DE5787"/>
    <w:rsid w:val="00DE5908"/>
    <w:rsid w:val="00DE5932"/>
    <w:rsid w:val="00DE5B42"/>
    <w:rsid w:val="00DE5B9C"/>
    <w:rsid w:val="00DE5BC2"/>
    <w:rsid w:val="00DE5E4C"/>
    <w:rsid w:val="00DE6068"/>
    <w:rsid w:val="00DE636D"/>
    <w:rsid w:val="00DE6781"/>
    <w:rsid w:val="00DE7042"/>
    <w:rsid w:val="00DE7303"/>
    <w:rsid w:val="00DE7813"/>
    <w:rsid w:val="00DE7826"/>
    <w:rsid w:val="00DE7C9A"/>
    <w:rsid w:val="00DF0152"/>
    <w:rsid w:val="00DF06B2"/>
    <w:rsid w:val="00DF0843"/>
    <w:rsid w:val="00DF084D"/>
    <w:rsid w:val="00DF0CD5"/>
    <w:rsid w:val="00DF1063"/>
    <w:rsid w:val="00DF1648"/>
    <w:rsid w:val="00DF1C7D"/>
    <w:rsid w:val="00DF1CCD"/>
    <w:rsid w:val="00DF251E"/>
    <w:rsid w:val="00DF25EE"/>
    <w:rsid w:val="00DF2B47"/>
    <w:rsid w:val="00DF3164"/>
    <w:rsid w:val="00DF31EE"/>
    <w:rsid w:val="00DF3AA4"/>
    <w:rsid w:val="00DF3B4A"/>
    <w:rsid w:val="00DF3C49"/>
    <w:rsid w:val="00DF3CF9"/>
    <w:rsid w:val="00DF445F"/>
    <w:rsid w:val="00DF48BE"/>
    <w:rsid w:val="00DF48E8"/>
    <w:rsid w:val="00DF4E3D"/>
    <w:rsid w:val="00DF4F12"/>
    <w:rsid w:val="00DF53E7"/>
    <w:rsid w:val="00DF5443"/>
    <w:rsid w:val="00DF5B1A"/>
    <w:rsid w:val="00DF5FFD"/>
    <w:rsid w:val="00DF653E"/>
    <w:rsid w:val="00DF6821"/>
    <w:rsid w:val="00DF6BE3"/>
    <w:rsid w:val="00DF6D7B"/>
    <w:rsid w:val="00DF7577"/>
    <w:rsid w:val="00DF7A55"/>
    <w:rsid w:val="00DF7C1C"/>
    <w:rsid w:val="00E000DE"/>
    <w:rsid w:val="00E00201"/>
    <w:rsid w:val="00E00250"/>
    <w:rsid w:val="00E003D3"/>
    <w:rsid w:val="00E004C2"/>
    <w:rsid w:val="00E004CF"/>
    <w:rsid w:val="00E0072D"/>
    <w:rsid w:val="00E00ABB"/>
    <w:rsid w:val="00E00CF8"/>
    <w:rsid w:val="00E00FAB"/>
    <w:rsid w:val="00E01100"/>
    <w:rsid w:val="00E01130"/>
    <w:rsid w:val="00E01799"/>
    <w:rsid w:val="00E01B39"/>
    <w:rsid w:val="00E01D64"/>
    <w:rsid w:val="00E02155"/>
    <w:rsid w:val="00E026EB"/>
    <w:rsid w:val="00E0292A"/>
    <w:rsid w:val="00E035A3"/>
    <w:rsid w:val="00E03E3B"/>
    <w:rsid w:val="00E03F03"/>
    <w:rsid w:val="00E04DB3"/>
    <w:rsid w:val="00E04F1C"/>
    <w:rsid w:val="00E05067"/>
    <w:rsid w:val="00E05238"/>
    <w:rsid w:val="00E057FC"/>
    <w:rsid w:val="00E05CB7"/>
    <w:rsid w:val="00E06015"/>
    <w:rsid w:val="00E0609E"/>
    <w:rsid w:val="00E06307"/>
    <w:rsid w:val="00E063AA"/>
    <w:rsid w:val="00E069C7"/>
    <w:rsid w:val="00E07140"/>
    <w:rsid w:val="00E07358"/>
    <w:rsid w:val="00E07C7D"/>
    <w:rsid w:val="00E1064B"/>
    <w:rsid w:val="00E11277"/>
    <w:rsid w:val="00E118A3"/>
    <w:rsid w:val="00E12101"/>
    <w:rsid w:val="00E12529"/>
    <w:rsid w:val="00E1277D"/>
    <w:rsid w:val="00E12836"/>
    <w:rsid w:val="00E12856"/>
    <w:rsid w:val="00E1291F"/>
    <w:rsid w:val="00E12A80"/>
    <w:rsid w:val="00E13080"/>
    <w:rsid w:val="00E130B4"/>
    <w:rsid w:val="00E13151"/>
    <w:rsid w:val="00E133BD"/>
    <w:rsid w:val="00E13441"/>
    <w:rsid w:val="00E13A61"/>
    <w:rsid w:val="00E13C37"/>
    <w:rsid w:val="00E13CA9"/>
    <w:rsid w:val="00E13D35"/>
    <w:rsid w:val="00E13E7B"/>
    <w:rsid w:val="00E14765"/>
    <w:rsid w:val="00E1537C"/>
    <w:rsid w:val="00E156C5"/>
    <w:rsid w:val="00E15A63"/>
    <w:rsid w:val="00E15F46"/>
    <w:rsid w:val="00E1643C"/>
    <w:rsid w:val="00E16696"/>
    <w:rsid w:val="00E168AB"/>
    <w:rsid w:val="00E16D20"/>
    <w:rsid w:val="00E16FD1"/>
    <w:rsid w:val="00E1701F"/>
    <w:rsid w:val="00E1730D"/>
    <w:rsid w:val="00E173F5"/>
    <w:rsid w:val="00E178DC"/>
    <w:rsid w:val="00E17ACF"/>
    <w:rsid w:val="00E17CF3"/>
    <w:rsid w:val="00E17EC8"/>
    <w:rsid w:val="00E17F2C"/>
    <w:rsid w:val="00E20252"/>
    <w:rsid w:val="00E20333"/>
    <w:rsid w:val="00E2063E"/>
    <w:rsid w:val="00E207D0"/>
    <w:rsid w:val="00E2086F"/>
    <w:rsid w:val="00E20B52"/>
    <w:rsid w:val="00E20BB6"/>
    <w:rsid w:val="00E20BE6"/>
    <w:rsid w:val="00E20F16"/>
    <w:rsid w:val="00E20FB6"/>
    <w:rsid w:val="00E20FF7"/>
    <w:rsid w:val="00E21D60"/>
    <w:rsid w:val="00E21D99"/>
    <w:rsid w:val="00E2286A"/>
    <w:rsid w:val="00E22AC0"/>
    <w:rsid w:val="00E22DA6"/>
    <w:rsid w:val="00E22FFF"/>
    <w:rsid w:val="00E2305A"/>
    <w:rsid w:val="00E23150"/>
    <w:rsid w:val="00E231A6"/>
    <w:rsid w:val="00E23541"/>
    <w:rsid w:val="00E236A4"/>
    <w:rsid w:val="00E236EB"/>
    <w:rsid w:val="00E23746"/>
    <w:rsid w:val="00E2381D"/>
    <w:rsid w:val="00E23A05"/>
    <w:rsid w:val="00E24251"/>
    <w:rsid w:val="00E244D1"/>
    <w:rsid w:val="00E2472D"/>
    <w:rsid w:val="00E24B7E"/>
    <w:rsid w:val="00E24C9D"/>
    <w:rsid w:val="00E24E03"/>
    <w:rsid w:val="00E24E67"/>
    <w:rsid w:val="00E2519D"/>
    <w:rsid w:val="00E253F4"/>
    <w:rsid w:val="00E255CF"/>
    <w:rsid w:val="00E258C5"/>
    <w:rsid w:val="00E25A78"/>
    <w:rsid w:val="00E260A3"/>
    <w:rsid w:val="00E261BD"/>
    <w:rsid w:val="00E263F2"/>
    <w:rsid w:val="00E26715"/>
    <w:rsid w:val="00E268A4"/>
    <w:rsid w:val="00E26958"/>
    <w:rsid w:val="00E26C78"/>
    <w:rsid w:val="00E26F1C"/>
    <w:rsid w:val="00E2715E"/>
    <w:rsid w:val="00E276BC"/>
    <w:rsid w:val="00E27BA2"/>
    <w:rsid w:val="00E27BF5"/>
    <w:rsid w:val="00E30150"/>
    <w:rsid w:val="00E30255"/>
    <w:rsid w:val="00E30684"/>
    <w:rsid w:val="00E30933"/>
    <w:rsid w:val="00E30A02"/>
    <w:rsid w:val="00E30E44"/>
    <w:rsid w:val="00E30F2D"/>
    <w:rsid w:val="00E30F3E"/>
    <w:rsid w:val="00E31295"/>
    <w:rsid w:val="00E314A4"/>
    <w:rsid w:val="00E315F3"/>
    <w:rsid w:val="00E317B3"/>
    <w:rsid w:val="00E31974"/>
    <w:rsid w:val="00E31D83"/>
    <w:rsid w:val="00E31EC6"/>
    <w:rsid w:val="00E31F1C"/>
    <w:rsid w:val="00E322B6"/>
    <w:rsid w:val="00E32960"/>
    <w:rsid w:val="00E32B89"/>
    <w:rsid w:val="00E32D09"/>
    <w:rsid w:val="00E32D99"/>
    <w:rsid w:val="00E33091"/>
    <w:rsid w:val="00E3385B"/>
    <w:rsid w:val="00E33B09"/>
    <w:rsid w:val="00E33FD0"/>
    <w:rsid w:val="00E341A7"/>
    <w:rsid w:val="00E343A9"/>
    <w:rsid w:val="00E34669"/>
    <w:rsid w:val="00E34B79"/>
    <w:rsid w:val="00E34C96"/>
    <w:rsid w:val="00E34DEC"/>
    <w:rsid w:val="00E34E2C"/>
    <w:rsid w:val="00E35152"/>
    <w:rsid w:val="00E35179"/>
    <w:rsid w:val="00E35BF0"/>
    <w:rsid w:val="00E35C38"/>
    <w:rsid w:val="00E36199"/>
    <w:rsid w:val="00E36224"/>
    <w:rsid w:val="00E362FD"/>
    <w:rsid w:val="00E36400"/>
    <w:rsid w:val="00E37016"/>
    <w:rsid w:val="00E37694"/>
    <w:rsid w:val="00E37A63"/>
    <w:rsid w:val="00E40C35"/>
    <w:rsid w:val="00E40D0B"/>
    <w:rsid w:val="00E41070"/>
    <w:rsid w:val="00E410F9"/>
    <w:rsid w:val="00E42640"/>
    <w:rsid w:val="00E42897"/>
    <w:rsid w:val="00E42A0B"/>
    <w:rsid w:val="00E42AF7"/>
    <w:rsid w:val="00E42B58"/>
    <w:rsid w:val="00E42B85"/>
    <w:rsid w:val="00E433AF"/>
    <w:rsid w:val="00E43437"/>
    <w:rsid w:val="00E43514"/>
    <w:rsid w:val="00E4379B"/>
    <w:rsid w:val="00E43DD1"/>
    <w:rsid w:val="00E44304"/>
    <w:rsid w:val="00E4484B"/>
    <w:rsid w:val="00E44A67"/>
    <w:rsid w:val="00E44EA0"/>
    <w:rsid w:val="00E45021"/>
    <w:rsid w:val="00E45226"/>
    <w:rsid w:val="00E454B1"/>
    <w:rsid w:val="00E45866"/>
    <w:rsid w:val="00E45B4B"/>
    <w:rsid w:val="00E45BB5"/>
    <w:rsid w:val="00E45DA2"/>
    <w:rsid w:val="00E45E39"/>
    <w:rsid w:val="00E45FFA"/>
    <w:rsid w:val="00E4636B"/>
    <w:rsid w:val="00E465DC"/>
    <w:rsid w:val="00E46D5F"/>
    <w:rsid w:val="00E4724D"/>
    <w:rsid w:val="00E47278"/>
    <w:rsid w:val="00E476DB"/>
    <w:rsid w:val="00E47E44"/>
    <w:rsid w:val="00E50083"/>
    <w:rsid w:val="00E503BC"/>
    <w:rsid w:val="00E50412"/>
    <w:rsid w:val="00E50478"/>
    <w:rsid w:val="00E504BD"/>
    <w:rsid w:val="00E5053B"/>
    <w:rsid w:val="00E50559"/>
    <w:rsid w:val="00E50CA1"/>
    <w:rsid w:val="00E50DA5"/>
    <w:rsid w:val="00E50E23"/>
    <w:rsid w:val="00E51936"/>
    <w:rsid w:val="00E51DBD"/>
    <w:rsid w:val="00E51FC5"/>
    <w:rsid w:val="00E522B6"/>
    <w:rsid w:val="00E52504"/>
    <w:rsid w:val="00E5281E"/>
    <w:rsid w:val="00E528ED"/>
    <w:rsid w:val="00E52974"/>
    <w:rsid w:val="00E52A03"/>
    <w:rsid w:val="00E52A5B"/>
    <w:rsid w:val="00E53255"/>
    <w:rsid w:val="00E537CD"/>
    <w:rsid w:val="00E537F4"/>
    <w:rsid w:val="00E53A82"/>
    <w:rsid w:val="00E53D35"/>
    <w:rsid w:val="00E53F86"/>
    <w:rsid w:val="00E541DF"/>
    <w:rsid w:val="00E54478"/>
    <w:rsid w:val="00E546CD"/>
    <w:rsid w:val="00E54A17"/>
    <w:rsid w:val="00E54C67"/>
    <w:rsid w:val="00E552F7"/>
    <w:rsid w:val="00E55416"/>
    <w:rsid w:val="00E55D63"/>
    <w:rsid w:val="00E56879"/>
    <w:rsid w:val="00E56A80"/>
    <w:rsid w:val="00E57032"/>
    <w:rsid w:val="00E5703D"/>
    <w:rsid w:val="00E57121"/>
    <w:rsid w:val="00E57362"/>
    <w:rsid w:val="00E57366"/>
    <w:rsid w:val="00E57BDF"/>
    <w:rsid w:val="00E57D0A"/>
    <w:rsid w:val="00E57D1D"/>
    <w:rsid w:val="00E57D9E"/>
    <w:rsid w:val="00E60202"/>
    <w:rsid w:val="00E60794"/>
    <w:rsid w:val="00E60893"/>
    <w:rsid w:val="00E60B3C"/>
    <w:rsid w:val="00E60CA9"/>
    <w:rsid w:val="00E610A5"/>
    <w:rsid w:val="00E613B0"/>
    <w:rsid w:val="00E61AD3"/>
    <w:rsid w:val="00E61AD8"/>
    <w:rsid w:val="00E61AF9"/>
    <w:rsid w:val="00E61B00"/>
    <w:rsid w:val="00E61E81"/>
    <w:rsid w:val="00E61E8A"/>
    <w:rsid w:val="00E61F43"/>
    <w:rsid w:val="00E6214D"/>
    <w:rsid w:val="00E6230B"/>
    <w:rsid w:val="00E623CD"/>
    <w:rsid w:val="00E6249F"/>
    <w:rsid w:val="00E62707"/>
    <w:rsid w:val="00E62D54"/>
    <w:rsid w:val="00E63207"/>
    <w:rsid w:val="00E632EE"/>
    <w:rsid w:val="00E63324"/>
    <w:rsid w:val="00E6338F"/>
    <w:rsid w:val="00E6370A"/>
    <w:rsid w:val="00E6386E"/>
    <w:rsid w:val="00E63D34"/>
    <w:rsid w:val="00E63F5B"/>
    <w:rsid w:val="00E63FB8"/>
    <w:rsid w:val="00E63FEF"/>
    <w:rsid w:val="00E6406B"/>
    <w:rsid w:val="00E6423D"/>
    <w:rsid w:val="00E64403"/>
    <w:rsid w:val="00E64684"/>
    <w:rsid w:val="00E650C0"/>
    <w:rsid w:val="00E658AD"/>
    <w:rsid w:val="00E65C01"/>
    <w:rsid w:val="00E65CF9"/>
    <w:rsid w:val="00E664D7"/>
    <w:rsid w:val="00E665B0"/>
    <w:rsid w:val="00E66638"/>
    <w:rsid w:val="00E66783"/>
    <w:rsid w:val="00E66C55"/>
    <w:rsid w:val="00E66DD6"/>
    <w:rsid w:val="00E66E6F"/>
    <w:rsid w:val="00E67383"/>
    <w:rsid w:val="00E67418"/>
    <w:rsid w:val="00E67494"/>
    <w:rsid w:val="00E67A53"/>
    <w:rsid w:val="00E67A5E"/>
    <w:rsid w:val="00E67F3B"/>
    <w:rsid w:val="00E7034F"/>
    <w:rsid w:val="00E703CC"/>
    <w:rsid w:val="00E7054F"/>
    <w:rsid w:val="00E7067F"/>
    <w:rsid w:val="00E70769"/>
    <w:rsid w:val="00E7083E"/>
    <w:rsid w:val="00E70B8F"/>
    <w:rsid w:val="00E70F60"/>
    <w:rsid w:val="00E7119D"/>
    <w:rsid w:val="00E712D0"/>
    <w:rsid w:val="00E71874"/>
    <w:rsid w:val="00E71A20"/>
    <w:rsid w:val="00E71EC8"/>
    <w:rsid w:val="00E72348"/>
    <w:rsid w:val="00E7244B"/>
    <w:rsid w:val="00E725D7"/>
    <w:rsid w:val="00E72939"/>
    <w:rsid w:val="00E72AA9"/>
    <w:rsid w:val="00E72C1B"/>
    <w:rsid w:val="00E731AF"/>
    <w:rsid w:val="00E73494"/>
    <w:rsid w:val="00E734BD"/>
    <w:rsid w:val="00E73542"/>
    <w:rsid w:val="00E735C7"/>
    <w:rsid w:val="00E73A29"/>
    <w:rsid w:val="00E73F47"/>
    <w:rsid w:val="00E73FB4"/>
    <w:rsid w:val="00E7416A"/>
    <w:rsid w:val="00E74425"/>
    <w:rsid w:val="00E7499D"/>
    <w:rsid w:val="00E75171"/>
    <w:rsid w:val="00E754EB"/>
    <w:rsid w:val="00E762DE"/>
    <w:rsid w:val="00E76B94"/>
    <w:rsid w:val="00E76C26"/>
    <w:rsid w:val="00E76D51"/>
    <w:rsid w:val="00E76F88"/>
    <w:rsid w:val="00E77A77"/>
    <w:rsid w:val="00E80132"/>
    <w:rsid w:val="00E8036C"/>
    <w:rsid w:val="00E803C4"/>
    <w:rsid w:val="00E807E3"/>
    <w:rsid w:val="00E8095D"/>
    <w:rsid w:val="00E809CE"/>
    <w:rsid w:val="00E80AD5"/>
    <w:rsid w:val="00E8157C"/>
    <w:rsid w:val="00E81627"/>
    <w:rsid w:val="00E818AA"/>
    <w:rsid w:val="00E81907"/>
    <w:rsid w:val="00E81944"/>
    <w:rsid w:val="00E81C33"/>
    <w:rsid w:val="00E81C8F"/>
    <w:rsid w:val="00E81D04"/>
    <w:rsid w:val="00E82137"/>
    <w:rsid w:val="00E8213A"/>
    <w:rsid w:val="00E8214A"/>
    <w:rsid w:val="00E8222D"/>
    <w:rsid w:val="00E82756"/>
    <w:rsid w:val="00E82946"/>
    <w:rsid w:val="00E82A97"/>
    <w:rsid w:val="00E82AC7"/>
    <w:rsid w:val="00E82AF9"/>
    <w:rsid w:val="00E82BA2"/>
    <w:rsid w:val="00E82CF7"/>
    <w:rsid w:val="00E82E62"/>
    <w:rsid w:val="00E8321E"/>
    <w:rsid w:val="00E833B0"/>
    <w:rsid w:val="00E833D3"/>
    <w:rsid w:val="00E83812"/>
    <w:rsid w:val="00E83C32"/>
    <w:rsid w:val="00E83EF4"/>
    <w:rsid w:val="00E8426E"/>
    <w:rsid w:val="00E84372"/>
    <w:rsid w:val="00E84431"/>
    <w:rsid w:val="00E844CB"/>
    <w:rsid w:val="00E8494C"/>
    <w:rsid w:val="00E85290"/>
    <w:rsid w:val="00E852A4"/>
    <w:rsid w:val="00E85357"/>
    <w:rsid w:val="00E8566D"/>
    <w:rsid w:val="00E8581E"/>
    <w:rsid w:val="00E85978"/>
    <w:rsid w:val="00E859A5"/>
    <w:rsid w:val="00E85A36"/>
    <w:rsid w:val="00E85A8F"/>
    <w:rsid w:val="00E85FE2"/>
    <w:rsid w:val="00E865BA"/>
    <w:rsid w:val="00E8670A"/>
    <w:rsid w:val="00E86966"/>
    <w:rsid w:val="00E86B78"/>
    <w:rsid w:val="00E86C3D"/>
    <w:rsid w:val="00E86C70"/>
    <w:rsid w:val="00E86D14"/>
    <w:rsid w:val="00E8757C"/>
    <w:rsid w:val="00E87855"/>
    <w:rsid w:val="00E87A73"/>
    <w:rsid w:val="00E9035F"/>
    <w:rsid w:val="00E90471"/>
    <w:rsid w:val="00E90B91"/>
    <w:rsid w:val="00E90F27"/>
    <w:rsid w:val="00E910D1"/>
    <w:rsid w:val="00E912EF"/>
    <w:rsid w:val="00E91428"/>
    <w:rsid w:val="00E91B08"/>
    <w:rsid w:val="00E91B11"/>
    <w:rsid w:val="00E91B8A"/>
    <w:rsid w:val="00E9203B"/>
    <w:rsid w:val="00E92065"/>
    <w:rsid w:val="00E924EC"/>
    <w:rsid w:val="00E925C1"/>
    <w:rsid w:val="00E92639"/>
    <w:rsid w:val="00E92684"/>
    <w:rsid w:val="00E928BC"/>
    <w:rsid w:val="00E9293F"/>
    <w:rsid w:val="00E9297B"/>
    <w:rsid w:val="00E929DA"/>
    <w:rsid w:val="00E930C8"/>
    <w:rsid w:val="00E93390"/>
    <w:rsid w:val="00E93481"/>
    <w:rsid w:val="00E93545"/>
    <w:rsid w:val="00E93EDA"/>
    <w:rsid w:val="00E94252"/>
    <w:rsid w:val="00E94456"/>
    <w:rsid w:val="00E94800"/>
    <w:rsid w:val="00E94D3A"/>
    <w:rsid w:val="00E95076"/>
    <w:rsid w:val="00E951F2"/>
    <w:rsid w:val="00E95931"/>
    <w:rsid w:val="00E95AAB"/>
    <w:rsid w:val="00E95E0D"/>
    <w:rsid w:val="00E96092"/>
    <w:rsid w:val="00E965B2"/>
    <w:rsid w:val="00E96756"/>
    <w:rsid w:val="00E96762"/>
    <w:rsid w:val="00E9710C"/>
    <w:rsid w:val="00E97243"/>
    <w:rsid w:val="00E9746F"/>
    <w:rsid w:val="00E9749F"/>
    <w:rsid w:val="00E974DA"/>
    <w:rsid w:val="00EA0038"/>
    <w:rsid w:val="00EA047F"/>
    <w:rsid w:val="00EA0FD7"/>
    <w:rsid w:val="00EA136C"/>
    <w:rsid w:val="00EA1521"/>
    <w:rsid w:val="00EA1A03"/>
    <w:rsid w:val="00EA1AD0"/>
    <w:rsid w:val="00EA1E16"/>
    <w:rsid w:val="00EA2038"/>
    <w:rsid w:val="00EA2586"/>
    <w:rsid w:val="00EA2662"/>
    <w:rsid w:val="00EA27DD"/>
    <w:rsid w:val="00EA2C85"/>
    <w:rsid w:val="00EA2D03"/>
    <w:rsid w:val="00EA3BDC"/>
    <w:rsid w:val="00EA4325"/>
    <w:rsid w:val="00EA482B"/>
    <w:rsid w:val="00EA5046"/>
    <w:rsid w:val="00EA511A"/>
    <w:rsid w:val="00EA539F"/>
    <w:rsid w:val="00EA6057"/>
    <w:rsid w:val="00EA6BFB"/>
    <w:rsid w:val="00EA6DC2"/>
    <w:rsid w:val="00EA70D8"/>
    <w:rsid w:val="00EA7439"/>
    <w:rsid w:val="00EA7542"/>
    <w:rsid w:val="00EA769C"/>
    <w:rsid w:val="00EA793D"/>
    <w:rsid w:val="00EA7B8B"/>
    <w:rsid w:val="00EA7ECA"/>
    <w:rsid w:val="00EB0456"/>
    <w:rsid w:val="00EB070C"/>
    <w:rsid w:val="00EB0770"/>
    <w:rsid w:val="00EB0929"/>
    <w:rsid w:val="00EB0C23"/>
    <w:rsid w:val="00EB103E"/>
    <w:rsid w:val="00EB1779"/>
    <w:rsid w:val="00EB19C0"/>
    <w:rsid w:val="00EB1E78"/>
    <w:rsid w:val="00EB275B"/>
    <w:rsid w:val="00EB29F7"/>
    <w:rsid w:val="00EB2F36"/>
    <w:rsid w:val="00EB2F76"/>
    <w:rsid w:val="00EB30BF"/>
    <w:rsid w:val="00EB33D6"/>
    <w:rsid w:val="00EB33FC"/>
    <w:rsid w:val="00EB347C"/>
    <w:rsid w:val="00EB353A"/>
    <w:rsid w:val="00EB35B3"/>
    <w:rsid w:val="00EB388F"/>
    <w:rsid w:val="00EB3923"/>
    <w:rsid w:val="00EB3A76"/>
    <w:rsid w:val="00EB3BCD"/>
    <w:rsid w:val="00EB3BF5"/>
    <w:rsid w:val="00EB46AC"/>
    <w:rsid w:val="00EB4913"/>
    <w:rsid w:val="00EB4B7F"/>
    <w:rsid w:val="00EB50E7"/>
    <w:rsid w:val="00EB5324"/>
    <w:rsid w:val="00EB55C5"/>
    <w:rsid w:val="00EB5E54"/>
    <w:rsid w:val="00EB636E"/>
    <w:rsid w:val="00EB6547"/>
    <w:rsid w:val="00EB6806"/>
    <w:rsid w:val="00EB6A6E"/>
    <w:rsid w:val="00EB6BD0"/>
    <w:rsid w:val="00EB6BE2"/>
    <w:rsid w:val="00EB6BF2"/>
    <w:rsid w:val="00EB6C06"/>
    <w:rsid w:val="00EB7257"/>
    <w:rsid w:val="00EB755D"/>
    <w:rsid w:val="00EB783D"/>
    <w:rsid w:val="00EC06CB"/>
    <w:rsid w:val="00EC0B2E"/>
    <w:rsid w:val="00EC0F55"/>
    <w:rsid w:val="00EC0F74"/>
    <w:rsid w:val="00EC1049"/>
    <w:rsid w:val="00EC12A7"/>
    <w:rsid w:val="00EC130E"/>
    <w:rsid w:val="00EC1CCC"/>
    <w:rsid w:val="00EC1DCC"/>
    <w:rsid w:val="00EC2567"/>
    <w:rsid w:val="00EC2D09"/>
    <w:rsid w:val="00EC3485"/>
    <w:rsid w:val="00EC38AA"/>
    <w:rsid w:val="00EC3B6C"/>
    <w:rsid w:val="00EC3C56"/>
    <w:rsid w:val="00EC3CAB"/>
    <w:rsid w:val="00EC46CD"/>
    <w:rsid w:val="00EC4799"/>
    <w:rsid w:val="00EC4B20"/>
    <w:rsid w:val="00EC4B2F"/>
    <w:rsid w:val="00EC4F8E"/>
    <w:rsid w:val="00EC50D1"/>
    <w:rsid w:val="00EC512E"/>
    <w:rsid w:val="00EC51C2"/>
    <w:rsid w:val="00EC58CB"/>
    <w:rsid w:val="00EC5BEB"/>
    <w:rsid w:val="00EC5FD9"/>
    <w:rsid w:val="00EC606C"/>
    <w:rsid w:val="00EC625D"/>
    <w:rsid w:val="00EC626C"/>
    <w:rsid w:val="00EC6A8E"/>
    <w:rsid w:val="00EC6BEC"/>
    <w:rsid w:val="00EC7007"/>
    <w:rsid w:val="00EC7017"/>
    <w:rsid w:val="00EC7138"/>
    <w:rsid w:val="00EC71DB"/>
    <w:rsid w:val="00EC7253"/>
    <w:rsid w:val="00EC73EA"/>
    <w:rsid w:val="00EC7615"/>
    <w:rsid w:val="00EC788B"/>
    <w:rsid w:val="00EC7949"/>
    <w:rsid w:val="00EC7D06"/>
    <w:rsid w:val="00EC7EC7"/>
    <w:rsid w:val="00ED025D"/>
    <w:rsid w:val="00ED03CB"/>
    <w:rsid w:val="00ED057F"/>
    <w:rsid w:val="00ED0737"/>
    <w:rsid w:val="00ED0AC2"/>
    <w:rsid w:val="00ED0B80"/>
    <w:rsid w:val="00ED0C14"/>
    <w:rsid w:val="00ED0C56"/>
    <w:rsid w:val="00ED0E92"/>
    <w:rsid w:val="00ED1039"/>
    <w:rsid w:val="00ED13A2"/>
    <w:rsid w:val="00ED1470"/>
    <w:rsid w:val="00ED1888"/>
    <w:rsid w:val="00ED1E1A"/>
    <w:rsid w:val="00ED2023"/>
    <w:rsid w:val="00ED2097"/>
    <w:rsid w:val="00ED23F7"/>
    <w:rsid w:val="00ED2703"/>
    <w:rsid w:val="00ED27DC"/>
    <w:rsid w:val="00ED2D77"/>
    <w:rsid w:val="00ED3376"/>
    <w:rsid w:val="00ED35DB"/>
    <w:rsid w:val="00ED37E7"/>
    <w:rsid w:val="00ED3A23"/>
    <w:rsid w:val="00ED3D05"/>
    <w:rsid w:val="00ED4107"/>
    <w:rsid w:val="00ED450E"/>
    <w:rsid w:val="00ED45AC"/>
    <w:rsid w:val="00ED4727"/>
    <w:rsid w:val="00ED477D"/>
    <w:rsid w:val="00ED491C"/>
    <w:rsid w:val="00ED4A33"/>
    <w:rsid w:val="00ED4BA4"/>
    <w:rsid w:val="00ED5127"/>
    <w:rsid w:val="00ED53C3"/>
    <w:rsid w:val="00ED5A84"/>
    <w:rsid w:val="00ED5ABE"/>
    <w:rsid w:val="00ED5BC9"/>
    <w:rsid w:val="00ED5E6E"/>
    <w:rsid w:val="00ED6947"/>
    <w:rsid w:val="00ED6A16"/>
    <w:rsid w:val="00ED7073"/>
    <w:rsid w:val="00ED71D6"/>
    <w:rsid w:val="00ED7488"/>
    <w:rsid w:val="00ED7B98"/>
    <w:rsid w:val="00ED7C77"/>
    <w:rsid w:val="00EE0120"/>
    <w:rsid w:val="00EE02E0"/>
    <w:rsid w:val="00EE03E6"/>
    <w:rsid w:val="00EE0EAB"/>
    <w:rsid w:val="00EE1093"/>
    <w:rsid w:val="00EE11CD"/>
    <w:rsid w:val="00EE134A"/>
    <w:rsid w:val="00EE20DC"/>
    <w:rsid w:val="00EE212E"/>
    <w:rsid w:val="00EE295E"/>
    <w:rsid w:val="00EE3541"/>
    <w:rsid w:val="00EE40C6"/>
    <w:rsid w:val="00EE416B"/>
    <w:rsid w:val="00EE44D7"/>
    <w:rsid w:val="00EE4599"/>
    <w:rsid w:val="00EE4C65"/>
    <w:rsid w:val="00EE4CB9"/>
    <w:rsid w:val="00EE50C4"/>
    <w:rsid w:val="00EE540D"/>
    <w:rsid w:val="00EE5928"/>
    <w:rsid w:val="00EE5BFA"/>
    <w:rsid w:val="00EE5E5D"/>
    <w:rsid w:val="00EE5F5E"/>
    <w:rsid w:val="00EE637A"/>
    <w:rsid w:val="00EE6579"/>
    <w:rsid w:val="00EE66B1"/>
    <w:rsid w:val="00EE67C4"/>
    <w:rsid w:val="00EE67DA"/>
    <w:rsid w:val="00EE6BAC"/>
    <w:rsid w:val="00EE726E"/>
    <w:rsid w:val="00EE74B0"/>
    <w:rsid w:val="00EE753F"/>
    <w:rsid w:val="00EE77EC"/>
    <w:rsid w:val="00EE79EA"/>
    <w:rsid w:val="00EE7A4A"/>
    <w:rsid w:val="00EE7EE0"/>
    <w:rsid w:val="00EE7FB2"/>
    <w:rsid w:val="00EF004D"/>
    <w:rsid w:val="00EF0342"/>
    <w:rsid w:val="00EF03D0"/>
    <w:rsid w:val="00EF06D1"/>
    <w:rsid w:val="00EF0727"/>
    <w:rsid w:val="00EF0739"/>
    <w:rsid w:val="00EF0D2C"/>
    <w:rsid w:val="00EF0D94"/>
    <w:rsid w:val="00EF0E1D"/>
    <w:rsid w:val="00EF0FC1"/>
    <w:rsid w:val="00EF1B5E"/>
    <w:rsid w:val="00EF2283"/>
    <w:rsid w:val="00EF22B7"/>
    <w:rsid w:val="00EF2948"/>
    <w:rsid w:val="00EF2B3D"/>
    <w:rsid w:val="00EF2BB6"/>
    <w:rsid w:val="00EF2C97"/>
    <w:rsid w:val="00EF34E2"/>
    <w:rsid w:val="00EF357E"/>
    <w:rsid w:val="00EF36D4"/>
    <w:rsid w:val="00EF3810"/>
    <w:rsid w:val="00EF3AEE"/>
    <w:rsid w:val="00EF3B55"/>
    <w:rsid w:val="00EF4171"/>
    <w:rsid w:val="00EF4329"/>
    <w:rsid w:val="00EF433E"/>
    <w:rsid w:val="00EF4348"/>
    <w:rsid w:val="00EF4414"/>
    <w:rsid w:val="00EF4C3E"/>
    <w:rsid w:val="00EF50E1"/>
    <w:rsid w:val="00EF5BF2"/>
    <w:rsid w:val="00EF5F62"/>
    <w:rsid w:val="00EF61CE"/>
    <w:rsid w:val="00EF64CA"/>
    <w:rsid w:val="00EF66C9"/>
    <w:rsid w:val="00EF6895"/>
    <w:rsid w:val="00EF6C9C"/>
    <w:rsid w:val="00EF6D26"/>
    <w:rsid w:val="00EF6EE7"/>
    <w:rsid w:val="00EF7156"/>
    <w:rsid w:val="00EF740F"/>
    <w:rsid w:val="00EF7630"/>
    <w:rsid w:val="00EF7812"/>
    <w:rsid w:val="00EF7D46"/>
    <w:rsid w:val="00EF7FC1"/>
    <w:rsid w:val="00F00094"/>
    <w:rsid w:val="00F002F4"/>
    <w:rsid w:val="00F0049E"/>
    <w:rsid w:val="00F00F3F"/>
    <w:rsid w:val="00F010E9"/>
    <w:rsid w:val="00F01267"/>
    <w:rsid w:val="00F014BC"/>
    <w:rsid w:val="00F01587"/>
    <w:rsid w:val="00F01657"/>
    <w:rsid w:val="00F01A48"/>
    <w:rsid w:val="00F01DF0"/>
    <w:rsid w:val="00F01F1B"/>
    <w:rsid w:val="00F022CE"/>
    <w:rsid w:val="00F02C73"/>
    <w:rsid w:val="00F0320A"/>
    <w:rsid w:val="00F03211"/>
    <w:rsid w:val="00F03568"/>
    <w:rsid w:val="00F03667"/>
    <w:rsid w:val="00F03909"/>
    <w:rsid w:val="00F039C2"/>
    <w:rsid w:val="00F03A30"/>
    <w:rsid w:val="00F03CA4"/>
    <w:rsid w:val="00F041B9"/>
    <w:rsid w:val="00F04334"/>
    <w:rsid w:val="00F043A7"/>
    <w:rsid w:val="00F0458D"/>
    <w:rsid w:val="00F045FD"/>
    <w:rsid w:val="00F04AEA"/>
    <w:rsid w:val="00F04C62"/>
    <w:rsid w:val="00F04C95"/>
    <w:rsid w:val="00F04DAA"/>
    <w:rsid w:val="00F04E28"/>
    <w:rsid w:val="00F05051"/>
    <w:rsid w:val="00F0543A"/>
    <w:rsid w:val="00F05779"/>
    <w:rsid w:val="00F057AB"/>
    <w:rsid w:val="00F05E13"/>
    <w:rsid w:val="00F05F58"/>
    <w:rsid w:val="00F06574"/>
    <w:rsid w:val="00F06676"/>
    <w:rsid w:val="00F06759"/>
    <w:rsid w:val="00F06941"/>
    <w:rsid w:val="00F069D6"/>
    <w:rsid w:val="00F1002E"/>
    <w:rsid w:val="00F109F4"/>
    <w:rsid w:val="00F10FF8"/>
    <w:rsid w:val="00F11279"/>
    <w:rsid w:val="00F11DD5"/>
    <w:rsid w:val="00F11E6D"/>
    <w:rsid w:val="00F129F2"/>
    <w:rsid w:val="00F130E8"/>
    <w:rsid w:val="00F131DA"/>
    <w:rsid w:val="00F13A57"/>
    <w:rsid w:val="00F13B9E"/>
    <w:rsid w:val="00F13CFA"/>
    <w:rsid w:val="00F1407F"/>
    <w:rsid w:val="00F1437C"/>
    <w:rsid w:val="00F14D63"/>
    <w:rsid w:val="00F150EB"/>
    <w:rsid w:val="00F153C3"/>
    <w:rsid w:val="00F1613F"/>
    <w:rsid w:val="00F1664A"/>
    <w:rsid w:val="00F16723"/>
    <w:rsid w:val="00F16DAC"/>
    <w:rsid w:val="00F16EA0"/>
    <w:rsid w:val="00F170C8"/>
    <w:rsid w:val="00F17296"/>
    <w:rsid w:val="00F173C2"/>
    <w:rsid w:val="00F175FB"/>
    <w:rsid w:val="00F17809"/>
    <w:rsid w:val="00F1782F"/>
    <w:rsid w:val="00F17BAB"/>
    <w:rsid w:val="00F17D12"/>
    <w:rsid w:val="00F20506"/>
    <w:rsid w:val="00F209C8"/>
    <w:rsid w:val="00F20DC1"/>
    <w:rsid w:val="00F20F14"/>
    <w:rsid w:val="00F217F0"/>
    <w:rsid w:val="00F2194D"/>
    <w:rsid w:val="00F21B1E"/>
    <w:rsid w:val="00F21D83"/>
    <w:rsid w:val="00F21ED7"/>
    <w:rsid w:val="00F21EE2"/>
    <w:rsid w:val="00F2246B"/>
    <w:rsid w:val="00F225FE"/>
    <w:rsid w:val="00F22EF1"/>
    <w:rsid w:val="00F22EF4"/>
    <w:rsid w:val="00F2311C"/>
    <w:rsid w:val="00F23402"/>
    <w:rsid w:val="00F2357D"/>
    <w:rsid w:val="00F23D33"/>
    <w:rsid w:val="00F23D65"/>
    <w:rsid w:val="00F2415A"/>
    <w:rsid w:val="00F2450E"/>
    <w:rsid w:val="00F2455D"/>
    <w:rsid w:val="00F24593"/>
    <w:rsid w:val="00F24792"/>
    <w:rsid w:val="00F249B7"/>
    <w:rsid w:val="00F24FA1"/>
    <w:rsid w:val="00F24FC0"/>
    <w:rsid w:val="00F25338"/>
    <w:rsid w:val="00F259DC"/>
    <w:rsid w:val="00F25E4B"/>
    <w:rsid w:val="00F25EDF"/>
    <w:rsid w:val="00F26042"/>
    <w:rsid w:val="00F261FB"/>
    <w:rsid w:val="00F26431"/>
    <w:rsid w:val="00F268CA"/>
    <w:rsid w:val="00F272E0"/>
    <w:rsid w:val="00F278A2"/>
    <w:rsid w:val="00F27B04"/>
    <w:rsid w:val="00F301C7"/>
    <w:rsid w:val="00F30229"/>
    <w:rsid w:val="00F30EA5"/>
    <w:rsid w:val="00F31289"/>
    <w:rsid w:val="00F31312"/>
    <w:rsid w:val="00F31670"/>
    <w:rsid w:val="00F316C6"/>
    <w:rsid w:val="00F31884"/>
    <w:rsid w:val="00F3188B"/>
    <w:rsid w:val="00F318D7"/>
    <w:rsid w:val="00F3191C"/>
    <w:rsid w:val="00F31C88"/>
    <w:rsid w:val="00F31C8E"/>
    <w:rsid w:val="00F32161"/>
    <w:rsid w:val="00F32753"/>
    <w:rsid w:val="00F32C18"/>
    <w:rsid w:val="00F32EF3"/>
    <w:rsid w:val="00F33A05"/>
    <w:rsid w:val="00F33A57"/>
    <w:rsid w:val="00F33DD2"/>
    <w:rsid w:val="00F33E49"/>
    <w:rsid w:val="00F33EE3"/>
    <w:rsid w:val="00F3466C"/>
    <w:rsid w:val="00F34903"/>
    <w:rsid w:val="00F3498D"/>
    <w:rsid w:val="00F34B37"/>
    <w:rsid w:val="00F34B9A"/>
    <w:rsid w:val="00F34C7E"/>
    <w:rsid w:val="00F34D7D"/>
    <w:rsid w:val="00F35289"/>
    <w:rsid w:val="00F35668"/>
    <w:rsid w:val="00F35A1C"/>
    <w:rsid w:val="00F35A4A"/>
    <w:rsid w:val="00F35AE2"/>
    <w:rsid w:val="00F35B66"/>
    <w:rsid w:val="00F35C10"/>
    <w:rsid w:val="00F35F87"/>
    <w:rsid w:val="00F36542"/>
    <w:rsid w:val="00F367E9"/>
    <w:rsid w:val="00F369DF"/>
    <w:rsid w:val="00F36A50"/>
    <w:rsid w:val="00F37154"/>
    <w:rsid w:val="00F3749F"/>
    <w:rsid w:val="00F3754C"/>
    <w:rsid w:val="00F378BB"/>
    <w:rsid w:val="00F37C3A"/>
    <w:rsid w:val="00F37CE5"/>
    <w:rsid w:val="00F37FE1"/>
    <w:rsid w:val="00F400D7"/>
    <w:rsid w:val="00F40213"/>
    <w:rsid w:val="00F402C9"/>
    <w:rsid w:val="00F402F8"/>
    <w:rsid w:val="00F40441"/>
    <w:rsid w:val="00F40FA4"/>
    <w:rsid w:val="00F41140"/>
    <w:rsid w:val="00F41239"/>
    <w:rsid w:val="00F4128C"/>
    <w:rsid w:val="00F41421"/>
    <w:rsid w:val="00F41574"/>
    <w:rsid w:val="00F41A5B"/>
    <w:rsid w:val="00F4238C"/>
    <w:rsid w:val="00F42957"/>
    <w:rsid w:val="00F42B29"/>
    <w:rsid w:val="00F42BD1"/>
    <w:rsid w:val="00F42DC8"/>
    <w:rsid w:val="00F4313F"/>
    <w:rsid w:val="00F43704"/>
    <w:rsid w:val="00F43E36"/>
    <w:rsid w:val="00F4419E"/>
    <w:rsid w:val="00F44280"/>
    <w:rsid w:val="00F44408"/>
    <w:rsid w:val="00F44EE4"/>
    <w:rsid w:val="00F45020"/>
    <w:rsid w:val="00F45135"/>
    <w:rsid w:val="00F452FB"/>
    <w:rsid w:val="00F45B64"/>
    <w:rsid w:val="00F45CB8"/>
    <w:rsid w:val="00F45D6F"/>
    <w:rsid w:val="00F45E17"/>
    <w:rsid w:val="00F46015"/>
    <w:rsid w:val="00F4631B"/>
    <w:rsid w:val="00F4634C"/>
    <w:rsid w:val="00F4635E"/>
    <w:rsid w:val="00F467DB"/>
    <w:rsid w:val="00F46957"/>
    <w:rsid w:val="00F46CFA"/>
    <w:rsid w:val="00F47011"/>
    <w:rsid w:val="00F47750"/>
    <w:rsid w:val="00F50331"/>
    <w:rsid w:val="00F504D1"/>
    <w:rsid w:val="00F50780"/>
    <w:rsid w:val="00F50924"/>
    <w:rsid w:val="00F509FE"/>
    <w:rsid w:val="00F50F61"/>
    <w:rsid w:val="00F50FDC"/>
    <w:rsid w:val="00F51699"/>
    <w:rsid w:val="00F51B6F"/>
    <w:rsid w:val="00F51BD9"/>
    <w:rsid w:val="00F52072"/>
    <w:rsid w:val="00F52827"/>
    <w:rsid w:val="00F52900"/>
    <w:rsid w:val="00F52C84"/>
    <w:rsid w:val="00F52D2D"/>
    <w:rsid w:val="00F53672"/>
    <w:rsid w:val="00F538BF"/>
    <w:rsid w:val="00F54987"/>
    <w:rsid w:val="00F54A29"/>
    <w:rsid w:val="00F54B09"/>
    <w:rsid w:val="00F54B17"/>
    <w:rsid w:val="00F54CD2"/>
    <w:rsid w:val="00F554FB"/>
    <w:rsid w:val="00F556C6"/>
    <w:rsid w:val="00F55C2B"/>
    <w:rsid w:val="00F55D77"/>
    <w:rsid w:val="00F55E13"/>
    <w:rsid w:val="00F55E58"/>
    <w:rsid w:val="00F55EE8"/>
    <w:rsid w:val="00F56055"/>
    <w:rsid w:val="00F564F6"/>
    <w:rsid w:val="00F56945"/>
    <w:rsid w:val="00F56B38"/>
    <w:rsid w:val="00F56C3F"/>
    <w:rsid w:val="00F56CAD"/>
    <w:rsid w:val="00F56E3B"/>
    <w:rsid w:val="00F570B2"/>
    <w:rsid w:val="00F57103"/>
    <w:rsid w:val="00F573BB"/>
    <w:rsid w:val="00F57DD6"/>
    <w:rsid w:val="00F57EDA"/>
    <w:rsid w:val="00F600E8"/>
    <w:rsid w:val="00F601D4"/>
    <w:rsid w:val="00F60438"/>
    <w:rsid w:val="00F60482"/>
    <w:rsid w:val="00F60988"/>
    <w:rsid w:val="00F60AD2"/>
    <w:rsid w:val="00F60D29"/>
    <w:rsid w:val="00F611FD"/>
    <w:rsid w:val="00F618A3"/>
    <w:rsid w:val="00F61AEB"/>
    <w:rsid w:val="00F61BBA"/>
    <w:rsid w:val="00F61D8B"/>
    <w:rsid w:val="00F61E9A"/>
    <w:rsid w:val="00F626D3"/>
    <w:rsid w:val="00F63341"/>
    <w:rsid w:val="00F63659"/>
    <w:rsid w:val="00F63B7B"/>
    <w:rsid w:val="00F63BC7"/>
    <w:rsid w:val="00F63FA7"/>
    <w:rsid w:val="00F64052"/>
    <w:rsid w:val="00F64392"/>
    <w:rsid w:val="00F6457D"/>
    <w:rsid w:val="00F64901"/>
    <w:rsid w:val="00F64C0B"/>
    <w:rsid w:val="00F650E5"/>
    <w:rsid w:val="00F651AC"/>
    <w:rsid w:val="00F65320"/>
    <w:rsid w:val="00F65B8F"/>
    <w:rsid w:val="00F65D05"/>
    <w:rsid w:val="00F661BE"/>
    <w:rsid w:val="00F666EC"/>
    <w:rsid w:val="00F66A8E"/>
    <w:rsid w:val="00F67061"/>
    <w:rsid w:val="00F672ED"/>
    <w:rsid w:val="00F67483"/>
    <w:rsid w:val="00F6751E"/>
    <w:rsid w:val="00F67AF4"/>
    <w:rsid w:val="00F67BF4"/>
    <w:rsid w:val="00F702B5"/>
    <w:rsid w:val="00F70344"/>
    <w:rsid w:val="00F707EB"/>
    <w:rsid w:val="00F70BC9"/>
    <w:rsid w:val="00F70D35"/>
    <w:rsid w:val="00F71015"/>
    <w:rsid w:val="00F71586"/>
    <w:rsid w:val="00F71DE0"/>
    <w:rsid w:val="00F72049"/>
    <w:rsid w:val="00F727ED"/>
    <w:rsid w:val="00F72A97"/>
    <w:rsid w:val="00F72BCA"/>
    <w:rsid w:val="00F72D7A"/>
    <w:rsid w:val="00F72DCB"/>
    <w:rsid w:val="00F72F72"/>
    <w:rsid w:val="00F73179"/>
    <w:rsid w:val="00F7342A"/>
    <w:rsid w:val="00F73559"/>
    <w:rsid w:val="00F73B07"/>
    <w:rsid w:val="00F73B9C"/>
    <w:rsid w:val="00F74443"/>
    <w:rsid w:val="00F74684"/>
    <w:rsid w:val="00F74D95"/>
    <w:rsid w:val="00F750D7"/>
    <w:rsid w:val="00F7530D"/>
    <w:rsid w:val="00F75376"/>
    <w:rsid w:val="00F75DC8"/>
    <w:rsid w:val="00F76024"/>
    <w:rsid w:val="00F7602F"/>
    <w:rsid w:val="00F7613F"/>
    <w:rsid w:val="00F762A0"/>
    <w:rsid w:val="00F76B7B"/>
    <w:rsid w:val="00F76F57"/>
    <w:rsid w:val="00F7717F"/>
    <w:rsid w:val="00F771D4"/>
    <w:rsid w:val="00F77440"/>
    <w:rsid w:val="00F77755"/>
    <w:rsid w:val="00F77B73"/>
    <w:rsid w:val="00F77BFE"/>
    <w:rsid w:val="00F77DFB"/>
    <w:rsid w:val="00F77E30"/>
    <w:rsid w:val="00F80070"/>
    <w:rsid w:val="00F806FC"/>
    <w:rsid w:val="00F80C93"/>
    <w:rsid w:val="00F81074"/>
    <w:rsid w:val="00F81095"/>
    <w:rsid w:val="00F814E1"/>
    <w:rsid w:val="00F819DD"/>
    <w:rsid w:val="00F81BBC"/>
    <w:rsid w:val="00F82479"/>
    <w:rsid w:val="00F8249A"/>
    <w:rsid w:val="00F82BDA"/>
    <w:rsid w:val="00F82C44"/>
    <w:rsid w:val="00F83029"/>
    <w:rsid w:val="00F831CB"/>
    <w:rsid w:val="00F8334C"/>
    <w:rsid w:val="00F836B7"/>
    <w:rsid w:val="00F837F9"/>
    <w:rsid w:val="00F84034"/>
    <w:rsid w:val="00F840CB"/>
    <w:rsid w:val="00F84171"/>
    <w:rsid w:val="00F84D2B"/>
    <w:rsid w:val="00F84D3E"/>
    <w:rsid w:val="00F84E28"/>
    <w:rsid w:val="00F852D4"/>
    <w:rsid w:val="00F85764"/>
    <w:rsid w:val="00F85D6B"/>
    <w:rsid w:val="00F85E6F"/>
    <w:rsid w:val="00F85F4A"/>
    <w:rsid w:val="00F86839"/>
    <w:rsid w:val="00F86BB0"/>
    <w:rsid w:val="00F86D68"/>
    <w:rsid w:val="00F87050"/>
    <w:rsid w:val="00F8769B"/>
    <w:rsid w:val="00F877D1"/>
    <w:rsid w:val="00F87B12"/>
    <w:rsid w:val="00F900BA"/>
    <w:rsid w:val="00F902B1"/>
    <w:rsid w:val="00F90801"/>
    <w:rsid w:val="00F90A49"/>
    <w:rsid w:val="00F90B63"/>
    <w:rsid w:val="00F91281"/>
    <w:rsid w:val="00F9140D"/>
    <w:rsid w:val="00F919CF"/>
    <w:rsid w:val="00F91F2F"/>
    <w:rsid w:val="00F9262A"/>
    <w:rsid w:val="00F9296D"/>
    <w:rsid w:val="00F92B98"/>
    <w:rsid w:val="00F92CC7"/>
    <w:rsid w:val="00F93203"/>
    <w:rsid w:val="00F937A4"/>
    <w:rsid w:val="00F9396E"/>
    <w:rsid w:val="00F93A5E"/>
    <w:rsid w:val="00F93ADE"/>
    <w:rsid w:val="00F93B7B"/>
    <w:rsid w:val="00F93DAA"/>
    <w:rsid w:val="00F93DF7"/>
    <w:rsid w:val="00F94200"/>
    <w:rsid w:val="00F94393"/>
    <w:rsid w:val="00F94454"/>
    <w:rsid w:val="00F949F7"/>
    <w:rsid w:val="00F94AA6"/>
    <w:rsid w:val="00F9532F"/>
    <w:rsid w:val="00F95C23"/>
    <w:rsid w:val="00F961B9"/>
    <w:rsid w:val="00F9651D"/>
    <w:rsid w:val="00F96599"/>
    <w:rsid w:val="00F9662B"/>
    <w:rsid w:val="00F96EF3"/>
    <w:rsid w:val="00F97216"/>
    <w:rsid w:val="00F97E8C"/>
    <w:rsid w:val="00FA0622"/>
    <w:rsid w:val="00FA0856"/>
    <w:rsid w:val="00FA1016"/>
    <w:rsid w:val="00FA172D"/>
    <w:rsid w:val="00FA19F2"/>
    <w:rsid w:val="00FA1AD0"/>
    <w:rsid w:val="00FA2263"/>
    <w:rsid w:val="00FA2A23"/>
    <w:rsid w:val="00FA2A7C"/>
    <w:rsid w:val="00FA2ECA"/>
    <w:rsid w:val="00FA325A"/>
    <w:rsid w:val="00FA3719"/>
    <w:rsid w:val="00FA3CD3"/>
    <w:rsid w:val="00FA3FFC"/>
    <w:rsid w:val="00FA499D"/>
    <w:rsid w:val="00FA4CCC"/>
    <w:rsid w:val="00FA4ECB"/>
    <w:rsid w:val="00FA4FB0"/>
    <w:rsid w:val="00FA5D3B"/>
    <w:rsid w:val="00FA624C"/>
    <w:rsid w:val="00FA62CE"/>
    <w:rsid w:val="00FA650D"/>
    <w:rsid w:val="00FA6B9E"/>
    <w:rsid w:val="00FA6EFC"/>
    <w:rsid w:val="00FA70F7"/>
    <w:rsid w:val="00FA7157"/>
    <w:rsid w:val="00FA72B9"/>
    <w:rsid w:val="00FA7451"/>
    <w:rsid w:val="00FA74DA"/>
    <w:rsid w:val="00FA799E"/>
    <w:rsid w:val="00FA7FF9"/>
    <w:rsid w:val="00FB0E1B"/>
    <w:rsid w:val="00FB12C0"/>
    <w:rsid w:val="00FB1336"/>
    <w:rsid w:val="00FB1510"/>
    <w:rsid w:val="00FB188A"/>
    <w:rsid w:val="00FB194D"/>
    <w:rsid w:val="00FB1A96"/>
    <w:rsid w:val="00FB21F1"/>
    <w:rsid w:val="00FB2C5F"/>
    <w:rsid w:val="00FB2DC6"/>
    <w:rsid w:val="00FB3294"/>
    <w:rsid w:val="00FB348B"/>
    <w:rsid w:val="00FB3BF0"/>
    <w:rsid w:val="00FB409F"/>
    <w:rsid w:val="00FB4186"/>
    <w:rsid w:val="00FB4619"/>
    <w:rsid w:val="00FB480C"/>
    <w:rsid w:val="00FB541F"/>
    <w:rsid w:val="00FB58E0"/>
    <w:rsid w:val="00FB59D0"/>
    <w:rsid w:val="00FB5ACF"/>
    <w:rsid w:val="00FB5B86"/>
    <w:rsid w:val="00FB5FFE"/>
    <w:rsid w:val="00FB66FE"/>
    <w:rsid w:val="00FB6C0C"/>
    <w:rsid w:val="00FB6F3D"/>
    <w:rsid w:val="00FB7AA3"/>
    <w:rsid w:val="00FB7C57"/>
    <w:rsid w:val="00FC03FA"/>
    <w:rsid w:val="00FC0994"/>
    <w:rsid w:val="00FC0A16"/>
    <w:rsid w:val="00FC0AF3"/>
    <w:rsid w:val="00FC0D2B"/>
    <w:rsid w:val="00FC0D69"/>
    <w:rsid w:val="00FC1354"/>
    <w:rsid w:val="00FC150E"/>
    <w:rsid w:val="00FC1854"/>
    <w:rsid w:val="00FC195D"/>
    <w:rsid w:val="00FC1A88"/>
    <w:rsid w:val="00FC1E84"/>
    <w:rsid w:val="00FC1F8B"/>
    <w:rsid w:val="00FC22A9"/>
    <w:rsid w:val="00FC3277"/>
    <w:rsid w:val="00FC3353"/>
    <w:rsid w:val="00FC3739"/>
    <w:rsid w:val="00FC3808"/>
    <w:rsid w:val="00FC3C97"/>
    <w:rsid w:val="00FC3D45"/>
    <w:rsid w:val="00FC402B"/>
    <w:rsid w:val="00FC453D"/>
    <w:rsid w:val="00FC4A97"/>
    <w:rsid w:val="00FC4E84"/>
    <w:rsid w:val="00FC4E85"/>
    <w:rsid w:val="00FC5256"/>
    <w:rsid w:val="00FC5615"/>
    <w:rsid w:val="00FC5837"/>
    <w:rsid w:val="00FC5D88"/>
    <w:rsid w:val="00FC67CC"/>
    <w:rsid w:val="00FC6822"/>
    <w:rsid w:val="00FC6B0B"/>
    <w:rsid w:val="00FC6CC5"/>
    <w:rsid w:val="00FC6F82"/>
    <w:rsid w:val="00FC71D4"/>
    <w:rsid w:val="00FC763D"/>
    <w:rsid w:val="00FC76F5"/>
    <w:rsid w:val="00FC7CA0"/>
    <w:rsid w:val="00FD027D"/>
    <w:rsid w:val="00FD032F"/>
    <w:rsid w:val="00FD043E"/>
    <w:rsid w:val="00FD05EF"/>
    <w:rsid w:val="00FD0A71"/>
    <w:rsid w:val="00FD0B51"/>
    <w:rsid w:val="00FD0D6B"/>
    <w:rsid w:val="00FD13AC"/>
    <w:rsid w:val="00FD17C5"/>
    <w:rsid w:val="00FD227B"/>
    <w:rsid w:val="00FD2A09"/>
    <w:rsid w:val="00FD2D0D"/>
    <w:rsid w:val="00FD30B3"/>
    <w:rsid w:val="00FD352C"/>
    <w:rsid w:val="00FD39C9"/>
    <w:rsid w:val="00FD3D5B"/>
    <w:rsid w:val="00FD417C"/>
    <w:rsid w:val="00FD42DE"/>
    <w:rsid w:val="00FD43B5"/>
    <w:rsid w:val="00FD4494"/>
    <w:rsid w:val="00FD46F1"/>
    <w:rsid w:val="00FD4906"/>
    <w:rsid w:val="00FD4BD4"/>
    <w:rsid w:val="00FD4E33"/>
    <w:rsid w:val="00FD520F"/>
    <w:rsid w:val="00FD5283"/>
    <w:rsid w:val="00FD57AD"/>
    <w:rsid w:val="00FD5801"/>
    <w:rsid w:val="00FD5ACB"/>
    <w:rsid w:val="00FD5AD7"/>
    <w:rsid w:val="00FD5C42"/>
    <w:rsid w:val="00FD5D25"/>
    <w:rsid w:val="00FD6310"/>
    <w:rsid w:val="00FD65E9"/>
    <w:rsid w:val="00FD6971"/>
    <w:rsid w:val="00FD6CA4"/>
    <w:rsid w:val="00FD7032"/>
    <w:rsid w:val="00FD7668"/>
    <w:rsid w:val="00FD795D"/>
    <w:rsid w:val="00FD7AD9"/>
    <w:rsid w:val="00FD7C58"/>
    <w:rsid w:val="00FD7E33"/>
    <w:rsid w:val="00FE0315"/>
    <w:rsid w:val="00FE0485"/>
    <w:rsid w:val="00FE070C"/>
    <w:rsid w:val="00FE08A1"/>
    <w:rsid w:val="00FE0A0B"/>
    <w:rsid w:val="00FE0E07"/>
    <w:rsid w:val="00FE1358"/>
    <w:rsid w:val="00FE136C"/>
    <w:rsid w:val="00FE174A"/>
    <w:rsid w:val="00FE1A3F"/>
    <w:rsid w:val="00FE1AA9"/>
    <w:rsid w:val="00FE1E51"/>
    <w:rsid w:val="00FE20DD"/>
    <w:rsid w:val="00FE213C"/>
    <w:rsid w:val="00FE25AE"/>
    <w:rsid w:val="00FE3052"/>
    <w:rsid w:val="00FE316F"/>
    <w:rsid w:val="00FE33A1"/>
    <w:rsid w:val="00FE365D"/>
    <w:rsid w:val="00FE36F8"/>
    <w:rsid w:val="00FE38E2"/>
    <w:rsid w:val="00FE3A96"/>
    <w:rsid w:val="00FE3B77"/>
    <w:rsid w:val="00FE3C1E"/>
    <w:rsid w:val="00FE3E5B"/>
    <w:rsid w:val="00FE443E"/>
    <w:rsid w:val="00FE470B"/>
    <w:rsid w:val="00FE4845"/>
    <w:rsid w:val="00FE4891"/>
    <w:rsid w:val="00FE501A"/>
    <w:rsid w:val="00FE5562"/>
    <w:rsid w:val="00FE5671"/>
    <w:rsid w:val="00FE5D1E"/>
    <w:rsid w:val="00FE5E1C"/>
    <w:rsid w:val="00FE61F2"/>
    <w:rsid w:val="00FE6284"/>
    <w:rsid w:val="00FE641A"/>
    <w:rsid w:val="00FE6781"/>
    <w:rsid w:val="00FE6BBA"/>
    <w:rsid w:val="00FE6DB5"/>
    <w:rsid w:val="00FE7533"/>
    <w:rsid w:val="00FE75EA"/>
    <w:rsid w:val="00FE7A23"/>
    <w:rsid w:val="00FE7AEB"/>
    <w:rsid w:val="00FF0CD7"/>
    <w:rsid w:val="00FF16B6"/>
    <w:rsid w:val="00FF1A50"/>
    <w:rsid w:val="00FF1B89"/>
    <w:rsid w:val="00FF1FC9"/>
    <w:rsid w:val="00FF2212"/>
    <w:rsid w:val="00FF24BE"/>
    <w:rsid w:val="00FF260A"/>
    <w:rsid w:val="00FF2A74"/>
    <w:rsid w:val="00FF2A77"/>
    <w:rsid w:val="00FF2CBD"/>
    <w:rsid w:val="00FF2DAB"/>
    <w:rsid w:val="00FF333A"/>
    <w:rsid w:val="00FF3901"/>
    <w:rsid w:val="00FF3BCB"/>
    <w:rsid w:val="00FF3D38"/>
    <w:rsid w:val="00FF3F8C"/>
    <w:rsid w:val="00FF4443"/>
    <w:rsid w:val="00FF4BC5"/>
    <w:rsid w:val="00FF5078"/>
    <w:rsid w:val="00FF5906"/>
    <w:rsid w:val="00FF5B5B"/>
    <w:rsid w:val="00FF5F6F"/>
    <w:rsid w:val="00FF60E5"/>
    <w:rsid w:val="00FF60E6"/>
    <w:rsid w:val="00FF6E4B"/>
    <w:rsid w:val="00FF7293"/>
    <w:rsid w:val="00FF7403"/>
    <w:rsid w:val="00FF743F"/>
    <w:rsid w:val="00FF7673"/>
    <w:rsid w:val="00FF7BBD"/>
    <w:rsid w:val="00FF7E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70B48B"/>
  <w15:docId w15:val="{33E3C278-F6BC-4CC1-8FB8-465E5DFD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F0"/>
    <w:pPr>
      <w:jc w:val="both"/>
    </w:pPr>
    <w:rPr>
      <w:rFonts w:ascii="Arial" w:hAnsi="Arial"/>
      <w:sz w:val="20"/>
      <w:szCs w:val="20"/>
    </w:rPr>
  </w:style>
  <w:style w:type="paragraph" w:styleId="Heading1">
    <w:name w:val="heading 1"/>
    <w:basedOn w:val="Normal"/>
    <w:next w:val="Normal"/>
    <w:link w:val="Heading1Char"/>
    <w:qFormat/>
    <w:rsid w:val="00DC18F0"/>
    <w:pPr>
      <w:numPr>
        <w:numId w:val="1"/>
      </w:numPr>
      <w:outlineLvl w:val="0"/>
    </w:pPr>
  </w:style>
  <w:style w:type="paragraph" w:styleId="Heading2">
    <w:name w:val="heading 2"/>
    <w:basedOn w:val="Normal"/>
    <w:next w:val="Normal"/>
    <w:link w:val="Heading2Char"/>
    <w:qFormat/>
    <w:rsid w:val="00DC18F0"/>
    <w:pPr>
      <w:keepNext/>
      <w:numPr>
        <w:ilvl w:val="1"/>
        <w:numId w:val="1"/>
      </w:numPr>
      <w:outlineLvl w:val="1"/>
    </w:pPr>
  </w:style>
  <w:style w:type="paragraph" w:styleId="Heading3">
    <w:name w:val="heading 3"/>
    <w:basedOn w:val="Normal"/>
    <w:next w:val="Normal"/>
    <w:link w:val="Heading3Char"/>
    <w:qFormat/>
    <w:rsid w:val="00DC18F0"/>
    <w:pPr>
      <w:keepNext/>
      <w:numPr>
        <w:ilvl w:val="2"/>
        <w:numId w:val="1"/>
      </w:numPr>
      <w:outlineLvl w:val="2"/>
    </w:pPr>
  </w:style>
  <w:style w:type="paragraph" w:styleId="Heading4">
    <w:name w:val="heading 4"/>
    <w:basedOn w:val="Normal"/>
    <w:next w:val="Normal"/>
    <w:link w:val="Heading4Char"/>
    <w:qFormat/>
    <w:rsid w:val="00DC18F0"/>
    <w:pPr>
      <w:keepNext/>
      <w:numPr>
        <w:ilvl w:val="3"/>
        <w:numId w:val="1"/>
      </w:numPr>
      <w:outlineLvl w:val="3"/>
    </w:pPr>
  </w:style>
  <w:style w:type="paragraph" w:styleId="Heading5">
    <w:name w:val="heading 5"/>
    <w:basedOn w:val="Normal"/>
    <w:next w:val="Normal"/>
    <w:link w:val="Heading5Char"/>
    <w:qFormat/>
    <w:rsid w:val="00DC18F0"/>
    <w:pPr>
      <w:numPr>
        <w:ilvl w:val="4"/>
        <w:numId w:val="1"/>
      </w:numPr>
      <w:outlineLvl w:val="4"/>
    </w:pPr>
  </w:style>
  <w:style w:type="paragraph" w:styleId="Heading6">
    <w:name w:val="heading 6"/>
    <w:basedOn w:val="Normal"/>
    <w:next w:val="Normal"/>
    <w:link w:val="Heading6Char"/>
    <w:qFormat/>
    <w:rsid w:val="00DC18F0"/>
    <w:pPr>
      <w:numPr>
        <w:ilvl w:val="5"/>
        <w:numId w:val="1"/>
      </w:numPr>
      <w:spacing w:before="240" w:after="60"/>
      <w:outlineLvl w:val="5"/>
    </w:pPr>
    <w:rPr>
      <w:i/>
    </w:rPr>
  </w:style>
  <w:style w:type="paragraph" w:styleId="Heading7">
    <w:name w:val="heading 7"/>
    <w:basedOn w:val="Normal"/>
    <w:next w:val="Normal"/>
    <w:link w:val="Heading7Char"/>
    <w:qFormat/>
    <w:rsid w:val="00DC18F0"/>
    <w:pPr>
      <w:numPr>
        <w:ilvl w:val="6"/>
        <w:numId w:val="1"/>
      </w:numPr>
      <w:spacing w:before="240" w:after="60"/>
      <w:outlineLvl w:val="6"/>
    </w:pPr>
  </w:style>
  <w:style w:type="paragraph" w:styleId="Heading8">
    <w:name w:val="heading 8"/>
    <w:basedOn w:val="Normal"/>
    <w:next w:val="Normal"/>
    <w:link w:val="Heading8Char"/>
    <w:qFormat/>
    <w:rsid w:val="00DC18F0"/>
    <w:pPr>
      <w:numPr>
        <w:ilvl w:val="7"/>
        <w:numId w:val="1"/>
      </w:numPr>
      <w:spacing w:before="240" w:after="60"/>
      <w:outlineLvl w:val="7"/>
    </w:pPr>
    <w:rPr>
      <w:i/>
    </w:rPr>
  </w:style>
  <w:style w:type="paragraph" w:styleId="Heading9">
    <w:name w:val="heading 9"/>
    <w:basedOn w:val="Normal"/>
    <w:next w:val="Normal"/>
    <w:link w:val="Heading9Char"/>
    <w:qFormat/>
    <w:rsid w:val="00DC18F0"/>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BD8"/>
    <w:rPr>
      <w:rFonts w:ascii="Arial" w:hAnsi="Arial"/>
      <w:sz w:val="20"/>
      <w:szCs w:val="20"/>
    </w:rPr>
  </w:style>
  <w:style w:type="character" w:customStyle="1" w:styleId="Heading2Char">
    <w:name w:val="Heading 2 Char"/>
    <w:basedOn w:val="DefaultParagraphFont"/>
    <w:link w:val="Heading2"/>
    <w:rsid w:val="00CC7BD8"/>
    <w:rPr>
      <w:rFonts w:ascii="Arial" w:hAnsi="Arial"/>
      <w:sz w:val="20"/>
      <w:szCs w:val="20"/>
    </w:rPr>
  </w:style>
  <w:style w:type="character" w:customStyle="1" w:styleId="Heading3Char">
    <w:name w:val="Heading 3 Char"/>
    <w:basedOn w:val="DefaultParagraphFont"/>
    <w:link w:val="Heading3"/>
    <w:rsid w:val="00CC7BD8"/>
    <w:rPr>
      <w:rFonts w:ascii="Arial" w:hAnsi="Arial"/>
      <w:sz w:val="20"/>
      <w:szCs w:val="20"/>
    </w:rPr>
  </w:style>
  <w:style w:type="character" w:customStyle="1" w:styleId="Heading4Char">
    <w:name w:val="Heading 4 Char"/>
    <w:basedOn w:val="DefaultParagraphFont"/>
    <w:link w:val="Heading4"/>
    <w:rsid w:val="00CC7BD8"/>
    <w:rPr>
      <w:rFonts w:ascii="Arial" w:hAnsi="Arial"/>
      <w:sz w:val="20"/>
      <w:szCs w:val="20"/>
    </w:rPr>
  </w:style>
  <w:style w:type="character" w:customStyle="1" w:styleId="Heading5Char">
    <w:name w:val="Heading 5 Char"/>
    <w:basedOn w:val="DefaultParagraphFont"/>
    <w:link w:val="Heading5"/>
    <w:rsid w:val="00CC7BD8"/>
    <w:rPr>
      <w:rFonts w:ascii="Arial" w:hAnsi="Arial"/>
      <w:sz w:val="20"/>
      <w:szCs w:val="20"/>
    </w:rPr>
  </w:style>
  <w:style w:type="character" w:customStyle="1" w:styleId="Heading6Char">
    <w:name w:val="Heading 6 Char"/>
    <w:basedOn w:val="DefaultParagraphFont"/>
    <w:link w:val="Heading6"/>
    <w:rsid w:val="00CC7BD8"/>
    <w:rPr>
      <w:rFonts w:ascii="Arial" w:hAnsi="Arial"/>
      <w:i/>
      <w:sz w:val="20"/>
      <w:szCs w:val="20"/>
    </w:rPr>
  </w:style>
  <w:style w:type="character" w:customStyle="1" w:styleId="Heading7Char">
    <w:name w:val="Heading 7 Char"/>
    <w:basedOn w:val="DefaultParagraphFont"/>
    <w:link w:val="Heading7"/>
    <w:rsid w:val="00CC7BD8"/>
    <w:rPr>
      <w:rFonts w:ascii="Arial" w:hAnsi="Arial"/>
      <w:sz w:val="20"/>
      <w:szCs w:val="20"/>
    </w:rPr>
  </w:style>
  <w:style w:type="character" w:customStyle="1" w:styleId="Heading8Char">
    <w:name w:val="Heading 8 Char"/>
    <w:basedOn w:val="DefaultParagraphFont"/>
    <w:link w:val="Heading8"/>
    <w:rsid w:val="00CC7BD8"/>
    <w:rPr>
      <w:rFonts w:ascii="Arial" w:hAnsi="Arial"/>
      <w:i/>
      <w:sz w:val="20"/>
      <w:szCs w:val="20"/>
    </w:rPr>
  </w:style>
  <w:style w:type="character" w:customStyle="1" w:styleId="Heading9Char">
    <w:name w:val="Heading 9 Char"/>
    <w:basedOn w:val="DefaultParagraphFont"/>
    <w:link w:val="Heading9"/>
    <w:rsid w:val="00CC7BD8"/>
    <w:rPr>
      <w:rFonts w:ascii="Arial" w:hAnsi="Arial"/>
      <w:i/>
      <w:sz w:val="18"/>
      <w:szCs w:val="20"/>
    </w:rPr>
  </w:style>
  <w:style w:type="paragraph" w:styleId="MacroText">
    <w:name w:val="macro"/>
    <w:link w:val="MacroTextChar"/>
    <w:uiPriority w:val="99"/>
    <w:semiHidden/>
    <w:rsid w:val="00B628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croTextChar">
    <w:name w:val="Macro Text Char"/>
    <w:basedOn w:val="DefaultParagraphFont"/>
    <w:link w:val="MacroText"/>
    <w:uiPriority w:val="99"/>
    <w:semiHidden/>
    <w:rsid w:val="00CC7BD8"/>
    <w:rPr>
      <w:rFonts w:ascii="Courier New" w:hAnsi="Courier New" w:cs="Courier New"/>
      <w:sz w:val="20"/>
      <w:szCs w:val="20"/>
    </w:rPr>
  </w:style>
  <w:style w:type="paragraph" w:styleId="Header">
    <w:name w:val="header"/>
    <w:basedOn w:val="Normal"/>
    <w:link w:val="HeaderChar"/>
    <w:uiPriority w:val="99"/>
    <w:rsid w:val="00DC18F0"/>
    <w:pPr>
      <w:tabs>
        <w:tab w:val="center" w:pos="4896"/>
        <w:tab w:val="right" w:pos="9792"/>
      </w:tabs>
    </w:pPr>
    <w:rPr>
      <w:i/>
      <w:sz w:val="24"/>
    </w:rPr>
  </w:style>
  <w:style w:type="character" w:customStyle="1" w:styleId="HeaderChar">
    <w:name w:val="Header Char"/>
    <w:basedOn w:val="DefaultParagraphFont"/>
    <w:link w:val="Header"/>
    <w:uiPriority w:val="99"/>
    <w:semiHidden/>
    <w:rsid w:val="00CC7BD8"/>
    <w:rPr>
      <w:rFonts w:ascii="Arial" w:hAnsi="Arial"/>
      <w:sz w:val="20"/>
      <w:szCs w:val="20"/>
    </w:rPr>
  </w:style>
  <w:style w:type="paragraph" w:styleId="Footer">
    <w:name w:val="footer"/>
    <w:basedOn w:val="Normal"/>
    <w:link w:val="FooterChar"/>
    <w:uiPriority w:val="99"/>
    <w:rsid w:val="00DC18F0"/>
    <w:pPr>
      <w:tabs>
        <w:tab w:val="center" w:pos="4896"/>
        <w:tab w:val="right" w:pos="9792"/>
      </w:tabs>
    </w:pPr>
    <w:rPr>
      <w:sz w:val="24"/>
    </w:rPr>
  </w:style>
  <w:style w:type="character" w:customStyle="1" w:styleId="FooterChar">
    <w:name w:val="Footer Char"/>
    <w:basedOn w:val="DefaultParagraphFont"/>
    <w:link w:val="Footer"/>
    <w:uiPriority w:val="99"/>
    <w:semiHidden/>
    <w:rsid w:val="00CC7BD8"/>
    <w:rPr>
      <w:rFonts w:ascii="Arial" w:hAnsi="Arial"/>
      <w:sz w:val="20"/>
      <w:szCs w:val="20"/>
    </w:rPr>
  </w:style>
  <w:style w:type="character" w:styleId="PageNumber">
    <w:name w:val="page number"/>
    <w:basedOn w:val="DefaultParagraphFont"/>
    <w:uiPriority w:val="99"/>
    <w:rsid w:val="00B62816"/>
    <w:rPr>
      <w:rFonts w:cs="Times New Roman"/>
    </w:rPr>
  </w:style>
  <w:style w:type="paragraph" w:styleId="Title">
    <w:name w:val="Title"/>
    <w:basedOn w:val="Normal"/>
    <w:link w:val="TitleChar"/>
    <w:uiPriority w:val="99"/>
    <w:qFormat/>
    <w:rsid w:val="00B62816"/>
    <w:pPr>
      <w:jc w:val="center"/>
    </w:pPr>
    <w:rPr>
      <w:i/>
    </w:rPr>
  </w:style>
  <w:style w:type="character" w:customStyle="1" w:styleId="TitleChar">
    <w:name w:val="Title Char"/>
    <w:basedOn w:val="DefaultParagraphFont"/>
    <w:link w:val="Title"/>
    <w:uiPriority w:val="10"/>
    <w:rsid w:val="00CC7BD8"/>
    <w:rPr>
      <w:rFonts w:asciiTheme="majorHAnsi" w:eastAsiaTheme="majorEastAsia" w:hAnsiTheme="majorHAnsi" w:cstheme="majorBidi"/>
      <w:b/>
      <w:bCs/>
      <w:kern w:val="28"/>
      <w:sz w:val="32"/>
      <w:szCs w:val="32"/>
    </w:rPr>
  </w:style>
  <w:style w:type="paragraph" w:customStyle="1" w:styleId="Decided">
    <w:name w:val="Decided"/>
    <w:basedOn w:val="Normal"/>
    <w:next w:val="Normal"/>
    <w:uiPriority w:val="99"/>
    <w:rsid w:val="00DC18F0"/>
    <w:pPr>
      <w:ind w:left="2160" w:hanging="1440"/>
    </w:pPr>
  </w:style>
  <w:style w:type="paragraph" w:customStyle="1" w:styleId="MinHeadLink">
    <w:name w:val="MinHeadLink"/>
    <w:basedOn w:val="Normal"/>
    <w:next w:val="Normal"/>
    <w:uiPriority w:val="99"/>
    <w:rsid w:val="00DC18F0"/>
    <w:rPr>
      <w:b/>
      <w:caps/>
    </w:rPr>
  </w:style>
  <w:style w:type="paragraph" w:customStyle="1" w:styleId="MinHead">
    <w:name w:val="MinHead"/>
    <w:basedOn w:val="Normal"/>
    <w:next w:val="Normal"/>
    <w:rsid w:val="00DC18F0"/>
    <w:rPr>
      <w:b/>
      <w:caps/>
    </w:rPr>
  </w:style>
  <w:style w:type="character" w:customStyle="1" w:styleId="HiddenLink">
    <w:name w:val="HiddenLink"/>
    <w:basedOn w:val="DefaultParagraphFont"/>
    <w:uiPriority w:val="99"/>
    <w:rsid w:val="00DC18F0"/>
    <w:rPr>
      <w:rFonts w:cs="Times New Roman"/>
      <w:vanish/>
    </w:rPr>
  </w:style>
  <w:style w:type="table" w:styleId="TableGrid">
    <w:name w:val="Table Grid"/>
    <w:basedOn w:val="TableNormal"/>
    <w:uiPriority w:val="99"/>
    <w:rsid w:val="00D817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385BD5"/>
    <w:pPr>
      <w:ind w:left="720"/>
      <w:contextualSpacing/>
    </w:pPr>
  </w:style>
  <w:style w:type="character" w:styleId="CommentReference">
    <w:name w:val="annotation reference"/>
    <w:basedOn w:val="DefaultParagraphFont"/>
    <w:uiPriority w:val="99"/>
    <w:rsid w:val="008E0F88"/>
    <w:rPr>
      <w:rFonts w:cs="Times New Roman"/>
      <w:sz w:val="16"/>
      <w:szCs w:val="16"/>
    </w:rPr>
  </w:style>
  <w:style w:type="paragraph" w:styleId="CommentText">
    <w:name w:val="annotation text"/>
    <w:basedOn w:val="Normal"/>
    <w:link w:val="CommentTextChar"/>
    <w:uiPriority w:val="99"/>
    <w:rsid w:val="008E0F88"/>
  </w:style>
  <w:style w:type="character" w:customStyle="1" w:styleId="CommentTextChar">
    <w:name w:val="Comment Text Char"/>
    <w:basedOn w:val="DefaultParagraphFont"/>
    <w:link w:val="CommentText"/>
    <w:uiPriority w:val="99"/>
    <w:locked/>
    <w:rsid w:val="008E0F88"/>
    <w:rPr>
      <w:rFonts w:ascii="Arial" w:hAnsi="Arial" w:cs="Times New Roman"/>
    </w:rPr>
  </w:style>
  <w:style w:type="paragraph" w:styleId="CommentSubject">
    <w:name w:val="annotation subject"/>
    <w:basedOn w:val="CommentText"/>
    <w:next w:val="CommentText"/>
    <w:link w:val="CommentSubjectChar"/>
    <w:uiPriority w:val="99"/>
    <w:rsid w:val="008E0F88"/>
    <w:rPr>
      <w:b/>
      <w:bCs/>
    </w:rPr>
  </w:style>
  <w:style w:type="character" w:customStyle="1" w:styleId="CommentSubjectChar">
    <w:name w:val="Comment Subject Char"/>
    <w:basedOn w:val="CommentTextChar"/>
    <w:link w:val="CommentSubject"/>
    <w:uiPriority w:val="99"/>
    <w:locked/>
    <w:rsid w:val="008E0F88"/>
    <w:rPr>
      <w:rFonts w:ascii="Arial" w:hAnsi="Arial" w:cs="Times New Roman"/>
      <w:b/>
      <w:bCs/>
    </w:rPr>
  </w:style>
  <w:style w:type="paragraph" w:styleId="BalloonText">
    <w:name w:val="Balloon Text"/>
    <w:basedOn w:val="Normal"/>
    <w:link w:val="BalloonTextChar"/>
    <w:uiPriority w:val="99"/>
    <w:rsid w:val="008E0F88"/>
    <w:rPr>
      <w:rFonts w:ascii="Tahoma" w:hAnsi="Tahoma" w:cs="Tahoma"/>
      <w:sz w:val="16"/>
      <w:szCs w:val="16"/>
    </w:rPr>
  </w:style>
  <w:style w:type="character" w:customStyle="1" w:styleId="BalloonTextChar">
    <w:name w:val="Balloon Text Char"/>
    <w:basedOn w:val="DefaultParagraphFont"/>
    <w:link w:val="BalloonText"/>
    <w:uiPriority w:val="99"/>
    <w:locked/>
    <w:rsid w:val="008E0F88"/>
    <w:rPr>
      <w:rFonts w:ascii="Tahoma" w:hAnsi="Tahoma" w:cs="Tahoma"/>
      <w:sz w:val="16"/>
      <w:szCs w:val="16"/>
    </w:rPr>
  </w:style>
  <w:style w:type="character" w:customStyle="1" w:styleId="normaltextrun">
    <w:name w:val="normaltextrun"/>
    <w:basedOn w:val="DefaultParagraphFont"/>
    <w:rsid w:val="00200A64"/>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A521C9"/>
    <w:rPr>
      <w:rFonts w:ascii="Arial" w:hAnsi="Arial"/>
      <w:sz w:val="20"/>
      <w:szCs w:val="20"/>
    </w:rPr>
  </w:style>
  <w:style w:type="paragraph" w:styleId="Revision">
    <w:name w:val="Revision"/>
    <w:hidden/>
    <w:uiPriority w:val="99"/>
    <w:semiHidden/>
    <w:rsid w:val="00D175F6"/>
    <w:rPr>
      <w:rFonts w:ascii="Arial" w:hAnsi="Arial"/>
      <w:sz w:val="20"/>
      <w:szCs w:val="20"/>
    </w:rPr>
  </w:style>
  <w:style w:type="paragraph" w:styleId="ListBullet">
    <w:name w:val="List Bullet"/>
    <w:basedOn w:val="Normal"/>
    <w:uiPriority w:val="99"/>
    <w:unhideWhenUsed/>
    <w:rsid w:val="002070CE"/>
    <w:pPr>
      <w:numPr>
        <w:numId w:val="5"/>
      </w:numPr>
      <w:contextualSpacing/>
    </w:pPr>
  </w:style>
  <w:style w:type="paragraph" w:customStyle="1" w:styleId="Default">
    <w:name w:val="Default"/>
    <w:rsid w:val="00414CC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3465">
      <w:bodyDiv w:val="1"/>
      <w:marLeft w:val="0"/>
      <w:marRight w:val="0"/>
      <w:marTop w:val="0"/>
      <w:marBottom w:val="0"/>
      <w:divBdr>
        <w:top w:val="none" w:sz="0" w:space="0" w:color="auto"/>
        <w:left w:val="none" w:sz="0" w:space="0" w:color="auto"/>
        <w:bottom w:val="none" w:sz="0" w:space="0" w:color="auto"/>
        <w:right w:val="none" w:sz="0" w:space="0" w:color="auto"/>
      </w:divBdr>
    </w:div>
    <w:div w:id="293173611">
      <w:bodyDiv w:val="1"/>
      <w:marLeft w:val="0"/>
      <w:marRight w:val="0"/>
      <w:marTop w:val="0"/>
      <w:marBottom w:val="0"/>
      <w:divBdr>
        <w:top w:val="none" w:sz="0" w:space="0" w:color="auto"/>
        <w:left w:val="none" w:sz="0" w:space="0" w:color="auto"/>
        <w:bottom w:val="none" w:sz="0" w:space="0" w:color="auto"/>
        <w:right w:val="none" w:sz="0" w:space="0" w:color="auto"/>
      </w:divBdr>
    </w:div>
    <w:div w:id="798457050">
      <w:bodyDiv w:val="1"/>
      <w:marLeft w:val="0"/>
      <w:marRight w:val="0"/>
      <w:marTop w:val="0"/>
      <w:marBottom w:val="0"/>
      <w:divBdr>
        <w:top w:val="none" w:sz="0" w:space="0" w:color="auto"/>
        <w:left w:val="none" w:sz="0" w:space="0" w:color="auto"/>
        <w:bottom w:val="none" w:sz="0" w:space="0" w:color="auto"/>
        <w:right w:val="none" w:sz="0" w:space="0" w:color="auto"/>
      </w:divBdr>
    </w:div>
    <w:div w:id="826213654">
      <w:bodyDiv w:val="1"/>
      <w:marLeft w:val="0"/>
      <w:marRight w:val="0"/>
      <w:marTop w:val="0"/>
      <w:marBottom w:val="0"/>
      <w:divBdr>
        <w:top w:val="none" w:sz="0" w:space="0" w:color="auto"/>
        <w:left w:val="none" w:sz="0" w:space="0" w:color="auto"/>
        <w:bottom w:val="none" w:sz="0" w:space="0" w:color="auto"/>
        <w:right w:val="none" w:sz="0" w:space="0" w:color="auto"/>
      </w:divBdr>
    </w:div>
    <w:div w:id="1012534793">
      <w:bodyDiv w:val="1"/>
      <w:marLeft w:val="0"/>
      <w:marRight w:val="0"/>
      <w:marTop w:val="0"/>
      <w:marBottom w:val="0"/>
      <w:divBdr>
        <w:top w:val="none" w:sz="0" w:space="0" w:color="auto"/>
        <w:left w:val="none" w:sz="0" w:space="0" w:color="auto"/>
        <w:bottom w:val="none" w:sz="0" w:space="0" w:color="auto"/>
        <w:right w:val="none" w:sz="0" w:space="0" w:color="auto"/>
      </w:divBdr>
    </w:div>
    <w:div w:id="1294949078">
      <w:bodyDiv w:val="1"/>
      <w:marLeft w:val="0"/>
      <w:marRight w:val="0"/>
      <w:marTop w:val="0"/>
      <w:marBottom w:val="0"/>
      <w:divBdr>
        <w:top w:val="none" w:sz="0" w:space="0" w:color="auto"/>
        <w:left w:val="none" w:sz="0" w:space="0" w:color="auto"/>
        <w:bottom w:val="none" w:sz="0" w:space="0" w:color="auto"/>
        <w:right w:val="none" w:sz="0" w:space="0" w:color="auto"/>
      </w:divBdr>
      <w:divsChild>
        <w:div w:id="1241598931">
          <w:marLeft w:val="360"/>
          <w:marRight w:val="0"/>
          <w:marTop w:val="200"/>
          <w:marBottom w:val="0"/>
          <w:divBdr>
            <w:top w:val="none" w:sz="0" w:space="0" w:color="auto"/>
            <w:left w:val="none" w:sz="0" w:space="0" w:color="auto"/>
            <w:bottom w:val="none" w:sz="0" w:space="0" w:color="auto"/>
            <w:right w:val="none" w:sz="0" w:space="0" w:color="auto"/>
          </w:divBdr>
        </w:div>
        <w:div w:id="1238973837">
          <w:marLeft w:val="360"/>
          <w:marRight w:val="0"/>
          <w:marTop w:val="200"/>
          <w:marBottom w:val="0"/>
          <w:divBdr>
            <w:top w:val="none" w:sz="0" w:space="0" w:color="auto"/>
            <w:left w:val="none" w:sz="0" w:space="0" w:color="auto"/>
            <w:bottom w:val="none" w:sz="0" w:space="0" w:color="auto"/>
            <w:right w:val="none" w:sz="0" w:space="0" w:color="auto"/>
          </w:divBdr>
        </w:div>
        <w:div w:id="1739667994">
          <w:marLeft w:val="360"/>
          <w:marRight w:val="0"/>
          <w:marTop w:val="200"/>
          <w:marBottom w:val="0"/>
          <w:divBdr>
            <w:top w:val="none" w:sz="0" w:space="0" w:color="auto"/>
            <w:left w:val="none" w:sz="0" w:space="0" w:color="auto"/>
            <w:bottom w:val="none" w:sz="0" w:space="0" w:color="auto"/>
            <w:right w:val="none" w:sz="0" w:space="0" w:color="auto"/>
          </w:divBdr>
        </w:div>
        <w:div w:id="484785041">
          <w:marLeft w:val="360"/>
          <w:marRight w:val="0"/>
          <w:marTop w:val="200"/>
          <w:marBottom w:val="0"/>
          <w:divBdr>
            <w:top w:val="none" w:sz="0" w:space="0" w:color="auto"/>
            <w:left w:val="none" w:sz="0" w:space="0" w:color="auto"/>
            <w:bottom w:val="none" w:sz="0" w:space="0" w:color="auto"/>
            <w:right w:val="none" w:sz="0" w:space="0" w:color="auto"/>
          </w:divBdr>
        </w:div>
      </w:divsChild>
    </w:div>
    <w:div w:id="17951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C\Template\MIN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2085efe-fbee-4112-b17b-61a14ccdd7b6" ContentTypeId="0x010100AB4565BB804CC848BD2EF3E87A42FE8B04" PreviousValue="false"/>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Business Solutions</TermName>
          <TermId xmlns="http://schemas.microsoft.com/office/infopath/2007/PartnerControls">c207ea59-98a4-4ee8-8cf2-b72dd11288df</TermId>
        </TermInfo>
      </Terms>
    </l2266dbc3b614dbe9f077e23aad38986>
    <TaxCatchAll xmlns="8f05d3e4-0582-485c-9ba6-ab26e7804d1a">
      <Value>5</Value>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_dlc_DocId xmlns="8f05d3e4-0582-485c-9ba6-ab26e7804d1a">NLC--334552819-6997</_dlc_DocId>
    <_dlc_DocIdUrl xmlns="8f05d3e4-0582-485c-9ba6-ab26e7804d1a">
      <Url>https://nlcgov.sharepoint.com/sites/PAE-NORTHLANARKSHIREPARTNERSHIPLB/_layouts/15/DocIdRedir.aspx?ID=NLC--334552819-6997</Url>
      <Description>NLC--334552819-6997</Description>
    </_dlc_DocIdUrl>
    <i0f84bba906045b4af568ee102a52dcb xmlns="1e48acc6-1d23-437a-9da0-c90f3dc2c453">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documentManagement>
</p:properties>
</file>

<file path=customXml/item5.xml><?xml version="1.0" encoding="utf-8"?>
<ct:contentTypeSchema xmlns:ct="http://schemas.microsoft.com/office/2006/metadata/contentType" xmlns:ma="http://schemas.microsoft.com/office/2006/metadata/properties/metaAttributes" ct:_="" ma:_="" ma:contentTypeName="Project Document - Council" ma:contentTypeID="0x010100AB4565BB804CC848BD2EF3E87A42FE8B0400213758C642789648A465552A174233EF" ma:contentTypeVersion="20" ma:contentTypeDescription="" ma:contentTypeScope="" ma:versionID="1c77bc5a68b0b5a12da4b7c4650340ad">
  <xsd:schema xmlns:xsd="http://www.w3.org/2001/XMLSchema" xmlns:xs="http://www.w3.org/2001/XMLSchema" xmlns:p="http://schemas.microsoft.com/office/2006/metadata/properties" xmlns:ns2="8f05d3e4-0582-485c-9ba6-ab26e7804d1a" xmlns:ns3="1e48acc6-1d23-437a-9da0-c90f3dc2c453" xmlns:ns4="e6b422ee-3936-40e2-85d4-9ffbbf35698e" targetNamespace="http://schemas.microsoft.com/office/2006/metadata/properties" ma:root="true" ma:fieldsID="b9f1e94928300e5a2868a6ca1b8f22f9" ns2:_="" ns3:_="" ns4:_="">
    <xsd:import namespace="8f05d3e4-0582-485c-9ba6-ab26e7804d1a"/>
    <xsd:import namespace="1e48acc6-1d23-437a-9da0-c90f3dc2c453"/>
    <xsd:import namespace="e6b422ee-3936-40e2-85d4-9ffbbf35698e"/>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479c92f-6440-47cb-85d6-c7d3d2dc9c4c}" ma:internalName="TaxCatchAll" ma:showField="CatchAllData"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79c92f-6440-47cb-85d6-c7d3d2dc9c4c}" ma:internalName="TaxCatchAllLabel" ma:readOnly="true" ma:showField="CatchAllDataLabel"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1;#Chief Executives Office|ac091c47-8a3c-481c-963a-01e0af7f440f"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2;#Business Solutions|c207ea59-98a4-4ee8-8cf2-b72dd11288df"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48acc6-1d23-437a-9da0-c90f3dc2c453"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422ee-3936-40e2-85d4-9ffbbf35698e"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E22F0-BF7D-41D7-92B7-F29DA92ED883}">
  <ds:schemaRefs>
    <ds:schemaRef ds:uri="http://schemas.openxmlformats.org/officeDocument/2006/bibliography"/>
  </ds:schemaRefs>
</ds:datastoreItem>
</file>

<file path=customXml/itemProps2.xml><?xml version="1.0" encoding="utf-8"?>
<ds:datastoreItem xmlns:ds="http://schemas.openxmlformats.org/officeDocument/2006/customXml" ds:itemID="{EE2D6B08-B4FC-4D83-AAA6-4743A183E417}">
  <ds:schemaRefs>
    <ds:schemaRef ds:uri="http://schemas.microsoft.com/sharepoint/events"/>
  </ds:schemaRefs>
</ds:datastoreItem>
</file>

<file path=customXml/itemProps3.xml><?xml version="1.0" encoding="utf-8"?>
<ds:datastoreItem xmlns:ds="http://schemas.openxmlformats.org/officeDocument/2006/customXml" ds:itemID="{402A4ECD-FF43-4D56-917E-8A58DD25D310}">
  <ds:schemaRefs>
    <ds:schemaRef ds:uri="Microsoft.SharePoint.Taxonomy.ContentTypeSync"/>
  </ds:schemaRefs>
</ds:datastoreItem>
</file>

<file path=customXml/itemProps4.xml><?xml version="1.0" encoding="utf-8"?>
<ds:datastoreItem xmlns:ds="http://schemas.openxmlformats.org/officeDocument/2006/customXml" ds:itemID="{64E6BD83-D4EC-45CF-B18B-841564DB2679}">
  <ds:schemaRefs>
    <ds:schemaRef ds:uri="http://schemas.microsoft.com/office/2006/metadata/properties"/>
    <ds:schemaRef ds:uri="http://schemas.microsoft.com/office/infopath/2007/PartnerControls"/>
    <ds:schemaRef ds:uri="8f05d3e4-0582-485c-9ba6-ab26e7804d1a"/>
    <ds:schemaRef ds:uri="1e48acc6-1d23-437a-9da0-c90f3dc2c453"/>
  </ds:schemaRefs>
</ds:datastoreItem>
</file>

<file path=customXml/itemProps5.xml><?xml version="1.0" encoding="utf-8"?>
<ds:datastoreItem xmlns:ds="http://schemas.openxmlformats.org/officeDocument/2006/customXml" ds:itemID="{1EA27EC0-F42F-41BE-9A11-5735C8A22E7D}"/>
</file>

<file path=customXml/itemProps6.xml><?xml version="1.0" encoding="utf-8"?>
<ds:datastoreItem xmlns:ds="http://schemas.openxmlformats.org/officeDocument/2006/customXml" ds:itemID="{5C7987F4-8584-4C37-9A14-54CE67CAF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MINUTES</Template>
  <TotalTime>1080</TotalTime>
  <Pages>8</Pages>
  <Words>3103</Words>
  <Characters>17905</Characters>
  <Application>Microsoft Office Word</Application>
  <DocSecurity>0</DocSecurity>
  <Lines>483</Lines>
  <Paragraphs>214</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hastiee</dc:creator>
  <cp:keywords/>
  <cp:lastModifiedBy>Karen Swan</cp:lastModifiedBy>
  <cp:revision>561</cp:revision>
  <cp:lastPrinted>2024-11-05T08:29:00Z</cp:lastPrinted>
  <dcterms:created xsi:type="dcterms:W3CDTF">2025-12-01T13:55:00Z</dcterms:created>
  <dcterms:modified xsi:type="dcterms:W3CDTF">2025-12-22T08:55:00Z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c381991-eab8-4fff-8f2f-4f88109aa1cd_Enabled">
    <vt:lpwstr>true</vt:lpwstr>
  </property>
  <property fmtid="{D5CDD505-2E9C-101B-9397-08002B2CF9AE}" pid="4" name="MSIP_Label_3c381991-eab8-4fff-8f2f-4f88109aa1cd_SetDate">
    <vt:lpwstr>2021-07-20T19:13:41Z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0c1b74e4-24a5-4430-aa20-9a6f88b23017</vt:lpwstr>
  </property>
  <property fmtid="{D5CDD505-2E9C-101B-9397-08002B2CF9AE}" pid="9" name="MSIP_Label_3c381991-eab8-4fff-8f2f-4f88109aa1cd_ContentBits">
    <vt:lpwstr>0</vt:lpwstr>
  </property>
  <property fmtid="{D5CDD505-2E9C-101B-9397-08002B2CF9AE}" pid="10" name="i0f84bba906045b4af568ee102a52dcb">
    <vt:lpwstr>BCS|819376d4-bc70-4d53-bae7-773a2688b0e5</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SharedWithUsers">
    <vt:lpwstr>26;#Mark Hamill;#31;#Alison Meenagh;#17;#Jennifer Lees</vt:lpwstr>
  </property>
  <property fmtid="{D5CDD505-2E9C-101B-9397-08002B2CF9AE}" pid="14" name="ContentTypeId">
    <vt:lpwstr>0x010100AB4565BB804CC848BD2EF3E87A42FE8B0400213758C642789648A465552A174233EF</vt:lpwstr>
  </property>
  <property fmtid="{D5CDD505-2E9C-101B-9397-08002B2CF9AE}" pid="15" name="BusinessUnit">
    <vt:lpwstr>2;#Business Solutions|c207ea59-98a4-4ee8-8cf2-b72dd11288df</vt:lpwstr>
  </property>
  <property fmtid="{D5CDD505-2E9C-101B-9397-08002B2CF9AE}" pid="16" name="Service1">
    <vt:lpwstr>1;#Chief Executives Office|ac091c47-8a3c-481c-963a-01e0af7f440f</vt:lpwstr>
  </property>
  <property fmtid="{D5CDD505-2E9C-101B-9397-08002B2CF9AE}" pid="17" name="RevIMBCS">
    <vt:lpwstr>5;#BCS|819376d4-bc70-4d53-bae7-773a2688b0e5</vt:lpwstr>
  </property>
  <property fmtid="{D5CDD505-2E9C-101B-9397-08002B2CF9AE}" pid="18" name="_dlc_DocIdItemGuid">
    <vt:lpwstr>e198400a-0114-46f1-9d78-616784934dab</vt:lpwstr>
  </property>
</Properties>
</file>