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Title"/>
        <w:tag w:val=""/>
        <w:id w:val="1335495251"/>
        <w:placeholder>
          <w:docPart w:val="4A17B37C90F1449A9065CA6BA31A37CD"/>
        </w:placeholder>
        <w:dataBinding w:prefixMappings="xmlns:ns0='http://purl.org/dc/elements/1.1/' xmlns:ns1='http://schemas.openxmlformats.org/package/2006/metadata/core-properties' " w:xpath="/ns1:coreProperties[1]/ns0:title[1]" w:storeItemID="{6C3C8BC8-F283-45AE-878A-BAB7291924A1}"/>
        <w:text/>
      </w:sdtPr>
      <w:sdtEndPr/>
      <w:sdtContent>
        <w:p w14:paraId="1F2CAC31" w14:textId="54BDE066" w:rsidR="000B1D67" w:rsidRPr="004D3098" w:rsidRDefault="00A7455A" w:rsidP="004D3098">
          <w:pPr>
            <w:pStyle w:val="CoverTitle2025"/>
          </w:pPr>
          <w:r>
            <w:t>Fleet Asset Management Plan</w:t>
          </w:r>
          <w:r w:rsidR="00E66D94">
            <w:t xml:space="preserve"> – 2026 to 2035</w:t>
          </w:r>
        </w:p>
      </w:sdtContent>
    </w:sdt>
    <w:p w14:paraId="0FD696A4" w14:textId="1B3F675C" w:rsidR="00D67EBF" w:rsidRPr="00D67EBF" w:rsidRDefault="008B3752" w:rsidP="00D67EBF">
      <w:pPr>
        <w:pStyle w:val="Subtitle"/>
        <w:rPr>
          <w:rFonts w:eastAsiaTheme="minorHAnsi"/>
          <w:b w:val="0"/>
          <w:spacing w:val="-2"/>
          <w:szCs w:val="48"/>
          <w:shd w:val="solid" w:color="FFFFFF" w:fill="auto"/>
          <w:lang w:val="en-US"/>
        </w:rPr>
      </w:pPr>
      <w:r>
        <w:rPr>
          <w:noProof/>
        </w:rPr>
        <w:drawing>
          <wp:anchor distT="0" distB="0" distL="114300" distR="114300" simplePos="0" relativeHeight="251665408" behindDoc="1" locked="0" layoutInCell="1" allowOverlap="1" wp14:anchorId="2D9D5565" wp14:editId="6ABDA174">
            <wp:simplePos x="0" y="0"/>
            <wp:positionH relativeFrom="column">
              <wp:posOffset>8732520</wp:posOffset>
            </wp:positionH>
            <wp:positionV relativeFrom="paragraph">
              <wp:posOffset>3406775</wp:posOffset>
            </wp:positionV>
            <wp:extent cx="619125" cy="981075"/>
            <wp:effectExtent l="0" t="0" r="9525" b="9525"/>
            <wp:wrapNone/>
            <wp:docPr id="65108713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087135"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619125" cy="981075"/>
                    </a:xfrm>
                    <a:prstGeom prst="rect">
                      <a:avLst/>
                    </a:prstGeom>
                  </pic:spPr>
                </pic:pic>
              </a:graphicData>
            </a:graphic>
          </wp:anchor>
        </w:drawing>
      </w:r>
      <w:r w:rsidR="00E41616">
        <w:rPr>
          <w:rFonts w:eastAsiaTheme="minorHAnsi"/>
          <w:b w:val="0"/>
          <w:noProof/>
          <w:spacing w:val="-2"/>
          <w:szCs w:val="48"/>
          <w:lang w:val="en-US"/>
        </w:rPr>
        <w:drawing>
          <wp:anchor distT="0" distB="0" distL="114300" distR="114300" simplePos="0" relativeHeight="251659264" behindDoc="1" locked="0" layoutInCell="1" allowOverlap="1" wp14:anchorId="61C272ED" wp14:editId="6C13A9A0">
            <wp:simplePos x="0" y="0"/>
            <wp:positionH relativeFrom="column">
              <wp:posOffset>-925195</wp:posOffset>
            </wp:positionH>
            <wp:positionV relativeFrom="page">
              <wp:posOffset>-10795</wp:posOffset>
            </wp:positionV>
            <wp:extent cx="10692000" cy="7556400"/>
            <wp:effectExtent l="0" t="0" r="0" b="6985"/>
            <wp:wrapNone/>
            <wp:docPr id="2" name="Imag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10692000" cy="7556400"/>
                    </a:xfrm>
                    <a:prstGeom prst="rect">
                      <a:avLst/>
                    </a:prstGeom>
                  </pic:spPr>
                </pic:pic>
              </a:graphicData>
            </a:graphic>
            <wp14:sizeRelH relativeFrom="margin">
              <wp14:pctWidth>0</wp14:pctWidth>
            </wp14:sizeRelH>
            <wp14:sizeRelV relativeFrom="margin">
              <wp14:pctHeight>0</wp14:pctHeight>
            </wp14:sizeRelV>
          </wp:anchor>
        </w:drawing>
      </w:r>
      <w:r w:rsidR="00E41616">
        <w:rPr>
          <w:rFonts w:eastAsiaTheme="minorHAnsi"/>
          <w:b w:val="0"/>
          <w:noProof/>
          <w:spacing w:val="-2"/>
          <w:szCs w:val="48"/>
          <w:lang w:val="en-US"/>
        </w:rPr>
        <mc:AlternateContent>
          <mc:Choice Requires="wpg">
            <w:drawing>
              <wp:anchor distT="0" distB="0" distL="114300" distR="114300" simplePos="0" relativeHeight="251661312" behindDoc="1" locked="0" layoutInCell="1" allowOverlap="1" wp14:anchorId="0593AC39" wp14:editId="609EDC1F">
                <wp:simplePos x="0" y="0"/>
                <wp:positionH relativeFrom="column">
                  <wp:posOffset>7269480</wp:posOffset>
                </wp:positionH>
                <wp:positionV relativeFrom="page">
                  <wp:posOffset>428625</wp:posOffset>
                </wp:positionV>
                <wp:extent cx="2084400" cy="972000"/>
                <wp:effectExtent l="0" t="0" r="0" b="0"/>
                <wp:wrapNone/>
                <wp:docPr id="1990747631" name="Group 1" descr="North Lanarkshire Council"/>
                <wp:cNvGraphicFramePr/>
                <a:graphic xmlns:a="http://schemas.openxmlformats.org/drawingml/2006/main">
                  <a:graphicData uri="http://schemas.microsoft.com/office/word/2010/wordprocessingGroup">
                    <wpg:wgp>
                      <wpg:cNvGrpSpPr/>
                      <wpg:grpSpPr>
                        <a:xfrm>
                          <a:off x="0" y="0"/>
                          <a:ext cx="2084400" cy="972000"/>
                          <a:chOff x="0" y="0"/>
                          <a:chExt cx="2084070" cy="973455"/>
                        </a:xfrm>
                      </wpg:grpSpPr>
                      <pic:pic xmlns:pic="http://schemas.openxmlformats.org/drawingml/2006/picture">
                        <pic:nvPicPr>
                          <pic:cNvPr id="8" name="Image 8"/>
                          <pic:cNvPicPr/>
                        </pic:nvPicPr>
                        <pic:blipFill>
                          <a:blip r:embed="rId16" cstate="print"/>
                          <a:stretch>
                            <a:fillRect/>
                          </a:stretch>
                        </pic:blipFill>
                        <pic:spPr>
                          <a:xfrm>
                            <a:off x="542925" y="28575"/>
                            <a:ext cx="1541145" cy="895350"/>
                          </a:xfrm>
                          <a:prstGeom prst="rect">
                            <a:avLst/>
                          </a:prstGeom>
                        </pic:spPr>
                      </pic:pic>
                      <pic:pic xmlns:pic="http://schemas.openxmlformats.org/drawingml/2006/picture">
                        <pic:nvPicPr>
                          <pic:cNvPr id="9" name="Image 9"/>
                          <pic:cNvPicPr/>
                        </pic:nvPicPr>
                        <pic:blipFill>
                          <a:blip r:embed="rId17" cstate="print"/>
                          <a:stretch>
                            <a:fillRect/>
                          </a:stretch>
                        </pic:blipFill>
                        <pic:spPr>
                          <a:xfrm>
                            <a:off x="0" y="0"/>
                            <a:ext cx="973455" cy="9734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E3513F4" id="Group 1" o:spid="_x0000_s1026" alt="North Lanarkshire Council" style="position:absolute;margin-left:572.4pt;margin-top:33.75pt;width:164.15pt;height:76.55pt;z-index:-251655168;mso-position-vertical-relative:page;mso-width-relative:margin;mso-height-relative:margin" coordsize="20840,97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left:5429;top:285;width:15411;height:8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">
                  <v:imagedata r:id="rId18" o:title=""/>
                </v:shape>
                <v:shape id="Image 9" o:spid="_x0000_s1028" type="#_x0000_t75" style="position:absolute;width:9734;height:9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">
                  <v:imagedata r:id="rId19" o:title=""/>
                </v:shape>
                <w10:wrap anchory="page"/>
              </v:group>
            </w:pict>
          </mc:Fallback>
        </mc:AlternateContent>
      </w:r>
      <w:r w:rsidR="00E41616">
        <w:rPr>
          <w:rFonts w:eastAsiaTheme="minorHAnsi"/>
          <w:b w:val="0"/>
          <w:noProof/>
          <w:spacing w:val="-2"/>
          <w:szCs w:val="48"/>
          <w:lang w:val="en-US"/>
        </w:rPr>
        <mc:AlternateContent>
          <mc:Choice Requires="wps">
            <w:drawing>
              <wp:anchor distT="0" distB="0" distL="114300" distR="114300" simplePos="0" relativeHeight="251662336" behindDoc="1" locked="0" layoutInCell="1" allowOverlap="1" wp14:anchorId="17A154EC" wp14:editId="24D691DE">
                <wp:simplePos x="0" y="0"/>
                <wp:positionH relativeFrom="column">
                  <wp:posOffset>6221730</wp:posOffset>
                </wp:positionH>
                <wp:positionV relativeFrom="page">
                  <wp:posOffset>3398520</wp:posOffset>
                </wp:positionV>
                <wp:extent cx="3571200" cy="2178000"/>
                <wp:effectExtent l="0" t="0" r="0" b="0"/>
                <wp:wrapNone/>
                <wp:docPr id="855320097" name="Rectangl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1200" cy="2178000"/>
                        </a:xfrm>
                        <a:prstGeom prst="rect">
                          <a:avLst/>
                        </a:prstGeom>
                        <a:blipFill dpi="0" rotWithShape="1">
                          <a:blip r:embed="rId20"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wps:spPr>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ADAE71" id="Rectangle 5" o:spid="_x0000_s1026" alt="&quot;&quot;" style="position:absolute;margin-left:489.9pt;margin-top:267.6pt;width:281.2pt;height:171.5pt;z-index:-251654144;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" stroked="f" strokeweight="1pt">
                <v:fill r:id="rId21" o:title="" recolor="t" rotate="t" type="frame"/>
                <w10:wrap anchory="page"/>
              </v:rect>
            </w:pict>
          </mc:Fallback>
        </mc:AlternateContent>
      </w:r>
      <w:r w:rsidR="00E41616">
        <w:rPr>
          <w:rFonts w:eastAsiaTheme="minorHAnsi"/>
          <w:b w:val="0"/>
          <w:noProof/>
          <w:spacing w:val="-2"/>
          <w:szCs w:val="48"/>
          <w:lang w:val="en-US"/>
        </w:rPr>
        <mc:AlternateContent>
          <mc:Choice Requires="wps">
            <w:drawing>
              <wp:anchor distT="0" distB="0" distL="114300" distR="114300" simplePos="0" relativeHeight="251663360" behindDoc="1" locked="0" layoutInCell="1" allowOverlap="1" wp14:anchorId="273F447C" wp14:editId="4F00AAEF">
                <wp:simplePos x="0" y="0"/>
                <wp:positionH relativeFrom="column">
                  <wp:posOffset>2646045</wp:posOffset>
                </wp:positionH>
                <wp:positionV relativeFrom="page">
                  <wp:posOffset>3398520</wp:posOffset>
                </wp:positionV>
                <wp:extent cx="3571200" cy="2178000"/>
                <wp:effectExtent l="0" t="0" r="0" b="0"/>
                <wp:wrapNone/>
                <wp:docPr id="2072254812" name="Rectangl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1200" cy="2178000"/>
                        </a:xfrm>
                        <a:prstGeom prst="rect">
                          <a:avLst/>
                        </a:prstGeom>
                        <a:blipFill dpi="0" rotWithShape="1">
                          <a:blip r:embed="rId22"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wps:spPr>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415913" id="Rectangle 6" o:spid="_x0000_s1026" alt="&quot;&quot;" style="position:absolute;margin-left:208.35pt;margin-top:267.6pt;width:281.2pt;height:171.5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" stroked="f" strokeweight="1pt">
                <v:fill r:id="rId23" o:title="" recolor="t" rotate="t" type="frame"/>
                <w10:wrap anchory="page"/>
              </v:rect>
            </w:pict>
          </mc:Fallback>
        </mc:AlternateContent>
      </w:r>
      <w:r w:rsidR="00E41616">
        <w:rPr>
          <w:rFonts w:eastAsiaTheme="minorHAnsi"/>
          <w:b w:val="0"/>
          <w:noProof/>
          <w:spacing w:val="-2"/>
          <w:szCs w:val="48"/>
          <w:lang w:val="en-US"/>
        </w:rPr>
        <mc:AlternateContent>
          <mc:Choice Requires="wps">
            <w:drawing>
              <wp:anchor distT="0" distB="0" distL="114300" distR="114300" simplePos="0" relativeHeight="251664384" behindDoc="1" locked="0" layoutInCell="1" allowOverlap="1" wp14:anchorId="17036462" wp14:editId="3B100D8F">
                <wp:simplePos x="0" y="0"/>
                <wp:positionH relativeFrom="column">
                  <wp:posOffset>-925195</wp:posOffset>
                </wp:positionH>
                <wp:positionV relativeFrom="page">
                  <wp:posOffset>3398520</wp:posOffset>
                </wp:positionV>
                <wp:extent cx="3571200" cy="2178000"/>
                <wp:effectExtent l="0" t="0" r="0" b="0"/>
                <wp:wrapNone/>
                <wp:docPr id="2080916709" name="Rectangl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1200" cy="2178000"/>
                        </a:xfrm>
                        <a:prstGeom prst="rect">
                          <a:avLst/>
                        </a:prstGeom>
                        <a:blipFill dpi="0" rotWithShape="1">
                          <a:blip r:embed="rId24"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wps:spPr>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685BB" id="Rectangle 7" o:spid="_x0000_s1026" alt="&quot;&quot;" style="position:absolute;margin-left:-72.85pt;margin-top:267.6pt;width:281.2pt;height:171.5pt;z-index:-251652096;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" stroked="f" strokeweight="1pt">
                <v:fill r:id="rId25" o:title="" recolor="t" rotate="t" type="frame"/>
                <w10:wrap anchory="page"/>
              </v:rect>
            </w:pict>
          </mc:Fallback>
        </mc:AlternateContent>
      </w:r>
    </w:p>
    <w:p w14:paraId="365DC5F4" w14:textId="77777777" w:rsidR="001D02A4" w:rsidRDefault="001D02A4" w:rsidP="00F3019D">
      <w:pPr>
        <w:suppressAutoHyphens w:val="0"/>
        <w:autoSpaceDE/>
        <w:autoSpaceDN/>
        <w:adjustRightInd/>
        <w:spacing w:after="160" w:line="259" w:lineRule="auto"/>
        <w:textAlignment w:val="auto"/>
        <w:sectPr w:rsidR="001D02A4" w:rsidSect="00E41616">
          <w:footerReference w:type="default" r:id="rId26"/>
          <w:headerReference w:type="first" r:id="rId27"/>
          <w:footerReference w:type="first" r:id="rId28"/>
          <w:pgSz w:w="16838" w:h="11906" w:orient="landscape"/>
          <w:pgMar w:top="2694" w:right="1440" w:bottom="1440" w:left="1440" w:header="794" w:footer="709" w:gutter="0"/>
          <w:cols w:space="708"/>
          <w:titlePg/>
          <w:docGrid w:linePitch="360"/>
        </w:sectPr>
      </w:pPr>
    </w:p>
    <w:tbl>
      <w:tblPr>
        <w:tblW w:w="13632" w:type="dxa"/>
        <w:tblInd w:w="115" w:type="dxa"/>
        <w:tblBorders>
          <w:top w:val="single" w:sz="2" w:space="0" w:color="878686"/>
          <w:left w:val="single" w:sz="2" w:space="0" w:color="878686"/>
          <w:bottom w:val="single" w:sz="2" w:space="0" w:color="878686"/>
          <w:right w:val="single" w:sz="2" w:space="0" w:color="878686"/>
          <w:insideH w:val="single" w:sz="2" w:space="0" w:color="878686"/>
          <w:insideV w:val="single" w:sz="2" w:space="0" w:color="878686"/>
        </w:tblBorders>
        <w:tblLayout w:type="fixed"/>
        <w:tblCellMar>
          <w:left w:w="0" w:type="dxa"/>
          <w:right w:w="0" w:type="dxa"/>
        </w:tblCellMar>
        <w:tblLook w:val="01E0" w:firstRow="1" w:lastRow="1" w:firstColumn="1" w:lastColumn="1" w:noHBand="0" w:noVBand="0"/>
        <w:tblCaption w:val="Version Control"/>
        <w:tblDescription w:val="This table details the authour and publication status of this document"/>
      </w:tblPr>
      <w:tblGrid>
        <w:gridCol w:w="1867"/>
        <w:gridCol w:w="2835"/>
        <w:gridCol w:w="992"/>
        <w:gridCol w:w="7938"/>
      </w:tblGrid>
      <w:tr w:rsidR="00394ABB" w14:paraId="36AE918E" w14:textId="77777777" w:rsidTr="00394ABB">
        <w:trPr>
          <w:trHeight w:val="297"/>
        </w:trPr>
        <w:tc>
          <w:tcPr>
            <w:tcW w:w="13632" w:type="dxa"/>
            <w:gridSpan w:val="4"/>
          </w:tcPr>
          <w:p w14:paraId="467FFA35" w14:textId="77777777" w:rsidR="00394ABB" w:rsidRPr="00D943DB" w:rsidRDefault="00394ABB" w:rsidP="00891951">
            <w:pPr>
              <w:pStyle w:val="TableParagraph"/>
              <w:spacing w:before="27"/>
              <w:rPr>
                <w:b/>
                <w:bCs/>
                <w:color w:val="921724"/>
              </w:rPr>
            </w:pPr>
            <w:r>
              <w:rPr>
                <w:b/>
                <w:bCs/>
                <w:color w:val="921724"/>
              </w:rPr>
              <w:lastRenderedPageBreak/>
              <w:t>Document</w:t>
            </w:r>
            <w:r w:rsidRPr="00D943DB">
              <w:rPr>
                <w:b/>
                <w:bCs/>
                <w:color w:val="921724"/>
              </w:rPr>
              <w:t xml:space="preserve"> control</w:t>
            </w:r>
          </w:p>
        </w:tc>
      </w:tr>
      <w:tr w:rsidR="00394ABB" w14:paraId="7130CDD7" w14:textId="77777777" w:rsidTr="00394ABB">
        <w:trPr>
          <w:trHeight w:val="283"/>
        </w:trPr>
        <w:tc>
          <w:tcPr>
            <w:tcW w:w="1867" w:type="dxa"/>
            <w:shd w:val="clear" w:color="auto" w:fill="F2F2F2" w:themeFill="background1" w:themeFillShade="F2"/>
          </w:tcPr>
          <w:p w14:paraId="6212C74E" w14:textId="77777777" w:rsidR="00394ABB" w:rsidRDefault="00394ABB" w:rsidP="00891951">
            <w:pPr>
              <w:pStyle w:val="TableParagraph"/>
              <w:rPr>
                <w:b/>
                <w:bCs/>
                <w:sz w:val="18"/>
                <w:szCs w:val="18"/>
              </w:rPr>
            </w:pPr>
            <w:r>
              <w:rPr>
                <w:b/>
                <w:bCs/>
                <w:sz w:val="18"/>
                <w:szCs w:val="18"/>
              </w:rPr>
              <w:t>Title</w:t>
            </w:r>
          </w:p>
        </w:tc>
        <w:tc>
          <w:tcPr>
            <w:tcW w:w="11765" w:type="dxa"/>
            <w:gridSpan w:val="3"/>
          </w:tcPr>
          <w:p w14:paraId="0574E98F" w14:textId="6D6688A3" w:rsidR="00394ABB" w:rsidRDefault="00A7455A" w:rsidP="00891951">
            <w:pPr>
              <w:pStyle w:val="TableParagraph"/>
              <w:spacing w:before="44"/>
              <w:ind w:left="83"/>
              <w:rPr>
                <w:sz w:val="16"/>
              </w:rPr>
            </w:pPr>
            <w:r>
              <w:rPr>
                <w:sz w:val="16"/>
              </w:rPr>
              <w:t>Fleet Asset Management Plan</w:t>
            </w:r>
          </w:p>
        </w:tc>
      </w:tr>
      <w:tr w:rsidR="00394ABB" w14:paraId="75704DBE" w14:textId="77777777" w:rsidTr="00394ABB">
        <w:trPr>
          <w:trHeight w:val="283"/>
        </w:trPr>
        <w:tc>
          <w:tcPr>
            <w:tcW w:w="1867" w:type="dxa"/>
            <w:shd w:val="clear" w:color="auto" w:fill="F2F2F2" w:themeFill="background1" w:themeFillShade="F2"/>
          </w:tcPr>
          <w:p w14:paraId="7855A877" w14:textId="77777777" w:rsidR="00394ABB" w:rsidRPr="00D943DB" w:rsidRDefault="00394ABB" w:rsidP="00891951">
            <w:pPr>
              <w:pStyle w:val="TableParagraph"/>
              <w:rPr>
                <w:b/>
                <w:bCs/>
                <w:sz w:val="18"/>
                <w:szCs w:val="18"/>
              </w:rPr>
            </w:pPr>
            <w:r>
              <w:rPr>
                <w:b/>
                <w:bCs/>
                <w:sz w:val="18"/>
                <w:szCs w:val="18"/>
              </w:rPr>
              <w:t>Owner</w:t>
            </w:r>
          </w:p>
        </w:tc>
        <w:tc>
          <w:tcPr>
            <w:tcW w:w="2835" w:type="dxa"/>
          </w:tcPr>
          <w:p w14:paraId="092CC4B6" w14:textId="41873101" w:rsidR="00394ABB" w:rsidRDefault="00A7455A" w:rsidP="00891951">
            <w:pPr>
              <w:pStyle w:val="TableParagraph"/>
              <w:spacing w:before="44"/>
              <w:rPr>
                <w:sz w:val="16"/>
              </w:rPr>
            </w:pPr>
            <w:r>
              <w:rPr>
                <w:sz w:val="16"/>
              </w:rPr>
              <w:t>John McElhinney</w:t>
            </w:r>
          </w:p>
        </w:tc>
        <w:tc>
          <w:tcPr>
            <w:tcW w:w="992" w:type="dxa"/>
            <w:shd w:val="clear" w:color="auto" w:fill="F2F2F2" w:themeFill="background1" w:themeFillShade="F2"/>
          </w:tcPr>
          <w:p w14:paraId="158327C0" w14:textId="77777777" w:rsidR="00394ABB" w:rsidRPr="00D943DB" w:rsidRDefault="00394ABB" w:rsidP="00891951">
            <w:pPr>
              <w:pStyle w:val="TableParagraph"/>
              <w:rPr>
                <w:b/>
                <w:bCs/>
                <w:sz w:val="18"/>
                <w:szCs w:val="18"/>
              </w:rPr>
            </w:pPr>
            <w:r w:rsidRPr="00D943DB">
              <w:rPr>
                <w:b/>
                <w:bCs/>
                <w:sz w:val="18"/>
                <w:szCs w:val="18"/>
              </w:rPr>
              <w:t>Contact</w:t>
            </w:r>
          </w:p>
        </w:tc>
        <w:tc>
          <w:tcPr>
            <w:tcW w:w="7938" w:type="dxa"/>
          </w:tcPr>
          <w:p w14:paraId="6398BBFA" w14:textId="4EDB4126" w:rsidR="00394ABB" w:rsidRDefault="00A7455A" w:rsidP="00891951">
            <w:pPr>
              <w:pStyle w:val="TableParagraph"/>
              <w:spacing w:before="44"/>
              <w:ind w:left="83"/>
              <w:rPr>
                <w:sz w:val="16"/>
              </w:rPr>
            </w:pPr>
            <w:hyperlink r:id="rId29" w:history="1">
              <w:r w:rsidRPr="000139C1">
                <w:rPr>
                  <w:rStyle w:val="Hyperlink"/>
                  <w:sz w:val="16"/>
                </w:rPr>
                <w:t>McElhinneyJ@northlan.gov.uk</w:t>
              </w:r>
            </w:hyperlink>
            <w:r>
              <w:rPr>
                <w:sz w:val="16"/>
              </w:rPr>
              <w:t xml:space="preserve"> </w:t>
            </w:r>
          </w:p>
        </w:tc>
      </w:tr>
      <w:tr w:rsidR="00394ABB" w14:paraId="237627D7" w14:textId="77777777" w:rsidTr="00394ABB">
        <w:trPr>
          <w:trHeight w:val="283"/>
        </w:trPr>
        <w:tc>
          <w:tcPr>
            <w:tcW w:w="1867" w:type="dxa"/>
            <w:shd w:val="clear" w:color="auto" w:fill="F2F2F2" w:themeFill="background1" w:themeFillShade="F2"/>
          </w:tcPr>
          <w:p w14:paraId="70636FC0" w14:textId="77777777" w:rsidR="00394ABB" w:rsidRPr="00D943DB" w:rsidRDefault="00394ABB" w:rsidP="00891951">
            <w:pPr>
              <w:pStyle w:val="TableParagraph"/>
              <w:rPr>
                <w:b/>
                <w:bCs/>
                <w:sz w:val="18"/>
                <w:szCs w:val="18"/>
              </w:rPr>
            </w:pPr>
            <w:r>
              <w:rPr>
                <w:b/>
                <w:bCs/>
                <w:sz w:val="18"/>
                <w:szCs w:val="18"/>
              </w:rPr>
              <w:t>Governance Group</w:t>
            </w:r>
          </w:p>
        </w:tc>
        <w:tc>
          <w:tcPr>
            <w:tcW w:w="11765" w:type="dxa"/>
            <w:gridSpan w:val="3"/>
          </w:tcPr>
          <w:p w14:paraId="31C31129" w14:textId="4A0E64F4" w:rsidR="00394ABB" w:rsidRDefault="00D259ED" w:rsidP="00891951">
            <w:pPr>
              <w:pStyle w:val="TableParagraph"/>
              <w:spacing w:before="44"/>
              <w:rPr>
                <w:sz w:val="16"/>
              </w:rPr>
            </w:pPr>
            <w:r w:rsidRPr="00D259ED">
              <w:rPr>
                <w:sz w:val="16"/>
              </w:rPr>
              <w:t xml:space="preserve">Finance and Resources </w:t>
            </w:r>
          </w:p>
        </w:tc>
      </w:tr>
      <w:tr w:rsidR="00394ABB" w14:paraId="3AE2EAEB" w14:textId="77777777" w:rsidTr="00394ABB">
        <w:trPr>
          <w:trHeight w:val="283"/>
        </w:trPr>
        <w:tc>
          <w:tcPr>
            <w:tcW w:w="1867" w:type="dxa"/>
            <w:shd w:val="clear" w:color="auto" w:fill="F2F2F2" w:themeFill="background1" w:themeFillShade="F2"/>
          </w:tcPr>
          <w:p w14:paraId="06E323B3" w14:textId="77777777" w:rsidR="00394ABB" w:rsidRDefault="00394ABB" w:rsidP="00891951">
            <w:pPr>
              <w:pStyle w:val="TableParagraph"/>
              <w:rPr>
                <w:b/>
                <w:bCs/>
                <w:sz w:val="18"/>
                <w:szCs w:val="18"/>
              </w:rPr>
            </w:pPr>
            <w:r>
              <w:rPr>
                <w:b/>
                <w:bCs/>
                <w:sz w:val="18"/>
                <w:szCs w:val="18"/>
              </w:rPr>
              <w:t>Author</w:t>
            </w:r>
          </w:p>
        </w:tc>
        <w:tc>
          <w:tcPr>
            <w:tcW w:w="2835" w:type="dxa"/>
          </w:tcPr>
          <w:p w14:paraId="52DD2D2B" w14:textId="376DEE2F" w:rsidR="00394ABB" w:rsidRDefault="00A7455A" w:rsidP="00891951">
            <w:pPr>
              <w:pStyle w:val="TableParagraph"/>
              <w:spacing w:before="44"/>
              <w:rPr>
                <w:sz w:val="16"/>
              </w:rPr>
            </w:pPr>
            <w:r>
              <w:rPr>
                <w:sz w:val="16"/>
              </w:rPr>
              <w:t>John McElhinney</w:t>
            </w:r>
          </w:p>
        </w:tc>
        <w:tc>
          <w:tcPr>
            <w:tcW w:w="992" w:type="dxa"/>
          </w:tcPr>
          <w:p w14:paraId="0A1AABBB" w14:textId="77777777" w:rsidR="00394ABB" w:rsidRDefault="00394ABB" w:rsidP="00891951">
            <w:pPr>
              <w:pStyle w:val="TableParagraph"/>
              <w:spacing w:before="44"/>
              <w:rPr>
                <w:sz w:val="16"/>
              </w:rPr>
            </w:pPr>
            <w:r w:rsidRPr="00D943DB">
              <w:rPr>
                <w:b/>
                <w:bCs/>
                <w:sz w:val="18"/>
                <w:szCs w:val="18"/>
              </w:rPr>
              <w:t>Contact</w:t>
            </w:r>
          </w:p>
        </w:tc>
        <w:tc>
          <w:tcPr>
            <w:tcW w:w="7938" w:type="dxa"/>
          </w:tcPr>
          <w:p w14:paraId="3C3AE7FF" w14:textId="75152AA2" w:rsidR="00394ABB" w:rsidRDefault="00A7455A" w:rsidP="00891951">
            <w:pPr>
              <w:pStyle w:val="TableParagraph"/>
              <w:spacing w:before="44"/>
              <w:rPr>
                <w:sz w:val="16"/>
              </w:rPr>
            </w:pPr>
            <w:hyperlink r:id="rId30" w:history="1">
              <w:r w:rsidRPr="000139C1">
                <w:rPr>
                  <w:rStyle w:val="Hyperlink"/>
                  <w:sz w:val="16"/>
                </w:rPr>
                <w:t>McElhinneyJ@northlan.gov.uk</w:t>
              </w:r>
            </w:hyperlink>
            <w:r>
              <w:rPr>
                <w:sz w:val="16"/>
              </w:rPr>
              <w:t xml:space="preserve"> </w:t>
            </w:r>
          </w:p>
        </w:tc>
      </w:tr>
    </w:tbl>
    <w:p w14:paraId="2E5B0593" w14:textId="77777777" w:rsidR="00394ABB" w:rsidRDefault="00394ABB" w:rsidP="00394ABB">
      <w:pPr>
        <w:pStyle w:val="NoSpacing"/>
      </w:pPr>
    </w:p>
    <w:tbl>
      <w:tblPr>
        <w:tblW w:w="13632" w:type="dxa"/>
        <w:tblInd w:w="115" w:type="dxa"/>
        <w:tblBorders>
          <w:top w:val="single" w:sz="2" w:space="0" w:color="878686"/>
          <w:left w:val="single" w:sz="2" w:space="0" w:color="878686"/>
          <w:bottom w:val="single" w:sz="2" w:space="0" w:color="878686"/>
          <w:right w:val="single" w:sz="2" w:space="0" w:color="878686"/>
          <w:insideH w:val="single" w:sz="2" w:space="0" w:color="878686"/>
          <w:insideV w:val="single" w:sz="2" w:space="0" w:color="878686"/>
        </w:tblBorders>
        <w:tblLayout w:type="fixed"/>
        <w:tblCellMar>
          <w:left w:w="0" w:type="dxa"/>
          <w:right w:w="0" w:type="dxa"/>
        </w:tblCellMar>
        <w:tblLook w:val="01E0" w:firstRow="1" w:lastRow="1" w:firstColumn="1" w:lastColumn="1" w:noHBand="0" w:noVBand="0"/>
        <w:tblCaption w:val="Version Control"/>
        <w:tblDescription w:val="This table details the authour and publication status of this document"/>
      </w:tblPr>
      <w:tblGrid>
        <w:gridCol w:w="1867"/>
        <w:gridCol w:w="1417"/>
        <w:gridCol w:w="2410"/>
        <w:gridCol w:w="7938"/>
      </w:tblGrid>
      <w:tr w:rsidR="00394ABB" w14:paraId="75C0382B" w14:textId="77777777" w:rsidTr="00394ABB">
        <w:trPr>
          <w:trHeight w:val="297"/>
        </w:trPr>
        <w:tc>
          <w:tcPr>
            <w:tcW w:w="13632" w:type="dxa"/>
            <w:gridSpan w:val="4"/>
          </w:tcPr>
          <w:p w14:paraId="74F1A7D3" w14:textId="77777777" w:rsidR="00394ABB" w:rsidRPr="00D943DB" w:rsidRDefault="00394ABB" w:rsidP="00891951">
            <w:pPr>
              <w:pStyle w:val="TableParagraph"/>
              <w:spacing w:before="27"/>
              <w:rPr>
                <w:b/>
                <w:bCs/>
                <w:color w:val="921724"/>
              </w:rPr>
            </w:pPr>
            <w:r>
              <w:rPr>
                <w:b/>
                <w:bCs/>
                <w:color w:val="921724"/>
              </w:rPr>
              <w:t>Revision History</w:t>
            </w:r>
          </w:p>
        </w:tc>
      </w:tr>
      <w:tr w:rsidR="00394ABB" w14:paraId="30246225" w14:textId="77777777" w:rsidTr="00394ABB">
        <w:trPr>
          <w:trHeight w:val="283"/>
        </w:trPr>
        <w:tc>
          <w:tcPr>
            <w:tcW w:w="1867" w:type="dxa"/>
            <w:shd w:val="clear" w:color="auto" w:fill="F2F2F2" w:themeFill="background1" w:themeFillShade="F2"/>
          </w:tcPr>
          <w:p w14:paraId="6A37C6D3" w14:textId="77777777" w:rsidR="00394ABB" w:rsidRDefault="00394ABB" w:rsidP="00891951">
            <w:pPr>
              <w:pStyle w:val="TableParagraph"/>
              <w:rPr>
                <w:b/>
                <w:bCs/>
                <w:sz w:val="18"/>
                <w:szCs w:val="18"/>
              </w:rPr>
            </w:pPr>
            <w:r>
              <w:rPr>
                <w:b/>
                <w:bCs/>
                <w:sz w:val="18"/>
                <w:szCs w:val="18"/>
              </w:rPr>
              <w:t>Number</w:t>
            </w:r>
          </w:p>
        </w:tc>
        <w:tc>
          <w:tcPr>
            <w:tcW w:w="1417" w:type="dxa"/>
            <w:shd w:val="clear" w:color="auto" w:fill="F2F2F2" w:themeFill="background1" w:themeFillShade="F2"/>
          </w:tcPr>
          <w:p w14:paraId="78D37A92" w14:textId="77777777" w:rsidR="00394ABB" w:rsidRDefault="00394ABB" w:rsidP="00891951">
            <w:pPr>
              <w:pStyle w:val="TableParagraph"/>
              <w:spacing w:before="44"/>
              <w:ind w:left="83"/>
              <w:rPr>
                <w:sz w:val="16"/>
              </w:rPr>
            </w:pPr>
            <w:r>
              <w:rPr>
                <w:b/>
                <w:bCs/>
                <w:sz w:val="18"/>
                <w:szCs w:val="18"/>
              </w:rPr>
              <w:t>Originator</w:t>
            </w:r>
          </w:p>
        </w:tc>
        <w:tc>
          <w:tcPr>
            <w:tcW w:w="2410" w:type="dxa"/>
            <w:shd w:val="clear" w:color="auto" w:fill="F2F2F2" w:themeFill="background1" w:themeFillShade="F2"/>
          </w:tcPr>
          <w:p w14:paraId="64121EC9" w14:textId="77777777" w:rsidR="00394ABB" w:rsidRDefault="00394ABB" w:rsidP="00891951">
            <w:pPr>
              <w:pStyle w:val="TableParagraph"/>
              <w:spacing w:before="44"/>
              <w:ind w:left="83"/>
              <w:rPr>
                <w:sz w:val="16"/>
              </w:rPr>
            </w:pPr>
            <w:r>
              <w:rPr>
                <w:b/>
                <w:bCs/>
                <w:sz w:val="18"/>
                <w:szCs w:val="18"/>
              </w:rPr>
              <w:t>Date Review Commenced</w:t>
            </w:r>
          </w:p>
        </w:tc>
        <w:tc>
          <w:tcPr>
            <w:tcW w:w="7938" w:type="dxa"/>
            <w:shd w:val="clear" w:color="auto" w:fill="F2F2F2" w:themeFill="background1" w:themeFillShade="F2"/>
          </w:tcPr>
          <w:p w14:paraId="2633E6A7" w14:textId="77777777" w:rsidR="00394ABB" w:rsidRDefault="00394ABB" w:rsidP="00891951">
            <w:pPr>
              <w:pStyle w:val="TableParagraph"/>
              <w:spacing w:before="44"/>
              <w:ind w:left="83"/>
              <w:rPr>
                <w:sz w:val="16"/>
              </w:rPr>
            </w:pPr>
            <w:r>
              <w:rPr>
                <w:b/>
                <w:bCs/>
                <w:sz w:val="18"/>
                <w:szCs w:val="18"/>
              </w:rPr>
              <w:t>Revision description/record of change</w:t>
            </w:r>
          </w:p>
        </w:tc>
      </w:tr>
      <w:tr w:rsidR="00394ABB" w:rsidRPr="002C5FFF" w14:paraId="24B37BAB" w14:textId="77777777" w:rsidTr="00394ABB">
        <w:trPr>
          <w:trHeight w:val="283"/>
        </w:trPr>
        <w:tc>
          <w:tcPr>
            <w:tcW w:w="1867" w:type="dxa"/>
          </w:tcPr>
          <w:p w14:paraId="7ED5F83C" w14:textId="20A0F9C0" w:rsidR="00394ABB" w:rsidRPr="002C5FFF" w:rsidRDefault="00394ABB" w:rsidP="00891951">
            <w:pPr>
              <w:pStyle w:val="TableParagraph"/>
              <w:rPr>
                <w:rFonts w:cs="Open Sans"/>
                <w:sz w:val="16"/>
                <w:szCs w:val="16"/>
              </w:rPr>
            </w:pPr>
          </w:p>
        </w:tc>
        <w:tc>
          <w:tcPr>
            <w:tcW w:w="1417" w:type="dxa"/>
          </w:tcPr>
          <w:p w14:paraId="71A10AFB" w14:textId="77777777" w:rsidR="00394ABB" w:rsidRPr="002C5FFF" w:rsidRDefault="00394ABB" w:rsidP="00891951">
            <w:pPr>
              <w:pStyle w:val="TableParagraph"/>
              <w:spacing w:before="44"/>
              <w:ind w:left="83"/>
              <w:rPr>
                <w:rFonts w:cs="Open Sans"/>
                <w:sz w:val="16"/>
                <w:szCs w:val="16"/>
              </w:rPr>
            </w:pPr>
          </w:p>
        </w:tc>
        <w:tc>
          <w:tcPr>
            <w:tcW w:w="2410" w:type="dxa"/>
          </w:tcPr>
          <w:p w14:paraId="4A2F42AF" w14:textId="77777777" w:rsidR="00394ABB" w:rsidRPr="002C5FFF" w:rsidRDefault="00394ABB" w:rsidP="00891951">
            <w:pPr>
              <w:pStyle w:val="TableParagraph"/>
              <w:spacing w:before="44"/>
              <w:ind w:left="83"/>
              <w:rPr>
                <w:rFonts w:cs="Open Sans"/>
                <w:sz w:val="16"/>
                <w:szCs w:val="16"/>
              </w:rPr>
            </w:pPr>
          </w:p>
        </w:tc>
        <w:tc>
          <w:tcPr>
            <w:tcW w:w="7938" w:type="dxa"/>
          </w:tcPr>
          <w:p w14:paraId="121E0506" w14:textId="77777777" w:rsidR="00394ABB" w:rsidRPr="002C5FFF" w:rsidRDefault="00394ABB" w:rsidP="00891951">
            <w:pPr>
              <w:pStyle w:val="TableParagraph"/>
              <w:spacing w:before="44"/>
              <w:ind w:left="83"/>
              <w:rPr>
                <w:rFonts w:cs="Open Sans"/>
                <w:sz w:val="16"/>
                <w:szCs w:val="16"/>
              </w:rPr>
            </w:pPr>
          </w:p>
        </w:tc>
      </w:tr>
      <w:tr w:rsidR="00394ABB" w:rsidRPr="002C5FFF" w14:paraId="72A66672" w14:textId="77777777" w:rsidTr="00394ABB">
        <w:trPr>
          <w:trHeight w:val="283"/>
        </w:trPr>
        <w:tc>
          <w:tcPr>
            <w:tcW w:w="1867" w:type="dxa"/>
          </w:tcPr>
          <w:p w14:paraId="149C0359" w14:textId="77777777" w:rsidR="00394ABB" w:rsidRPr="002C5FFF" w:rsidRDefault="00394ABB" w:rsidP="00891951">
            <w:pPr>
              <w:pStyle w:val="TableParagraph"/>
              <w:rPr>
                <w:rFonts w:cs="Open Sans"/>
                <w:sz w:val="16"/>
                <w:szCs w:val="16"/>
              </w:rPr>
            </w:pPr>
          </w:p>
        </w:tc>
        <w:tc>
          <w:tcPr>
            <w:tcW w:w="1417" w:type="dxa"/>
          </w:tcPr>
          <w:p w14:paraId="403937F6" w14:textId="77777777" w:rsidR="00394ABB" w:rsidRPr="002C5FFF" w:rsidRDefault="00394ABB" w:rsidP="00891951">
            <w:pPr>
              <w:pStyle w:val="TableParagraph"/>
              <w:spacing w:before="44"/>
              <w:ind w:left="83"/>
              <w:rPr>
                <w:rFonts w:cs="Open Sans"/>
                <w:sz w:val="16"/>
                <w:szCs w:val="16"/>
              </w:rPr>
            </w:pPr>
          </w:p>
        </w:tc>
        <w:tc>
          <w:tcPr>
            <w:tcW w:w="2410" w:type="dxa"/>
          </w:tcPr>
          <w:p w14:paraId="6E24AEE8" w14:textId="77777777" w:rsidR="00394ABB" w:rsidRPr="002C5FFF" w:rsidRDefault="00394ABB" w:rsidP="00891951">
            <w:pPr>
              <w:pStyle w:val="TableParagraph"/>
              <w:spacing w:before="44"/>
              <w:ind w:left="83"/>
              <w:rPr>
                <w:rFonts w:cs="Open Sans"/>
                <w:sz w:val="16"/>
                <w:szCs w:val="16"/>
              </w:rPr>
            </w:pPr>
          </w:p>
        </w:tc>
        <w:tc>
          <w:tcPr>
            <w:tcW w:w="7938" w:type="dxa"/>
          </w:tcPr>
          <w:p w14:paraId="1056F29F" w14:textId="77777777" w:rsidR="00394ABB" w:rsidRPr="002C5FFF" w:rsidRDefault="00394ABB" w:rsidP="00891951">
            <w:pPr>
              <w:pStyle w:val="TableParagraph"/>
              <w:spacing w:before="44"/>
              <w:ind w:left="83"/>
              <w:rPr>
                <w:rFonts w:cs="Open Sans"/>
                <w:sz w:val="16"/>
                <w:szCs w:val="16"/>
              </w:rPr>
            </w:pPr>
          </w:p>
        </w:tc>
      </w:tr>
      <w:tr w:rsidR="00394ABB" w:rsidRPr="002C5FFF" w14:paraId="6C6AFE65" w14:textId="77777777" w:rsidTr="00394ABB">
        <w:trPr>
          <w:trHeight w:val="283"/>
        </w:trPr>
        <w:tc>
          <w:tcPr>
            <w:tcW w:w="1867" w:type="dxa"/>
          </w:tcPr>
          <w:p w14:paraId="74B51574" w14:textId="77777777" w:rsidR="00394ABB" w:rsidRPr="002C5FFF" w:rsidRDefault="00394ABB" w:rsidP="00891951">
            <w:pPr>
              <w:pStyle w:val="TableParagraph"/>
              <w:rPr>
                <w:rFonts w:cs="Open Sans"/>
                <w:sz w:val="16"/>
                <w:szCs w:val="16"/>
              </w:rPr>
            </w:pPr>
          </w:p>
        </w:tc>
        <w:tc>
          <w:tcPr>
            <w:tcW w:w="1417" w:type="dxa"/>
          </w:tcPr>
          <w:p w14:paraId="6204EEA9" w14:textId="77777777" w:rsidR="00394ABB" w:rsidRPr="002C5FFF" w:rsidRDefault="00394ABB" w:rsidP="00891951">
            <w:pPr>
              <w:pStyle w:val="TableParagraph"/>
              <w:spacing w:before="44"/>
              <w:ind w:left="83"/>
              <w:rPr>
                <w:rFonts w:cs="Open Sans"/>
                <w:sz w:val="16"/>
                <w:szCs w:val="16"/>
              </w:rPr>
            </w:pPr>
          </w:p>
        </w:tc>
        <w:tc>
          <w:tcPr>
            <w:tcW w:w="2410" w:type="dxa"/>
          </w:tcPr>
          <w:p w14:paraId="7244BC68" w14:textId="77777777" w:rsidR="00394ABB" w:rsidRPr="002C5FFF" w:rsidRDefault="00394ABB" w:rsidP="00891951">
            <w:pPr>
              <w:pStyle w:val="TableParagraph"/>
              <w:spacing w:before="44"/>
              <w:ind w:left="83"/>
              <w:rPr>
                <w:rFonts w:cs="Open Sans"/>
                <w:sz w:val="16"/>
                <w:szCs w:val="16"/>
              </w:rPr>
            </w:pPr>
          </w:p>
        </w:tc>
        <w:tc>
          <w:tcPr>
            <w:tcW w:w="7938" w:type="dxa"/>
          </w:tcPr>
          <w:p w14:paraId="51FCDB04" w14:textId="77777777" w:rsidR="00394ABB" w:rsidRPr="002C5FFF" w:rsidRDefault="00394ABB" w:rsidP="00891951">
            <w:pPr>
              <w:pStyle w:val="TableParagraph"/>
              <w:spacing w:before="44"/>
              <w:ind w:left="83"/>
              <w:rPr>
                <w:rFonts w:cs="Open Sans"/>
                <w:sz w:val="16"/>
                <w:szCs w:val="16"/>
              </w:rPr>
            </w:pPr>
          </w:p>
        </w:tc>
      </w:tr>
    </w:tbl>
    <w:p w14:paraId="5FAE4FA4" w14:textId="77777777" w:rsidR="00394ABB" w:rsidRPr="002C5FFF" w:rsidRDefault="00394ABB" w:rsidP="00394ABB">
      <w:pPr>
        <w:pStyle w:val="NoSpacing"/>
      </w:pPr>
    </w:p>
    <w:tbl>
      <w:tblPr>
        <w:tblW w:w="13632" w:type="dxa"/>
        <w:tblInd w:w="115" w:type="dxa"/>
        <w:tblBorders>
          <w:top w:val="single" w:sz="2" w:space="0" w:color="878686"/>
          <w:left w:val="single" w:sz="2" w:space="0" w:color="878686"/>
          <w:bottom w:val="single" w:sz="2" w:space="0" w:color="878686"/>
          <w:right w:val="single" w:sz="2" w:space="0" w:color="878686"/>
          <w:insideH w:val="single" w:sz="2" w:space="0" w:color="878686"/>
          <w:insideV w:val="single" w:sz="2" w:space="0" w:color="878686"/>
        </w:tblBorders>
        <w:tblLayout w:type="fixed"/>
        <w:tblCellMar>
          <w:left w:w="0" w:type="dxa"/>
          <w:right w:w="0" w:type="dxa"/>
        </w:tblCellMar>
        <w:tblLook w:val="01E0" w:firstRow="1" w:lastRow="1" w:firstColumn="1" w:lastColumn="1" w:noHBand="0" w:noVBand="0"/>
        <w:tblCaption w:val="Version Control"/>
        <w:tblDescription w:val="This table details the authour and publication status of this document"/>
      </w:tblPr>
      <w:tblGrid>
        <w:gridCol w:w="1867"/>
        <w:gridCol w:w="1417"/>
        <w:gridCol w:w="2410"/>
        <w:gridCol w:w="7938"/>
      </w:tblGrid>
      <w:tr w:rsidR="00394ABB" w14:paraId="4A655443" w14:textId="77777777" w:rsidTr="00394ABB">
        <w:trPr>
          <w:trHeight w:val="297"/>
        </w:trPr>
        <w:tc>
          <w:tcPr>
            <w:tcW w:w="13632" w:type="dxa"/>
            <w:gridSpan w:val="4"/>
          </w:tcPr>
          <w:p w14:paraId="3D323699" w14:textId="77777777" w:rsidR="00394ABB" w:rsidRPr="00D943DB" w:rsidRDefault="00394ABB" w:rsidP="00891951">
            <w:pPr>
              <w:pStyle w:val="TableParagraph"/>
              <w:spacing w:before="27"/>
              <w:rPr>
                <w:b/>
                <w:bCs/>
                <w:color w:val="921724"/>
              </w:rPr>
            </w:pPr>
            <w:r>
              <w:rPr>
                <w:b/>
                <w:bCs/>
                <w:color w:val="921724"/>
              </w:rPr>
              <w:t>Document Approvals</w:t>
            </w:r>
          </w:p>
        </w:tc>
      </w:tr>
      <w:tr w:rsidR="00394ABB" w14:paraId="4BA4506A" w14:textId="77777777" w:rsidTr="00394ABB">
        <w:trPr>
          <w:trHeight w:val="283"/>
        </w:trPr>
        <w:tc>
          <w:tcPr>
            <w:tcW w:w="1867" w:type="dxa"/>
            <w:shd w:val="clear" w:color="auto" w:fill="F2F2F2" w:themeFill="background1" w:themeFillShade="F2"/>
          </w:tcPr>
          <w:p w14:paraId="2C5E6F86" w14:textId="77777777" w:rsidR="00394ABB" w:rsidRDefault="00394ABB" w:rsidP="00891951">
            <w:pPr>
              <w:pStyle w:val="TableParagraph"/>
              <w:rPr>
                <w:b/>
                <w:bCs/>
                <w:sz w:val="18"/>
                <w:szCs w:val="18"/>
              </w:rPr>
            </w:pPr>
            <w:r>
              <w:rPr>
                <w:b/>
                <w:bCs/>
                <w:sz w:val="18"/>
                <w:szCs w:val="18"/>
              </w:rPr>
              <w:t>Number</w:t>
            </w:r>
          </w:p>
        </w:tc>
        <w:tc>
          <w:tcPr>
            <w:tcW w:w="1417" w:type="dxa"/>
            <w:shd w:val="clear" w:color="auto" w:fill="F2F2F2" w:themeFill="background1" w:themeFillShade="F2"/>
          </w:tcPr>
          <w:p w14:paraId="3DE931B6" w14:textId="77777777" w:rsidR="00394ABB" w:rsidRDefault="00394ABB" w:rsidP="00891951">
            <w:pPr>
              <w:pStyle w:val="TableParagraph"/>
              <w:spacing w:before="44"/>
              <w:ind w:left="83"/>
              <w:rPr>
                <w:sz w:val="16"/>
              </w:rPr>
            </w:pPr>
            <w:r>
              <w:rPr>
                <w:b/>
                <w:bCs/>
                <w:sz w:val="18"/>
                <w:szCs w:val="18"/>
              </w:rPr>
              <w:t>Governance Group</w:t>
            </w:r>
          </w:p>
        </w:tc>
        <w:tc>
          <w:tcPr>
            <w:tcW w:w="2410" w:type="dxa"/>
            <w:shd w:val="clear" w:color="auto" w:fill="F2F2F2" w:themeFill="background1" w:themeFillShade="F2"/>
          </w:tcPr>
          <w:p w14:paraId="3624D847" w14:textId="77777777" w:rsidR="00394ABB" w:rsidRDefault="00394ABB" w:rsidP="00891951">
            <w:pPr>
              <w:pStyle w:val="TableParagraph"/>
              <w:spacing w:before="44"/>
              <w:ind w:left="83"/>
              <w:rPr>
                <w:sz w:val="16"/>
              </w:rPr>
            </w:pPr>
            <w:r>
              <w:rPr>
                <w:b/>
                <w:bCs/>
                <w:sz w:val="18"/>
                <w:szCs w:val="18"/>
              </w:rPr>
              <w:t>Date approval granted</w:t>
            </w:r>
          </w:p>
        </w:tc>
        <w:tc>
          <w:tcPr>
            <w:tcW w:w="7938" w:type="dxa"/>
            <w:shd w:val="clear" w:color="auto" w:fill="F2F2F2" w:themeFill="background1" w:themeFillShade="F2"/>
          </w:tcPr>
          <w:p w14:paraId="3E89E85F" w14:textId="77777777" w:rsidR="00394ABB" w:rsidRDefault="00394ABB" w:rsidP="00891951">
            <w:pPr>
              <w:pStyle w:val="TableParagraph"/>
              <w:spacing w:before="44"/>
              <w:ind w:left="83"/>
              <w:rPr>
                <w:sz w:val="16"/>
              </w:rPr>
            </w:pPr>
            <w:r>
              <w:rPr>
                <w:b/>
                <w:bCs/>
                <w:sz w:val="18"/>
                <w:szCs w:val="18"/>
              </w:rPr>
              <w:t xml:space="preserve">Date approval to be requested </w:t>
            </w:r>
            <w:r>
              <w:rPr>
                <w:b/>
                <w:bCs/>
                <w:sz w:val="18"/>
                <w:szCs w:val="18"/>
              </w:rPr>
              <w:br/>
            </w:r>
            <w:r w:rsidRPr="002C5FFF">
              <w:rPr>
                <w:rFonts w:cs="Open Sans"/>
                <w:sz w:val="16"/>
                <w:szCs w:val="16"/>
              </w:rPr>
              <w:t>(if document still draft)</w:t>
            </w:r>
          </w:p>
        </w:tc>
      </w:tr>
      <w:tr w:rsidR="00394ABB" w14:paraId="68F7339E" w14:textId="77777777" w:rsidTr="00394ABB">
        <w:trPr>
          <w:trHeight w:val="283"/>
        </w:trPr>
        <w:tc>
          <w:tcPr>
            <w:tcW w:w="1867" w:type="dxa"/>
          </w:tcPr>
          <w:p w14:paraId="79ADCC6B" w14:textId="3034CE36" w:rsidR="00394ABB" w:rsidRPr="00D259ED" w:rsidRDefault="00D259ED" w:rsidP="00891951">
            <w:pPr>
              <w:pStyle w:val="TableParagraph"/>
              <w:rPr>
                <w:rFonts w:cs="Open Sans"/>
                <w:sz w:val="16"/>
                <w:szCs w:val="16"/>
              </w:rPr>
            </w:pPr>
            <w:r w:rsidRPr="00D259ED">
              <w:rPr>
                <w:rFonts w:cs="Open Sans"/>
                <w:sz w:val="16"/>
                <w:szCs w:val="16"/>
              </w:rPr>
              <w:t>01</w:t>
            </w:r>
          </w:p>
        </w:tc>
        <w:tc>
          <w:tcPr>
            <w:tcW w:w="1417" w:type="dxa"/>
          </w:tcPr>
          <w:p w14:paraId="1B8823E1" w14:textId="0EBD591B" w:rsidR="00394ABB" w:rsidRPr="00D259ED" w:rsidRDefault="00D259ED" w:rsidP="00891951">
            <w:pPr>
              <w:pStyle w:val="TableParagraph"/>
              <w:spacing w:before="44"/>
              <w:ind w:left="83"/>
              <w:rPr>
                <w:rFonts w:cs="Open Sans"/>
                <w:sz w:val="16"/>
                <w:szCs w:val="16"/>
              </w:rPr>
            </w:pPr>
            <w:r w:rsidRPr="00D259ED">
              <w:rPr>
                <w:sz w:val="16"/>
              </w:rPr>
              <w:t>Finance and Resources</w:t>
            </w:r>
          </w:p>
        </w:tc>
        <w:tc>
          <w:tcPr>
            <w:tcW w:w="2410" w:type="dxa"/>
          </w:tcPr>
          <w:p w14:paraId="50D51DB8" w14:textId="64D6DD4F" w:rsidR="00394ABB" w:rsidRPr="00D259ED" w:rsidRDefault="00394ABB" w:rsidP="00891951">
            <w:pPr>
              <w:pStyle w:val="TableParagraph"/>
              <w:spacing w:before="44"/>
              <w:ind w:left="83"/>
              <w:rPr>
                <w:rFonts w:cs="Open Sans"/>
                <w:sz w:val="16"/>
                <w:szCs w:val="16"/>
              </w:rPr>
            </w:pPr>
          </w:p>
        </w:tc>
        <w:tc>
          <w:tcPr>
            <w:tcW w:w="7938" w:type="dxa"/>
          </w:tcPr>
          <w:p w14:paraId="1AE1F16A" w14:textId="77777777" w:rsidR="00394ABB" w:rsidRPr="00DB47EF" w:rsidRDefault="00394ABB" w:rsidP="00891951">
            <w:pPr>
              <w:pStyle w:val="TableParagraph"/>
              <w:spacing w:before="44"/>
              <w:ind w:left="83"/>
              <w:rPr>
                <w:rFonts w:cs="Open Sans"/>
                <w:b/>
                <w:bCs/>
                <w:sz w:val="16"/>
                <w:szCs w:val="16"/>
              </w:rPr>
            </w:pPr>
          </w:p>
        </w:tc>
      </w:tr>
      <w:tr w:rsidR="00394ABB" w14:paraId="0214D793" w14:textId="77777777" w:rsidTr="00394ABB">
        <w:trPr>
          <w:trHeight w:val="283"/>
        </w:trPr>
        <w:tc>
          <w:tcPr>
            <w:tcW w:w="1867" w:type="dxa"/>
          </w:tcPr>
          <w:p w14:paraId="6E841281" w14:textId="77777777" w:rsidR="00394ABB" w:rsidRPr="00DB47EF" w:rsidRDefault="00394ABB" w:rsidP="00891951">
            <w:pPr>
              <w:pStyle w:val="TableParagraph"/>
              <w:rPr>
                <w:rFonts w:cs="Open Sans"/>
                <w:b/>
                <w:bCs/>
                <w:sz w:val="16"/>
                <w:szCs w:val="16"/>
              </w:rPr>
            </w:pPr>
          </w:p>
        </w:tc>
        <w:tc>
          <w:tcPr>
            <w:tcW w:w="1417" w:type="dxa"/>
          </w:tcPr>
          <w:p w14:paraId="5BC6E476" w14:textId="77777777" w:rsidR="00394ABB" w:rsidRPr="00DB47EF" w:rsidRDefault="00394ABB" w:rsidP="00891951">
            <w:pPr>
              <w:pStyle w:val="TableParagraph"/>
              <w:spacing w:before="44"/>
              <w:ind w:left="83"/>
              <w:rPr>
                <w:rFonts w:cs="Open Sans"/>
                <w:b/>
                <w:bCs/>
                <w:sz w:val="16"/>
                <w:szCs w:val="16"/>
              </w:rPr>
            </w:pPr>
          </w:p>
        </w:tc>
        <w:tc>
          <w:tcPr>
            <w:tcW w:w="2410" w:type="dxa"/>
          </w:tcPr>
          <w:p w14:paraId="7837579C" w14:textId="77777777" w:rsidR="00394ABB" w:rsidRPr="00DB47EF" w:rsidRDefault="00394ABB" w:rsidP="00891951">
            <w:pPr>
              <w:pStyle w:val="TableParagraph"/>
              <w:spacing w:before="44"/>
              <w:ind w:left="83"/>
              <w:rPr>
                <w:rFonts w:cs="Open Sans"/>
                <w:b/>
                <w:bCs/>
                <w:sz w:val="16"/>
                <w:szCs w:val="16"/>
              </w:rPr>
            </w:pPr>
          </w:p>
        </w:tc>
        <w:tc>
          <w:tcPr>
            <w:tcW w:w="7938" w:type="dxa"/>
          </w:tcPr>
          <w:p w14:paraId="7E28E637" w14:textId="77777777" w:rsidR="00394ABB" w:rsidRPr="00DB47EF" w:rsidRDefault="00394ABB" w:rsidP="00891951">
            <w:pPr>
              <w:pStyle w:val="TableParagraph"/>
              <w:spacing w:before="44"/>
              <w:ind w:left="83"/>
              <w:rPr>
                <w:rFonts w:cs="Open Sans"/>
                <w:b/>
                <w:bCs/>
                <w:sz w:val="16"/>
                <w:szCs w:val="16"/>
              </w:rPr>
            </w:pPr>
          </w:p>
        </w:tc>
      </w:tr>
      <w:tr w:rsidR="00394ABB" w14:paraId="779177FD" w14:textId="77777777" w:rsidTr="00394ABB">
        <w:trPr>
          <w:trHeight w:val="283"/>
        </w:trPr>
        <w:tc>
          <w:tcPr>
            <w:tcW w:w="1867" w:type="dxa"/>
          </w:tcPr>
          <w:p w14:paraId="749EE529" w14:textId="77777777" w:rsidR="00394ABB" w:rsidRPr="00DB47EF" w:rsidRDefault="00394ABB" w:rsidP="00891951">
            <w:pPr>
              <w:pStyle w:val="TableParagraph"/>
              <w:rPr>
                <w:rFonts w:cs="Open Sans"/>
                <w:b/>
                <w:bCs/>
                <w:sz w:val="16"/>
                <w:szCs w:val="16"/>
              </w:rPr>
            </w:pPr>
          </w:p>
        </w:tc>
        <w:tc>
          <w:tcPr>
            <w:tcW w:w="1417" w:type="dxa"/>
          </w:tcPr>
          <w:p w14:paraId="0ECA5009" w14:textId="77777777" w:rsidR="00394ABB" w:rsidRPr="00DB47EF" w:rsidRDefault="00394ABB" w:rsidP="00891951">
            <w:pPr>
              <w:pStyle w:val="TableParagraph"/>
              <w:spacing w:before="44"/>
              <w:ind w:left="83"/>
              <w:rPr>
                <w:rFonts w:cs="Open Sans"/>
                <w:b/>
                <w:bCs/>
                <w:sz w:val="16"/>
                <w:szCs w:val="16"/>
              </w:rPr>
            </w:pPr>
          </w:p>
        </w:tc>
        <w:tc>
          <w:tcPr>
            <w:tcW w:w="2410" w:type="dxa"/>
          </w:tcPr>
          <w:p w14:paraId="026D1050" w14:textId="77777777" w:rsidR="00394ABB" w:rsidRPr="00DB47EF" w:rsidRDefault="00394ABB" w:rsidP="00891951">
            <w:pPr>
              <w:pStyle w:val="TableParagraph"/>
              <w:spacing w:before="44"/>
              <w:ind w:left="83"/>
              <w:rPr>
                <w:rFonts w:cs="Open Sans"/>
                <w:b/>
                <w:bCs/>
                <w:sz w:val="16"/>
                <w:szCs w:val="16"/>
              </w:rPr>
            </w:pPr>
          </w:p>
        </w:tc>
        <w:tc>
          <w:tcPr>
            <w:tcW w:w="7938" w:type="dxa"/>
          </w:tcPr>
          <w:p w14:paraId="2D177287" w14:textId="77777777" w:rsidR="00394ABB" w:rsidRPr="00DB47EF" w:rsidRDefault="00394ABB" w:rsidP="00891951">
            <w:pPr>
              <w:pStyle w:val="TableParagraph"/>
              <w:spacing w:before="44"/>
              <w:ind w:left="83"/>
              <w:rPr>
                <w:rFonts w:cs="Open Sans"/>
                <w:b/>
                <w:bCs/>
                <w:sz w:val="16"/>
                <w:szCs w:val="16"/>
              </w:rPr>
            </w:pPr>
          </w:p>
        </w:tc>
      </w:tr>
    </w:tbl>
    <w:p w14:paraId="22B518AD" w14:textId="77777777" w:rsidR="00394ABB" w:rsidRDefault="00394ABB" w:rsidP="00394ABB">
      <w:pPr>
        <w:pStyle w:val="NoSpacing"/>
      </w:pPr>
    </w:p>
    <w:tbl>
      <w:tblPr>
        <w:tblW w:w="13632" w:type="dxa"/>
        <w:tblInd w:w="115" w:type="dxa"/>
        <w:tblBorders>
          <w:top w:val="single" w:sz="2" w:space="0" w:color="878686"/>
          <w:left w:val="single" w:sz="2" w:space="0" w:color="878686"/>
          <w:bottom w:val="single" w:sz="2" w:space="0" w:color="878686"/>
          <w:right w:val="single" w:sz="2" w:space="0" w:color="878686"/>
          <w:insideH w:val="single" w:sz="2" w:space="0" w:color="878686"/>
          <w:insideV w:val="single" w:sz="2" w:space="0" w:color="878686"/>
        </w:tblBorders>
        <w:tblLayout w:type="fixed"/>
        <w:tblCellMar>
          <w:left w:w="0" w:type="dxa"/>
          <w:right w:w="0" w:type="dxa"/>
        </w:tblCellMar>
        <w:tblLook w:val="01E0" w:firstRow="1" w:lastRow="1" w:firstColumn="1" w:lastColumn="1" w:noHBand="0" w:noVBand="0"/>
        <w:tblCaption w:val="Consultation and Distribution record"/>
        <w:tblDescription w:val="This table details information on any consultations where this information has been featured."/>
      </w:tblPr>
      <w:tblGrid>
        <w:gridCol w:w="3426"/>
        <w:gridCol w:w="10206"/>
      </w:tblGrid>
      <w:tr w:rsidR="00394ABB" w14:paraId="12724FAB" w14:textId="77777777" w:rsidTr="00394ABB">
        <w:trPr>
          <w:trHeight w:val="297"/>
        </w:trPr>
        <w:tc>
          <w:tcPr>
            <w:tcW w:w="13632" w:type="dxa"/>
            <w:gridSpan w:val="2"/>
          </w:tcPr>
          <w:p w14:paraId="188070C1" w14:textId="77777777" w:rsidR="00394ABB" w:rsidRPr="00D86053" w:rsidRDefault="00394ABB" w:rsidP="00891951">
            <w:pPr>
              <w:pStyle w:val="TableParagraph"/>
              <w:spacing w:before="27"/>
              <w:rPr>
                <w:b/>
                <w:bCs/>
                <w:color w:val="921724"/>
              </w:rPr>
            </w:pPr>
            <w:r w:rsidRPr="00D86053">
              <w:rPr>
                <w:b/>
                <w:bCs/>
                <w:color w:val="921724"/>
              </w:rPr>
              <w:t>Consultatio</w:t>
            </w:r>
            <w:r>
              <w:rPr>
                <w:b/>
                <w:bCs/>
                <w:color w:val="921724"/>
              </w:rPr>
              <w:t>n</w:t>
            </w:r>
            <w:r w:rsidRPr="00D86053">
              <w:rPr>
                <w:b/>
                <w:bCs/>
                <w:color w:val="921724"/>
              </w:rPr>
              <w:t xml:space="preserve"> Record</w:t>
            </w:r>
            <w:r>
              <w:rPr>
                <w:b/>
                <w:bCs/>
                <w:color w:val="921724"/>
              </w:rPr>
              <w:t xml:space="preserve"> </w:t>
            </w:r>
            <w:r w:rsidRPr="002C5FFF">
              <w:rPr>
                <w:color w:val="921724"/>
              </w:rPr>
              <w:t>(for most recent update)</w:t>
            </w:r>
          </w:p>
        </w:tc>
      </w:tr>
      <w:tr w:rsidR="00394ABB" w14:paraId="315811C1" w14:textId="77777777" w:rsidTr="00394ABB">
        <w:trPr>
          <w:trHeight w:val="206"/>
        </w:trPr>
        <w:tc>
          <w:tcPr>
            <w:tcW w:w="3426" w:type="dxa"/>
          </w:tcPr>
          <w:p w14:paraId="46670566" w14:textId="77777777" w:rsidR="00394ABB" w:rsidRPr="00D86053" w:rsidRDefault="00394ABB" w:rsidP="00891951">
            <w:pPr>
              <w:pStyle w:val="TableParagraph"/>
              <w:rPr>
                <w:rFonts w:cs="Open Sans"/>
                <w:b/>
                <w:sz w:val="18"/>
              </w:rPr>
            </w:pPr>
            <w:r>
              <w:rPr>
                <w:rFonts w:cs="Open Sans"/>
                <w:b/>
                <w:sz w:val="18"/>
              </w:rPr>
              <w:t>Status of document consulted upon</w:t>
            </w:r>
          </w:p>
        </w:tc>
        <w:tc>
          <w:tcPr>
            <w:tcW w:w="10206" w:type="dxa"/>
          </w:tcPr>
          <w:p w14:paraId="7946EF52" w14:textId="77777777" w:rsidR="00394ABB" w:rsidRDefault="00394ABB" w:rsidP="00891951">
            <w:pPr>
              <w:pStyle w:val="TableParagraph"/>
              <w:spacing w:before="0"/>
              <w:rPr>
                <w:sz w:val="16"/>
              </w:rPr>
            </w:pPr>
          </w:p>
        </w:tc>
      </w:tr>
      <w:tr w:rsidR="00394ABB" w14:paraId="7075A809" w14:textId="77777777" w:rsidTr="00394ABB">
        <w:trPr>
          <w:trHeight w:val="206"/>
        </w:trPr>
        <w:tc>
          <w:tcPr>
            <w:tcW w:w="3426" w:type="dxa"/>
          </w:tcPr>
          <w:p w14:paraId="1AADE16C" w14:textId="77777777" w:rsidR="00394ABB" w:rsidRDefault="00394ABB" w:rsidP="00891951">
            <w:pPr>
              <w:pStyle w:val="TableParagraph"/>
              <w:rPr>
                <w:rFonts w:cs="Open Sans"/>
                <w:b/>
                <w:sz w:val="18"/>
              </w:rPr>
            </w:pPr>
            <w:r>
              <w:rPr>
                <w:rFonts w:cs="Open Sans"/>
                <w:b/>
                <w:sz w:val="18"/>
              </w:rPr>
              <w:t>Stakeholders consulted/date</w:t>
            </w:r>
          </w:p>
        </w:tc>
        <w:tc>
          <w:tcPr>
            <w:tcW w:w="10206" w:type="dxa"/>
          </w:tcPr>
          <w:p w14:paraId="1BADAA94" w14:textId="77777777" w:rsidR="00394ABB" w:rsidRDefault="00394ABB" w:rsidP="00891951">
            <w:pPr>
              <w:pStyle w:val="TableParagraph"/>
              <w:spacing w:before="0"/>
              <w:rPr>
                <w:sz w:val="16"/>
              </w:rPr>
            </w:pPr>
          </w:p>
        </w:tc>
      </w:tr>
    </w:tbl>
    <w:p w14:paraId="6CBC4AEB" w14:textId="77777777" w:rsidR="00394ABB" w:rsidRDefault="00394ABB" w:rsidP="00394ABB">
      <w:pPr>
        <w:pStyle w:val="NoSpacing"/>
      </w:pPr>
    </w:p>
    <w:tbl>
      <w:tblPr>
        <w:tblW w:w="0" w:type="auto"/>
        <w:tblInd w:w="115" w:type="dxa"/>
        <w:tblBorders>
          <w:top w:val="single" w:sz="2" w:space="0" w:color="878686"/>
          <w:left w:val="single" w:sz="2" w:space="0" w:color="878686"/>
          <w:bottom w:val="single" w:sz="2" w:space="0" w:color="878686"/>
          <w:right w:val="single" w:sz="2" w:space="0" w:color="878686"/>
          <w:insideH w:val="single" w:sz="2" w:space="0" w:color="878686"/>
          <w:insideV w:val="single" w:sz="2" w:space="0" w:color="878686"/>
        </w:tblBorders>
        <w:tblLayout w:type="fixed"/>
        <w:tblCellMar>
          <w:left w:w="0" w:type="dxa"/>
          <w:right w:w="0" w:type="dxa"/>
        </w:tblCellMar>
        <w:tblLook w:val="01E0" w:firstRow="1" w:lastRow="1" w:firstColumn="1" w:lastColumn="1" w:noHBand="0" w:noVBand="0"/>
        <w:tblCaption w:val="Strategic Alignment"/>
        <w:tblDescription w:val="This table identifies where in the Plan for North Lanarkshire this document sits. All strategies need to align to one or more of the key priorities."/>
      </w:tblPr>
      <w:tblGrid>
        <w:gridCol w:w="13632"/>
      </w:tblGrid>
      <w:tr w:rsidR="00394ABB" w14:paraId="3735A89B" w14:textId="77777777" w:rsidTr="00394ABB">
        <w:trPr>
          <w:trHeight w:val="283"/>
        </w:trPr>
        <w:tc>
          <w:tcPr>
            <w:tcW w:w="13632" w:type="dxa"/>
          </w:tcPr>
          <w:p w14:paraId="0E92F7B6" w14:textId="77777777" w:rsidR="00394ABB" w:rsidRPr="00D86053" w:rsidRDefault="00394ABB" w:rsidP="00891951">
            <w:pPr>
              <w:pStyle w:val="TableParagraph"/>
              <w:rPr>
                <w:b/>
                <w:bCs/>
                <w:color w:val="921724"/>
              </w:rPr>
            </w:pPr>
            <w:r w:rsidRPr="00D86053">
              <w:rPr>
                <w:b/>
                <w:bCs/>
                <w:color w:val="921724"/>
              </w:rPr>
              <w:t>Strategic Alignment</w:t>
            </w:r>
          </w:p>
        </w:tc>
      </w:tr>
      <w:tr w:rsidR="00394ABB" w14:paraId="1EB961B7" w14:textId="77777777" w:rsidTr="00394ABB">
        <w:trPr>
          <w:trHeight w:val="747"/>
        </w:trPr>
        <w:tc>
          <w:tcPr>
            <w:tcW w:w="13632" w:type="dxa"/>
          </w:tcPr>
          <w:p w14:paraId="20921196" w14:textId="77777777" w:rsidR="00394ABB" w:rsidRDefault="00394ABB" w:rsidP="00891951">
            <w:pPr>
              <w:pStyle w:val="TableParagraph"/>
              <w:spacing w:before="11"/>
              <w:rPr>
                <w:sz w:val="16"/>
              </w:rPr>
            </w:pPr>
          </w:p>
        </w:tc>
      </w:tr>
    </w:tbl>
    <w:p w14:paraId="48E66220" w14:textId="77777777" w:rsidR="00394ABB" w:rsidRDefault="00394ABB" w:rsidP="00394ABB">
      <w:pPr>
        <w:pStyle w:val="NoSpacing"/>
      </w:pPr>
    </w:p>
    <w:tbl>
      <w:tblPr>
        <w:tblW w:w="9210" w:type="dxa"/>
        <w:tblInd w:w="115" w:type="dxa"/>
        <w:tblBorders>
          <w:top w:val="single" w:sz="2" w:space="0" w:color="878686"/>
          <w:left w:val="single" w:sz="2" w:space="0" w:color="878686"/>
          <w:bottom w:val="single" w:sz="2" w:space="0" w:color="878686"/>
          <w:right w:val="single" w:sz="2" w:space="0" w:color="878686"/>
          <w:insideH w:val="single" w:sz="2" w:space="0" w:color="878686"/>
          <w:insideV w:val="single" w:sz="2" w:space="0" w:color="878686"/>
        </w:tblBorders>
        <w:tblLayout w:type="fixed"/>
        <w:tblCellMar>
          <w:left w:w="0" w:type="dxa"/>
          <w:right w:w="0" w:type="dxa"/>
        </w:tblCellMar>
        <w:tblLook w:val="01E0" w:firstRow="1" w:lastRow="1" w:firstColumn="1" w:lastColumn="1" w:noHBand="0" w:noVBand="0"/>
        <w:tblCaption w:val="Version Control"/>
        <w:tblDescription w:val="This table details the authour and publication status of this document"/>
      </w:tblPr>
      <w:tblGrid>
        <w:gridCol w:w="1867"/>
        <w:gridCol w:w="7343"/>
      </w:tblGrid>
      <w:tr w:rsidR="00394ABB" w14:paraId="0219F4B2" w14:textId="77777777" w:rsidTr="00891951">
        <w:trPr>
          <w:trHeight w:val="297"/>
        </w:trPr>
        <w:tc>
          <w:tcPr>
            <w:tcW w:w="9210" w:type="dxa"/>
            <w:gridSpan w:val="2"/>
          </w:tcPr>
          <w:p w14:paraId="494F4BC1" w14:textId="77777777" w:rsidR="00394ABB" w:rsidRPr="00D943DB" w:rsidRDefault="00394ABB" w:rsidP="00891951">
            <w:pPr>
              <w:pStyle w:val="TableParagraph"/>
              <w:spacing w:before="27"/>
              <w:rPr>
                <w:b/>
                <w:bCs/>
                <w:color w:val="921724"/>
              </w:rPr>
            </w:pPr>
            <w:r>
              <w:rPr>
                <w:b/>
                <w:bCs/>
                <w:color w:val="921724"/>
              </w:rPr>
              <w:t>Next review date</w:t>
            </w:r>
          </w:p>
        </w:tc>
      </w:tr>
      <w:tr w:rsidR="00394ABB" w14:paraId="6DFA0F5E" w14:textId="77777777" w:rsidTr="00891951">
        <w:trPr>
          <w:trHeight w:val="283"/>
        </w:trPr>
        <w:tc>
          <w:tcPr>
            <w:tcW w:w="1867" w:type="dxa"/>
            <w:shd w:val="clear" w:color="auto" w:fill="F2F2F2" w:themeFill="background1" w:themeFillShade="F2"/>
          </w:tcPr>
          <w:p w14:paraId="38CD1260" w14:textId="77777777" w:rsidR="00394ABB" w:rsidRDefault="00394ABB" w:rsidP="00891951">
            <w:pPr>
              <w:pStyle w:val="TableParagraph"/>
              <w:rPr>
                <w:b/>
                <w:bCs/>
                <w:sz w:val="18"/>
                <w:szCs w:val="18"/>
              </w:rPr>
            </w:pPr>
            <w:r>
              <w:rPr>
                <w:b/>
                <w:bCs/>
                <w:sz w:val="18"/>
                <w:szCs w:val="18"/>
              </w:rPr>
              <w:t>Review Date</w:t>
            </w:r>
          </w:p>
        </w:tc>
        <w:tc>
          <w:tcPr>
            <w:tcW w:w="7343" w:type="dxa"/>
            <w:shd w:val="clear" w:color="auto" w:fill="FFFFFF" w:themeFill="background1"/>
          </w:tcPr>
          <w:p w14:paraId="2E46D22F" w14:textId="77777777" w:rsidR="00394ABB" w:rsidRDefault="00394ABB" w:rsidP="00891951">
            <w:pPr>
              <w:pStyle w:val="TableParagraph"/>
              <w:spacing w:before="44"/>
              <w:ind w:left="83"/>
              <w:rPr>
                <w:sz w:val="16"/>
              </w:rPr>
            </w:pPr>
          </w:p>
        </w:tc>
      </w:tr>
    </w:tbl>
    <w:p w14:paraId="2D2C6F21" w14:textId="11AB5519" w:rsidR="001D02A4" w:rsidRDefault="00AF4E37" w:rsidP="001D02A4">
      <w:pPr>
        <w:pStyle w:val="Title"/>
      </w:pPr>
      <w:r>
        <w:lastRenderedPageBreak/>
        <w:t xml:space="preserve">Contents </w:t>
      </w:r>
      <w:r w:rsidR="001D02A4" w:rsidRPr="000D5ACF">
        <w:t xml:space="preserve"> </w:t>
      </w:r>
    </w:p>
    <w:p w14:paraId="7F163A20" w14:textId="386C94F2"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32" w:history="1">
        <w:r w:rsidRPr="008B02A8">
          <w:rPr>
            <w:rStyle w:val="Hyperlink"/>
            <w:noProof/>
            <w:color w:val="auto"/>
            <w:u w:val="none"/>
          </w:rPr>
          <w:t>Executive Summary</w:t>
        </w:r>
        <w:r w:rsidRPr="008B02A8">
          <w:rPr>
            <w:noProof/>
            <w:webHidden/>
            <w:color w:val="auto"/>
          </w:rPr>
          <w:tab/>
        </w:r>
        <w:r w:rsidR="002F2EF1">
          <w:rPr>
            <w:noProof/>
            <w:webHidden/>
            <w:color w:val="auto"/>
          </w:rPr>
          <w:t>5</w:t>
        </w:r>
      </w:hyperlink>
    </w:p>
    <w:p w14:paraId="12C0CE9F" w14:textId="20988016" w:rsidR="008B02A8" w:rsidRPr="008B02A8" w:rsidRDefault="002353AB" w:rsidP="008B02A8">
      <w:pPr>
        <w:pStyle w:val="TOC2"/>
        <w:tabs>
          <w:tab w:val="right" w:leader="dot" w:pos="9926"/>
        </w:tabs>
        <w:rPr>
          <w:noProof/>
          <w:color w:val="auto"/>
          <w:kern w:val="2"/>
          <w:szCs w:val="24"/>
          <w:lang w:val="en-GB" w:eastAsia="en-GB"/>
          <w14:ligatures w14:val="standardContextual"/>
        </w:rPr>
      </w:pPr>
      <w:r>
        <w:rPr>
          <w:color w:val="auto"/>
        </w:rPr>
        <w:t xml:space="preserve">North Lanarkshire 5 Strategic Priorities </w:t>
      </w:r>
      <w:hyperlink w:anchor="_Toc225114533" w:history="1">
        <w:r w:rsidR="008B02A8" w:rsidRPr="008B02A8">
          <w:rPr>
            <w:noProof/>
            <w:webHidden/>
            <w:color w:val="auto"/>
          </w:rPr>
          <w:tab/>
        </w:r>
        <w:r w:rsidR="000D2545">
          <w:rPr>
            <w:noProof/>
            <w:webHidden/>
            <w:color w:val="auto"/>
          </w:rPr>
          <w:t>6</w:t>
        </w:r>
      </w:hyperlink>
    </w:p>
    <w:p w14:paraId="09C359F2" w14:textId="7F947E49" w:rsidR="008B02A8" w:rsidRPr="008B02A8" w:rsidRDefault="000D2545" w:rsidP="008B02A8">
      <w:pPr>
        <w:pStyle w:val="TOC2"/>
        <w:tabs>
          <w:tab w:val="right" w:leader="dot" w:pos="9926"/>
        </w:tabs>
        <w:rPr>
          <w:noProof/>
          <w:color w:val="auto"/>
          <w:kern w:val="2"/>
          <w:szCs w:val="24"/>
          <w:lang w:val="en-GB" w:eastAsia="en-GB"/>
          <w14:ligatures w14:val="standardContextual"/>
        </w:rPr>
      </w:pPr>
      <w:hyperlink w:anchor="_Toc225114534" w:history="1">
        <w:r>
          <w:rPr>
            <w:rStyle w:val="Hyperlink"/>
            <w:noProof/>
            <w:color w:val="auto"/>
            <w:u w:val="none"/>
          </w:rPr>
          <w:t>Introduction</w:t>
        </w:r>
        <w:r w:rsidR="008B02A8" w:rsidRPr="008B02A8">
          <w:rPr>
            <w:noProof/>
            <w:webHidden/>
            <w:color w:val="auto"/>
          </w:rPr>
          <w:tab/>
        </w:r>
        <w:r>
          <w:rPr>
            <w:noProof/>
            <w:webHidden/>
            <w:color w:val="auto"/>
          </w:rPr>
          <w:t>7</w:t>
        </w:r>
      </w:hyperlink>
    </w:p>
    <w:p w14:paraId="541EB7BF" w14:textId="4F6B0521" w:rsidR="000D2545" w:rsidRPr="000D2545" w:rsidRDefault="000D2545" w:rsidP="000D2545">
      <w:pPr>
        <w:pStyle w:val="TOC2"/>
        <w:tabs>
          <w:tab w:val="right" w:leader="dot" w:pos="9926"/>
        </w:tabs>
        <w:rPr>
          <w:noProof/>
          <w:color w:val="auto"/>
          <w:kern w:val="2"/>
          <w:szCs w:val="24"/>
          <w:lang w:val="en-GB" w:eastAsia="en-GB"/>
          <w14:ligatures w14:val="standardContextual"/>
        </w:rPr>
      </w:pPr>
      <w:hyperlink w:anchor="_Toc225114533" w:history="1">
        <w:r w:rsidRPr="000D2545">
          <w:rPr>
            <w:rStyle w:val="Hyperlink"/>
            <w:noProof/>
            <w:color w:val="auto"/>
            <w:u w:val="none"/>
          </w:rPr>
          <w:t>Corporate Fleet Management</w:t>
        </w:r>
        <w:r w:rsidRPr="008B02A8">
          <w:rPr>
            <w:noProof/>
            <w:webHidden/>
            <w:color w:val="auto"/>
          </w:rPr>
          <w:tab/>
        </w:r>
        <w:r>
          <w:rPr>
            <w:noProof/>
            <w:webHidden/>
            <w:color w:val="auto"/>
          </w:rPr>
          <w:t>7</w:t>
        </w:r>
      </w:hyperlink>
    </w:p>
    <w:p w14:paraId="265E4486" w14:textId="2CC54AF7"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35" w:history="1">
        <w:r w:rsidRPr="008B02A8">
          <w:rPr>
            <w:rStyle w:val="Hyperlink"/>
            <w:noProof/>
            <w:color w:val="auto"/>
            <w:u w:val="none"/>
          </w:rPr>
          <w:t>Current Fleet</w:t>
        </w:r>
        <w:r w:rsidRPr="008B02A8">
          <w:rPr>
            <w:noProof/>
            <w:webHidden/>
            <w:color w:val="auto"/>
          </w:rPr>
          <w:tab/>
        </w:r>
        <w:r w:rsidR="000D2545">
          <w:rPr>
            <w:noProof/>
            <w:webHidden/>
            <w:color w:val="auto"/>
          </w:rPr>
          <w:t>7</w:t>
        </w:r>
      </w:hyperlink>
    </w:p>
    <w:p w14:paraId="09779795" w14:textId="66CDDEC3"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36" w:history="1">
        <w:r w:rsidRPr="008B02A8">
          <w:rPr>
            <w:rStyle w:val="Hyperlink"/>
            <w:noProof/>
            <w:color w:val="auto"/>
            <w:u w:val="none"/>
            <w:lang w:val="en-GB"/>
          </w:rPr>
          <w:t>Current Fleet Vehicle Types</w:t>
        </w:r>
        <w:r w:rsidRPr="008B02A8">
          <w:rPr>
            <w:noProof/>
            <w:webHidden/>
            <w:color w:val="auto"/>
          </w:rPr>
          <w:tab/>
        </w:r>
        <w:r w:rsidR="000D2545">
          <w:rPr>
            <w:noProof/>
            <w:webHidden/>
            <w:color w:val="auto"/>
          </w:rPr>
          <w:t>8</w:t>
        </w:r>
      </w:hyperlink>
    </w:p>
    <w:p w14:paraId="4BFEECDF" w14:textId="11901B43"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37" w:history="1">
        <w:r w:rsidRPr="008B02A8">
          <w:rPr>
            <w:rStyle w:val="Hyperlink"/>
            <w:noProof/>
            <w:color w:val="auto"/>
            <w:u w:val="none"/>
            <w:lang w:val="en-GB"/>
          </w:rPr>
          <w:t>Maintenance of Fleet</w:t>
        </w:r>
        <w:r w:rsidRPr="008B02A8">
          <w:rPr>
            <w:noProof/>
            <w:webHidden/>
            <w:color w:val="auto"/>
          </w:rPr>
          <w:tab/>
        </w:r>
        <w:r w:rsidR="000D2545">
          <w:rPr>
            <w:noProof/>
            <w:webHidden/>
            <w:color w:val="auto"/>
          </w:rPr>
          <w:t>8</w:t>
        </w:r>
      </w:hyperlink>
    </w:p>
    <w:p w14:paraId="0DD1F444" w14:textId="25E752B9"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38" w:history="1">
        <w:r w:rsidRPr="008B02A8">
          <w:rPr>
            <w:rStyle w:val="Hyperlink"/>
            <w:noProof/>
            <w:color w:val="auto"/>
            <w:u w:val="none"/>
          </w:rPr>
          <w:t>Workshop Vehicle Frequency</w:t>
        </w:r>
        <w:r w:rsidRPr="008B02A8">
          <w:rPr>
            <w:noProof/>
            <w:webHidden/>
            <w:color w:val="auto"/>
          </w:rPr>
          <w:tab/>
        </w:r>
        <w:r w:rsidR="000D2545">
          <w:rPr>
            <w:noProof/>
            <w:webHidden/>
            <w:color w:val="auto"/>
          </w:rPr>
          <w:t>8</w:t>
        </w:r>
      </w:hyperlink>
    </w:p>
    <w:p w14:paraId="4A949298" w14:textId="25C6894D"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39" w:history="1">
        <w:r w:rsidRPr="008B02A8">
          <w:rPr>
            <w:rStyle w:val="Hyperlink"/>
            <w:noProof/>
            <w:color w:val="auto"/>
            <w:u w:val="none"/>
            <w:lang w:val="en-GB"/>
          </w:rPr>
          <w:t>Workshop Staffing</w:t>
        </w:r>
        <w:r w:rsidRPr="008B02A8">
          <w:rPr>
            <w:noProof/>
            <w:webHidden/>
            <w:color w:val="auto"/>
          </w:rPr>
          <w:tab/>
        </w:r>
        <w:r w:rsidR="0080336E">
          <w:rPr>
            <w:noProof/>
            <w:webHidden/>
            <w:color w:val="auto"/>
          </w:rPr>
          <w:t>9</w:t>
        </w:r>
      </w:hyperlink>
    </w:p>
    <w:p w14:paraId="40C8AC68" w14:textId="0F172154"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40" w:history="1">
        <w:r w:rsidRPr="008B02A8">
          <w:rPr>
            <w:rStyle w:val="Hyperlink"/>
            <w:noProof/>
            <w:color w:val="auto"/>
            <w:u w:val="none"/>
            <w:lang w:val="en-GB"/>
          </w:rPr>
          <w:t>Corporate Objectives for Fleet.</w:t>
        </w:r>
        <w:r w:rsidRPr="008B02A8">
          <w:rPr>
            <w:noProof/>
            <w:webHidden/>
            <w:color w:val="auto"/>
          </w:rPr>
          <w:tab/>
        </w:r>
        <w:r w:rsidR="0080336E">
          <w:rPr>
            <w:noProof/>
            <w:webHidden/>
            <w:color w:val="auto"/>
          </w:rPr>
          <w:t>10</w:t>
        </w:r>
      </w:hyperlink>
    </w:p>
    <w:p w14:paraId="6D8AEDCA" w14:textId="2C73E2EE"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41" w:history="1">
        <w:r w:rsidRPr="008B02A8">
          <w:rPr>
            <w:rStyle w:val="Hyperlink"/>
            <w:noProof/>
            <w:color w:val="auto"/>
            <w:u w:val="none"/>
            <w:lang w:val="en-GB"/>
          </w:rPr>
          <w:t>Aims for Fleet</w:t>
        </w:r>
        <w:r w:rsidRPr="008B02A8">
          <w:rPr>
            <w:noProof/>
            <w:webHidden/>
            <w:color w:val="auto"/>
          </w:rPr>
          <w:tab/>
        </w:r>
        <w:r w:rsidR="0080336E">
          <w:rPr>
            <w:noProof/>
            <w:webHidden/>
            <w:color w:val="auto"/>
          </w:rPr>
          <w:t>10</w:t>
        </w:r>
      </w:hyperlink>
    </w:p>
    <w:p w14:paraId="05D160B0" w14:textId="5F7BDB39"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42" w:history="1">
        <w:r w:rsidRPr="008B02A8">
          <w:rPr>
            <w:rStyle w:val="Hyperlink"/>
            <w:noProof/>
            <w:color w:val="auto"/>
            <w:u w:val="none"/>
          </w:rPr>
          <w:t>Operator Licence Undertakings</w:t>
        </w:r>
        <w:r w:rsidRPr="008B02A8">
          <w:rPr>
            <w:noProof/>
            <w:webHidden/>
            <w:color w:val="auto"/>
          </w:rPr>
          <w:tab/>
        </w:r>
        <w:r w:rsidR="001A31EF">
          <w:rPr>
            <w:noProof/>
            <w:webHidden/>
            <w:color w:val="auto"/>
          </w:rPr>
          <w:t>11</w:t>
        </w:r>
      </w:hyperlink>
    </w:p>
    <w:p w14:paraId="4C76EE9E" w14:textId="7ED6CAE2"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43" w:history="1">
        <w:r w:rsidRPr="008B02A8">
          <w:rPr>
            <w:rStyle w:val="Hyperlink"/>
            <w:noProof/>
            <w:color w:val="auto"/>
            <w:u w:val="none"/>
            <w:lang w:val="en-GB"/>
          </w:rPr>
          <w:t>Carbon Emission Reduction</w:t>
        </w:r>
        <w:r w:rsidRPr="008B02A8">
          <w:rPr>
            <w:noProof/>
            <w:webHidden/>
            <w:color w:val="auto"/>
          </w:rPr>
          <w:tab/>
        </w:r>
        <w:r w:rsidR="001A31EF">
          <w:rPr>
            <w:noProof/>
            <w:webHidden/>
            <w:color w:val="auto"/>
          </w:rPr>
          <w:t>12</w:t>
        </w:r>
      </w:hyperlink>
    </w:p>
    <w:p w14:paraId="09AD0376" w14:textId="25435F6C"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44" w:history="1">
        <w:r w:rsidRPr="008B02A8">
          <w:rPr>
            <w:rStyle w:val="Hyperlink"/>
            <w:noProof/>
            <w:color w:val="auto"/>
            <w:u w:val="none"/>
          </w:rPr>
          <w:t>Fleet Performance</w:t>
        </w:r>
        <w:r w:rsidRPr="008B02A8">
          <w:rPr>
            <w:noProof/>
            <w:webHidden/>
            <w:color w:val="auto"/>
          </w:rPr>
          <w:tab/>
        </w:r>
        <w:r w:rsidR="001A31EF">
          <w:rPr>
            <w:noProof/>
            <w:webHidden/>
            <w:color w:val="auto"/>
          </w:rPr>
          <w:t>13</w:t>
        </w:r>
      </w:hyperlink>
    </w:p>
    <w:p w14:paraId="4D6A7419" w14:textId="7E95D6F1"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45" w:history="1">
        <w:r w:rsidRPr="008B02A8">
          <w:rPr>
            <w:rStyle w:val="Hyperlink"/>
            <w:noProof/>
            <w:color w:val="auto"/>
            <w:u w:val="none"/>
            <w:lang w:val="en-GB"/>
          </w:rPr>
          <w:t>Fleet Performance Systems</w:t>
        </w:r>
        <w:r w:rsidRPr="008B02A8">
          <w:rPr>
            <w:noProof/>
            <w:webHidden/>
            <w:color w:val="auto"/>
          </w:rPr>
          <w:tab/>
        </w:r>
        <w:r w:rsidR="001A31EF">
          <w:rPr>
            <w:noProof/>
            <w:webHidden/>
            <w:color w:val="auto"/>
          </w:rPr>
          <w:t>14</w:t>
        </w:r>
      </w:hyperlink>
    </w:p>
    <w:p w14:paraId="07F4BFB2" w14:textId="446D67E4"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46" w:history="1">
        <w:r w:rsidRPr="008B02A8">
          <w:rPr>
            <w:rStyle w:val="Hyperlink"/>
            <w:noProof/>
            <w:color w:val="auto"/>
            <w:u w:val="none"/>
            <w:lang w:val="en-GB"/>
          </w:rPr>
          <w:t>Future Fleet Governance and Structure</w:t>
        </w:r>
        <w:r w:rsidRPr="008B02A8">
          <w:rPr>
            <w:noProof/>
            <w:webHidden/>
            <w:color w:val="auto"/>
          </w:rPr>
          <w:tab/>
        </w:r>
        <w:r w:rsidR="001A31EF">
          <w:rPr>
            <w:noProof/>
            <w:webHidden/>
            <w:color w:val="auto"/>
          </w:rPr>
          <w:t>15</w:t>
        </w:r>
      </w:hyperlink>
    </w:p>
    <w:p w14:paraId="536AD69F" w14:textId="71F669C5"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47" w:history="1">
        <w:r w:rsidRPr="008B02A8">
          <w:rPr>
            <w:rStyle w:val="Hyperlink"/>
            <w:noProof/>
            <w:color w:val="auto"/>
            <w:u w:val="none"/>
          </w:rPr>
          <w:t>Ownership of Fleet Asset Management Plan</w:t>
        </w:r>
        <w:r w:rsidRPr="008B02A8">
          <w:rPr>
            <w:noProof/>
            <w:webHidden/>
            <w:color w:val="auto"/>
          </w:rPr>
          <w:tab/>
        </w:r>
        <w:r w:rsidR="00CB008F">
          <w:rPr>
            <w:noProof/>
            <w:webHidden/>
            <w:color w:val="auto"/>
          </w:rPr>
          <w:t>16</w:t>
        </w:r>
      </w:hyperlink>
    </w:p>
    <w:p w14:paraId="44B86C20" w14:textId="5B81E47A"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48" w:history="1">
        <w:r w:rsidRPr="008B02A8">
          <w:rPr>
            <w:rStyle w:val="Hyperlink"/>
            <w:noProof/>
            <w:color w:val="auto"/>
            <w:u w:val="none"/>
          </w:rPr>
          <w:t>Operational Challenges</w:t>
        </w:r>
        <w:r w:rsidRPr="008B02A8">
          <w:rPr>
            <w:noProof/>
            <w:webHidden/>
            <w:color w:val="auto"/>
          </w:rPr>
          <w:tab/>
        </w:r>
        <w:r w:rsidR="00CB008F">
          <w:rPr>
            <w:noProof/>
            <w:webHidden/>
            <w:color w:val="auto"/>
          </w:rPr>
          <w:t>17</w:t>
        </w:r>
      </w:hyperlink>
    </w:p>
    <w:p w14:paraId="7218E3B6" w14:textId="141D855D"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49" w:history="1">
        <w:r w:rsidRPr="008B02A8">
          <w:rPr>
            <w:rStyle w:val="Hyperlink"/>
            <w:noProof/>
            <w:color w:val="auto"/>
            <w:u w:val="none"/>
          </w:rPr>
          <w:t>Procurement</w:t>
        </w:r>
        <w:r w:rsidRPr="008B02A8">
          <w:rPr>
            <w:noProof/>
            <w:webHidden/>
            <w:color w:val="auto"/>
          </w:rPr>
          <w:tab/>
        </w:r>
        <w:r w:rsidR="00CB008F">
          <w:rPr>
            <w:noProof/>
            <w:webHidden/>
            <w:color w:val="auto"/>
          </w:rPr>
          <w:t>17</w:t>
        </w:r>
      </w:hyperlink>
    </w:p>
    <w:p w14:paraId="3FE4A006" w14:textId="6FC0E3BB" w:rsidR="008B02A8" w:rsidRPr="008B02A8" w:rsidRDefault="008B02A8" w:rsidP="008B02A8">
      <w:pPr>
        <w:pStyle w:val="TOC2"/>
        <w:tabs>
          <w:tab w:val="right" w:leader="dot" w:pos="9926"/>
        </w:tabs>
        <w:rPr>
          <w:noProof/>
          <w:color w:val="auto"/>
          <w:kern w:val="2"/>
          <w:szCs w:val="24"/>
          <w:lang w:val="en-GB" w:eastAsia="en-GB"/>
          <w14:ligatures w14:val="standardContextual"/>
        </w:rPr>
      </w:pPr>
      <w:hyperlink w:anchor="_Toc225114550" w:history="1">
        <w:r w:rsidRPr="008B02A8">
          <w:rPr>
            <w:rStyle w:val="Hyperlink"/>
            <w:noProof/>
            <w:color w:val="auto"/>
            <w:u w:val="none"/>
          </w:rPr>
          <w:t>Future needs and Challenges</w:t>
        </w:r>
        <w:r w:rsidRPr="008B02A8">
          <w:rPr>
            <w:noProof/>
            <w:webHidden/>
            <w:color w:val="auto"/>
          </w:rPr>
          <w:tab/>
        </w:r>
        <w:r w:rsidR="00CB008F">
          <w:rPr>
            <w:noProof/>
            <w:webHidden/>
            <w:color w:val="auto"/>
          </w:rPr>
          <w:t>18</w:t>
        </w:r>
      </w:hyperlink>
    </w:p>
    <w:p w14:paraId="2D4518F8" w14:textId="77777777" w:rsidR="00AF4E37" w:rsidRDefault="00AF4E37" w:rsidP="00AF4E37"/>
    <w:p w14:paraId="5F2D0CD7" w14:textId="77777777" w:rsidR="00AF4E37" w:rsidRDefault="00AF4E37" w:rsidP="00AF4E37"/>
    <w:p w14:paraId="1C02E692" w14:textId="77777777" w:rsidR="00AF4E37" w:rsidRDefault="00AF4E37" w:rsidP="00AF4E37"/>
    <w:p w14:paraId="569FDDE6" w14:textId="77777777" w:rsidR="00AF4E37" w:rsidRDefault="00AF4E37" w:rsidP="00AF4E37"/>
    <w:p w14:paraId="6DA9AA3E" w14:textId="77777777" w:rsidR="00AF4E37" w:rsidRDefault="00AF4E37" w:rsidP="00AF4E37"/>
    <w:p w14:paraId="6F6CC190" w14:textId="77777777" w:rsidR="00AF4E37" w:rsidRDefault="00AF4E37" w:rsidP="00AF4E37"/>
    <w:p w14:paraId="5C0DA35B" w14:textId="77777777" w:rsidR="00AF4E37" w:rsidRDefault="00AF4E37" w:rsidP="00AF4E37"/>
    <w:p w14:paraId="57C96A26" w14:textId="77777777" w:rsidR="00AF4E37" w:rsidRDefault="00AF4E37" w:rsidP="00AF4E37"/>
    <w:p w14:paraId="6791289F" w14:textId="77777777" w:rsidR="00AF4E37" w:rsidRDefault="00AF4E37" w:rsidP="00AF4E37"/>
    <w:p w14:paraId="3E79B18A" w14:textId="77777777" w:rsidR="00AF4E37" w:rsidRDefault="00AF4E37" w:rsidP="00AF4E37"/>
    <w:p w14:paraId="61A3A8A8" w14:textId="77777777" w:rsidR="00AF4E37" w:rsidRDefault="00AF4E37" w:rsidP="00AF4E37"/>
    <w:p w14:paraId="75434652" w14:textId="77777777" w:rsidR="00AF4E37" w:rsidRDefault="00AF4E37" w:rsidP="00AF4E37"/>
    <w:p w14:paraId="2B8A3382" w14:textId="77777777" w:rsidR="00AF4E37" w:rsidRDefault="00AF4E37" w:rsidP="00AF4E37"/>
    <w:p w14:paraId="01AD225E" w14:textId="77777777" w:rsidR="00AF4E37" w:rsidRDefault="00AF4E37" w:rsidP="00AF4E37"/>
    <w:p w14:paraId="6E5DC732" w14:textId="77777777" w:rsidR="00AF4E37" w:rsidRDefault="00AF4E37" w:rsidP="00AF4E37"/>
    <w:p w14:paraId="4F31381E" w14:textId="638BBEF4" w:rsidR="00FF7DCC" w:rsidRPr="000D5ACF" w:rsidRDefault="00FF7DCC" w:rsidP="00FF7DCC">
      <w:pPr>
        <w:pStyle w:val="Title"/>
      </w:pPr>
      <w:r>
        <w:lastRenderedPageBreak/>
        <w:t>Executive Summary</w:t>
      </w:r>
    </w:p>
    <w:p w14:paraId="17A19FF3" w14:textId="77777777" w:rsidR="00F92EF2" w:rsidRPr="00F92EF2" w:rsidRDefault="00F92EF2" w:rsidP="00F92EF2"/>
    <w:p w14:paraId="0147F86B" w14:textId="77777777" w:rsidR="00F92EF2" w:rsidRPr="005D447B" w:rsidRDefault="00F92EF2" w:rsidP="00F92EF2">
      <w:pPr>
        <w:rPr>
          <w:rFonts w:ascii="Open Sans Light" w:hAnsi="Open Sans Light" w:cs="Open Sans Light"/>
          <w:sz w:val="36"/>
          <w:szCs w:val="36"/>
        </w:rPr>
      </w:pPr>
      <w:r w:rsidRPr="00F2462D">
        <w:rPr>
          <w:rFonts w:ascii="Open Sans Light" w:hAnsi="Open Sans Light" w:cs="Open Sans Light"/>
          <w:sz w:val="36"/>
          <w:szCs w:val="36"/>
        </w:rPr>
        <w:t>The Fleet Asset Management Plan</w:t>
      </w:r>
      <w:r w:rsidRPr="00F2462D">
        <w:rPr>
          <w:rFonts w:ascii="Open Sans Light" w:hAnsi="Open Sans Light" w:cs="Open Sans Light"/>
          <w:b/>
          <w:bCs/>
          <w:sz w:val="36"/>
          <w:szCs w:val="36"/>
        </w:rPr>
        <w:t xml:space="preserve"> </w:t>
      </w:r>
      <w:r w:rsidRPr="00F2462D">
        <w:rPr>
          <w:rFonts w:ascii="Open Sans Light" w:hAnsi="Open Sans Light" w:cs="Open Sans Light"/>
          <w:sz w:val="36"/>
          <w:szCs w:val="36"/>
        </w:rPr>
        <w:t xml:space="preserve">(FAMP) covers the period 2026–2035 and sets out the policy framework for managing the Council’s fleet. It provides an overview of the scope, purpose, and current activities of our fleet operations, while identifying future actions and potential risks. The plan supports the delivery of a well-managed, environmentally responsible fleet that meets operational needs both now and in the </w:t>
      </w:r>
      <w:r w:rsidRPr="005D447B">
        <w:rPr>
          <w:rFonts w:ascii="Open Sans Light" w:hAnsi="Open Sans Light" w:cs="Open Sans Light"/>
          <w:sz w:val="36"/>
          <w:szCs w:val="36"/>
        </w:rPr>
        <w:t>future.</w:t>
      </w:r>
    </w:p>
    <w:p w14:paraId="1E57FA3F" w14:textId="77777777" w:rsidR="005D447B" w:rsidRPr="005D447B" w:rsidRDefault="005D447B" w:rsidP="00F92EF2">
      <w:pPr>
        <w:rPr>
          <w:rFonts w:ascii="Open Sans Light" w:hAnsi="Open Sans Light" w:cs="Open Sans Light"/>
          <w:sz w:val="36"/>
          <w:szCs w:val="36"/>
        </w:rPr>
      </w:pPr>
    </w:p>
    <w:p w14:paraId="4111C91C" w14:textId="77777777" w:rsidR="00F92EF2" w:rsidRPr="005D447B" w:rsidRDefault="00F92EF2" w:rsidP="00F92EF2">
      <w:pPr>
        <w:rPr>
          <w:rFonts w:ascii="Open Sans Light" w:hAnsi="Open Sans Light" w:cs="Open Sans Light"/>
          <w:sz w:val="36"/>
          <w:szCs w:val="36"/>
        </w:rPr>
      </w:pPr>
      <w:r w:rsidRPr="005D447B">
        <w:rPr>
          <w:rFonts w:ascii="Open Sans Light" w:hAnsi="Open Sans Light" w:cs="Open Sans Light"/>
          <w:sz w:val="36"/>
          <w:szCs w:val="36"/>
        </w:rPr>
        <w:t>The plan is fully aligned with the overarching North Lanarkshire Council Plan, ensuring a clear connection to the council’s strategic aims, objectives, and priority outcomes.</w:t>
      </w:r>
    </w:p>
    <w:p w14:paraId="625CFF67" w14:textId="77777777" w:rsidR="00F92EF2" w:rsidRDefault="00F92EF2" w:rsidP="00F92EF2">
      <w:pPr>
        <w:rPr>
          <w:rFonts w:ascii="Open Sans Light" w:hAnsi="Open Sans Light" w:cs="Open Sans Light"/>
          <w:sz w:val="36"/>
          <w:szCs w:val="36"/>
        </w:rPr>
      </w:pPr>
      <w:r w:rsidRPr="005D447B">
        <w:rPr>
          <w:rFonts w:ascii="Open Sans Light" w:hAnsi="Open Sans Light" w:cs="Open Sans Light"/>
          <w:sz w:val="36"/>
          <w:szCs w:val="36"/>
        </w:rPr>
        <w:t xml:space="preserve"> aligned with the overarching North Lanarkshire Council Plan which in turn is aligned to council aim, objectives and delivery of priorities. </w:t>
      </w:r>
    </w:p>
    <w:p w14:paraId="6F1F407F" w14:textId="77777777" w:rsidR="008F5034" w:rsidRPr="005D447B" w:rsidRDefault="008F5034" w:rsidP="00F92EF2">
      <w:pPr>
        <w:rPr>
          <w:rFonts w:ascii="Open Sans Light" w:hAnsi="Open Sans Light" w:cs="Open Sans Light"/>
          <w:sz w:val="36"/>
          <w:szCs w:val="36"/>
        </w:rPr>
      </w:pPr>
    </w:p>
    <w:p w14:paraId="281F1771" w14:textId="173A24B4" w:rsidR="000475A4" w:rsidRPr="000D5ACF" w:rsidRDefault="001E77E1" w:rsidP="000475A4">
      <w:pPr>
        <w:pStyle w:val="Heading1"/>
        <w:rPr>
          <w:rStyle w:val="Strong"/>
        </w:rPr>
      </w:pPr>
      <w:r>
        <w:lastRenderedPageBreak/>
        <w:t xml:space="preserve">North Lanarkshire - </w:t>
      </w:r>
      <w:r w:rsidR="000475A4">
        <w:t>5 Strategic Priorities</w:t>
      </w:r>
    </w:p>
    <w:p w14:paraId="23B5A351" w14:textId="77777777" w:rsidR="008F5034" w:rsidRDefault="008F5034" w:rsidP="00F92EF2">
      <w:pPr>
        <w:spacing w:after="160" w:line="259" w:lineRule="auto"/>
        <w:rPr>
          <w:rFonts w:ascii="Open Sans Light" w:hAnsi="Open Sans Light" w:cs="Open Sans Light"/>
          <w:sz w:val="36"/>
          <w:szCs w:val="36"/>
        </w:rPr>
      </w:pPr>
    </w:p>
    <w:p w14:paraId="24BEFB9F" w14:textId="1514D723" w:rsidR="00F92EF2" w:rsidRDefault="00F92EF2" w:rsidP="00F92EF2">
      <w:pPr>
        <w:spacing w:after="160" w:line="259" w:lineRule="auto"/>
        <w:rPr>
          <w:rFonts w:ascii="Open Sans Light" w:hAnsi="Open Sans Light" w:cs="Open Sans Light"/>
          <w:sz w:val="36"/>
          <w:szCs w:val="36"/>
        </w:rPr>
      </w:pPr>
      <w:r w:rsidRPr="005D447B">
        <w:rPr>
          <w:rFonts w:ascii="Open Sans Light" w:hAnsi="Open Sans Light" w:cs="Open Sans Light"/>
          <w:sz w:val="36"/>
          <w:szCs w:val="36"/>
        </w:rPr>
        <w:t xml:space="preserve">This Asset Management Plan delivers benefits across all 5 strategic Priorities: </w:t>
      </w:r>
    </w:p>
    <w:p w14:paraId="1D119310" w14:textId="77777777" w:rsidR="001A31EF" w:rsidRPr="005D447B" w:rsidRDefault="001A31EF" w:rsidP="00F92EF2">
      <w:pPr>
        <w:spacing w:after="160" w:line="259" w:lineRule="auto"/>
        <w:rPr>
          <w:rFonts w:ascii="Open Sans Light" w:hAnsi="Open Sans Light" w:cs="Open Sans Light"/>
          <w:sz w:val="36"/>
          <w:szCs w:val="36"/>
        </w:rPr>
      </w:pPr>
    </w:p>
    <w:p w14:paraId="4DC7B723" w14:textId="77777777" w:rsidR="00F92EF2" w:rsidRPr="005D447B" w:rsidRDefault="00F92EF2" w:rsidP="00F92EF2">
      <w:pPr>
        <w:rPr>
          <w:rFonts w:ascii="Open Sans Light" w:hAnsi="Open Sans Light" w:cs="Open Sans Light"/>
          <w:sz w:val="36"/>
          <w:szCs w:val="36"/>
        </w:rPr>
      </w:pPr>
      <w:r w:rsidRPr="005D447B">
        <w:rPr>
          <w:rFonts w:ascii="Open Sans Light" w:hAnsi="Open Sans Light" w:cs="Open Sans Light"/>
          <w:sz w:val="36"/>
          <w:szCs w:val="36"/>
        </w:rPr>
        <w:t xml:space="preserve">1. Improve economic opportunities and outcomes </w:t>
      </w:r>
    </w:p>
    <w:p w14:paraId="01C99249" w14:textId="77777777" w:rsidR="00F92EF2" w:rsidRPr="005D447B" w:rsidRDefault="00F92EF2" w:rsidP="00F92EF2">
      <w:pPr>
        <w:rPr>
          <w:rFonts w:ascii="Open Sans Light" w:hAnsi="Open Sans Light" w:cs="Open Sans Light"/>
          <w:sz w:val="36"/>
          <w:szCs w:val="36"/>
        </w:rPr>
      </w:pPr>
      <w:r w:rsidRPr="005D447B">
        <w:rPr>
          <w:rFonts w:ascii="Open Sans Light" w:hAnsi="Open Sans Light" w:cs="Open Sans Light"/>
          <w:sz w:val="36"/>
          <w:szCs w:val="36"/>
        </w:rPr>
        <w:t xml:space="preserve">2. Support all children and young people to realise their full potential </w:t>
      </w:r>
    </w:p>
    <w:p w14:paraId="2CFDA275" w14:textId="77777777" w:rsidR="00F92EF2" w:rsidRPr="005D447B" w:rsidRDefault="00F92EF2" w:rsidP="00F92EF2">
      <w:pPr>
        <w:rPr>
          <w:rFonts w:ascii="Open Sans Light" w:hAnsi="Open Sans Light" w:cs="Open Sans Light"/>
          <w:sz w:val="36"/>
          <w:szCs w:val="36"/>
        </w:rPr>
      </w:pPr>
      <w:r w:rsidRPr="005D447B">
        <w:rPr>
          <w:rFonts w:ascii="Open Sans Light" w:hAnsi="Open Sans Light" w:cs="Open Sans Light"/>
          <w:sz w:val="36"/>
          <w:szCs w:val="36"/>
        </w:rPr>
        <w:t>3. Improve the health and wellbeing of our communities</w:t>
      </w:r>
    </w:p>
    <w:p w14:paraId="194E353B" w14:textId="77777777" w:rsidR="00F92EF2" w:rsidRPr="005D447B" w:rsidRDefault="00F92EF2" w:rsidP="00F92EF2">
      <w:pPr>
        <w:rPr>
          <w:rFonts w:ascii="Open Sans Light" w:hAnsi="Open Sans Light" w:cs="Open Sans Light"/>
          <w:sz w:val="36"/>
          <w:szCs w:val="36"/>
        </w:rPr>
      </w:pPr>
      <w:r w:rsidRPr="005D447B">
        <w:rPr>
          <w:rFonts w:ascii="Open Sans Light" w:hAnsi="Open Sans Light" w:cs="Open Sans Light"/>
          <w:sz w:val="36"/>
          <w:szCs w:val="36"/>
        </w:rPr>
        <w:t>4. Enhance participation, capacity and empowerment across our communities</w:t>
      </w:r>
    </w:p>
    <w:p w14:paraId="685CD0ED" w14:textId="77777777" w:rsidR="00F92EF2" w:rsidRPr="005D447B" w:rsidRDefault="00F92EF2" w:rsidP="00F92EF2">
      <w:pPr>
        <w:rPr>
          <w:rFonts w:ascii="Open Sans Light" w:hAnsi="Open Sans Light" w:cs="Open Sans Light"/>
          <w:sz w:val="36"/>
          <w:szCs w:val="36"/>
        </w:rPr>
      </w:pPr>
      <w:r w:rsidRPr="005D447B">
        <w:rPr>
          <w:rFonts w:ascii="Open Sans Light" w:hAnsi="Open Sans Light" w:cs="Open Sans Light"/>
          <w:sz w:val="36"/>
          <w:szCs w:val="36"/>
        </w:rPr>
        <w:t>5. Improve North Lanarkshire’s resource base</w:t>
      </w:r>
    </w:p>
    <w:p w14:paraId="4BC812A7" w14:textId="77777777" w:rsidR="00F92EF2" w:rsidRDefault="00F92EF2" w:rsidP="00F92EF2"/>
    <w:p w14:paraId="5580627D" w14:textId="77777777" w:rsidR="00F92EF2" w:rsidRDefault="00F92EF2" w:rsidP="00F92EF2"/>
    <w:p w14:paraId="394F3CBD" w14:textId="77777777" w:rsidR="00F92EF2" w:rsidRDefault="00F92EF2" w:rsidP="00F92EF2"/>
    <w:p w14:paraId="2FD9E4A5" w14:textId="77777777" w:rsidR="00F92EF2" w:rsidRDefault="00F92EF2" w:rsidP="00F92EF2"/>
    <w:p w14:paraId="55255A71" w14:textId="77777777" w:rsidR="00F92EF2" w:rsidRDefault="00F92EF2" w:rsidP="00F92EF2"/>
    <w:p w14:paraId="150B8C5A" w14:textId="77777777" w:rsidR="00F92EF2" w:rsidRDefault="00F92EF2" w:rsidP="00F92EF2"/>
    <w:p w14:paraId="7714105D" w14:textId="77777777" w:rsidR="00F92EF2" w:rsidRDefault="00F92EF2" w:rsidP="00F92EF2"/>
    <w:p w14:paraId="240F238F" w14:textId="77777777" w:rsidR="00F92EF2" w:rsidRDefault="00F92EF2" w:rsidP="00F92EF2"/>
    <w:p w14:paraId="7D2B86B8" w14:textId="222CFB6F" w:rsidR="00F92EF2" w:rsidRPr="005922B1" w:rsidRDefault="00EC4B78" w:rsidP="00F92EF2">
      <w:pPr>
        <w:pStyle w:val="Heading2"/>
        <w:rPr>
          <w:sz w:val="48"/>
          <w:szCs w:val="48"/>
        </w:rPr>
      </w:pPr>
      <w:bookmarkStart w:id="0" w:name="_Toc225885200"/>
      <w:r>
        <w:rPr>
          <w:sz w:val="48"/>
          <w:szCs w:val="48"/>
        </w:rPr>
        <w:lastRenderedPageBreak/>
        <w:t>I</w:t>
      </w:r>
      <w:r w:rsidR="00F92EF2" w:rsidRPr="005922B1">
        <w:rPr>
          <w:sz w:val="48"/>
          <w:szCs w:val="48"/>
        </w:rPr>
        <w:t>ntroduction</w:t>
      </w:r>
      <w:bookmarkEnd w:id="0"/>
    </w:p>
    <w:p w14:paraId="09DC4F36" w14:textId="77777777" w:rsidR="00F92EF2" w:rsidRDefault="00F92EF2" w:rsidP="00F92EF2">
      <w:r w:rsidRPr="00BD2B55">
        <w:t>The Fleet Asset Management Plan (FAMP) forms part of a suite of strategic documents that collectively define, guide, and enhance the management of the Council’s assets. Developed in alignment with the Council’s Corporate Plan, it outlines North Lanarkshire’s aims and objectives for our fleet assets, ensuring they are managed effectively, efficiently, and in a way that supports the delivery of high</w:t>
      </w:r>
      <w:r w:rsidRPr="00BD2B55">
        <w:rPr>
          <w:rFonts w:ascii="Cambria Math" w:hAnsi="Cambria Math" w:cs="Cambria Math"/>
        </w:rPr>
        <w:t>‑</w:t>
      </w:r>
      <w:r w:rsidRPr="00BD2B55">
        <w:t>quality services.</w:t>
      </w:r>
    </w:p>
    <w:p w14:paraId="63D78296" w14:textId="77777777" w:rsidR="00F92EF2" w:rsidRPr="005922B1" w:rsidRDefault="00F92EF2" w:rsidP="00F92EF2">
      <w:pPr>
        <w:pStyle w:val="Heading2"/>
        <w:rPr>
          <w:sz w:val="48"/>
          <w:szCs w:val="48"/>
        </w:rPr>
      </w:pPr>
      <w:bookmarkStart w:id="1" w:name="_Toc225885201"/>
      <w:r w:rsidRPr="005922B1">
        <w:rPr>
          <w:sz w:val="48"/>
          <w:szCs w:val="48"/>
        </w:rPr>
        <w:t>Corporate Fleet Management</w:t>
      </w:r>
      <w:bookmarkEnd w:id="1"/>
    </w:p>
    <w:p w14:paraId="5DB9A8A1" w14:textId="77777777" w:rsidR="00F92EF2" w:rsidRDefault="00F92EF2" w:rsidP="00F92EF2">
      <w:r w:rsidRPr="00BD2B55">
        <w:t>The corporate management of the Council’s fleet asset portfolio plays a critical role in supporting the Council’s Transformation Agenda and will encompass the following areas</w:t>
      </w:r>
      <w:r w:rsidRPr="00E26BC3">
        <w:t xml:space="preserve">: </w:t>
      </w:r>
    </w:p>
    <w:p w14:paraId="3A03D30B" w14:textId="77777777" w:rsidR="00B80608" w:rsidRPr="00E26BC3" w:rsidRDefault="00B80608" w:rsidP="00F92EF2"/>
    <w:p w14:paraId="36871729" w14:textId="77777777" w:rsidR="00F92EF2" w:rsidRPr="00E26BC3" w:rsidRDefault="00F92EF2" w:rsidP="00F92EF2">
      <w:pPr>
        <w:pStyle w:val="ListParagraph"/>
        <w:numPr>
          <w:ilvl w:val="0"/>
          <w:numId w:val="9"/>
        </w:numPr>
      </w:pPr>
      <w:r w:rsidRPr="00E26BC3">
        <w:t>Providing oversight of day</w:t>
      </w:r>
      <w:r w:rsidRPr="00E26BC3">
        <w:rPr>
          <w:rFonts w:ascii="Cambria Math" w:hAnsi="Cambria Math" w:cs="Cambria Math"/>
        </w:rPr>
        <w:t>‑</w:t>
      </w:r>
      <w:r w:rsidRPr="00E26BC3">
        <w:t>to</w:t>
      </w:r>
      <w:r w:rsidRPr="00E26BC3">
        <w:rPr>
          <w:rFonts w:ascii="Cambria Math" w:hAnsi="Cambria Math" w:cs="Cambria Math"/>
        </w:rPr>
        <w:t>‑</w:t>
      </w:r>
      <w:r w:rsidRPr="00E26BC3">
        <w:t>day fleet operations, including the maintenance and repair of existing fleet assets</w:t>
      </w:r>
    </w:p>
    <w:p w14:paraId="77903E3B" w14:textId="77777777" w:rsidR="00F92EF2" w:rsidRPr="00E26BC3" w:rsidRDefault="00F92EF2" w:rsidP="00F92EF2">
      <w:pPr>
        <w:pStyle w:val="ListParagraph"/>
        <w:numPr>
          <w:ilvl w:val="0"/>
          <w:numId w:val="9"/>
        </w:numPr>
      </w:pPr>
      <w:r w:rsidRPr="00E26BC3">
        <w:t>Strengthening investment decision</w:t>
      </w:r>
      <w:r w:rsidRPr="00E26BC3">
        <w:rPr>
          <w:rFonts w:ascii="Cambria Math" w:hAnsi="Cambria Math" w:cs="Cambria Math"/>
        </w:rPr>
        <w:t>‑</w:t>
      </w:r>
      <w:r w:rsidRPr="00E26BC3">
        <w:t>making to ensure fleet developments align with the Council’s wider strategic objectives</w:t>
      </w:r>
    </w:p>
    <w:p w14:paraId="73B0626E" w14:textId="77777777" w:rsidR="00F92EF2" w:rsidRPr="00E26BC3" w:rsidRDefault="00F92EF2" w:rsidP="00F92EF2">
      <w:pPr>
        <w:pStyle w:val="ListParagraph"/>
        <w:numPr>
          <w:ilvl w:val="0"/>
          <w:numId w:val="9"/>
        </w:numPr>
      </w:pPr>
      <w:r w:rsidRPr="00E26BC3">
        <w:t>Procuring new fleet assets that are appropriately specified, well</w:t>
      </w:r>
      <w:r w:rsidRPr="00E26BC3">
        <w:rPr>
          <w:rFonts w:ascii="Cambria Math" w:hAnsi="Cambria Math" w:cs="Cambria Math"/>
        </w:rPr>
        <w:t>‑</w:t>
      </w:r>
      <w:r w:rsidRPr="00E26BC3">
        <w:t>designed, and fully aligned with service requirements</w:t>
      </w:r>
    </w:p>
    <w:p w14:paraId="50BCFFAF" w14:textId="77777777" w:rsidR="00F92EF2" w:rsidRPr="00E26BC3" w:rsidRDefault="00F92EF2" w:rsidP="00F92EF2">
      <w:pPr>
        <w:pStyle w:val="ListParagraph"/>
        <w:numPr>
          <w:ilvl w:val="0"/>
          <w:numId w:val="9"/>
        </w:numPr>
      </w:pPr>
      <w:r w:rsidRPr="00E26BC3">
        <w:t>Reducing overall cost and risk through effective planning, governance, and operational control</w:t>
      </w:r>
    </w:p>
    <w:p w14:paraId="7DA9C1CD" w14:textId="77777777" w:rsidR="00F92EF2" w:rsidRPr="00E26BC3" w:rsidRDefault="00F92EF2" w:rsidP="00F92EF2">
      <w:pPr>
        <w:pStyle w:val="ListParagraph"/>
        <w:numPr>
          <w:ilvl w:val="0"/>
          <w:numId w:val="9"/>
        </w:numPr>
      </w:pPr>
      <w:r w:rsidRPr="00E26BC3">
        <w:t>Identifying surplus fleet assets and managing their disposal in a timely and efficient manner</w:t>
      </w:r>
    </w:p>
    <w:p w14:paraId="747CBE85" w14:textId="77777777" w:rsidR="00F92EF2" w:rsidRPr="00E26BC3" w:rsidRDefault="00F92EF2" w:rsidP="00F92EF2">
      <w:pPr>
        <w:pStyle w:val="ListParagraph"/>
        <w:numPr>
          <w:ilvl w:val="0"/>
          <w:numId w:val="9"/>
        </w:numPr>
      </w:pPr>
      <w:r w:rsidRPr="00E26BC3">
        <w:t>Ensuring effective management of fleet</w:t>
      </w:r>
      <w:r w:rsidRPr="00E26BC3">
        <w:rPr>
          <w:rFonts w:ascii="Cambria Math" w:hAnsi="Cambria Math" w:cs="Cambria Math"/>
        </w:rPr>
        <w:t>‑</w:t>
      </w:r>
      <w:r w:rsidRPr="00E26BC3">
        <w:t>related leases, licences, and associated contractual arrangements</w:t>
      </w:r>
    </w:p>
    <w:p w14:paraId="70A5E7A1" w14:textId="77777777" w:rsidR="00F92EF2" w:rsidRDefault="00F92EF2" w:rsidP="00F92EF2">
      <w:pPr>
        <w:pStyle w:val="ListParagraph"/>
        <w:numPr>
          <w:ilvl w:val="0"/>
          <w:numId w:val="9"/>
        </w:numPr>
      </w:pPr>
      <w:r w:rsidRPr="00E26BC3">
        <w:t>Maximising the utilisation, efficiency, and effectiveness of the Council’s fleet assets across all departments</w:t>
      </w:r>
    </w:p>
    <w:p w14:paraId="47CA3C8E" w14:textId="77777777" w:rsidR="00106514" w:rsidRDefault="00106514" w:rsidP="00106514"/>
    <w:p w14:paraId="018321D8" w14:textId="77777777" w:rsidR="00106514" w:rsidRDefault="00106514" w:rsidP="00106514"/>
    <w:p w14:paraId="355CD036" w14:textId="77777777" w:rsidR="00106514" w:rsidRDefault="00106514" w:rsidP="00106514"/>
    <w:p w14:paraId="4E103510" w14:textId="77777777" w:rsidR="00D259ED" w:rsidRDefault="00D259ED" w:rsidP="00106514"/>
    <w:p w14:paraId="010F4AE5" w14:textId="77777777" w:rsidR="00D259ED" w:rsidRDefault="00D259ED" w:rsidP="00106514"/>
    <w:p w14:paraId="4967CBF3" w14:textId="77777777" w:rsidR="00D259ED" w:rsidRDefault="00D259ED" w:rsidP="00106514"/>
    <w:p w14:paraId="7A999F6D" w14:textId="77777777" w:rsidR="00106514" w:rsidRPr="00E26BC3" w:rsidRDefault="00106514" w:rsidP="00106514"/>
    <w:p w14:paraId="27B3FA4F" w14:textId="43AB5E13" w:rsidR="00F92EF2" w:rsidRPr="005922B1" w:rsidRDefault="00106514" w:rsidP="00F92EF2">
      <w:pPr>
        <w:pStyle w:val="Heading2"/>
        <w:rPr>
          <w:sz w:val="48"/>
          <w:szCs w:val="48"/>
        </w:rPr>
      </w:pPr>
      <w:bookmarkStart w:id="2" w:name="_Toc225885202"/>
      <w:r>
        <w:rPr>
          <w:sz w:val="48"/>
          <w:szCs w:val="48"/>
        </w:rPr>
        <w:lastRenderedPageBreak/>
        <w:t xml:space="preserve">Our </w:t>
      </w:r>
      <w:r w:rsidR="00F92EF2" w:rsidRPr="005922B1">
        <w:rPr>
          <w:sz w:val="48"/>
          <w:szCs w:val="48"/>
        </w:rPr>
        <w:t>Current Fleet</w:t>
      </w:r>
      <w:bookmarkEnd w:id="2"/>
      <w:r w:rsidR="00F92EF2" w:rsidRPr="005922B1">
        <w:rPr>
          <w:sz w:val="48"/>
          <w:szCs w:val="48"/>
        </w:rPr>
        <w:t xml:space="preserve"> </w:t>
      </w:r>
    </w:p>
    <w:p w14:paraId="61F8FE16" w14:textId="2E0811E1" w:rsidR="00B80608" w:rsidRPr="00E26BC3" w:rsidRDefault="00F92EF2" w:rsidP="00F92EF2">
      <w:r w:rsidRPr="00BD2B55">
        <w:t xml:space="preserve">North Lanarkshire Council’s fleet currently comprises </w:t>
      </w:r>
      <w:r w:rsidR="002A736C">
        <w:t xml:space="preserve">of </w:t>
      </w:r>
      <w:r w:rsidRPr="00BD2B55">
        <w:t>703 core vehicles, representing a substantial operational asset that supports the delivery of essential Council services. Effective management of this fleet is vital to ensuring legal compliance, service reliability, and the long</w:t>
      </w:r>
      <w:r w:rsidRPr="00BD2B55">
        <w:noBreakHyphen/>
        <w:t xml:space="preserve">term sustainability of the asset base. </w:t>
      </w:r>
    </w:p>
    <w:p w14:paraId="25D478E8" w14:textId="058F431D" w:rsidR="00F92EF2" w:rsidRDefault="00F92EF2" w:rsidP="006D158F">
      <w:r w:rsidRPr="00BD2B55">
        <w:t>The primary service users include:</w:t>
      </w:r>
    </w:p>
    <w:p w14:paraId="546F08AC" w14:textId="77777777" w:rsidR="006D158F" w:rsidRPr="00E26BC3" w:rsidRDefault="006D158F" w:rsidP="006D158F"/>
    <w:p w14:paraId="632F33CC" w14:textId="77777777" w:rsidR="00F92EF2" w:rsidRDefault="00F92EF2" w:rsidP="00F92EF2">
      <w:pPr>
        <w:pStyle w:val="ListParagraph"/>
        <w:numPr>
          <w:ilvl w:val="0"/>
          <w:numId w:val="10"/>
        </w:numPr>
      </w:pPr>
      <w:r>
        <w:t>Land and Waste –</w:t>
      </w:r>
      <w:r w:rsidRPr="00BD2B55">
        <w:t xml:space="preserve"> </w:t>
      </w:r>
      <w:r>
        <w:t>Recycling and refuse collection vehicles, street</w:t>
      </w:r>
      <w:r w:rsidRPr="00E26BC3">
        <w:rPr>
          <w:rFonts w:ascii="Cambria Math" w:hAnsi="Cambria Math" w:cs="Cambria Math"/>
        </w:rPr>
        <w:t>‑</w:t>
      </w:r>
      <w:r>
        <w:t>cleansing and sweeping equipment, specialist loading and lifting equipment, light and heavy commercial vans, grass</w:t>
      </w:r>
      <w:r w:rsidRPr="00E26BC3">
        <w:rPr>
          <w:rFonts w:ascii="Cambria Math" w:hAnsi="Cambria Math" w:cs="Cambria Math"/>
        </w:rPr>
        <w:t>‑</w:t>
      </w:r>
      <w:r>
        <w:t>cutting machinery, and tractors</w:t>
      </w:r>
    </w:p>
    <w:p w14:paraId="24E2F8F2" w14:textId="77777777" w:rsidR="00F92EF2" w:rsidRDefault="00F92EF2" w:rsidP="00F92EF2">
      <w:pPr>
        <w:pStyle w:val="ListParagraph"/>
        <w:numPr>
          <w:ilvl w:val="0"/>
          <w:numId w:val="10"/>
        </w:numPr>
      </w:pPr>
      <w:r>
        <w:t>Education Transport – Vehicles used for the transportation of ASN and mainstream pupils to and from school</w:t>
      </w:r>
    </w:p>
    <w:p w14:paraId="32751B9B" w14:textId="77777777" w:rsidR="00F92EF2" w:rsidRDefault="00F92EF2" w:rsidP="00F92EF2">
      <w:pPr>
        <w:pStyle w:val="ListParagraph"/>
        <w:numPr>
          <w:ilvl w:val="0"/>
          <w:numId w:val="10"/>
        </w:numPr>
      </w:pPr>
      <w:r>
        <w:t>Education &amp; Families – Justice Services vehicles and CCTV units</w:t>
      </w:r>
    </w:p>
    <w:p w14:paraId="51B0CBEB" w14:textId="77777777" w:rsidR="00F92EF2" w:rsidRDefault="00F92EF2" w:rsidP="00F92EF2">
      <w:pPr>
        <w:pStyle w:val="ListParagraph"/>
        <w:numPr>
          <w:ilvl w:val="0"/>
          <w:numId w:val="10"/>
        </w:numPr>
      </w:pPr>
      <w:r>
        <w:t>Environment &amp; Infrastructure – Vehicles supporting Country Park Rangers, Housing, Environmental Health, and a range of light commercial and specialist operational requirements</w:t>
      </w:r>
    </w:p>
    <w:p w14:paraId="068BE292" w14:textId="77777777" w:rsidR="00F92EF2" w:rsidRDefault="00F92EF2" w:rsidP="00F92EF2">
      <w:pPr>
        <w:pStyle w:val="ListParagraph"/>
        <w:numPr>
          <w:ilvl w:val="0"/>
          <w:numId w:val="10"/>
        </w:numPr>
      </w:pPr>
      <w:r>
        <w:t>Health &amp; Social Care Partnership (HSCP) – Fleet cars, vehicles used for home support, day and resource centres</w:t>
      </w:r>
    </w:p>
    <w:p w14:paraId="7E1D3E54" w14:textId="42ACA399" w:rsidR="00F92EF2" w:rsidRPr="005922B1" w:rsidRDefault="00F92EF2" w:rsidP="00F92EF2">
      <w:pPr>
        <w:pStyle w:val="Heading2"/>
        <w:rPr>
          <w:sz w:val="48"/>
          <w:szCs w:val="48"/>
        </w:rPr>
      </w:pPr>
      <w:bookmarkStart w:id="3" w:name="_Toc225885203"/>
      <w:r w:rsidRPr="005922B1">
        <w:rPr>
          <w:sz w:val="48"/>
          <w:szCs w:val="48"/>
        </w:rPr>
        <w:t>Fleet Vehicle Types</w:t>
      </w:r>
      <w:bookmarkEnd w:id="3"/>
      <w:r w:rsidRPr="005922B1">
        <w:rPr>
          <w:sz w:val="48"/>
          <w:szCs w:val="48"/>
        </w:rPr>
        <w:t xml:space="preserve"> </w:t>
      </w:r>
    </w:p>
    <w:p w14:paraId="42ED2230" w14:textId="77777777" w:rsidR="00F92EF2" w:rsidRPr="00672C51" w:rsidRDefault="00F92EF2" w:rsidP="00F92EF2">
      <w:pPr>
        <w:pStyle w:val="ListParagraph"/>
        <w:numPr>
          <w:ilvl w:val="0"/>
          <w:numId w:val="11"/>
        </w:numPr>
        <w:rPr>
          <w:szCs w:val="24"/>
        </w:rPr>
      </w:pPr>
      <w:r w:rsidRPr="00672C51">
        <w:rPr>
          <w:szCs w:val="24"/>
        </w:rPr>
        <w:t xml:space="preserve">Heavy Goods Vehicles (HGVS) </w:t>
      </w:r>
    </w:p>
    <w:p w14:paraId="1E456714" w14:textId="77777777" w:rsidR="00F92EF2" w:rsidRPr="00672C51" w:rsidRDefault="00F92EF2" w:rsidP="00F92EF2">
      <w:pPr>
        <w:pStyle w:val="ListParagraph"/>
        <w:numPr>
          <w:ilvl w:val="0"/>
          <w:numId w:val="11"/>
        </w:numPr>
        <w:rPr>
          <w:szCs w:val="24"/>
        </w:rPr>
      </w:pPr>
      <w:r w:rsidRPr="00672C51">
        <w:rPr>
          <w:szCs w:val="24"/>
        </w:rPr>
        <w:t xml:space="preserve">PSV (Passenger Transport Vehicles) </w:t>
      </w:r>
    </w:p>
    <w:p w14:paraId="6790235C" w14:textId="77777777" w:rsidR="00F92EF2" w:rsidRPr="00672C51" w:rsidRDefault="00F92EF2" w:rsidP="00F92EF2">
      <w:pPr>
        <w:pStyle w:val="ListParagraph"/>
        <w:numPr>
          <w:ilvl w:val="0"/>
          <w:numId w:val="11"/>
        </w:numPr>
        <w:rPr>
          <w:szCs w:val="24"/>
        </w:rPr>
      </w:pPr>
      <w:r w:rsidRPr="00672C51">
        <w:rPr>
          <w:szCs w:val="24"/>
        </w:rPr>
        <w:t xml:space="preserve">Light Commercial Vehicles (Cars, Vans, People Carriers) </w:t>
      </w:r>
    </w:p>
    <w:p w14:paraId="1FA96A00" w14:textId="77777777" w:rsidR="00F92EF2" w:rsidRPr="00672C51" w:rsidRDefault="00F92EF2" w:rsidP="00F92EF2">
      <w:pPr>
        <w:pStyle w:val="ListParagraph"/>
        <w:numPr>
          <w:ilvl w:val="0"/>
          <w:numId w:val="11"/>
        </w:numPr>
        <w:rPr>
          <w:szCs w:val="24"/>
        </w:rPr>
      </w:pPr>
      <w:r w:rsidRPr="00672C51">
        <w:rPr>
          <w:szCs w:val="24"/>
        </w:rPr>
        <w:t xml:space="preserve">Precinct Sweepers </w:t>
      </w:r>
    </w:p>
    <w:p w14:paraId="415432DA" w14:textId="77777777" w:rsidR="00F92EF2" w:rsidRDefault="00F92EF2" w:rsidP="00F92EF2">
      <w:pPr>
        <w:pStyle w:val="ListParagraph"/>
        <w:numPr>
          <w:ilvl w:val="0"/>
          <w:numId w:val="11"/>
        </w:numPr>
        <w:rPr>
          <w:szCs w:val="24"/>
        </w:rPr>
      </w:pPr>
      <w:r w:rsidRPr="00672C51">
        <w:rPr>
          <w:szCs w:val="24"/>
        </w:rPr>
        <w:t xml:space="preserve">Pick Up 4X4s </w:t>
      </w:r>
    </w:p>
    <w:p w14:paraId="562FBF84" w14:textId="77777777" w:rsidR="00F92EF2" w:rsidRDefault="00F92EF2" w:rsidP="00F92EF2">
      <w:pPr>
        <w:pStyle w:val="ListParagraph"/>
        <w:numPr>
          <w:ilvl w:val="0"/>
          <w:numId w:val="11"/>
        </w:numPr>
        <w:rPr>
          <w:szCs w:val="24"/>
        </w:rPr>
      </w:pPr>
      <w:r>
        <w:rPr>
          <w:szCs w:val="24"/>
        </w:rPr>
        <w:t xml:space="preserve">Tractors </w:t>
      </w:r>
    </w:p>
    <w:p w14:paraId="30FC6D3F" w14:textId="77777777" w:rsidR="006D158F" w:rsidRDefault="006D158F" w:rsidP="006D158F">
      <w:pPr>
        <w:rPr>
          <w:szCs w:val="24"/>
        </w:rPr>
      </w:pPr>
    </w:p>
    <w:p w14:paraId="54A80766" w14:textId="77777777" w:rsidR="006D158F" w:rsidRDefault="006D158F" w:rsidP="006D158F">
      <w:pPr>
        <w:rPr>
          <w:szCs w:val="24"/>
        </w:rPr>
      </w:pPr>
    </w:p>
    <w:p w14:paraId="29FDA1E4" w14:textId="77777777" w:rsidR="00D259ED" w:rsidRPr="006D158F" w:rsidRDefault="00D259ED" w:rsidP="006D158F">
      <w:pPr>
        <w:rPr>
          <w:szCs w:val="24"/>
        </w:rPr>
      </w:pPr>
    </w:p>
    <w:p w14:paraId="3EB89FE3" w14:textId="77777777" w:rsidR="00F92EF2" w:rsidRDefault="00F92EF2" w:rsidP="00F92EF2">
      <w:pPr>
        <w:pStyle w:val="Heading2"/>
        <w:rPr>
          <w:sz w:val="48"/>
          <w:szCs w:val="48"/>
        </w:rPr>
      </w:pPr>
      <w:bookmarkStart w:id="4" w:name="_Toc225885204"/>
      <w:r w:rsidRPr="005922B1">
        <w:rPr>
          <w:sz w:val="48"/>
          <w:szCs w:val="48"/>
        </w:rPr>
        <w:lastRenderedPageBreak/>
        <w:t>Maintenance of Fleet</w:t>
      </w:r>
      <w:bookmarkEnd w:id="4"/>
      <w:r w:rsidRPr="005922B1">
        <w:rPr>
          <w:sz w:val="48"/>
          <w:szCs w:val="48"/>
        </w:rPr>
        <w:t xml:space="preserve"> </w:t>
      </w:r>
    </w:p>
    <w:p w14:paraId="2E6AAD4E" w14:textId="77777777" w:rsidR="008C08C7" w:rsidRPr="008C08C7" w:rsidRDefault="008C08C7" w:rsidP="008C08C7">
      <w:r w:rsidRPr="008C08C7">
        <w:t>All fleet servicing and maintenance is carried out in-house within the vehicle workshop. The workshop undertakes a range of essential regulatory duties on behalf of the Council’s fleet users and is also responsible for conducting taxi compliance tests for all NLC</w:t>
      </w:r>
      <w:r w:rsidRPr="008C08C7">
        <w:noBreakHyphen/>
        <w:t>licensed approved taxi operators.</w:t>
      </w:r>
    </w:p>
    <w:p w14:paraId="40D2B74E" w14:textId="77777777" w:rsidR="008C08C7" w:rsidRPr="008C08C7" w:rsidRDefault="008C08C7" w:rsidP="008C08C7"/>
    <w:p w14:paraId="26C2E7F8" w14:textId="77777777" w:rsidR="00F92EF2" w:rsidRPr="005922B1" w:rsidRDefault="00F92EF2" w:rsidP="00F92EF2">
      <w:pPr>
        <w:pStyle w:val="Heading2"/>
        <w:rPr>
          <w:sz w:val="48"/>
          <w:szCs w:val="48"/>
        </w:rPr>
      </w:pPr>
      <w:bookmarkStart w:id="5" w:name="_Toc225885205"/>
      <w:r w:rsidRPr="005922B1">
        <w:rPr>
          <w:sz w:val="48"/>
          <w:szCs w:val="48"/>
        </w:rPr>
        <w:t>Workshop Vehicle Frequency</w:t>
      </w:r>
      <w:bookmarkEnd w:id="5"/>
      <w:r w:rsidRPr="005922B1">
        <w:rPr>
          <w:sz w:val="48"/>
          <w:szCs w:val="48"/>
        </w:rPr>
        <w:t xml:space="preserve"> </w:t>
      </w:r>
    </w:p>
    <w:p w14:paraId="1E49DB61" w14:textId="77777777" w:rsidR="00F92EF2" w:rsidRDefault="00F92EF2" w:rsidP="00F92EF2">
      <w:pPr>
        <w:pStyle w:val="ListParagraph"/>
        <w:numPr>
          <w:ilvl w:val="0"/>
          <w:numId w:val="12"/>
        </w:numPr>
        <w:spacing w:after="5" w:line="250" w:lineRule="auto"/>
        <w:jc w:val="both"/>
      </w:pPr>
      <w:r>
        <w:t>Heavy Goods Vehicles: Serviced 4-6 Weekly</w:t>
      </w:r>
    </w:p>
    <w:p w14:paraId="1271DA41" w14:textId="77777777" w:rsidR="00F92EF2" w:rsidRDefault="00F92EF2" w:rsidP="00F92EF2">
      <w:pPr>
        <w:pStyle w:val="ListParagraph"/>
        <w:numPr>
          <w:ilvl w:val="0"/>
          <w:numId w:val="12"/>
        </w:numPr>
        <w:spacing w:after="5" w:line="250" w:lineRule="auto"/>
        <w:jc w:val="both"/>
      </w:pPr>
      <w:r>
        <w:t>Buses &amp; Street Cleaning Vehicles: Serviced 8 Weekly</w:t>
      </w:r>
    </w:p>
    <w:p w14:paraId="34CEA410" w14:textId="77777777" w:rsidR="00F92EF2" w:rsidRDefault="00F92EF2" w:rsidP="00F92EF2">
      <w:pPr>
        <w:pStyle w:val="ListParagraph"/>
        <w:numPr>
          <w:ilvl w:val="0"/>
          <w:numId w:val="12"/>
        </w:numPr>
        <w:spacing w:after="5" w:line="250" w:lineRule="auto"/>
        <w:jc w:val="both"/>
      </w:pPr>
      <w:r>
        <w:t xml:space="preserve">Light Commercial Vehicles and Plant: Serviced 6 Monthly.  </w:t>
      </w:r>
    </w:p>
    <w:p w14:paraId="1536F584" w14:textId="77777777" w:rsidR="00F92EF2" w:rsidRDefault="00F92EF2" w:rsidP="00703261"/>
    <w:p w14:paraId="3ACE0F03" w14:textId="77777777" w:rsidR="00F92EF2" w:rsidRPr="005922B1" w:rsidRDefault="00F92EF2" w:rsidP="00F92EF2">
      <w:pPr>
        <w:pStyle w:val="Heading2"/>
        <w:rPr>
          <w:rFonts w:asciiTheme="minorHAnsi" w:hAnsiTheme="minorHAnsi"/>
          <w:sz w:val="48"/>
          <w:szCs w:val="48"/>
        </w:rPr>
      </w:pPr>
      <w:bookmarkStart w:id="6" w:name="_Toc225885206"/>
      <w:r w:rsidRPr="005922B1">
        <w:rPr>
          <w:sz w:val="48"/>
          <w:szCs w:val="48"/>
        </w:rPr>
        <w:t>Workshop Staffing</w:t>
      </w:r>
      <w:bookmarkEnd w:id="6"/>
      <w:r w:rsidRPr="005922B1">
        <w:rPr>
          <w:sz w:val="48"/>
          <w:szCs w:val="48"/>
        </w:rPr>
        <w:t xml:space="preserve"> </w:t>
      </w:r>
    </w:p>
    <w:p w14:paraId="2D14B157" w14:textId="3B4BC61A" w:rsidR="00606CC0" w:rsidRPr="00606CC0" w:rsidRDefault="00606CC0" w:rsidP="00606CC0">
      <w:pPr>
        <w:spacing w:line="300" w:lineRule="atLeast"/>
        <w:rPr>
          <w:rFonts w:eastAsia="Times New Roman" w:cs="Segoe UI"/>
          <w:color w:val="auto"/>
          <w:szCs w:val="24"/>
          <w:lang w:eastAsia="en-GB"/>
        </w:rPr>
      </w:pPr>
      <w:r>
        <w:rPr>
          <w:rFonts w:eastAsia="Times New Roman" w:cs="Segoe UI"/>
          <w:color w:val="auto"/>
          <w:szCs w:val="24"/>
          <w:lang w:eastAsia="en-GB"/>
        </w:rPr>
        <w:t>T</w:t>
      </w:r>
      <w:r w:rsidRPr="00606CC0">
        <w:rPr>
          <w:rFonts w:eastAsia="Times New Roman" w:cs="Segoe UI"/>
          <w:color w:val="auto"/>
          <w:szCs w:val="24"/>
          <w:lang w:eastAsia="en-GB"/>
        </w:rPr>
        <w:t xml:space="preserve">he effective operation of a vehicle workshop and plant/groundcare service depends on a well-structured and appropriately skilled staffing model that underpins safety, reliability, and operational efficiency across all fleet activities. Vehicle workshop staffing typically comprises qualified vehicle technicians, MOT testers, apprentices, parts specialists, and </w:t>
      </w:r>
      <w:r>
        <w:rPr>
          <w:rFonts w:eastAsia="Times New Roman" w:cs="Segoe UI"/>
          <w:color w:val="auto"/>
          <w:szCs w:val="24"/>
          <w:lang w:eastAsia="en-GB"/>
        </w:rPr>
        <w:t>Inspectors</w:t>
      </w:r>
      <w:r w:rsidRPr="00606CC0">
        <w:rPr>
          <w:rFonts w:eastAsia="Times New Roman" w:cs="Segoe UI"/>
          <w:color w:val="auto"/>
          <w:szCs w:val="24"/>
          <w:lang w:eastAsia="en-GB"/>
        </w:rPr>
        <w:t>. Together, these roles support diagnostic activities, repairs, planned preventative maintenance, statutory inspections, compliance monitoring, and accurate record keeping, ensuring vehicles consistently meet roadworthiness and legal standards.</w:t>
      </w:r>
    </w:p>
    <w:p w14:paraId="0DE4268F" w14:textId="36901F6C" w:rsidR="00606CC0" w:rsidRPr="00606CC0" w:rsidRDefault="004F6C84" w:rsidP="00606CC0">
      <w:pPr>
        <w:spacing w:line="300" w:lineRule="atLeast"/>
        <w:rPr>
          <w:rFonts w:eastAsia="Times New Roman" w:cs="Segoe UI"/>
          <w:color w:val="auto"/>
          <w:szCs w:val="24"/>
          <w:lang w:eastAsia="en-GB"/>
        </w:rPr>
      </w:pPr>
      <w:r>
        <w:rPr>
          <w:rFonts w:eastAsia="Times New Roman" w:cs="Segoe UI"/>
          <w:color w:val="auto"/>
          <w:szCs w:val="24"/>
          <w:lang w:eastAsia="en-GB"/>
        </w:rPr>
        <w:t>The p</w:t>
      </w:r>
      <w:r w:rsidR="00606CC0" w:rsidRPr="00606CC0">
        <w:rPr>
          <w:rFonts w:eastAsia="Times New Roman" w:cs="Segoe UI"/>
          <w:color w:val="auto"/>
          <w:szCs w:val="24"/>
          <w:lang w:eastAsia="en-GB"/>
        </w:rPr>
        <w:t xml:space="preserve">lant and groundcare </w:t>
      </w:r>
      <w:r>
        <w:rPr>
          <w:rFonts w:eastAsia="Times New Roman" w:cs="Segoe UI"/>
          <w:color w:val="auto"/>
          <w:szCs w:val="24"/>
          <w:lang w:eastAsia="en-GB"/>
        </w:rPr>
        <w:t xml:space="preserve">workshop </w:t>
      </w:r>
      <w:r w:rsidR="002412B0" w:rsidRPr="00606CC0">
        <w:rPr>
          <w:rFonts w:eastAsia="Times New Roman" w:cs="Segoe UI"/>
          <w:color w:val="auto"/>
          <w:szCs w:val="24"/>
          <w:lang w:eastAsia="en-GB"/>
        </w:rPr>
        <w:t>complement</w:t>
      </w:r>
      <w:r>
        <w:rPr>
          <w:rFonts w:eastAsia="Times New Roman" w:cs="Segoe UI"/>
          <w:color w:val="auto"/>
          <w:szCs w:val="24"/>
          <w:lang w:eastAsia="en-GB"/>
        </w:rPr>
        <w:t xml:space="preserve"> </w:t>
      </w:r>
      <w:r w:rsidR="00144CDC">
        <w:rPr>
          <w:rFonts w:eastAsia="Times New Roman" w:cs="Segoe UI"/>
          <w:color w:val="auto"/>
          <w:szCs w:val="24"/>
          <w:lang w:eastAsia="en-GB"/>
        </w:rPr>
        <w:t>the</w:t>
      </w:r>
      <w:r w:rsidR="00606CC0" w:rsidRPr="00606CC0">
        <w:rPr>
          <w:rFonts w:eastAsia="Times New Roman" w:cs="Segoe UI"/>
          <w:color w:val="auto"/>
          <w:szCs w:val="24"/>
          <w:lang w:eastAsia="en-GB"/>
        </w:rPr>
        <w:t xml:space="preserve"> </w:t>
      </w:r>
      <w:r w:rsidR="00956F2B">
        <w:rPr>
          <w:rFonts w:eastAsia="Times New Roman" w:cs="Segoe UI"/>
          <w:color w:val="auto"/>
          <w:szCs w:val="24"/>
          <w:lang w:eastAsia="en-GB"/>
        </w:rPr>
        <w:t xml:space="preserve">fleet </w:t>
      </w:r>
      <w:r w:rsidR="00606CC0" w:rsidRPr="00606CC0">
        <w:rPr>
          <w:rFonts w:eastAsia="Times New Roman" w:cs="Segoe UI"/>
          <w:color w:val="auto"/>
          <w:szCs w:val="24"/>
          <w:lang w:eastAsia="en-GB"/>
        </w:rPr>
        <w:t xml:space="preserve">workshop </w:t>
      </w:r>
      <w:r w:rsidR="00956F2B">
        <w:rPr>
          <w:rFonts w:eastAsia="Times New Roman" w:cs="Segoe UI"/>
          <w:color w:val="auto"/>
          <w:szCs w:val="24"/>
          <w:lang w:eastAsia="en-GB"/>
        </w:rPr>
        <w:t xml:space="preserve">and </w:t>
      </w:r>
      <w:r w:rsidR="00956F2B" w:rsidRPr="00606CC0">
        <w:rPr>
          <w:rFonts w:eastAsia="Times New Roman" w:cs="Segoe UI"/>
          <w:color w:val="auto"/>
          <w:szCs w:val="24"/>
          <w:lang w:eastAsia="en-GB"/>
        </w:rPr>
        <w:t>operat</w:t>
      </w:r>
      <w:r w:rsidR="00956F2B">
        <w:rPr>
          <w:rFonts w:eastAsia="Times New Roman" w:cs="Segoe UI"/>
          <w:color w:val="auto"/>
          <w:szCs w:val="24"/>
          <w:lang w:eastAsia="en-GB"/>
        </w:rPr>
        <w:t>es</w:t>
      </w:r>
      <w:r w:rsidR="00606CC0" w:rsidRPr="00606CC0">
        <w:rPr>
          <w:rFonts w:eastAsia="Times New Roman" w:cs="Segoe UI"/>
          <w:color w:val="auto"/>
          <w:szCs w:val="24"/>
          <w:lang w:eastAsia="en-GB"/>
        </w:rPr>
        <w:t xml:space="preserve"> through specialist </w:t>
      </w:r>
      <w:r w:rsidR="00956F2B">
        <w:rPr>
          <w:rFonts w:eastAsia="Times New Roman" w:cs="Segoe UI"/>
          <w:color w:val="auto"/>
          <w:szCs w:val="24"/>
          <w:lang w:eastAsia="en-GB"/>
        </w:rPr>
        <w:t>technicians</w:t>
      </w:r>
      <w:r w:rsidR="00606CC0" w:rsidRPr="00606CC0">
        <w:rPr>
          <w:rFonts w:eastAsia="Times New Roman" w:cs="Segoe UI"/>
          <w:color w:val="auto"/>
          <w:szCs w:val="24"/>
          <w:lang w:eastAsia="en-GB"/>
        </w:rPr>
        <w:t xml:space="preserve"> trained in the maintenance and repair of agricultural, horticultural, and cemetery-related equipment. This includes mowers, tractors, small plant, and seasonal or specialist machinery essential to frontline service delivery.</w:t>
      </w:r>
    </w:p>
    <w:p w14:paraId="6FAB3022" w14:textId="1B806808" w:rsidR="00F92EF2" w:rsidRDefault="00E34FDB" w:rsidP="00606CC0">
      <w:pPr>
        <w:spacing w:line="300" w:lineRule="atLeast"/>
        <w:rPr>
          <w:rFonts w:eastAsia="Times New Roman" w:cs="Segoe UI"/>
          <w:color w:val="auto"/>
          <w:szCs w:val="24"/>
          <w:lang w:eastAsia="en-GB"/>
        </w:rPr>
      </w:pPr>
      <w:r w:rsidRPr="00E34FDB">
        <w:rPr>
          <w:rFonts w:eastAsia="Times New Roman" w:cs="Segoe UI"/>
          <w:color w:val="auto"/>
          <w:szCs w:val="24"/>
          <w:lang w:eastAsia="en-GB"/>
        </w:rPr>
        <w:t>Strong cohesion between the vehicle workshop and plant/groundcare teams is essential to maintaining high levels of asset availability throughout the year. Effective collaboration reduces downtime, enhances workforce and resource planning, and ensures statutory compliance and safety obligations are met consistently. This is particularly critical where fleet and equipment reliability underpin essential frontline delivery and public-facing services.</w:t>
      </w:r>
    </w:p>
    <w:tbl>
      <w:tblPr>
        <w:tblStyle w:val="TableGrid"/>
        <w:tblW w:w="0" w:type="auto"/>
        <w:tblInd w:w="-5" w:type="dxa"/>
        <w:tblLook w:val="04A0" w:firstRow="1" w:lastRow="0" w:firstColumn="1" w:lastColumn="0" w:noHBand="0" w:noVBand="1"/>
      </w:tblPr>
      <w:tblGrid>
        <w:gridCol w:w="3321"/>
        <w:gridCol w:w="3260"/>
      </w:tblGrid>
      <w:tr w:rsidR="00F92EF2" w14:paraId="2D2E3624" w14:textId="77777777" w:rsidTr="00B74671">
        <w:tc>
          <w:tcPr>
            <w:tcW w:w="3321" w:type="dxa"/>
          </w:tcPr>
          <w:p w14:paraId="15626903" w14:textId="77777777" w:rsidR="00F92EF2" w:rsidRPr="00D4469B" w:rsidRDefault="00F92EF2" w:rsidP="007812BE">
            <w:pPr>
              <w:spacing w:line="300" w:lineRule="atLeast"/>
              <w:jc w:val="center"/>
              <w:rPr>
                <w:rFonts w:eastAsia="Times New Roman" w:cs="Segoe UI"/>
                <w:b/>
                <w:bCs/>
                <w:color w:val="auto"/>
                <w:sz w:val="24"/>
                <w:szCs w:val="24"/>
                <w:lang w:eastAsia="en-GB"/>
              </w:rPr>
            </w:pPr>
            <w:r w:rsidRPr="00D4469B">
              <w:rPr>
                <w:rFonts w:eastAsia="Times New Roman" w:cs="Segoe UI"/>
                <w:b/>
                <w:bCs/>
                <w:color w:val="auto"/>
                <w:sz w:val="24"/>
                <w:szCs w:val="24"/>
                <w:lang w:eastAsia="en-GB"/>
              </w:rPr>
              <w:lastRenderedPageBreak/>
              <w:t>Job Title</w:t>
            </w:r>
          </w:p>
        </w:tc>
        <w:tc>
          <w:tcPr>
            <w:tcW w:w="3260" w:type="dxa"/>
          </w:tcPr>
          <w:p w14:paraId="7B6357DA" w14:textId="1D457AE4" w:rsidR="00F92EF2" w:rsidRPr="00D4469B" w:rsidRDefault="00F92EF2" w:rsidP="007812BE">
            <w:pPr>
              <w:spacing w:line="300" w:lineRule="atLeast"/>
              <w:jc w:val="center"/>
              <w:rPr>
                <w:rFonts w:eastAsia="Times New Roman" w:cs="Segoe UI"/>
                <w:b/>
                <w:bCs/>
                <w:color w:val="auto"/>
                <w:sz w:val="24"/>
                <w:szCs w:val="24"/>
                <w:lang w:eastAsia="en-GB"/>
              </w:rPr>
            </w:pPr>
            <w:r w:rsidRPr="00D4469B">
              <w:rPr>
                <w:rFonts w:eastAsia="Times New Roman" w:cs="Segoe UI"/>
                <w:b/>
                <w:bCs/>
                <w:color w:val="auto"/>
                <w:sz w:val="24"/>
                <w:szCs w:val="24"/>
                <w:lang w:eastAsia="en-GB"/>
              </w:rPr>
              <w:t>Staff Numbers</w:t>
            </w:r>
          </w:p>
        </w:tc>
      </w:tr>
      <w:tr w:rsidR="00F92EF2" w14:paraId="3E032360" w14:textId="77777777" w:rsidTr="00B74671">
        <w:tc>
          <w:tcPr>
            <w:tcW w:w="3321" w:type="dxa"/>
          </w:tcPr>
          <w:p w14:paraId="60DFC4F0" w14:textId="574A9769"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Business Manager (Fleet)</w:t>
            </w:r>
          </w:p>
        </w:tc>
        <w:tc>
          <w:tcPr>
            <w:tcW w:w="3260" w:type="dxa"/>
          </w:tcPr>
          <w:p w14:paraId="03931E6E" w14:textId="77777777"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1</w:t>
            </w:r>
          </w:p>
        </w:tc>
      </w:tr>
      <w:tr w:rsidR="00F92EF2" w14:paraId="45BE6C81" w14:textId="77777777" w:rsidTr="00B74671">
        <w:tc>
          <w:tcPr>
            <w:tcW w:w="3321" w:type="dxa"/>
          </w:tcPr>
          <w:p w14:paraId="1970E34F" w14:textId="639F831D"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Service Delivery Manager</w:t>
            </w:r>
          </w:p>
        </w:tc>
        <w:tc>
          <w:tcPr>
            <w:tcW w:w="3260" w:type="dxa"/>
          </w:tcPr>
          <w:p w14:paraId="1ACD017A" w14:textId="77777777"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1</w:t>
            </w:r>
          </w:p>
        </w:tc>
      </w:tr>
      <w:tr w:rsidR="00F92EF2" w14:paraId="0BCEBCEA" w14:textId="77777777" w:rsidTr="00B74671">
        <w:tc>
          <w:tcPr>
            <w:tcW w:w="3321" w:type="dxa"/>
          </w:tcPr>
          <w:p w14:paraId="355559C5" w14:textId="77777777"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Workshop Co – Ordinator</w:t>
            </w:r>
          </w:p>
        </w:tc>
        <w:tc>
          <w:tcPr>
            <w:tcW w:w="3260" w:type="dxa"/>
          </w:tcPr>
          <w:p w14:paraId="2661AA4B" w14:textId="77777777"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1</w:t>
            </w:r>
          </w:p>
        </w:tc>
      </w:tr>
      <w:tr w:rsidR="00F92EF2" w14:paraId="47DCDCCA" w14:textId="77777777" w:rsidTr="00B74671">
        <w:tc>
          <w:tcPr>
            <w:tcW w:w="3321" w:type="dxa"/>
          </w:tcPr>
          <w:p w14:paraId="1532234B" w14:textId="7975E5EB"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Fleet Inspector</w:t>
            </w:r>
          </w:p>
        </w:tc>
        <w:tc>
          <w:tcPr>
            <w:tcW w:w="3260" w:type="dxa"/>
          </w:tcPr>
          <w:p w14:paraId="3F80B642" w14:textId="77777777"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2</w:t>
            </w:r>
          </w:p>
        </w:tc>
      </w:tr>
      <w:tr w:rsidR="00F92EF2" w14:paraId="6D5BE177" w14:textId="77777777" w:rsidTr="00B74671">
        <w:tc>
          <w:tcPr>
            <w:tcW w:w="3321" w:type="dxa"/>
          </w:tcPr>
          <w:p w14:paraId="7F0F10EA" w14:textId="3B026846"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Fleet Technician</w:t>
            </w:r>
          </w:p>
        </w:tc>
        <w:tc>
          <w:tcPr>
            <w:tcW w:w="3260" w:type="dxa"/>
          </w:tcPr>
          <w:p w14:paraId="0008D18E" w14:textId="77777777"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14</w:t>
            </w:r>
          </w:p>
        </w:tc>
      </w:tr>
      <w:tr w:rsidR="00F92EF2" w14:paraId="2B4A9A5A" w14:textId="77777777" w:rsidTr="00B74671">
        <w:tc>
          <w:tcPr>
            <w:tcW w:w="3321" w:type="dxa"/>
          </w:tcPr>
          <w:p w14:paraId="78E58ADD" w14:textId="666721AA"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Workshop Assistant</w:t>
            </w:r>
          </w:p>
        </w:tc>
        <w:tc>
          <w:tcPr>
            <w:tcW w:w="3260" w:type="dxa"/>
          </w:tcPr>
          <w:p w14:paraId="190D38D9" w14:textId="77777777"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3</w:t>
            </w:r>
          </w:p>
        </w:tc>
      </w:tr>
      <w:tr w:rsidR="00F92EF2" w14:paraId="4E6EC050" w14:textId="77777777" w:rsidTr="00B74671">
        <w:tc>
          <w:tcPr>
            <w:tcW w:w="3321" w:type="dxa"/>
          </w:tcPr>
          <w:p w14:paraId="6810270A" w14:textId="3AA329D6"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Apprentice</w:t>
            </w:r>
          </w:p>
        </w:tc>
        <w:tc>
          <w:tcPr>
            <w:tcW w:w="3260" w:type="dxa"/>
          </w:tcPr>
          <w:p w14:paraId="4EB69B40" w14:textId="77777777"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2</w:t>
            </w:r>
          </w:p>
        </w:tc>
      </w:tr>
      <w:tr w:rsidR="00F92EF2" w14:paraId="5542E4A8" w14:textId="77777777" w:rsidTr="00B74671">
        <w:tc>
          <w:tcPr>
            <w:tcW w:w="3321" w:type="dxa"/>
          </w:tcPr>
          <w:p w14:paraId="09D4A3A5" w14:textId="552A478D"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Vehicle Wash Operative</w:t>
            </w:r>
          </w:p>
        </w:tc>
        <w:tc>
          <w:tcPr>
            <w:tcW w:w="3260" w:type="dxa"/>
          </w:tcPr>
          <w:p w14:paraId="3D96979B" w14:textId="77777777"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1</w:t>
            </w:r>
          </w:p>
        </w:tc>
      </w:tr>
      <w:tr w:rsidR="00F92EF2" w14:paraId="61E7BAF5" w14:textId="77777777" w:rsidTr="00B74671">
        <w:tc>
          <w:tcPr>
            <w:tcW w:w="3321" w:type="dxa"/>
          </w:tcPr>
          <w:p w14:paraId="024AE896" w14:textId="1D466623"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 xml:space="preserve"> Inspector</w:t>
            </w:r>
            <w:r w:rsidR="00D47B96">
              <w:rPr>
                <w:rFonts w:eastAsia="Times New Roman" w:cs="Segoe UI"/>
                <w:color w:val="auto"/>
                <w:szCs w:val="24"/>
                <w:lang w:eastAsia="en-GB"/>
              </w:rPr>
              <w:t xml:space="preserve"> (Ground Maintenance)</w:t>
            </w:r>
          </w:p>
        </w:tc>
        <w:tc>
          <w:tcPr>
            <w:tcW w:w="3260" w:type="dxa"/>
          </w:tcPr>
          <w:p w14:paraId="0EC97705" w14:textId="77777777"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1</w:t>
            </w:r>
          </w:p>
        </w:tc>
      </w:tr>
      <w:tr w:rsidR="00F92EF2" w14:paraId="578129C4" w14:textId="77777777" w:rsidTr="00B74671">
        <w:tc>
          <w:tcPr>
            <w:tcW w:w="3321" w:type="dxa"/>
          </w:tcPr>
          <w:p w14:paraId="11FC2611" w14:textId="1CBED0E3"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Technician</w:t>
            </w:r>
            <w:r w:rsidR="00D47B96">
              <w:rPr>
                <w:rFonts w:eastAsia="Times New Roman" w:cs="Segoe UI"/>
                <w:color w:val="auto"/>
                <w:szCs w:val="24"/>
                <w:lang w:eastAsia="en-GB"/>
              </w:rPr>
              <w:t xml:space="preserve"> </w:t>
            </w:r>
            <w:r w:rsidR="00A0305A">
              <w:rPr>
                <w:rFonts w:eastAsia="Times New Roman" w:cs="Segoe UI"/>
                <w:color w:val="auto"/>
                <w:szCs w:val="24"/>
                <w:lang w:eastAsia="en-GB"/>
              </w:rPr>
              <w:t>(Ground</w:t>
            </w:r>
            <w:r w:rsidR="00D47B96">
              <w:rPr>
                <w:rFonts w:eastAsia="Times New Roman" w:cs="Segoe UI"/>
                <w:color w:val="auto"/>
                <w:szCs w:val="24"/>
                <w:lang w:eastAsia="en-GB"/>
              </w:rPr>
              <w:t xml:space="preserve"> Maintenance)</w:t>
            </w:r>
          </w:p>
        </w:tc>
        <w:tc>
          <w:tcPr>
            <w:tcW w:w="3260" w:type="dxa"/>
          </w:tcPr>
          <w:p w14:paraId="114D2495" w14:textId="77777777" w:rsidR="00F92EF2" w:rsidRDefault="00F92EF2" w:rsidP="007812BE">
            <w:pPr>
              <w:spacing w:line="300" w:lineRule="atLeast"/>
              <w:jc w:val="center"/>
              <w:rPr>
                <w:rFonts w:eastAsia="Times New Roman" w:cs="Segoe UI"/>
                <w:color w:val="auto"/>
                <w:szCs w:val="24"/>
                <w:lang w:eastAsia="en-GB"/>
              </w:rPr>
            </w:pPr>
            <w:r>
              <w:rPr>
                <w:rFonts w:eastAsia="Times New Roman" w:cs="Segoe UI"/>
                <w:color w:val="auto"/>
                <w:szCs w:val="24"/>
                <w:lang w:eastAsia="en-GB"/>
              </w:rPr>
              <w:t>2</w:t>
            </w:r>
          </w:p>
        </w:tc>
      </w:tr>
    </w:tbl>
    <w:p w14:paraId="112C228B" w14:textId="77777777" w:rsidR="00F92EF2" w:rsidRPr="004511E0" w:rsidRDefault="00F92EF2" w:rsidP="00F92EF2">
      <w:pPr>
        <w:spacing w:line="300" w:lineRule="atLeast"/>
        <w:ind w:left="360"/>
        <w:rPr>
          <w:rFonts w:eastAsia="Times New Roman" w:cs="Segoe UI"/>
          <w:color w:val="auto"/>
          <w:szCs w:val="24"/>
          <w:lang w:eastAsia="en-GB"/>
        </w:rPr>
      </w:pPr>
    </w:p>
    <w:p w14:paraId="5E9023E3" w14:textId="77777777" w:rsidR="00827802" w:rsidRDefault="00827802" w:rsidP="00F92EF2">
      <w:pPr>
        <w:pStyle w:val="Heading2"/>
        <w:rPr>
          <w:sz w:val="48"/>
          <w:szCs w:val="48"/>
        </w:rPr>
      </w:pPr>
      <w:bookmarkStart w:id="7" w:name="_Toc225885207"/>
    </w:p>
    <w:p w14:paraId="3ACFCC90" w14:textId="77777777" w:rsidR="00827802" w:rsidRDefault="00827802" w:rsidP="00F92EF2">
      <w:pPr>
        <w:pStyle w:val="Heading2"/>
        <w:rPr>
          <w:sz w:val="48"/>
          <w:szCs w:val="48"/>
        </w:rPr>
      </w:pPr>
    </w:p>
    <w:p w14:paraId="5C4FFB7D" w14:textId="77777777" w:rsidR="00827802" w:rsidRDefault="00827802" w:rsidP="00F92EF2">
      <w:pPr>
        <w:pStyle w:val="Heading2"/>
        <w:rPr>
          <w:sz w:val="48"/>
          <w:szCs w:val="48"/>
        </w:rPr>
      </w:pPr>
    </w:p>
    <w:p w14:paraId="6535D5E8" w14:textId="50E78116" w:rsidR="00F92EF2" w:rsidRPr="005922B1" w:rsidRDefault="00F92EF2" w:rsidP="00F92EF2">
      <w:pPr>
        <w:pStyle w:val="Heading2"/>
        <w:rPr>
          <w:sz w:val="48"/>
          <w:szCs w:val="48"/>
        </w:rPr>
      </w:pPr>
      <w:r w:rsidRPr="005922B1">
        <w:rPr>
          <w:sz w:val="48"/>
          <w:szCs w:val="48"/>
        </w:rPr>
        <w:lastRenderedPageBreak/>
        <w:t>Corporate Objectives for Fleet</w:t>
      </w:r>
      <w:bookmarkEnd w:id="7"/>
    </w:p>
    <w:p w14:paraId="307635FB" w14:textId="77777777" w:rsidR="00F92EF2" w:rsidRPr="007C1D80" w:rsidRDefault="00F92EF2" w:rsidP="00B74671">
      <w:pPr>
        <w:spacing w:line="300" w:lineRule="atLeast"/>
        <w:rPr>
          <w:rFonts w:eastAsia="Times New Roman" w:cs="Segoe UI"/>
          <w:color w:val="auto"/>
          <w:szCs w:val="24"/>
          <w:lang w:eastAsia="en-GB"/>
        </w:rPr>
      </w:pPr>
      <w:r w:rsidRPr="00E25A88">
        <w:rPr>
          <w:rFonts w:eastAsia="Times New Roman" w:cs="Segoe UI"/>
          <w:color w:val="auto"/>
          <w:szCs w:val="24"/>
          <w:lang w:eastAsia="en-GB"/>
        </w:rPr>
        <w:t>The primary role of Fleet Services is to ensure that North Lanarkshire Council’s operational teams have access to safe, reliable, and fit</w:t>
      </w:r>
      <w:r w:rsidRPr="00E25A88">
        <w:rPr>
          <w:rFonts w:eastAsia="Times New Roman" w:cs="Segoe UI"/>
          <w:color w:val="auto"/>
          <w:szCs w:val="24"/>
          <w:lang w:eastAsia="en-GB"/>
        </w:rPr>
        <w:noBreakHyphen/>
        <w:t>for</w:t>
      </w:r>
      <w:r w:rsidRPr="00E25A88">
        <w:rPr>
          <w:rFonts w:eastAsia="Times New Roman" w:cs="Segoe UI"/>
          <w:color w:val="auto"/>
          <w:szCs w:val="24"/>
          <w:lang w:eastAsia="en-GB"/>
        </w:rPr>
        <w:noBreakHyphen/>
        <w:t>purpose vehicles that enable them to deliver essential services to the community. This includes procuring, maintaining, and managing a diverse fleet that supports the full range of Council operations</w:t>
      </w:r>
      <w:r>
        <w:rPr>
          <w:rFonts w:eastAsia="Times New Roman" w:cs="Segoe UI"/>
          <w:color w:val="auto"/>
          <w:szCs w:val="24"/>
          <w:lang w:eastAsia="en-GB"/>
        </w:rPr>
        <w:t xml:space="preserve">. </w:t>
      </w:r>
      <w:r w:rsidRPr="007C1D80">
        <w:rPr>
          <w:rFonts w:eastAsia="Times New Roman" w:cs="Segoe UI"/>
          <w:color w:val="auto"/>
          <w:szCs w:val="24"/>
          <w:lang w:eastAsia="en-GB"/>
        </w:rPr>
        <w:t xml:space="preserve">Through proactive asset management, effective maintenance planning, and operational support, the service plays a critical role in enabling departments to meet their service commitments and maintain </w:t>
      </w:r>
      <w:r>
        <w:rPr>
          <w:rFonts w:eastAsia="Times New Roman" w:cs="Segoe UI"/>
          <w:color w:val="auto"/>
          <w:szCs w:val="24"/>
          <w:lang w:eastAsia="en-GB"/>
        </w:rPr>
        <w:t xml:space="preserve">operational service delivery. </w:t>
      </w:r>
    </w:p>
    <w:p w14:paraId="57B58793" w14:textId="77777777" w:rsidR="00F92EF2" w:rsidRPr="005922B1" w:rsidRDefault="00F92EF2" w:rsidP="00F92EF2">
      <w:pPr>
        <w:pStyle w:val="Heading2"/>
        <w:rPr>
          <w:sz w:val="48"/>
          <w:szCs w:val="48"/>
        </w:rPr>
      </w:pPr>
      <w:r w:rsidRPr="00542EA2">
        <w:t xml:space="preserve"> </w:t>
      </w:r>
      <w:bookmarkStart w:id="8" w:name="_Toc225885208"/>
      <w:r w:rsidRPr="005922B1">
        <w:rPr>
          <w:sz w:val="48"/>
          <w:szCs w:val="48"/>
        </w:rPr>
        <w:t>Aims for Fleet</w:t>
      </w:r>
      <w:bookmarkEnd w:id="8"/>
      <w:r w:rsidRPr="005922B1">
        <w:rPr>
          <w:sz w:val="48"/>
          <w:szCs w:val="48"/>
        </w:rPr>
        <w:t xml:space="preserve"> </w:t>
      </w:r>
    </w:p>
    <w:p w14:paraId="6A1EF096" w14:textId="7C772662" w:rsidR="00F92EF2" w:rsidRPr="00A255D3" w:rsidRDefault="00F92EF2" w:rsidP="00F92EF2">
      <w:pPr>
        <w:pStyle w:val="ListParagraph"/>
        <w:numPr>
          <w:ilvl w:val="0"/>
          <w:numId w:val="13"/>
        </w:numPr>
        <w:rPr>
          <w:rFonts w:asciiTheme="majorHAnsi" w:hAnsiTheme="majorHAnsi"/>
          <w:szCs w:val="24"/>
        </w:rPr>
      </w:pPr>
      <w:r w:rsidRPr="00A255D3">
        <w:t>To ensure the most efficient use of resources and provide and maintain a</w:t>
      </w:r>
      <w:r w:rsidR="00387A5B">
        <w:t xml:space="preserve"> high </w:t>
      </w:r>
      <w:r w:rsidRPr="00A255D3">
        <w:t>level of support to users</w:t>
      </w:r>
    </w:p>
    <w:p w14:paraId="400090B2" w14:textId="723A69C8" w:rsidR="00F92EF2" w:rsidRPr="00A255D3" w:rsidRDefault="00F92EF2" w:rsidP="00F92EF2">
      <w:pPr>
        <w:pStyle w:val="ListParagraph"/>
        <w:numPr>
          <w:ilvl w:val="0"/>
          <w:numId w:val="13"/>
        </w:numPr>
        <w:spacing w:after="5" w:line="250" w:lineRule="auto"/>
        <w:jc w:val="both"/>
      </w:pPr>
      <w:r w:rsidRPr="00A255D3">
        <w:t xml:space="preserve">To maintain </w:t>
      </w:r>
      <w:r w:rsidR="00387A5B">
        <w:t>high</w:t>
      </w:r>
      <w:r w:rsidRPr="00A255D3">
        <w:t xml:space="preserve"> levels of operational vehicle </w:t>
      </w:r>
      <w:r w:rsidR="00387A5B">
        <w:t xml:space="preserve">and equipment </w:t>
      </w:r>
      <w:r w:rsidRPr="00A255D3">
        <w:t xml:space="preserve">availability </w:t>
      </w:r>
    </w:p>
    <w:p w14:paraId="70BBCD36" w14:textId="77777777" w:rsidR="00F92EF2" w:rsidRPr="00A255D3" w:rsidRDefault="00F92EF2" w:rsidP="00F92EF2">
      <w:pPr>
        <w:pStyle w:val="ListParagraph"/>
        <w:numPr>
          <w:ilvl w:val="0"/>
          <w:numId w:val="13"/>
        </w:numPr>
        <w:spacing w:after="5" w:line="250" w:lineRule="auto"/>
        <w:jc w:val="both"/>
      </w:pPr>
      <w:r w:rsidRPr="00A255D3">
        <w:t xml:space="preserve">To strive for best value in fleet management and maintenance operations </w:t>
      </w:r>
    </w:p>
    <w:p w14:paraId="6FBC7492" w14:textId="1CEE491A" w:rsidR="00F92EF2" w:rsidRPr="00A255D3" w:rsidRDefault="00F92EF2" w:rsidP="00F92EF2">
      <w:pPr>
        <w:pStyle w:val="ListParagraph"/>
        <w:numPr>
          <w:ilvl w:val="0"/>
          <w:numId w:val="13"/>
        </w:numPr>
        <w:spacing w:after="5" w:line="250" w:lineRule="auto"/>
        <w:jc w:val="both"/>
      </w:pPr>
      <w:r w:rsidRPr="00A255D3">
        <w:t>To maintain an appropriate degree of flexibility to adjust to the changing operational demands that the Council will face now and in future</w:t>
      </w:r>
    </w:p>
    <w:p w14:paraId="2BD0EADE" w14:textId="154DE8AB" w:rsidR="00F92EF2" w:rsidRPr="00A255D3" w:rsidRDefault="00F92EF2" w:rsidP="00F92EF2">
      <w:pPr>
        <w:pStyle w:val="ListParagraph"/>
        <w:numPr>
          <w:ilvl w:val="0"/>
          <w:numId w:val="13"/>
        </w:numPr>
        <w:spacing w:after="5" w:line="250" w:lineRule="auto"/>
        <w:jc w:val="both"/>
      </w:pPr>
      <w:r w:rsidRPr="00A255D3">
        <w:t>To facilitate a</w:t>
      </w:r>
      <w:r w:rsidR="00387A5B">
        <w:t xml:space="preserve"> </w:t>
      </w:r>
      <w:r w:rsidRPr="00A255D3">
        <w:t xml:space="preserve">long-term plan to manage the vehicular assets of NLC </w:t>
      </w:r>
    </w:p>
    <w:p w14:paraId="7492F7E9" w14:textId="3C66BF6B" w:rsidR="00F92EF2" w:rsidRDefault="00387A5B" w:rsidP="00F92EF2">
      <w:pPr>
        <w:pStyle w:val="ListParagraph"/>
        <w:numPr>
          <w:ilvl w:val="0"/>
          <w:numId w:val="13"/>
        </w:numPr>
        <w:spacing w:after="5" w:line="250" w:lineRule="auto"/>
        <w:jc w:val="both"/>
      </w:pPr>
      <w:r>
        <w:t xml:space="preserve">To </w:t>
      </w:r>
      <w:r w:rsidR="00F92EF2" w:rsidRPr="00A255D3">
        <w:t xml:space="preserve">align with national targets to phase out petrol and diesel vehicles from our public sector fleet </w:t>
      </w:r>
    </w:p>
    <w:p w14:paraId="07AE306F" w14:textId="77777777" w:rsidR="00FE6B90" w:rsidRDefault="00FE6B90" w:rsidP="00F92EF2">
      <w:pPr>
        <w:pStyle w:val="Heading2"/>
        <w:rPr>
          <w:sz w:val="48"/>
          <w:szCs w:val="48"/>
        </w:rPr>
      </w:pPr>
      <w:bookmarkStart w:id="9" w:name="_Toc225885209"/>
    </w:p>
    <w:p w14:paraId="42122AB8" w14:textId="77777777" w:rsidR="00FE6B90" w:rsidRDefault="00FE6B90" w:rsidP="00F92EF2">
      <w:pPr>
        <w:pStyle w:val="Heading2"/>
        <w:rPr>
          <w:sz w:val="48"/>
          <w:szCs w:val="48"/>
        </w:rPr>
      </w:pPr>
    </w:p>
    <w:p w14:paraId="1A200A5C" w14:textId="77777777" w:rsidR="00FE6B90" w:rsidRPr="00B46085" w:rsidRDefault="00FE6B90" w:rsidP="00F92EF2">
      <w:pPr>
        <w:pStyle w:val="Heading2"/>
        <w:rPr>
          <w:rFonts w:ascii="Open Sans Light" w:hAnsi="Open Sans Light" w:cs="Open Sans Light"/>
        </w:rPr>
      </w:pPr>
    </w:p>
    <w:p w14:paraId="029AD0E9" w14:textId="77777777" w:rsidR="00FE6B90" w:rsidRDefault="00FE6B90" w:rsidP="00F92EF2">
      <w:pPr>
        <w:pStyle w:val="Heading2"/>
        <w:rPr>
          <w:sz w:val="48"/>
          <w:szCs w:val="48"/>
        </w:rPr>
      </w:pPr>
    </w:p>
    <w:p w14:paraId="67137E8B" w14:textId="084D3CE3" w:rsidR="00F92EF2" w:rsidRDefault="00F92EF2" w:rsidP="00F92EF2">
      <w:pPr>
        <w:pStyle w:val="Heading2"/>
        <w:rPr>
          <w:sz w:val="48"/>
          <w:szCs w:val="48"/>
        </w:rPr>
      </w:pPr>
      <w:r w:rsidRPr="005922B1">
        <w:rPr>
          <w:sz w:val="48"/>
          <w:szCs w:val="48"/>
        </w:rPr>
        <w:lastRenderedPageBreak/>
        <w:t>Operator Licence Undertakings</w:t>
      </w:r>
      <w:bookmarkEnd w:id="9"/>
      <w:r w:rsidRPr="005922B1">
        <w:rPr>
          <w:sz w:val="48"/>
          <w:szCs w:val="48"/>
        </w:rPr>
        <w:t xml:space="preserve"> </w:t>
      </w:r>
    </w:p>
    <w:p w14:paraId="5A7B35FC" w14:textId="77777777" w:rsidR="008A5F0B" w:rsidRPr="008A5F0B" w:rsidRDefault="008A5F0B" w:rsidP="008A5F0B">
      <w:pPr>
        <w:spacing w:line="300" w:lineRule="atLeast"/>
        <w:rPr>
          <w:rFonts w:eastAsia="Times New Roman" w:cs="Segoe UI"/>
          <w:color w:val="auto"/>
          <w:szCs w:val="24"/>
          <w:lang w:eastAsia="en-GB"/>
        </w:rPr>
      </w:pPr>
      <w:r w:rsidRPr="008A5F0B">
        <w:rPr>
          <w:rFonts w:eastAsia="Times New Roman" w:cs="Segoe UI"/>
          <w:color w:val="auto"/>
          <w:szCs w:val="24"/>
          <w:lang w:eastAsia="en-GB"/>
        </w:rPr>
        <w:t xml:space="preserve">North Lanarkshire Council’s undertakings under its Heavy Goods Vehicle (HGV) Operator Licence constitute a series of legally binding commitments made to the Traffic Commissioner. These undertakings are designed to ensure that the Council’s fleet is operated safely, lawfully, and responsibly </w:t>
      </w:r>
      <w:proofErr w:type="gramStart"/>
      <w:r w:rsidRPr="008A5F0B">
        <w:rPr>
          <w:rFonts w:eastAsia="Times New Roman" w:cs="Segoe UI"/>
          <w:color w:val="auto"/>
          <w:szCs w:val="24"/>
          <w:lang w:eastAsia="en-GB"/>
        </w:rPr>
        <w:t>at all times</w:t>
      </w:r>
      <w:proofErr w:type="gramEnd"/>
      <w:r w:rsidRPr="008A5F0B">
        <w:rPr>
          <w:rFonts w:eastAsia="Times New Roman" w:cs="Segoe UI"/>
          <w:color w:val="auto"/>
          <w:szCs w:val="24"/>
          <w:lang w:eastAsia="en-GB"/>
        </w:rPr>
        <w:t>. They are enshrined within the Goods Vehicles (Licensing of Operators) Act 1995 and associated regulations, and are enforced to safeguard road safety, promote fair competition, and ensure the appropriate management of operating centres and environmental impacts.</w:t>
      </w:r>
    </w:p>
    <w:p w14:paraId="43D2D7CB" w14:textId="77777777" w:rsidR="008A5F0B" w:rsidRPr="008A5F0B" w:rsidRDefault="008A5F0B" w:rsidP="008A5F0B">
      <w:pPr>
        <w:spacing w:line="300" w:lineRule="atLeast"/>
        <w:rPr>
          <w:rFonts w:eastAsia="Times New Roman" w:cs="Segoe UI"/>
          <w:color w:val="auto"/>
          <w:szCs w:val="24"/>
          <w:lang w:eastAsia="en-GB"/>
        </w:rPr>
      </w:pPr>
      <w:r w:rsidRPr="008A5F0B">
        <w:rPr>
          <w:rFonts w:eastAsia="Times New Roman" w:cs="Segoe UI"/>
          <w:color w:val="auto"/>
          <w:szCs w:val="24"/>
          <w:lang w:eastAsia="en-GB"/>
        </w:rPr>
        <w:t xml:space="preserve">As an HGV operator, North Lanarkshire Council is required to demonstrate ongoing compliance with </w:t>
      </w:r>
      <w:proofErr w:type="gramStart"/>
      <w:r w:rsidRPr="008A5F0B">
        <w:rPr>
          <w:rFonts w:eastAsia="Times New Roman" w:cs="Segoe UI"/>
          <w:color w:val="auto"/>
          <w:szCs w:val="24"/>
          <w:lang w:eastAsia="en-GB"/>
        </w:rPr>
        <w:t>a number of</w:t>
      </w:r>
      <w:proofErr w:type="gramEnd"/>
      <w:r w:rsidRPr="008A5F0B">
        <w:rPr>
          <w:rFonts w:eastAsia="Times New Roman" w:cs="Segoe UI"/>
          <w:color w:val="auto"/>
          <w:szCs w:val="24"/>
          <w:lang w:eastAsia="en-GB"/>
        </w:rPr>
        <w:t xml:space="preserve"> core statutory obligations. These include maintaining all vehicles in a safe and roadworthy condition, conducting regular and effective safety inspections, and retaining comprehensive maintenance and inspection records for a minimum period of 15 months. The Council must also ensure that all drivers operate in full compliance with relevant legislation, including driver hours, working time, and tachograph requirements.</w:t>
      </w:r>
    </w:p>
    <w:p w14:paraId="0AAD5905" w14:textId="77777777" w:rsidR="008A5F0B" w:rsidRPr="008A5F0B" w:rsidRDefault="008A5F0B" w:rsidP="008A5F0B">
      <w:pPr>
        <w:spacing w:line="300" w:lineRule="atLeast"/>
        <w:rPr>
          <w:rFonts w:eastAsia="Times New Roman" w:cs="Segoe UI"/>
          <w:color w:val="auto"/>
          <w:szCs w:val="24"/>
          <w:lang w:eastAsia="en-GB"/>
        </w:rPr>
      </w:pPr>
      <w:r w:rsidRPr="008A5F0B">
        <w:rPr>
          <w:rFonts w:eastAsia="Times New Roman" w:cs="Segoe UI"/>
          <w:color w:val="auto"/>
          <w:szCs w:val="24"/>
          <w:lang w:eastAsia="en-GB"/>
        </w:rPr>
        <w:t>In addition, the Council must continue to satisfy financial standing requirements, maintain good repute, and, where applicable, ensure that a suitably qualified and professionally competent Transport Manager is appointed to exercise continuous and effective control over transport operations.</w:t>
      </w:r>
    </w:p>
    <w:p w14:paraId="6666BC06" w14:textId="726FE61C" w:rsidR="00F92EF2" w:rsidRDefault="008A5F0B" w:rsidP="008A5F0B">
      <w:pPr>
        <w:spacing w:line="300" w:lineRule="atLeast"/>
        <w:rPr>
          <w:rFonts w:eastAsia="Times New Roman" w:cs="Segoe UI"/>
          <w:color w:val="auto"/>
          <w:szCs w:val="24"/>
          <w:lang w:eastAsia="en-GB"/>
        </w:rPr>
      </w:pPr>
      <w:r w:rsidRPr="008A5F0B">
        <w:rPr>
          <w:rFonts w:eastAsia="Times New Roman" w:cs="Segoe UI"/>
          <w:color w:val="auto"/>
          <w:szCs w:val="24"/>
          <w:lang w:eastAsia="en-GB"/>
        </w:rPr>
        <w:t>Failure to meet these undertakings may result in enforcement action by the Driver and Vehicle Standards Agency (DVSA), deterioration of the Operator Compliance Risk Score (OCRS), and formal regulatory action by the Traffic Commissioner. Such action can include the calling of a Public Inquiry and may ultimately lead to the curtailment, suspension, or revocation of the Operator Licence</w:t>
      </w:r>
      <w:r w:rsidR="000D5CCE">
        <w:rPr>
          <w:rFonts w:eastAsia="Times New Roman" w:cs="Segoe UI"/>
          <w:color w:val="auto"/>
          <w:szCs w:val="24"/>
          <w:lang w:eastAsia="en-GB"/>
        </w:rPr>
        <w:t xml:space="preserve">. </w:t>
      </w:r>
    </w:p>
    <w:p w14:paraId="0F81086A" w14:textId="78F4DBFD" w:rsidR="000D5CCE" w:rsidRDefault="000029E6" w:rsidP="000029E6">
      <w:pPr>
        <w:rPr>
          <w:rFonts w:ascii="Open Sans Light" w:hAnsi="Open Sans Light" w:cs="Open Sans Light"/>
          <w:b/>
          <w:bCs/>
          <w:color w:val="auto"/>
        </w:rPr>
      </w:pPr>
      <w:r w:rsidRPr="00D259ED">
        <w:rPr>
          <w:rFonts w:ascii="Open Sans Light" w:hAnsi="Open Sans Light" w:cs="Open Sans Light"/>
          <w:b/>
          <w:bCs/>
          <w:color w:val="auto"/>
        </w:rPr>
        <w:t>The Council’s nominated certificate of professional competence holder is, John McElhinney, Business Manager (Fleet)</w:t>
      </w:r>
    </w:p>
    <w:p w14:paraId="488E351F" w14:textId="77777777" w:rsidR="00D259ED" w:rsidRPr="00D259ED" w:rsidRDefault="00D259ED" w:rsidP="000029E6">
      <w:pPr>
        <w:rPr>
          <w:b/>
          <w:bCs/>
          <w:color w:val="auto"/>
        </w:rPr>
      </w:pPr>
    </w:p>
    <w:tbl>
      <w:tblPr>
        <w:tblStyle w:val="TableGrid"/>
        <w:tblW w:w="0" w:type="auto"/>
        <w:tblLook w:val="04A0" w:firstRow="1" w:lastRow="0" w:firstColumn="1" w:lastColumn="0" w:noHBand="0" w:noVBand="1"/>
      </w:tblPr>
      <w:tblGrid>
        <w:gridCol w:w="3321"/>
        <w:gridCol w:w="2693"/>
      </w:tblGrid>
      <w:tr w:rsidR="00F92EF2" w14:paraId="4F4C0054" w14:textId="77777777" w:rsidTr="00FE6B90">
        <w:tc>
          <w:tcPr>
            <w:tcW w:w="3321" w:type="dxa"/>
          </w:tcPr>
          <w:p w14:paraId="0E482712" w14:textId="77777777" w:rsidR="00F92EF2" w:rsidRPr="00606834" w:rsidRDefault="00F92EF2" w:rsidP="00810F87">
            <w:pPr>
              <w:spacing w:line="300" w:lineRule="atLeast"/>
              <w:rPr>
                <w:rFonts w:eastAsia="Times New Roman" w:cs="Segoe UI"/>
                <w:b/>
                <w:bCs/>
                <w:color w:val="auto"/>
                <w:sz w:val="24"/>
                <w:szCs w:val="24"/>
                <w:lang w:eastAsia="en-GB"/>
              </w:rPr>
            </w:pPr>
            <w:r w:rsidRPr="00606834">
              <w:rPr>
                <w:rFonts w:eastAsia="Times New Roman" w:cs="Segoe UI"/>
                <w:b/>
                <w:bCs/>
                <w:color w:val="auto"/>
                <w:sz w:val="24"/>
                <w:szCs w:val="24"/>
                <w:lang w:eastAsia="en-GB"/>
              </w:rPr>
              <w:t xml:space="preserve">Operator Licence Number </w:t>
            </w:r>
          </w:p>
        </w:tc>
        <w:tc>
          <w:tcPr>
            <w:tcW w:w="2693" w:type="dxa"/>
          </w:tcPr>
          <w:p w14:paraId="010F9ECE" w14:textId="77777777" w:rsidR="00F92EF2" w:rsidRPr="00606834" w:rsidRDefault="00F92EF2" w:rsidP="00810F87">
            <w:pPr>
              <w:spacing w:line="300" w:lineRule="atLeast"/>
              <w:rPr>
                <w:rFonts w:eastAsia="Times New Roman" w:cs="Segoe UI"/>
                <w:b/>
                <w:bCs/>
                <w:color w:val="auto"/>
                <w:sz w:val="24"/>
                <w:szCs w:val="24"/>
                <w:lang w:eastAsia="en-GB"/>
              </w:rPr>
            </w:pPr>
            <w:r w:rsidRPr="00606834">
              <w:rPr>
                <w:rFonts w:eastAsia="Times New Roman" w:cs="Segoe UI"/>
                <w:b/>
                <w:bCs/>
                <w:color w:val="auto"/>
                <w:sz w:val="24"/>
                <w:szCs w:val="24"/>
                <w:lang w:eastAsia="en-GB"/>
              </w:rPr>
              <w:t xml:space="preserve">Number of Vehicles </w:t>
            </w:r>
          </w:p>
        </w:tc>
      </w:tr>
      <w:tr w:rsidR="00F92EF2" w14:paraId="0934E713" w14:textId="77777777" w:rsidTr="00FE6B90">
        <w:tc>
          <w:tcPr>
            <w:tcW w:w="3321" w:type="dxa"/>
          </w:tcPr>
          <w:p w14:paraId="31B578E6" w14:textId="77777777" w:rsidR="00F92EF2" w:rsidRPr="00606834" w:rsidRDefault="00F92EF2" w:rsidP="00810F87">
            <w:pPr>
              <w:spacing w:line="300" w:lineRule="atLeast"/>
              <w:rPr>
                <w:rFonts w:eastAsia="Times New Roman" w:cs="Segoe UI"/>
                <w:color w:val="auto"/>
                <w:sz w:val="24"/>
                <w:szCs w:val="24"/>
                <w:lang w:eastAsia="en-GB"/>
              </w:rPr>
            </w:pPr>
            <w:r>
              <w:rPr>
                <w:rFonts w:eastAsia="Times New Roman" w:cs="Segoe UI"/>
                <w:color w:val="auto"/>
                <w:sz w:val="24"/>
                <w:szCs w:val="24"/>
                <w:lang w:eastAsia="en-GB"/>
              </w:rPr>
              <w:t>OM0012238</w:t>
            </w:r>
          </w:p>
        </w:tc>
        <w:tc>
          <w:tcPr>
            <w:tcW w:w="2693" w:type="dxa"/>
          </w:tcPr>
          <w:p w14:paraId="19EBE174" w14:textId="77777777" w:rsidR="00F92EF2" w:rsidRPr="00606834" w:rsidRDefault="00F92EF2" w:rsidP="00810F87">
            <w:pPr>
              <w:spacing w:line="300" w:lineRule="atLeast"/>
              <w:rPr>
                <w:rFonts w:eastAsia="Times New Roman" w:cs="Segoe UI"/>
                <w:color w:val="auto"/>
                <w:sz w:val="24"/>
                <w:szCs w:val="24"/>
                <w:lang w:eastAsia="en-GB"/>
              </w:rPr>
            </w:pPr>
            <w:r>
              <w:rPr>
                <w:rFonts w:eastAsia="Times New Roman" w:cs="Segoe UI"/>
                <w:color w:val="auto"/>
                <w:sz w:val="24"/>
                <w:szCs w:val="24"/>
                <w:lang w:eastAsia="en-GB"/>
              </w:rPr>
              <w:t>73</w:t>
            </w:r>
          </w:p>
        </w:tc>
      </w:tr>
    </w:tbl>
    <w:p w14:paraId="62C57D14" w14:textId="77777777" w:rsidR="00F92EF2" w:rsidRDefault="00F92EF2" w:rsidP="00F92EF2">
      <w:pPr>
        <w:spacing w:after="5" w:line="250" w:lineRule="auto"/>
        <w:ind w:left="360"/>
        <w:jc w:val="both"/>
        <w:rPr>
          <w:szCs w:val="24"/>
        </w:rPr>
      </w:pPr>
    </w:p>
    <w:p w14:paraId="662C7554" w14:textId="77777777" w:rsidR="003845C8" w:rsidRDefault="003845C8" w:rsidP="00F92EF2">
      <w:pPr>
        <w:spacing w:after="5" w:line="250" w:lineRule="auto"/>
        <w:ind w:left="360"/>
        <w:jc w:val="both"/>
        <w:rPr>
          <w:szCs w:val="24"/>
        </w:rPr>
      </w:pPr>
    </w:p>
    <w:p w14:paraId="13321FDA" w14:textId="77777777" w:rsidR="003845C8" w:rsidRDefault="003845C8" w:rsidP="00F92EF2">
      <w:pPr>
        <w:spacing w:after="5" w:line="250" w:lineRule="auto"/>
        <w:ind w:left="360"/>
        <w:jc w:val="both"/>
        <w:rPr>
          <w:szCs w:val="24"/>
        </w:rPr>
      </w:pPr>
    </w:p>
    <w:p w14:paraId="7B1FA093" w14:textId="77777777" w:rsidR="003845C8" w:rsidRPr="006562BD" w:rsidRDefault="003845C8" w:rsidP="000029E6">
      <w:pPr>
        <w:spacing w:after="5" w:line="250" w:lineRule="auto"/>
        <w:jc w:val="both"/>
        <w:rPr>
          <w:szCs w:val="24"/>
        </w:rPr>
      </w:pPr>
    </w:p>
    <w:p w14:paraId="4D5C500A" w14:textId="2E8C8E9F" w:rsidR="00F92EF2" w:rsidRPr="005922B1" w:rsidRDefault="00F92EF2" w:rsidP="00F92EF2">
      <w:pPr>
        <w:pStyle w:val="Heading2"/>
        <w:rPr>
          <w:sz w:val="48"/>
          <w:szCs w:val="48"/>
        </w:rPr>
      </w:pPr>
      <w:bookmarkStart w:id="10" w:name="_Toc225885210"/>
      <w:r w:rsidRPr="005922B1">
        <w:rPr>
          <w:sz w:val="48"/>
          <w:szCs w:val="48"/>
        </w:rPr>
        <w:lastRenderedPageBreak/>
        <w:t>Carbon Emission Reduction</w:t>
      </w:r>
      <w:bookmarkEnd w:id="10"/>
      <w:r w:rsidRPr="005922B1">
        <w:rPr>
          <w:sz w:val="48"/>
          <w:szCs w:val="48"/>
        </w:rPr>
        <w:t xml:space="preserve"> </w:t>
      </w:r>
    </w:p>
    <w:p w14:paraId="69777F6C" w14:textId="77777777" w:rsidR="00F92EF2" w:rsidRDefault="00F92EF2" w:rsidP="00831F54">
      <w:pPr>
        <w:spacing w:after="63"/>
        <w:rPr>
          <w:szCs w:val="24"/>
        </w:rPr>
      </w:pPr>
      <w:r w:rsidRPr="00426546">
        <w:rPr>
          <w:szCs w:val="24"/>
        </w:rPr>
        <w:t xml:space="preserve">The Scottish </w:t>
      </w:r>
      <w:r>
        <w:rPr>
          <w:szCs w:val="24"/>
        </w:rPr>
        <w:t>Government</w:t>
      </w:r>
      <w:r w:rsidRPr="00426546">
        <w:rPr>
          <w:szCs w:val="24"/>
        </w:rPr>
        <w:t xml:space="preserve"> declared a climate emergency</w:t>
      </w:r>
      <w:r>
        <w:rPr>
          <w:szCs w:val="24"/>
        </w:rPr>
        <w:t xml:space="preserve"> in April 2019</w:t>
      </w:r>
      <w:r w:rsidRPr="00426546">
        <w:rPr>
          <w:szCs w:val="24"/>
        </w:rPr>
        <w:t xml:space="preserve">. It has set several targets to reduce emissions from </w:t>
      </w:r>
      <w:r>
        <w:rPr>
          <w:szCs w:val="24"/>
        </w:rPr>
        <w:t>the transport sector</w:t>
      </w:r>
      <w:r w:rsidRPr="00426546">
        <w:rPr>
          <w:szCs w:val="24"/>
        </w:rPr>
        <w:t xml:space="preserve"> </w:t>
      </w:r>
      <w:r>
        <w:rPr>
          <w:szCs w:val="24"/>
        </w:rPr>
        <w:t>which contributes</w:t>
      </w:r>
      <w:r w:rsidRPr="00426546">
        <w:rPr>
          <w:szCs w:val="24"/>
        </w:rPr>
        <w:t xml:space="preserve"> a large part of the country’s total carbon emissions</w:t>
      </w:r>
      <w:r>
        <w:rPr>
          <w:szCs w:val="24"/>
        </w:rPr>
        <w:t xml:space="preserve">. </w:t>
      </w:r>
      <w:r w:rsidRPr="00426546">
        <w:rPr>
          <w:szCs w:val="24"/>
        </w:rPr>
        <w:t>For the public sector</w:t>
      </w:r>
      <w:r>
        <w:rPr>
          <w:szCs w:val="24"/>
        </w:rPr>
        <w:t xml:space="preserve">, these targets include: </w:t>
      </w:r>
    </w:p>
    <w:p w14:paraId="236EE568" w14:textId="77777777" w:rsidR="008A1B36" w:rsidRDefault="008A1B36" w:rsidP="00831F54">
      <w:pPr>
        <w:spacing w:after="63"/>
        <w:rPr>
          <w:szCs w:val="24"/>
        </w:rPr>
      </w:pPr>
    </w:p>
    <w:p w14:paraId="286052BD" w14:textId="77777777" w:rsidR="00F92EF2" w:rsidRPr="00225377" w:rsidRDefault="00F92EF2" w:rsidP="00F92EF2">
      <w:pPr>
        <w:pStyle w:val="ListParagraph"/>
        <w:numPr>
          <w:ilvl w:val="0"/>
          <w:numId w:val="14"/>
        </w:numPr>
        <w:spacing w:after="63"/>
        <w:rPr>
          <w:szCs w:val="24"/>
        </w:rPr>
      </w:pPr>
      <w:r w:rsidRPr="00225377">
        <w:rPr>
          <w:szCs w:val="24"/>
        </w:rPr>
        <w:t>Phasing out petrol and diesel cars by 20</w:t>
      </w:r>
      <w:r>
        <w:rPr>
          <w:szCs w:val="24"/>
        </w:rPr>
        <w:t>30</w:t>
      </w:r>
    </w:p>
    <w:p w14:paraId="1252E3D8" w14:textId="77777777" w:rsidR="00F92EF2" w:rsidRPr="00225377" w:rsidRDefault="00F92EF2" w:rsidP="00F92EF2">
      <w:pPr>
        <w:pStyle w:val="ListParagraph"/>
        <w:numPr>
          <w:ilvl w:val="0"/>
          <w:numId w:val="14"/>
        </w:numPr>
        <w:spacing w:after="63" w:line="250" w:lineRule="auto"/>
        <w:jc w:val="both"/>
        <w:rPr>
          <w:szCs w:val="24"/>
        </w:rPr>
      </w:pPr>
      <w:r w:rsidRPr="00225377">
        <w:rPr>
          <w:szCs w:val="24"/>
        </w:rPr>
        <w:t xml:space="preserve">Phasing out the need for new petrol and diesel light commercial vehicles from 2025 </w:t>
      </w:r>
      <w:r>
        <w:rPr>
          <w:szCs w:val="24"/>
        </w:rPr>
        <w:t xml:space="preserve">-30 </w:t>
      </w:r>
      <w:r w:rsidRPr="00225377">
        <w:rPr>
          <w:szCs w:val="24"/>
        </w:rPr>
        <w:t xml:space="preserve"> </w:t>
      </w:r>
    </w:p>
    <w:p w14:paraId="10FB9E61" w14:textId="77777777" w:rsidR="00F92EF2" w:rsidRDefault="00F92EF2" w:rsidP="00F92EF2">
      <w:pPr>
        <w:pStyle w:val="ListParagraph"/>
        <w:numPr>
          <w:ilvl w:val="0"/>
          <w:numId w:val="14"/>
        </w:numPr>
        <w:spacing w:after="63" w:line="250" w:lineRule="auto"/>
        <w:jc w:val="both"/>
        <w:rPr>
          <w:szCs w:val="24"/>
        </w:rPr>
      </w:pPr>
      <w:r w:rsidRPr="00225377">
        <w:rPr>
          <w:szCs w:val="24"/>
        </w:rPr>
        <w:t xml:space="preserve">Phasing out the need for new petrol and diesel heavy duty vehicles from 2030 onwards (Vehicles with a gross vehicle weight of more than 3.5t or passenger transport vehicle of more than 8 seats buses and coaches) </w:t>
      </w:r>
    </w:p>
    <w:p w14:paraId="28232CFD" w14:textId="77777777" w:rsidR="00831F54" w:rsidRPr="005E0BA5" w:rsidRDefault="00831F54" w:rsidP="00831F54">
      <w:pPr>
        <w:pStyle w:val="ListParagraph"/>
        <w:spacing w:after="63" w:line="250" w:lineRule="auto"/>
        <w:jc w:val="both"/>
        <w:rPr>
          <w:szCs w:val="24"/>
        </w:rPr>
      </w:pPr>
    </w:p>
    <w:p w14:paraId="4031D6D8" w14:textId="03C73E60" w:rsidR="00074A49" w:rsidRPr="00074A49" w:rsidRDefault="00074A49" w:rsidP="00074A49">
      <w:pPr>
        <w:spacing w:line="300" w:lineRule="atLeast"/>
        <w:rPr>
          <w:rFonts w:eastAsia="Times New Roman" w:cs="Segoe UI"/>
          <w:color w:val="auto"/>
          <w:szCs w:val="24"/>
          <w:lang w:eastAsia="en-GB"/>
        </w:rPr>
      </w:pPr>
      <w:r>
        <w:rPr>
          <w:rFonts w:eastAsia="Times New Roman" w:cs="Segoe UI"/>
          <w:color w:val="auto"/>
          <w:szCs w:val="24"/>
          <w:lang w:eastAsia="en-GB"/>
        </w:rPr>
        <w:t>Our f</w:t>
      </w:r>
      <w:r w:rsidRPr="00074A49">
        <w:rPr>
          <w:rFonts w:eastAsia="Times New Roman" w:cs="Segoe UI"/>
          <w:color w:val="auto"/>
          <w:szCs w:val="24"/>
          <w:lang w:eastAsia="en-GB"/>
        </w:rPr>
        <w:t xml:space="preserve">leet </w:t>
      </w:r>
      <w:r>
        <w:rPr>
          <w:rFonts w:eastAsia="Times New Roman" w:cs="Segoe UI"/>
          <w:color w:val="auto"/>
          <w:szCs w:val="24"/>
          <w:lang w:eastAsia="en-GB"/>
        </w:rPr>
        <w:t>s</w:t>
      </w:r>
      <w:r w:rsidRPr="00074A49">
        <w:rPr>
          <w:rFonts w:eastAsia="Times New Roman" w:cs="Segoe UI"/>
          <w:color w:val="auto"/>
          <w:szCs w:val="24"/>
          <w:lang w:eastAsia="en-GB"/>
        </w:rPr>
        <w:t>ervice will continue to work collaboratively with vehicle</w:t>
      </w:r>
      <w:r w:rsidRPr="00074A49">
        <w:rPr>
          <w:rFonts w:ascii="Cambria Math" w:eastAsia="Times New Roman" w:hAnsi="Cambria Math" w:cs="Cambria Math"/>
          <w:color w:val="auto"/>
          <w:szCs w:val="24"/>
          <w:lang w:eastAsia="en-GB"/>
        </w:rPr>
        <w:t>‑</w:t>
      </w:r>
      <w:r w:rsidRPr="00074A49">
        <w:rPr>
          <w:rFonts w:eastAsia="Times New Roman" w:cs="Segoe UI"/>
          <w:color w:val="auto"/>
          <w:szCs w:val="24"/>
          <w:lang w:eastAsia="en-GB"/>
        </w:rPr>
        <w:t>using departments to ensure the Council</w:t>
      </w:r>
      <w:r w:rsidRPr="00074A49">
        <w:rPr>
          <w:rFonts w:eastAsia="Times New Roman"/>
          <w:color w:val="auto"/>
          <w:szCs w:val="24"/>
          <w:lang w:eastAsia="en-GB"/>
        </w:rPr>
        <w:t>’</w:t>
      </w:r>
      <w:r w:rsidRPr="00074A49">
        <w:rPr>
          <w:rFonts w:eastAsia="Times New Roman" w:cs="Segoe UI"/>
          <w:color w:val="auto"/>
          <w:szCs w:val="24"/>
          <w:lang w:eastAsia="en-GB"/>
        </w:rPr>
        <w:t>s fleet evolves in line with emerging technologies and Scottish Government policy. This creates a significant opportunity for North Lanarkshire Council to drive innovation, modernise fleet practices, and enhance Fleet Asset Management across the organisation.</w:t>
      </w:r>
    </w:p>
    <w:p w14:paraId="333D5E95" w14:textId="530BFB54" w:rsidR="003845C8" w:rsidRDefault="00074A49" w:rsidP="00074A49">
      <w:pPr>
        <w:spacing w:line="300" w:lineRule="atLeast"/>
        <w:rPr>
          <w:rFonts w:eastAsia="Times New Roman" w:cs="Segoe UI"/>
          <w:color w:val="auto"/>
          <w:szCs w:val="24"/>
          <w:lang w:eastAsia="en-GB"/>
        </w:rPr>
      </w:pPr>
      <w:r w:rsidRPr="00074A49">
        <w:rPr>
          <w:rFonts w:eastAsia="Times New Roman" w:cs="Segoe UI"/>
          <w:color w:val="auto"/>
          <w:szCs w:val="24"/>
          <w:lang w:eastAsia="en-GB"/>
        </w:rPr>
        <w:t>Due to the complex and highly regulated nature of fleet operations, changes to existing practices are expected over the next five years, driven by operational need, national policy, legislative change, industry best practice, and environmental considerations.</w:t>
      </w:r>
    </w:p>
    <w:p w14:paraId="2447DC6F" w14:textId="77777777" w:rsidR="003845C8" w:rsidRDefault="003845C8" w:rsidP="00831F54">
      <w:pPr>
        <w:spacing w:line="300" w:lineRule="atLeast"/>
        <w:rPr>
          <w:rFonts w:eastAsia="Times New Roman" w:cs="Segoe UI"/>
          <w:color w:val="auto"/>
          <w:szCs w:val="24"/>
          <w:lang w:eastAsia="en-GB"/>
        </w:rPr>
      </w:pPr>
    </w:p>
    <w:p w14:paraId="3D56D6AB" w14:textId="77777777" w:rsidR="003845C8" w:rsidRDefault="003845C8" w:rsidP="00831F54">
      <w:pPr>
        <w:spacing w:line="300" w:lineRule="atLeast"/>
        <w:rPr>
          <w:rFonts w:eastAsia="Times New Roman" w:cs="Segoe UI"/>
          <w:color w:val="auto"/>
          <w:szCs w:val="24"/>
          <w:lang w:eastAsia="en-GB"/>
        </w:rPr>
      </w:pPr>
    </w:p>
    <w:p w14:paraId="6B8E3AF5" w14:textId="77777777" w:rsidR="003845C8" w:rsidRDefault="003845C8" w:rsidP="00831F54">
      <w:pPr>
        <w:spacing w:line="300" w:lineRule="atLeast"/>
        <w:rPr>
          <w:rFonts w:eastAsia="Times New Roman" w:cs="Segoe UI"/>
          <w:color w:val="auto"/>
          <w:szCs w:val="24"/>
          <w:lang w:eastAsia="en-GB"/>
        </w:rPr>
      </w:pPr>
    </w:p>
    <w:p w14:paraId="0D310A5E" w14:textId="77777777" w:rsidR="003845C8" w:rsidRDefault="003845C8" w:rsidP="00831F54">
      <w:pPr>
        <w:spacing w:line="300" w:lineRule="atLeast"/>
        <w:rPr>
          <w:rFonts w:eastAsia="Times New Roman" w:cs="Segoe UI"/>
          <w:color w:val="auto"/>
          <w:szCs w:val="24"/>
          <w:lang w:eastAsia="en-GB"/>
        </w:rPr>
      </w:pPr>
    </w:p>
    <w:p w14:paraId="1F3FF0DA" w14:textId="77777777" w:rsidR="003845C8" w:rsidRDefault="003845C8" w:rsidP="00831F54">
      <w:pPr>
        <w:spacing w:line="300" w:lineRule="atLeast"/>
        <w:rPr>
          <w:rFonts w:eastAsia="Times New Roman" w:cs="Segoe UI"/>
          <w:color w:val="auto"/>
          <w:szCs w:val="24"/>
          <w:lang w:eastAsia="en-GB"/>
        </w:rPr>
      </w:pPr>
    </w:p>
    <w:p w14:paraId="1CF17EE8" w14:textId="77777777" w:rsidR="009A41C5" w:rsidRDefault="009A41C5" w:rsidP="00831F54">
      <w:pPr>
        <w:spacing w:line="300" w:lineRule="atLeast"/>
        <w:rPr>
          <w:rFonts w:eastAsia="Times New Roman" w:cs="Segoe UI"/>
          <w:color w:val="auto"/>
          <w:szCs w:val="24"/>
          <w:lang w:eastAsia="en-GB"/>
        </w:rPr>
      </w:pPr>
    </w:p>
    <w:p w14:paraId="279C73B6" w14:textId="77777777" w:rsidR="009A41C5" w:rsidRDefault="009A41C5" w:rsidP="00831F54">
      <w:pPr>
        <w:spacing w:line="300" w:lineRule="atLeast"/>
        <w:rPr>
          <w:rFonts w:eastAsia="Times New Roman" w:cs="Segoe UI"/>
          <w:color w:val="auto"/>
          <w:szCs w:val="24"/>
          <w:lang w:eastAsia="en-GB"/>
        </w:rPr>
      </w:pPr>
    </w:p>
    <w:p w14:paraId="760CE357" w14:textId="77777777" w:rsidR="003845C8" w:rsidRPr="00831F54" w:rsidRDefault="003845C8" w:rsidP="00831F54">
      <w:pPr>
        <w:spacing w:line="300" w:lineRule="atLeast"/>
        <w:rPr>
          <w:rFonts w:eastAsia="Times New Roman" w:cs="Segoe UI"/>
          <w:color w:val="auto"/>
          <w:szCs w:val="24"/>
          <w:lang w:eastAsia="en-GB"/>
        </w:rPr>
      </w:pPr>
    </w:p>
    <w:p w14:paraId="14CB9252" w14:textId="77777777" w:rsidR="00F92EF2" w:rsidRDefault="00F92EF2" w:rsidP="00F92EF2">
      <w:pPr>
        <w:pStyle w:val="Heading2"/>
        <w:rPr>
          <w:sz w:val="48"/>
          <w:szCs w:val="48"/>
        </w:rPr>
      </w:pPr>
      <w:bookmarkStart w:id="11" w:name="_Toc225885211"/>
      <w:r w:rsidRPr="005922B1">
        <w:rPr>
          <w:sz w:val="48"/>
          <w:szCs w:val="48"/>
        </w:rPr>
        <w:lastRenderedPageBreak/>
        <w:t>Fleet Performance</w:t>
      </w:r>
      <w:bookmarkEnd w:id="11"/>
      <w:r w:rsidRPr="005922B1">
        <w:rPr>
          <w:sz w:val="48"/>
          <w:szCs w:val="48"/>
        </w:rPr>
        <w:t xml:space="preserve"> </w:t>
      </w:r>
    </w:p>
    <w:p w14:paraId="7011F1D0" w14:textId="77777777" w:rsidR="00C545A2" w:rsidRDefault="00C545A2" w:rsidP="00C545A2">
      <w:r>
        <w:t>A core objective of the Fleet Asset Management Plan is to provide a clear and comprehensive assessment of current service performance. The use of robust performance indicators is essential to strengthening the performance management framework and ensuring effective corporate governance of the Council’s fleet assets.</w:t>
      </w:r>
    </w:p>
    <w:p w14:paraId="5B96F998" w14:textId="77777777" w:rsidR="00747CCC" w:rsidRDefault="00C545A2" w:rsidP="00C545A2">
      <w:r>
        <w:t xml:space="preserve">The Council has established a suite of key performance targets for fleet that are relevant, measurable, and aligned with national benchmarking standards. </w:t>
      </w:r>
    </w:p>
    <w:p w14:paraId="49C95458" w14:textId="77777777" w:rsidR="00794B6E" w:rsidRDefault="00C545A2" w:rsidP="00C545A2">
      <w:r>
        <w:t xml:space="preserve">In parallel, the Council will continue to develop local performance measures that reflect corporate priorities and support continuous improvement in service delivery to meet community needs. </w:t>
      </w:r>
    </w:p>
    <w:p w14:paraId="5598B755" w14:textId="7C6F02BF" w:rsidR="00C545A2" w:rsidRPr="00C545A2" w:rsidRDefault="00C545A2" w:rsidP="00C545A2">
      <w:r>
        <w:t>Performance indicators will be reviewed regularly to ensure they remain relevant, provide accurate and meaningful insights, and effectively inform management decision-making across the Fleet service.</w:t>
      </w:r>
    </w:p>
    <w:p w14:paraId="0F1D87D6" w14:textId="6958E09D" w:rsidR="00F92EF2" w:rsidRDefault="00F92EF2" w:rsidP="008A1B36">
      <w:pPr>
        <w:rPr>
          <w:color w:val="auto"/>
          <w:szCs w:val="24"/>
        </w:rPr>
      </w:pPr>
      <w:r w:rsidRPr="006A444F">
        <w:rPr>
          <w:color w:val="auto"/>
          <w:szCs w:val="24"/>
        </w:rPr>
        <w:t>Fleet performance is external audited and accredited to ISO 9001:2015, ISO 14001:2015 &amp; ISO 45001:2018</w:t>
      </w:r>
    </w:p>
    <w:tbl>
      <w:tblPr>
        <w:tblStyle w:val="TableGrid"/>
        <w:tblpPr w:leftFromText="180" w:rightFromText="180" w:vertAnchor="text" w:horzAnchor="margin" w:tblpY="210"/>
        <w:tblW w:w="0" w:type="auto"/>
        <w:tblLook w:val="04A0" w:firstRow="1" w:lastRow="0" w:firstColumn="1" w:lastColumn="0" w:noHBand="0" w:noVBand="1"/>
      </w:tblPr>
      <w:tblGrid>
        <w:gridCol w:w="5813"/>
      </w:tblGrid>
      <w:tr w:rsidR="008A1B36" w14:paraId="284758A8" w14:textId="77777777" w:rsidTr="008A1B36">
        <w:tc>
          <w:tcPr>
            <w:tcW w:w="5813" w:type="dxa"/>
          </w:tcPr>
          <w:p w14:paraId="2BD1BCDE" w14:textId="77777777" w:rsidR="008A1B36" w:rsidRPr="00FE6B90" w:rsidRDefault="008A1B36" w:rsidP="008A1B36">
            <w:pPr>
              <w:rPr>
                <w:b/>
                <w:bCs/>
              </w:rPr>
            </w:pPr>
            <w:r w:rsidRPr="00FE6B90">
              <w:rPr>
                <w:b/>
                <w:bCs/>
                <w:sz w:val="24"/>
              </w:rPr>
              <w:t>Sample of KPI</w:t>
            </w:r>
          </w:p>
        </w:tc>
      </w:tr>
      <w:tr w:rsidR="008A1B36" w14:paraId="0E52000B" w14:textId="77777777" w:rsidTr="008A1B36">
        <w:tc>
          <w:tcPr>
            <w:tcW w:w="5813" w:type="dxa"/>
          </w:tcPr>
          <w:p w14:paraId="5420EDDC" w14:textId="77777777" w:rsidR="008A1B36" w:rsidRDefault="008A1B36" w:rsidP="008A1B36">
            <w:r>
              <w:t xml:space="preserve">Number of Vehicles Inspected Within ISO Week </w:t>
            </w:r>
          </w:p>
        </w:tc>
      </w:tr>
      <w:tr w:rsidR="008A1B36" w14:paraId="5B124FED" w14:textId="77777777" w:rsidTr="008A1B36">
        <w:tc>
          <w:tcPr>
            <w:tcW w:w="5813" w:type="dxa"/>
          </w:tcPr>
          <w:p w14:paraId="7AD867C8" w14:textId="77777777" w:rsidR="008A1B36" w:rsidRDefault="008A1B36" w:rsidP="008A1B36">
            <w:r>
              <w:t>Number of MOT Passed 1</w:t>
            </w:r>
            <w:r w:rsidRPr="004959BA">
              <w:rPr>
                <w:vertAlign w:val="superscript"/>
              </w:rPr>
              <w:t>st</w:t>
            </w:r>
            <w:r>
              <w:t xml:space="preserve"> Time </w:t>
            </w:r>
          </w:p>
        </w:tc>
      </w:tr>
      <w:tr w:rsidR="008A1B36" w14:paraId="22FB3991" w14:textId="77777777" w:rsidTr="008A1B36">
        <w:tc>
          <w:tcPr>
            <w:tcW w:w="5813" w:type="dxa"/>
          </w:tcPr>
          <w:p w14:paraId="68912311" w14:textId="77777777" w:rsidR="008A1B36" w:rsidRDefault="008A1B36" w:rsidP="008A1B36">
            <w:r>
              <w:t xml:space="preserve">Number of Light Commercial Fleet that is Alternative Fuel </w:t>
            </w:r>
          </w:p>
        </w:tc>
      </w:tr>
    </w:tbl>
    <w:p w14:paraId="7AF0E7AB" w14:textId="77777777" w:rsidR="00F92EF2" w:rsidRPr="00AE2101" w:rsidRDefault="00F92EF2" w:rsidP="00F92EF2">
      <w:pPr>
        <w:ind w:left="561"/>
        <w:rPr>
          <w:color w:val="auto"/>
          <w:szCs w:val="24"/>
        </w:rPr>
      </w:pPr>
    </w:p>
    <w:p w14:paraId="79568A8F" w14:textId="77777777" w:rsidR="00F92EF2" w:rsidRDefault="00F92EF2" w:rsidP="00F92EF2"/>
    <w:p w14:paraId="0A31E15C" w14:textId="77777777" w:rsidR="008A1B36" w:rsidRDefault="008A1B36" w:rsidP="00F92EF2">
      <w:pPr>
        <w:pStyle w:val="Heading2"/>
        <w:rPr>
          <w:sz w:val="48"/>
          <w:szCs w:val="48"/>
        </w:rPr>
      </w:pPr>
      <w:bookmarkStart w:id="12" w:name="_Toc225885212"/>
    </w:p>
    <w:p w14:paraId="17E4228E" w14:textId="77777777" w:rsidR="008A1B36" w:rsidRDefault="008A1B36" w:rsidP="00F92EF2">
      <w:pPr>
        <w:pStyle w:val="Heading2"/>
        <w:rPr>
          <w:sz w:val="48"/>
          <w:szCs w:val="48"/>
        </w:rPr>
      </w:pPr>
    </w:p>
    <w:p w14:paraId="65BE9BD7" w14:textId="77777777" w:rsidR="003845C8" w:rsidRDefault="003845C8" w:rsidP="003845C8"/>
    <w:p w14:paraId="6E93EE66" w14:textId="77777777" w:rsidR="003845C8" w:rsidRDefault="003845C8" w:rsidP="003845C8"/>
    <w:p w14:paraId="3ED61DC4" w14:textId="77777777" w:rsidR="003845C8" w:rsidRDefault="003845C8" w:rsidP="003845C8"/>
    <w:p w14:paraId="49559DB2" w14:textId="77777777" w:rsidR="003845C8" w:rsidRDefault="003845C8" w:rsidP="003845C8"/>
    <w:p w14:paraId="42617AF5" w14:textId="77777777" w:rsidR="003845C8" w:rsidRPr="003845C8" w:rsidRDefault="003845C8" w:rsidP="003845C8"/>
    <w:p w14:paraId="080E8B36" w14:textId="4A5F1254" w:rsidR="00F92EF2" w:rsidRPr="005922B1" w:rsidRDefault="00F92EF2" w:rsidP="00F92EF2">
      <w:pPr>
        <w:pStyle w:val="Heading2"/>
        <w:rPr>
          <w:sz w:val="48"/>
          <w:szCs w:val="48"/>
        </w:rPr>
      </w:pPr>
      <w:r w:rsidRPr="005922B1">
        <w:rPr>
          <w:sz w:val="48"/>
          <w:szCs w:val="48"/>
        </w:rPr>
        <w:lastRenderedPageBreak/>
        <w:t xml:space="preserve">Fleet </w:t>
      </w:r>
      <w:r w:rsidR="00A936CF">
        <w:rPr>
          <w:sz w:val="48"/>
          <w:szCs w:val="48"/>
        </w:rPr>
        <w:t xml:space="preserve">Data Management </w:t>
      </w:r>
      <w:r w:rsidRPr="005922B1">
        <w:rPr>
          <w:sz w:val="48"/>
          <w:szCs w:val="48"/>
        </w:rPr>
        <w:t>Systems</w:t>
      </w:r>
      <w:bookmarkEnd w:id="12"/>
    </w:p>
    <w:p w14:paraId="14F61170" w14:textId="77777777" w:rsidR="006772A0" w:rsidRPr="006772A0" w:rsidRDefault="006772A0" w:rsidP="006772A0">
      <w:pPr>
        <w:spacing w:before="220"/>
        <w:rPr>
          <w:color w:val="auto"/>
        </w:rPr>
      </w:pPr>
      <w:r w:rsidRPr="006772A0">
        <w:rPr>
          <w:color w:val="auto"/>
        </w:rPr>
        <w:t>The Council’s Fleet data is collected, recorded, and monitored through three integrated management systems, each supporting different aspects of fleet operations:</w:t>
      </w:r>
    </w:p>
    <w:p w14:paraId="3F07A0C6" w14:textId="77777777" w:rsidR="006772A0" w:rsidRPr="006772A0" w:rsidRDefault="006772A0" w:rsidP="006772A0">
      <w:pPr>
        <w:spacing w:before="220"/>
        <w:rPr>
          <w:b/>
          <w:bCs/>
          <w:color w:val="auto"/>
        </w:rPr>
      </w:pPr>
      <w:r w:rsidRPr="006772A0">
        <w:rPr>
          <w:b/>
          <w:bCs/>
          <w:color w:val="auto"/>
        </w:rPr>
        <w:t>1. Freeway Fleet Management System</w:t>
      </w:r>
    </w:p>
    <w:p w14:paraId="22AF906B" w14:textId="77777777" w:rsidR="006772A0" w:rsidRPr="006772A0" w:rsidRDefault="006772A0" w:rsidP="006772A0">
      <w:pPr>
        <w:spacing w:before="220"/>
        <w:rPr>
          <w:color w:val="auto"/>
        </w:rPr>
      </w:pPr>
      <w:r w:rsidRPr="006772A0">
        <w:rPr>
          <w:color w:val="auto"/>
        </w:rPr>
        <w:t>Freeway is the Council’s primary fleet management system and provides comprehensive support for fleet and asset administration. The system covers a wide range of operational functions, including vehicle and asset management, driver documentation, accident and risk management reporting, hire and leasing orders, work authorisation, and vehicle workshop and stores management. Freeway enables effective oversight and control of fleet assets throughout their lifecycle.</w:t>
      </w:r>
    </w:p>
    <w:p w14:paraId="44440D19" w14:textId="77777777" w:rsidR="006772A0" w:rsidRPr="006772A0" w:rsidRDefault="006772A0" w:rsidP="006772A0">
      <w:pPr>
        <w:spacing w:before="220"/>
        <w:rPr>
          <w:b/>
          <w:bCs/>
          <w:color w:val="auto"/>
        </w:rPr>
      </w:pPr>
      <w:r w:rsidRPr="006772A0">
        <w:rPr>
          <w:b/>
          <w:bCs/>
          <w:color w:val="auto"/>
        </w:rPr>
        <w:t xml:space="preserve">2. </w:t>
      </w:r>
      <w:proofErr w:type="spellStart"/>
      <w:r w:rsidRPr="006772A0">
        <w:rPr>
          <w:b/>
          <w:bCs/>
          <w:color w:val="auto"/>
        </w:rPr>
        <w:t>Insego</w:t>
      </w:r>
      <w:proofErr w:type="spellEnd"/>
      <w:r w:rsidRPr="006772A0">
        <w:rPr>
          <w:b/>
          <w:bCs/>
          <w:color w:val="auto"/>
        </w:rPr>
        <w:t xml:space="preserve"> – Fleet Tracker System</w:t>
      </w:r>
    </w:p>
    <w:p w14:paraId="01B742B7" w14:textId="77777777" w:rsidR="006772A0" w:rsidRPr="006772A0" w:rsidRDefault="006772A0" w:rsidP="006772A0">
      <w:pPr>
        <w:spacing w:before="220"/>
        <w:rPr>
          <w:color w:val="auto"/>
        </w:rPr>
      </w:pPr>
      <w:proofErr w:type="spellStart"/>
      <w:r w:rsidRPr="006772A0">
        <w:rPr>
          <w:color w:val="auto"/>
        </w:rPr>
        <w:t>Insego</w:t>
      </w:r>
      <w:proofErr w:type="spellEnd"/>
      <w:r w:rsidRPr="006772A0">
        <w:rPr>
          <w:color w:val="auto"/>
        </w:rPr>
        <w:t xml:space="preserve"> provides real-time fleet performance monitoring and vehicle tracking. The system allows the Council to view vehicle locations, monitor key performance indicators (KPIs), and analyse operational data through an easy-to-use dashboard. </w:t>
      </w:r>
      <w:proofErr w:type="spellStart"/>
      <w:r w:rsidRPr="006772A0">
        <w:rPr>
          <w:color w:val="auto"/>
        </w:rPr>
        <w:t>Insego</w:t>
      </w:r>
      <w:proofErr w:type="spellEnd"/>
      <w:r w:rsidRPr="006772A0">
        <w:rPr>
          <w:color w:val="auto"/>
        </w:rPr>
        <w:t xml:space="preserve"> offers an extended range of reports, including address reports, trip reports, logbooks, and working time reports, providing detailed insight into fleet usage and performance. The data is live and is reported monthly to User Departments.</w:t>
      </w:r>
    </w:p>
    <w:p w14:paraId="6E8716A8" w14:textId="77777777" w:rsidR="006772A0" w:rsidRPr="006772A0" w:rsidRDefault="006772A0" w:rsidP="006772A0">
      <w:pPr>
        <w:spacing w:before="220"/>
        <w:rPr>
          <w:b/>
          <w:bCs/>
          <w:color w:val="auto"/>
        </w:rPr>
      </w:pPr>
      <w:r w:rsidRPr="006772A0">
        <w:rPr>
          <w:b/>
          <w:bCs/>
          <w:color w:val="auto"/>
        </w:rPr>
        <w:t xml:space="preserve">3. </w:t>
      </w:r>
      <w:proofErr w:type="spellStart"/>
      <w:r w:rsidRPr="006772A0">
        <w:rPr>
          <w:b/>
          <w:bCs/>
          <w:color w:val="auto"/>
        </w:rPr>
        <w:t>Fuellink</w:t>
      </w:r>
      <w:proofErr w:type="spellEnd"/>
      <w:r w:rsidRPr="006772A0">
        <w:rPr>
          <w:b/>
          <w:bCs/>
          <w:color w:val="auto"/>
        </w:rPr>
        <w:t xml:space="preserve"> Fuel Management System</w:t>
      </w:r>
    </w:p>
    <w:p w14:paraId="7E3E09A4" w14:textId="4F7D235E" w:rsidR="00F92EF2" w:rsidRDefault="006772A0" w:rsidP="006772A0">
      <w:pPr>
        <w:spacing w:before="220"/>
        <w:rPr>
          <w:color w:val="auto"/>
        </w:rPr>
      </w:pPr>
      <w:proofErr w:type="spellStart"/>
      <w:r w:rsidRPr="006772A0">
        <w:rPr>
          <w:color w:val="auto"/>
        </w:rPr>
        <w:t>Fuellink</w:t>
      </w:r>
      <w:proofErr w:type="spellEnd"/>
      <w:r w:rsidRPr="006772A0">
        <w:rPr>
          <w:color w:val="auto"/>
        </w:rPr>
        <w:t xml:space="preserve"> is a web-based fuel management system designed to secure fuel against unauthorised use and to enable the monitoring and control of all fuel-related activity. Fuel data is entered manually by drivers at the vehicle pump. This information is then processed through the </w:t>
      </w:r>
      <w:proofErr w:type="spellStart"/>
      <w:r w:rsidRPr="006772A0">
        <w:rPr>
          <w:color w:val="auto"/>
        </w:rPr>
        <w:t>FUELtran</w:t>
      </w:r>
      <w:proofErr w:type="spellEnd"/>
      <w:r w:rsidRPr="006772A0">
        <w:rPr>
          <w:color w:val="auto"/>
        </w:rPr>
        <w:t xml:space="preserve"> system, providing real-time access to vehicle, driver, fuel stock, and fuelling data 24 hours a day, 7 days a week. The system also allows Fleet Services to monitor additional fuel usage and identify trends or anomalies.</w:t>
      </w:r>
    </w:p>
    <w:p w14:paraId="3B4D19F8" w14:textId="77777777" w:rsidR="003A5309" w:rsidRDefault="003A5309" w:rsidP="008A1B36">
      <w:pPr>
        <w:spacing w:before="220"/>
        <w:rPr>
          <w:color w:val="auto"/>
        </w:rPr>
      </w:pPr>
    </w:p>
    <w:p w14:paraId="0B52746C" w14:textId="77777777" w:rsidR="003A5309" w:rsidRDefault="003A5309" w:rsidP="008A1B36">
      <w:pPr>
        <w:spacing w:before="220"/>
        <w:rPr>
          <w:color w:val="auto"/>
        </w:rPr>
      </w:pPr>
    </w:p>
    <w:p w14:paraId="348036A0" w14:textId="77777777" w:rsidR="003A5309" w:rsidRDefault="003A5309" w:rsidP="008A1B36">
      <w:pPr>
        <w:spacing w:before="220"/>
        <w:rPr>
          <w:color w:val="auto"/>
        </w:rPr>
      </w:pPr>
    </w:p>
    <w:p w14:paraId="3B4F0A09" w14:textId="77777777" w:rsidR="003A5309" w:rsidRPr="008A1B36" w:rsidRDefault="003A5309" w:rsidP="008A1B36">
      <w:pPr>
        <w:spacing w:before="220"/>
        <w:rPr>
          <w:color w:val="auto"/>
        </w:rPr>
      </w:pPr>
    </w:p>
    <w:p w14:paraId="2D04D3D6" w14:textId="788D9629" w:rsidR="00F92EF2" w:rsidRPr="005922B1" w:rsidRDefault="00D259ED" w:rsidP="00F92EF2">
      <w:pPr>
        <w:pStyle w:val="Heading2"/>
        <w:rPr>
          <w:sz w:val="48"/>
          <w:szCs w:val="48"/>
        </w:rPr>
      </w:pPr>
      <w:r>
        <w:rPr>
          <w:sz w:val="48"/>
          <w:szCs w:val="48"/>
        </w:rPr>
        <w:lastRenderedPageBreak/>
        <w:t>Vehicle Replacement Programme</w:t>
      </w:r>
    </w:p>
    <w:p w14:paraId="7DB7B6C5" w14:textId="77777777" w:rsidR="00964219" w:rsidRDefault="00D259ED" w:rsidP="008A1B36">
      <w:pPr>
        <w:rPr>
          <w:color w:val="auto"/>
        </w:rPr>
      </w:pPr>
      <w:r>
        <w:t>As part of the</w:t>
      </w:r>
      <w:r w:rsidR="00F92EF2">
        <w:t xml:space="preserve"> vehicle replacement </w:t>
      </w:r>
      <w:r w:rsidR="00964219">
        <w:t>programme, the council operates a vehicle</w:t>
      </w:r>
      <w:r w:rsidR="00F92EF2">
        <w:t xml:space="preserve"> purchase policy for most categories of vehicles to ensure the most cost-effective operation of o</w:t>
      </w:r>
      <w:r w:rsidR="00F92EF2" w:rsidRPr="000858BE">
        <w:rPr>
          <w:color w:val="auto"/>
        </w:rPr>
        <w:t xml:space="preserve">ur assets. </w:t>
      </w:r>
    </w:p>
    <w:p w14:paraId="5CC52401" w14:textId="7A7BE2C6" w:rsidR="00B80608" w:rsidRPr="000858BE" w:rsidRDefault="00F92EF2" w:rsidP="008A1B36">
      <w:pPr>
        <w:rPr>
          <w:color w:val="auto"/>
        </w:rPr>
      </w:pPr>
      <w:r w:rsidRPr="000858BE">
        <w:rPr>
          <w:color w:val="auto"/>
        </w:rPr>
        <w:t>The policy considers the following factors:</w:t>
      </w:r>
    </w:p>
    <w:p w14:paraId="79C1FCFD" w14:textId="77777777" w:rsidR="00F92EF2" w:rsidRPr="00517E8E" w:rsidRDefault="00F92EF2" w:rsidP="00F92EF2">
      <w:pPr>
        <w:pStyle w:val="ListParagraph"/>
        <w:numPr>
          <w:ilvl w:val="0"/>
          <w:numId w:val="16"/>
        </w:numPr>
        <w:spacing w:after="5" w:line="250" w:lineRule="auto"/>
        <w:jc w:val="both"/>
        <w:rPr>
          <w:color w:val="auto"/>
        </w:rPr>
      </w:pPr>
      <w:r w:rsidRPr="00517E8E">
        <w:rPr>
          <w:color w:val="auto"/>
        </w:rPr>
        <w:t>Condition</w:t>
      </w:r>
    </w:p>
    <w:p w14:paraId="22137404" w14:textId="77777777" w:rsidR="00F92EF2" w:rsidRPr="00517E8E" w:rsidRDefault="00F92EF2" w:rsidP="00F92EF2">
      <w:pPr>
        <w:pStyle w:val="ListParagraph"/>
        <w:numPr>
          <w:ilvl w:val="0"/>
          <w:numId w:val="16"/>
        </w:numPr>
        <w:spacing w:after="5" w:line="250" w:lineRule="auto"/>
        <w:jc w:val="both"/>
        <w:rPr>
          <w:color w:val="auto"/>
        </w:rPr>
      </w:pPr>
      <w:r w:rsidRPr="00517E8E">
        <w:rPr>
          <w:color w:val="auto"/>
        </w:rPr>
        <w:t>Mileage</w:t>
      </w:r>
    </w:p>
    <w:p w14:paraId="5F568BE7" w14:textId="77777777" w:rsidR="00F92EF2" w:rsidRPr="00517E8E" w:rsidRDefault="00F92EF2" w:rsidP="00F92EF2">
      <w:pPr>
        <w:pStyle w:val="ListParagraph"/>
        <w:numPr>
          <w:ilvl w:val="0"/>
          <w:numId w:val="16"/>
        </w:numPr>
        <w:spacing w:after="5" w:line="250" w:lineRule="auto"/>
        <w:jc w:val="both"/>
        <w:rPr>
          <w:color w:val="auto"/>
        </w:rPr>
      </w:pPr>
      <w:r w:rsidRPr="00517E8E">
        <w:rPr>
          <w:color w:val="auto"/>
        </w:rPr>
        <w:t>Age</w:t>
      </w:r>
    </w:p>
    <w:p w14:paraId="1641FD94" w14:textId="77777777" w:rsidR="00F92EF2" w:rsidRPr="00517E8E" w:rsidRDefault="00F92EF2" w:rsidP="00F92EF2">
      <w:pPr>
        <w:pStyle w:val="ListParagraph"/>
        <w:numPr>
          <w:ilvl w:val="0"/>
          <w:numId w:val="16"/>
        </w:numPr>
        <w:spacing w:after="5" w:line="250" w:lineRule="auto"/>
        <w:jc w:val="both"/>
        <w:rPr>
          <w:color w:val="auto"/>
        </w:rPr>
      </w:pPr>
      <w:r w:rsidRPr="00517E8E">
        <w:rPr>
          <w:color w:val="auto"/>
        </w:rPr>
        <w:t>Whole-life costings</w:t>
      </w:r>
    </w:p>
    <w:p w14:paraId="7CA9D660" w14:textId="77777777" w:rsidR="00F92EF2" w:rsidRDefault="00F92EF2" w:rsidP="00F92EF2">
      <w:pPr>
        <w:pStyle w:val="ListParagraph"/>
        <w:numPr>
          <w:ilvl w:val="0"/>
          <w:numId w:val="16"/>
        </w:numPr>
        <w:spacing w:after="5" w:line="250" w:lineRule="auto"/>
        <w:jc w:val="both"/>
        <w:rPr>
          <w:color w:val="auto"/>
        </w:rPr>
      </w:pPr>
      <w:r w:rsidRPr="00517E8E">
        <w:rPr>
          <w:color w:val="auto"/>
        </w:rPr>
        <w:t>Environmental targets</w:t>
      </w:r>
    </w:p>
    <w:p w14:paraId="213E5B40" w14:textId="77777777" w:rsidR="008A1B36" w:rsidRPr="00517E8E" w:rsidRDefault="008A1B36" w:rsidP="008A1B36">
      <w:pPr>
        <w:pStyle w:val="ListParagraph"/>
        <w:spacing w:after="5" w:line="250" w:lineRule="auto"/>
        <w:jc w:val="both"/>
        <w:rPr>
          <w:color w:val="auto"/>
        </w:rPr>
      </w:pPr>
    </w:p>
    <w:p w14:paraId="1A92293F" w14:textId="77777777" w:rsidR="00F92EF2" w:rsidRDefault="00F92EF2" w:rsidP="008A1B36">
      <w:pPr>
        <w:rPr>
          <w:rFonts w:cs="Arial"/>
          <w:color w:val="auto"/>
          <w:szCs w:val="24"/>
          <w:lang w:val="en"/>
        </w:rPr>
      </w:pPr>
      <w:r>
        <w:t xml:space="preserve">In 2025/26 there is a planned investment of £5.5M which represents 30 new vehicles across the Council. It is the responsibility of each Department to identify their operational need and to ensure sufficient budget to accommodate their replacement program. </w:t>
      </w:r>
      <w:r w:rsidRPr="000858BE">
        <w:rPr>
          <w:color w:val="auto"/>
          <w:szCs w:val="24"/>
        </w:rPr>
        <w:t xml:space="preserve">The replacement program has been developed </w:t>
      </w:r>
      <w:r w:rsidRPr="000858BE">
        <w:rPr>
          <w:rFonts w:cs="Arial"/>
          <w:color w:val="auto"/>
          <w:szCs w:val="24"/>
          <w:lang w:val="en"/>
        </w:rPr>
        <w:t>in accordance with optimum replacement timing principles,</w:t>
      </w:r>
      <w:r>
        <w:rPr>
          <w:rFonts w:cs="Arial"/>
          <w:color w:val="auto"/>
          <w:szCs w:val="24"/>
          <w:lang w:val="en"/>
        </w:rPr>
        <w:t xml:space="preserve"> based on whole of life costs. </w:t>
      </w:r>
    </w:p>
    <w:p w14:paraId="61787AC6" w14:textId="61392957" w:rsidR="004F4CFB" w:rsidRDefault="00F92EF2" w:rsidP="008A1B36">
      <w:pPr>
        <w:ind w:right="3"/>
        <w:rPr>
          <w:color w:val="auto"/>
          <w:szCs w:val="24"/>
        </w:rPr>
      </w:pPr>
      <w:r w:rsidRPr="000858BE">
        <w:rPr>
          <w:rFonts w:cs="Myriad Pro"/>
          <w:color w:val="auto"/>
          <w:szCs w:val="24"/>
        </w:rPr>
        <w:t>Estimates of vehicle residual values are factored into whole-life costing calculations, so that vehicle disposal is considered from the beginning of the C</w:t>
      </w:r>
      <w:r>
        <w:rPr>
          <w:rFonts w:cs="Myriad Pro"/>
          <w:color w:val="auto"/>
          <w:szCs w:val="24"/>
        </w:rPr>
        <w:t xml:space="preserve">ouncil’s operational planning. </w:t>
      </w:r>
      <w:r>
        <w:rPr>
          <w:color w:val="auto"/>
          <w:szCs w:val="24"/>
        </w:rPr>
        <w:t>Vehicles</w:t>
      </w:r>
      <w:r w:rsidRPr="000858BE">
        <w:rPr>
          <w:color w:val="auto"/>
          <w:szCs w:val="24"/>
        </w:rPr>
        <w:t xml:space="preserve"> identified for disposal will be fully assessed to determine the </w:t>
      </w:r>
      <w:r>
        <w:rPr>
          <w:color w:val="auto"/>
          <w:szCs w:val="24"/>
        </w:rPr>
        <w:t xml:space="preserve">requirement for replacement and </w:t>
      </w:r>
      <w:r w:rsidRPr="000858BE">
        <w:rPr>
          <w:color w:val="auto"/>
          <w:szCs w:val="24"/>
        </w:rPr>
        <w:t xml:space="preserve">levels of service and see what options are available for alternate service delivery, if any. </w:t>
      </w:r>
    </w:p>
    <w:tbl>
      <w:tblPr>
        <w:tblStyle w:val="TableGrid"/>
        <w:tblW w:w="0" w:type="auto"/>
        <w:tblLook w:val="04A0" w:firstRow="1" w:lastRow="0" w:firstColumn="1" w:lastColumn="0" w:noHBand="0" w:noVBand="1"/>
      </w:tblPr>
      <w:tblGrid>
        <w:gridCol w:w="2045"/>
        <w:gridCol w:w="1843"/>
      </w:tblGrid>
      <w:tr w:rsidR="00F92EF2" w14:paraId="7BF1CEFC" w14:textId="77777777" w:rsidTr="00CB008F">
        <w:tc>
          <w:tcPr>
            <w:tcW w:w="2045" w:type="dxa"/>
          </w:tcPr>
          <w:p w14:paraId="1AE35FA9" w14:textId="77777777" w:rsidR="00F92EF2" w:rsidRPr="00553BD5" w:rsidRDefault="00F92EF2" w:rsidP="00810F87">
            <w:pPr>
              <w:ind w:right="3"/>
              <w:rPr>
                <w:rFonts w:asciiTheme="majorHAnsi" w:hAnsiTheme="majorHAnsi"/>
                <w:b/>
                <w:bCs/>
                <w:color w:val="auto"/>
                <w:szCs w:val="18"/>
              </w:rPr>
            </w:pPr>
            <w:r w:rsidRPr="00553BD5">
              <w:rPr>
                <w:rFonts w:asciiTheme="majorHAnsi" w:hAnsiTheme="majorHAnsi"/>
                <w:b/>
                <w:bCs/>
                <w:color w:val="auto"/>
                <w:szCs w:val="18"/>
              </w:rPr>
              <w:t xml:space="preserve">Year </w:t>
            </w:r>
          </w:p>
        </w:tc>
        <w:tc>
          <w:tcPr>
            <w:tcW w:w="1843" w:type="dxa"/>
          </w:tcPr>
          <w:p w14:paraId="1FD9A73F" w14:textId="77777777" w:rsidR="00F92EF2" w:rsidRPr="00553BD5" w:rsidRDefault="00F92EF2" w:rsidP="00810F87">
            <w:pPr>
              <w:ind w:right="3"/>
              <w:rPr>
                <w:rFonts w:asciiTheme="majorHAnsi" w:hAnsiTheme="majorHAnsi"/>
                <w:b/>
                <w:bCs/>
                <w:color w:val="auto"/>
                <w:szCs w:val="18"/>
              </w:rPr>
            </w:pPr>
            <w:r w:rsidRPr="00553BD5">
              <w:rPr>
                <w:rFonts w:asciiTheme="majorHAnsi" w:hAnsiTheme="majorHAnsi"/>
                <w:b/>
                <w:bCs/>
                <w:color w:val="auto"/>
                <w:szCs w:val="18"/>
              </w:rPr>
              <w:t xml:space="preserve">Budget </w:t>
            </w:r>
          </w:p>
        </w:tc>
      </w:tr>
      <w:tr w:rsidR="00F92EF2" w14:paraId="61133F46" w14:textId="77777777" w:rsidTr="00CB008F">
        <w:tc>
          <w:tcPr>
            <w:tcW w:w="2045" w:type="dxa"/>
          </w:tcPr>
          <w:p w14:paraId="069E951C" w14:textId="77777777" w:rsidR="00F92EF2" w:rsidRDefault="00F92EF2" w:rsidP="00810F87">
            <w:pPr>
              <w:ind w:right="3"/>
              <w:rPr>
                <w:color w:val="auto"/>
                <w:szCs w:val="24"/>
              </w:rPr>
            </w:pPr>
            <w:r>
              <w:rPr>
                <w:color w:val="auto"/>
                <w:szCs w:val="24"/>
              </w:rPr>
              <w:t>26/27</w:t>
            </w:r>
          </w:p>
        </w:tc>
        <w:tc>
          <w:tcPr>
            <w:tcW w:w="1843" w:type="dxa"/>
          </w:tcPr>
          <w:p w14:paraId="0CCAF485" w14:textId="77777777" w:rsidR="00F92EF2" w:rsidRDefault="00F92EF2" w:rsidP="00810F87">
            <w:pPr>
              <w:ind w:right="3"/>
              <w:rPr>
                <w:color w:val="auto"/>
                <w:szCs w:val="24"/>
              </w:rPr>
            </w:pPr>
            <w:r>
              <w:rPr>
                <w:color w:val="auto"/>
                <w:szCs w:val="24"/>
              </w:rPr>
              <w:t>6.0m</w:t>
            </w:r>
          </w:p>
        </w:tc>
      </w:tr>
      <w:tr w:rsidR="00F92EF2" w14:paraId="3575EEED" w14:textId="77777777" w:rsidTr="00CB008F">
        <w:tc>
          <w:tcPr>
            <w:tcW w:w="2045" w:type="dxa"/>
          </w:tcPr>
          <w:p w14:paraId="3A6F39AC" w14:textId="77777777" w:rsidR="00F92EF2" w:rsidRDefault="00F92EF2" w:rsidP="00810F87">
            <w:pPr>
              <w:ind w:right="3"/>
              <w:rPr>
                <w:color w:val="auto"/>
                <w:szCs w:val="24"/>
              </w:rPr>
            </w:pPr>
            <w:r>
              <w:rPr>
                <w:color w:val="auto"/>
                <w:szCs w:val="24"/>
              </w:rPr>
              <w:t>27/28</w:t>
            </w:r>
          </w:p>
        </w:tc>
        <w:tc>
          <w:tcPr>
            <w:tcW w:w="1843" w:type="dxa"/>
          </w:tcPr>
          <w:p w14:paraId="58043BC6" w14:textId="77777777" w:rsidR="00F92EF2" w:rsidRDefault="00F92EF2" w:rsidP="00810F87">
            <w:pPr>
              <w:ind w:right="3"/>
              <w:rPr>
                <w:color w:val="auto"/>
                <w:szCs w:val="24"/>
              </w:rPr>
            </w:pPr>
            <w:r>
              <w:rPr>
                <w:color w:val="auto"/>
                <w:szCs w:val="24"/>
              </w:rPr>
              <w:t>6.0m</w:t>
            </w:r>
          </w:p>
        </w:tc>
      </w:tr>
      <w:tr w:rsidR="00F92EF2" w14:paraId="01D37BA3" w14:textId="77777777" w:rsidTr="00CB008F">
        <w:tc>
          <w:tcPr>
            <w:tcW w:w="2045" w:type="dxa"/>
          </w:tcPr>
          <w:p w14:paraId="085BC554" w14:textId="77777777" w:rsidR="00F92EF2" w:rsidRDefault="00F92EF2" w:rsidP="00810F87">
            <w:pPr>
              <w:ind w:right="3"/>
              <w:rPr>
                <w:color w:val="auto"/>
                <w:szCs w:val="24"/>
              </w:rPr>
            </w:pPr>
            <w:r>
              <w:rPr>
                <w:color w:val="auto"/>
                <w:szCs w:val="24"/>
              </w:rPr>
              <w:t>28/29</w:t>
            </w:r>
          </w:p>
        </w:tc>
        <w:tc>
          <w:tcPr>
            <w:tcW w:w="1843" w:type="dxa"/>
          </w:tcPr>
          <w:p w14:paraId="43ADE914" w14:textId="77777777" w:rsidR="00F92EF2" w:rsidRDefault="00F92EF2" w:rsidP="00810F87">
            <w:pPr>
              <w:ind w:right="3"/>
              <w:rPr>
                <w:color w:val="auto"/>
                <w:szCs w:val="24"/>
              </w:rPr>
            </w:pPr>
            <w:r>
              <w:rPr>
                <w:color w:val="auto"/>
                <w:szCs w:val="24"/>
              </w:rPr>
              <w:t>2.0m</w:t>
            </w:r>
          </w:p>
        </w:tc>
      </w:tr>
    </w:tbl>
    <w:p w14:paraId="138F20F3" w14:textId="77777777" w:rsidR="00CB008F" w:rsidRDefault="00CB008F" w:rsidP="008A1B36">
      <w:pPr>
        <w:rPr>
          <w:rFonts w:cs="Arial"/>
          <w:color w:val="auto"/>
          <w:szCs w:val="24"/>
        </w:rPr>
      </w:pPr>
    </w:p>
    <w:p w14:paraId="293AC7C0" w14:textId="078BA6EA" w:rsidR="00F92EF2" w:rsidRPr="000858BE" w:rsidRDefault="00F92EF2" w:rsidP="008A1B36">
      <w:pPr>
        <w:rPr>
          <w:rFonts w:cs="Arial"/>
          <w:color w:val="auto"/>
          <w:szCs w:val="24"/>
        </w:rPr>
      </w:pPr>
      <w:r w:rsidRPr="000858BE">
        <w:rPr>
          <w:rFonts w:cs="Arial"/>
          <w:color w:val="auto"/>
          <w:szCs w:val="24"/>
        </w:rPr>
        <w:t>The Council will continue to consider all potential procurement routes for future</w:t>
      </w:r>
      <w:r>
        <w:rPr>
          <w:rFonts w:cs="Arial"/>
          <w:color w:val="auto"/>
          <w:szCs w:val="24"/>
        </w:rPr>
        <w:t xml:space="preserve"> purchases</w:t>
      </w:r>
      <w:r w:rsidRPr="000858BE">
        <w:rPr>
          <w:rFonts w:cs="Arial"/>
          <w:color w:val="auto"/>
          <w:szCs w:val="24"/>
        </w:rPr>
        <w:t>, along with any other suitable/innovative forms of funding</w:t>
      </w:r>
      <w:r>
        <w:rPr>
          <w:rFonts w:cs="Arial"/>
          <w:color w:val="auto"/>
          <w:szCs w:val="24"/>
        </w:rPr>
        <w:t>,</w:t>
      </w:r>
      <w:r w:rsidRPr="000858BE">
        <w:rPr>
          <w:rFonts w:cs="Arial"/>
          <w:color w:val="auto"/>
          <w:szCs w:val="24"/>
        </w:rPr>
        <w:t xml:space="preserve"> in circumstances where such arrangements maximise value for the Council. </w:t>
      </w:r>
    </w:p>
    <w:p w14:paraId="4F0DD8AF" w14:textId="62FB8E56" w:rsidR="00F92EF2" w:rsidRDefault="00F92EF2" w:rsidP="008A1B36">
      <w:r>
        <w:t xml:space="preserve">The Council has had a long running Policy to purchase fleet vehicles rather than lease and a financial option appraisal is regularly undertaken to identify the most cost-effective funding method for NLC vehicle acquisitions.  This means that a capital or revenue receipt at disposal is achieved, and </w:t>
      </w:r>
      <w:r>
        <w:lastRenderedPageBreak/>
        <w:t xml:space="preserve">the arrangement allows for more flexibility during the life of the vehicle. Any enhancements to vehicle condition or capability are to the benefit of NLC rather than the lease company.  </w:t>
      </w:r>
    </w:p>
    <w:p w14:paraId="58D8207C" w14:textId="77777777" w:rsidR="004D47EF" w:rsidRDefault="004D47EF" w:rsidP="008A1B36"/>
    <w:p w14:paraId="556F1BE6" w14:textId="77777777" w:rsidR="004D47EF" w:rsidRDefault="004D47EF" w:rsidP="008A1B36"/>
    <w:p w14:paraId="1EEB65A9" w14:textId="77777777" w:rsidR="004D47EF" w:rsidRDefault="004D47EF" w:rsidP="008A1B36"/>
    <w:p w14:paraId="040A8804" w14:textId="77777777" w:rsidR="004D47EF" w:rsidRDefault="004D47EF" w:rsidP="008A1B36"/>
    <w:p w14:paraId="0A2975B3" w14:textId="77777777" w:rsidR="004D47EF" w:rsidRDefault="004D47EF" w:rsidP="008A1B36"/>
    <w:p w14:paraId="2F53764C" w14:textId="77777777" w:rsidR="004D47EF" w:rsidRDefault="004D47EF" w:rsidP="008A1B36"/>
    <w:p w14:paraId="2B70B860" w14:textId="77777777" w:rsidR="004D47EF" w:rsidRDefault="004D47EF" w:rsidP="008A1B36"/>
    <w:p w14:paraId="2EE0047F" w14:textId="77777777" w:rsidR="004D47EF" w:rsidRDefault="004D47EF" w:rsidP="008A1B36"/>
    <w:p w14:paraId="5EA65711" w14:textId="77777777" w:rsidR="004D47EF" w:rsidRDefault="004D47EF" w:rsidP="008A1B36"/>
    <w:p w14:paraId="0550B486" w14:textId="77777777" w:rsidR="004D47EF" w:rsidRDefault="004D47EF" w:rsidP="008A1B36"/>
    <w:p w14:paraId="5E28D1D0" w14:textId="77777777" w:rsidR="004D47EF" w:rsidRDefault="004D47EF" w:rsidP="008A1B36"/>
    <w:p w14:paraId="59D067A2" w14:textId="77777777" w:rsidR="004D47EF" w:rsidRDefault="004D47EF" w:rsidP="008A1B36"/>
    <w:p w14:paraId="0D8610B3" w14:textId="77777777" w:rsidR="004D47EF" w:rsidRDefault="004D47EF" w:rsidP="008A1B36"/>
    <w:p w14:paraId="355995F4" w14:textId="77777777" w:rsidR="004D47EF" w:rsidRDefault="004D47EF" w:rsidP="008A1B36"/>
    <w:p w14:paraId="66385597" w14:textId="77777777" w:rsidR="004D47EF" w:rsidRDefault="004D47EF" w:rsidP="008A1B36"/>
    <w:p w14:paraId="0DB403A9" w14:textId="77777777" w:rsidR="004D47EF" w:rsidRDefault="004D47EF" w:rsidP="008A1B36"/>
    <w:p w14:paraId="108B307A" w14:textId="77777777" w:rsidR="004D47EF" w:rsidRDefault="004D47EF" w:rsidP="008A1B36"/>
    <w:p w14:paraId="1BFEA925" w14:textId="77777777" w:rsidR="004D47EF" w:rsidRDefault="004D47EF" w:rsidP="008A1B36"/>
    <w:p w14:paraId="4634B23A" w14:textId="77777777" w:rsidR="004D47EF" w:rsidRDefault="004D47EF" w:rsidP="008A1B36"/>
    <w:p w14:paraId="171511F1" w14:textId="77777777" w:rsidR="004D47EF" w:rsidRDefault="004D47EF" w:rsidP="008A1B36"/>
    <w:p w14:paraId="613E8A70" w14:textId="5F67521B" w:rsidR="00F92EF2" w:rsidRPr="005922B1" w:rsidRDefault="00F92EF2" w:rsidP="00F92EF2">
      <w:pPr>
        <w:pStyle w:val="Heading2"/>
        <w:rPr>
          <w:rFonts w:asciiTheme="minorHAnsi" w:hAnsiTheme="minorHAnsi"/>
          <w:sz w:val="48"/>
          <w:szCs w:val="48"/>
        </w:rPr>
      </w:pPr>
      <w:bookmarkStart w:id="13" w:name="_Toc225885214"/>
      <w:r w:rsidRPr="005922B1">
        <w:rPr>
          <w:sz w:val="48"/>
          <w:szCs w:val="48"/>
        </w:rPr>
        <w:lastRenderedPageBreak/>
        <w:t>Ownership of</w:t>
      </w:r>
      <w:r w:rsidR="00964219">
        <w:rPr>
          <w:sz w:val="48"/>
          <w:szCs w:val="48"/>
        </w:rPr>
        <w:t xml:space="preserve"> The</w:t>
      </w:r>
      <w:r w:rsidRPr="005922B1">
        <w:rPr>
          <w:sz w:val="48"/>
          <w:szCs w:val="48"/>
        </w:rPr>
        <w:t xml:space="preserve"> Fleet Asset Management Plan</w:t>
      </w:r>
      <w:bookmarkEnd w:id="13"/>
      <w:r w:rsidRPr="005922B1">
        <w:rPr>
          <w:sz w:val="48"/>
          <w:szCs w:val="48"/>
        </w:rPr>
        <w:t xml:space="preserve"> </w:t>
      </w:r>
    </w:p>
    <w:p w14:paraId="3751D4DD" w14:textId="2239E320" w:rsidR="00F92EF2" w:rsidRDefault="00F92EF2" w:rsidP="008A1B36">
      <w:pPr>
        <w:rPr>
          <w:color w:val="auto"/>
          <w:szCs w:val="24"/>
        </w:rPr>
      </w:pPr>
      <w:r w:rsidRPr="000858BE">
        <w:rPr>
          <w:color w:val="auto"/>
          <w:szCs w:val="24"/>
        </w:rPr>
        <w:t xml:space="preserve">The </w:t>
      </w:r>
      <w:r>
        <w:rPr>
          <w:color w:val="auto"/>
          <w:szCs w:val="24"/>
        </w:rPr>
        <w:t>Fleet</w:t>
      </w:r>
      <w:r w:rsidRPr="000858BE">
        <w:rPr>
          <w:color w:val="auto"/>
          <w:szCs w:val="24"/>
        </w:rPr>
        <w:t xml:space="preserve"> Asset Management Plan </w:t>
      </w:r>
      <w:r w:rsidR="00964219">
        <w:rPr>
          <w:color w:val="auto"/>
          <w:szCs w:val="24"/>
        </w:rPr>
        <w:t>is</w:t>
      </w:r>
      <w:r w:rsidRPr="000858BE">
        <w:rPr>
          <w:color w:val="auto"/>
          <w:szCs w:val="24"/>
        </w:rPr>
        <w:t xml:space="preserve"> a live document, controlled by </w:t>
      </w:r>
      <w:r>
        <w:rPr>
          <w:color w:val="auto"/>
          <w:szCs w:val="24"/>
        </w:rPr>
        <w:t>the Chief Officer (Community Operations) and the Business Manager (Fleet)</w:t>
      </w:r>
      <w:r w:rsidR="00C55166">
        <w:rPr>
          <w:color w:val="auto"/>
          <w:szCs w:val="24"/>
        </w:rPr>
        <w:t>.</w:t>
      </w:r>
    </w:p>
    <w:p w14:paraId="467F2A5E" w14:textId="77777777" w:rsidR="008A1B36" w:rsidRDefault="008A1B36" w:rsidP="008A1B36">
      <w:pPr>
        <w:rPr>
          <w:b/>
          <w:color w:val="auto"/>
          <w:szCs w:val="24"/>
          <w:u w:val="single"/>
        </w:rPr>
      </w:pPr>
    </w:p>
    <w:p w14:paraId="595FE485" w14:textId="43837E01" w:rsidR="00F92EF2" w:rsidRPr="008A1B36" w:rsidRDefault="00964219" w:rsidP="008A1B36">
      <w:pPr>
        <w:rPr>
          <w:bCs/>
          <w:color w:val="auto"/>
          <w:szCs w:val="24"/>
        </w:rPr>
      </w:pPr>
      <w:r>
        <w:rPr>
          <w:bCs/>
          <w:color w:val="auto"/>
          <w:szCs w:val="24"/>
        </w:rPr>
        <w:t>The m</w:t>
      </w:r>
      <w:r w:rsidR="00F92EF2" w:rsidRPr="008A1B36">
        <w:rPr>
          <w:bCs/>
          <w:color w:val="auto"/>
          <w:szCs w:val="24"/>
        </w:rPr>
        <w:t xml:space="preserve">ain </w:t>
      </w:r>
      <w:r>
        <w:rPr>
          <w:bCs/>
          <w:color w:val="auto"/>
          <w:szCs w:val="24"/>
        </w:rPr>
        <w:t>f</w:t>
      </w:r>
      <w:r w:rsidR="00F92EF2" w:rsidRPr="008A1B36">
        <w:rPr>
          <w:bCs/>
          <w:color w:val="auto"/>
          <w:szCs w:val="24"/>
        </w:rPr>
        <w:t xml:space="preserve">unction of these roles: </w:t>
      </w:r>
    </w:p>
    <w:p w14:paraId="4ECEB209" w14:textId="77777777" w:rsidR="00F92EF2" w:rsidRPr="00814D4E" w:rsidRDefault="00F92EF2" w:rsidP="00F92EF2">
      <w:pPr>
        <w:pStyle w:val="ListParagraph"/>
        <w:numPr>
          <w:ilvl w:val="0"/>
          <w:numId w:val="17"/>
        </w:numPr>
        <w:spacing w:after="5" w:line="250" w:lineRule="auto"/>
        <w:jc w:val="both"/>
        <w:rPr>
          <w:color w:val="auto"/>
          <w:szCs w:val="24"/>
        </w:rPr>
      </w:pPr>
      <w:r w:rsidRPr="00814D4E">
        <w:rPr>
          <w:color w:val="auto"/>
          <w:szCs w:val="24"/>
        </w:rPr>
        <w:t>Distribution to appropriate staff, members, and the public</w:t>
      </w:r>
    </w:p>
    <w:p w14:paraId="6A90D670" w14:textId="77777777" w:rsidR="00F92EF2" w:rsidRPr="00814D4E" w:rsidRDefault="00F92EF2" w:rsidP="00F92EF2">
      <w:pPr>
        <w:pStyle w:val="ListParagraph"/>
        <w:numPr>
          <w:ilvl w:val="0"/>
          <w:numId w:val="17"/>
        </w:numPr>
        <w:spacing w:after="5" w:line="250" w:lineRule="auto"/>
        <w:jc w:val="both"/>
        <w:rPr>
          <w:color w:val="auto"/>
          <w:szCs w:val="24"/>
        </w:rPr>
      </w:pPr>
      <w:r w:rsidRPr="00814D4E">
        <w:rPr>
          <w:color w:val="auto"/>
          <w:szCs w:val="24"/>
        </w:rPr>
        <w:t>Monitoring of improvement actions and the implementation plan</w:t>
      </w:r>
    </w:p>
    <w:p w14:paraId="517F785A" w14:textId="77777777" w:rsidR="00F92EF2" w:rsidRPr="00814D4E" w:rsidRDefault="00F92EF2" w:rsidP="00F92EF2">
      <w:pPr>
        <w:pStyle w:val="ListParagraph"/>
        <w:numPr>
          <w:ilvl w:val="0"/>
          <w:numId w:val="17"/>
        </w:numPr>
        <w:spacing w:after="5" w:line="250" w:lineRule="auto"/>
        <w:jc w:val="both"/>
        <w:rPr>
          <w:color w:val="auto"/>
          <w:szCs w:val="24"/>
        </w:rPr>
      </w:pPr>
      <w:r w:rsidRPr="00814D4E">
        <w:rPr>
          <w:color w:val="auto"/>
          <w:szCs w:val="24"/>
        </w:rPr>
        <w:t>Authorising the updates to the plan</w:t>
      </w:r>
    </w:p>
    <w:p w14:paraId="22390397" w14:textId="77777777" w:rsidR="00F92EF2" w:rsidRDefault="00F92EF2" w:rsidP="00F92EF2">
      <w:pPr>
        <w:ind w:left="720"/>
      </w:pPr>
    </w:p>
    <w:tbl>
      <w:tblPr>
        <w:tblStyle w:val="TableGrid1"/>
        <w:tblW w:w="5954" w:type="dxa"/>
        <w:tblLook w:val="04A0" w:firstRow="1" w:lastRow="0" w:firstColumn="1" w:lastColumn="0" w:noHBand="0" w:noVBand="1"/>
      </w:tblPr>
      <w:tblGrid>
        <w:gridCol w:w="3119"/>
        <w:gridCol w:w="2835"/>
      </w:tblGrid>
      <w:tr w:rsidR="00F92EF2" w:rsidRPr="00D249AE" w14:paraId="2153F542" w14:textId="77777777" w:rsidTr="00C45C00">
        <w:trPr>
          <w:trHeight w:val="517"/>
        </w:trPr>
        <w:tc>
          <w:tcPr>
            <w:tcW w:w="3119" w:type="dxa"/>
            <w:vAlign w:val="center"/>
          </w:tcPr>
          <w:p w14:paraId="004B8B1B" w14:textId="77777777" w:rsidR="00F92EF2" w:rsidRPr="00D249AE" w:rsidRDefault="00F92EF2" w:rsidP="00C45C00">
            <w:pPr>
              <w:pStyle w:val="ListParagraph"/>
              <w:ind w:left="0"/>
              <w:jc w:val="center"/>
              <w:rPr>
                <w:rFonts w:cs="Times New Roman"/>
                <w:color w:val="auto"/>
              </w:rPr>
            </w:pPr>
            <w:r w:rsidRPr="00D249AE">
              <w:rPr>
                <w:rFonts w:cs="Times New Roman"/>
                <w:color w:val="auto"/>
              </w:rPr>
              <w:t>Position</w:t>
            </w:r>
          </w:p>
        </w:tc>
        <w:tc>
          <w:tcPr>
            <w:tcW w:w="2835" w:type="dxa"/>
            <w:vAlign w:val="center"/>
          </w:tcPr>
          <w:p w14:paraId="6D2436B7" w14:textId="77777777" w:rsidR="00F92EF2" w:rsidRPr="00D249AE" w:rsidRDefault="00F92EF2" w:rsidP="00C45C00">
            <w:pPr>
              <w:pStyle w:val="ListParagraph"/>
              <w:ind w:left="0"/>
              <w:jc w:val="center"/>
              <w:rPr>
                <w:rFonts w:cs="Times New Roman"/>
                <w:color w:val="auto"/>
              </w:rPr>
            </w:pPr>
            <w:r w:rsidRPr="00D249AE">
              <w:rPr>
                <w:rFonts w:cs="Times New Roman"/>
                <w:color w:val="auto"/>
              </w:rPr>
              <w:t>Role</w:t>
            </w:r>
          </w:p>
        </w:tc>
      </w:tr>
      <w:tr w:rsidR="00F92EF2" w:rsidRPr="00D249AE" w14:paraId="1B3B63ED" w14:textId="77777777" w:rsidTr="00C45C00">
        <w:trPr>
          <w:trHeight w:val="719"/>
        </w:trPr>
        <w:tc>
          <w:tcPr>
            <w:tcW w:w="3119" w:type="dxa"/>
            <w:vAlign w:val="center"/>
          </w:tcPr>
          <w:p w14:paraId="2CF4A0B2" w14:textId="77777777" w:rsidR="00F92EF2" w:rsidRPr="009461D0" w:rsidRDefault="00F92EF2" w:rsidP="00C45C00">
            <w:pPr>
              <w:pStyle w:val="ListParagraph"/>
              <w:ind w:left="0"/>
              <w:rPr>
                <w:rFonts w:cs="Times New Roman"/>
                <w:color w:val="auto"/>
              </w:rPr>
            </w:pPr>
            <w:r>
              <w:rPr>
                <w:rFonts w:cs="Times New Roman"/>
                <w:color w:val="auto"/>
              </w:rPr>
              <w:t xml:space="preserve">Chief Officer (Community Operations </w:t>
            </w:r>
            <w:r w:rsidRPr="009461D0">
              <w:rPr>
                <w:rFonts w:cs="Times New Roman"/>
                <w:color w:val="auto"/>
              </w:rPr>
              <w:t xml:space="preserve"> </w:t>
            </w:r>
          </w:p>
        </w:tc>
        <w:tc>
          <w:tcPr>
            <w:tcW w:w="2835" w:type="dxa"/>
            <w:vAlign w:val="center"/>
          </w:tcPr>
          <w:p w14:paraId="3FC59D96" w14:textId="75E920DC" w:rsidR="00F92EF2" w:rsidRPr="00D249AE" w:rsidRDefault="00F92EF2" w:rsidP="00C45C00">
            <w:pPr>
              <w:pStyle w:val="ListParagraph"/>
              <w:ind w:left="0"/>
              <w:rPr>
                <w:rFonts w:cs="Times New Roman"/>
                <w:color w:val="auto"/>
              </w:rPr>
            </w:pPr>
            <w:r w:rsidRPr="00D249AE">
              <w:rPr>
                <w:rFonts w:cs="Times New Roman"/>
                <w:color w:val="auto"/>
              </w:rPr>
              <w:t xml:space="preserve">Owner of the </w:t>
            </w:r>
            <w:r>
              <w:rPr>
                <w:rFonts w:cs="Times New Roman"/>
                <w:color w:val="auto"/>
              </w:rPr>
              <w:t>F</w:t>
            </w:r>
            <w:r w:rsidRPr="00D249AE">
              <w:rPr>
                <w:rFonts w:cs="Times New Roman"/>
                <w:color w:val="auto"/>
              </w:rPr>
              <w:t xml:space="preserve">AMP </w:t>
            </w:r>
          </w:p>
        </w:tc>
      </w:tr>
      <w:tr w:rsidR="00F92EF2" w:rsidRPr="00D249AE" w14:paraId="4A8B081A" w14:textId="77777777" w:rsidTr="00C45C00">
        <w:trPr>
          <w:trHeight w:val="719"/>
        </w:trPr>
        <w:tc>
          <w:tcPr>
            <w:tcW w:w="3119" w:type="dxa"/>
            <w:vAlign w:val="center"/>
          </w:tcPr>
          <w:p w14:paraId="50754C2B" w14:textId="77777777" w:rsidR="00F92EF2" w:rsidRPr="00690C44" w:rsidRDefault="00F92EF2" w:rsidP="00C45C00">
            <w:pPr>
              <w:pStyle w:val="ListParagraph"/>
              <w:ind w:left="0"/>
              <w:rPr>
                <w:rFonts w:cs="Times New Roman"/>
                <w:color w:val="auto"/>
              </w:rPr>
            </w:pPr>
            <w:r>
              <w:rPr>
                <w:rFonts w:cs="Times New Roman"/>
                <w:color w:val="auto"/>
              </w:rPr>
              <w:t xml:space="preserve">Business Manager (Fleet) </w:t>
            </w:r>
          </w:p>
        </w:tc>
        <w:tc>
          <w:tcPr>
            <w:tcW w:w="2835" w:type="dxa"/>
            <w:vAlign w:val="center"/>
          </w:tcPr>
          <w:p w14:paraId="3EF7FBFE" w14:textId="2685CBD3" w:rsidR="00F92EF2" w:rsidRPr="00D249AE" w:rsidRDefault="00F92EF2" w:rsidP="00C45C00">
            <w:pPr>
              <w:pStyle w:val="ListParagraph"/>
              <w:ind w:left="0"/>
              <w:rPr>
                <w:rFonts w:cs="Times New Roman"/>
                <w:color w:val="auto"/>
              </w:rPr>
            </w:pPr>
            <w:r w:rsidRPr="00D249AE">
              <w:rPr>
                <w:rFonts w:cs="Times New Roman"/>
                <w:color w:val="auto"/>
              </w:rPr>
              <w:t>Oversight, ensuring that all appropriate information is collate</w:t>
            </w:r>
            <w:r>
              <w:rPr>
                <w:rFonts w:cs="Times New Roman"/>
                <w:color w:val="auto"/>
              </w:rPr>
              <w:t>d</w:t>
            </w:r>
            <w:r w:rsidRPr="00D249AE">
              <w:rPr>
                <w:rFonts w:cs="Times New Roman"/>
                <w:color w:val="auto"/>
              </w:rPr>
              <w:t xml:space="preserve"> and passed to the relevant parties involved in the asset management process</w:t>
            </w:r>
          </w:p>
        </w:tc>
      </w:tr>
    </w:tbl>
    <w:p w14:paraId="52C2BC90" w14:textId="77777777" w:rsidR="00F92EF2" w:rsidRDefault="00F92EF2" w:rsidP="00F92EF2">
      <w:pPr>
        <w:spacing w:line="240" w:lineRule="auto"/>
        <w:rPr>
          <w:rFonts w:cs="Arial"/>
          <w:color w:val="auto"/>
          <w:szCs w:val="24"/>
        </w:rPr>
      </w:pPr>
    </w:p>
    <w:p w14:paraId="415D8FDD" w14:textId="30C33F6C" w:rsidR="00F92EF2" w:rsidRDefault="00F92EF2" w:rsidP="00C45C00">
      <w:pPr>
        <w:spacing w:line="240" w:lineRule="auto"/>
        <w:rPr>
          <w:rFonts w:cs="Arial"/>
          <w:color w:val="auto"/>
          <w:szCs w:val="24"/>
        </w:rPr>
      </w:pPr>
      <w:r w:rsidRPr="000858BE">
        <w:rPr>
          <w:rFonts w:cs="Arial"/>
          <w:color w:val="auto"/>
          <w:szCs w:val="24"/>
        </w:rPr>
        <w:t>The FAMP will be reviewed and updated annually, as a minimum, with key processes linked to the budget cycle the Corporate Planning process.</w:t>
      </w:r>
    </w:p>
    <w:p w14:paraId="28D154A4" w14:textId="77777777" w:rsidR="003845C8" w:rsidRDefault="003845C8" w:rsidP="00C45C00">
      <w:pPr>
        <w:spacing w:line="240" w:lineRule="auto"/>
        <w:rPr>
          <w:rFonts w:cs="Arial"/>
          <w:color w:val="auto"/>
          <w:szCs w:val="24"/>
        </w:rPr>
      </w:pPr>
    </w:p>
    <w:p w14:paraId="159B5EE7" w14:textId="77777777" w:rsidR="003845C8" w:rsidRDefault="003845C8" w:rsidP="00C45C00">
      <w:pPr>
        <w:spacing w:line="240" w:lineRule="auto"/>
        <w:rPr>
          <w:rFonts w:cs="Arial"/>
          <w:color w:val="auto"/>
          <w:szCs w:val="24"/>
        </w:rPr>
      </w:pPr>
    </w:p>
    <w:p w14:paraId="110900A0" w14:textId="77777777" w:rsidR="003845C8" w:rsidRDefault="003845C8" w:rsidP="00C45C00">
      <w:pPr>
        <w:spacing w:line="240" w:lineRule="auto"/>
        <w:rPr>
          <w:rFonts w:cs="Arial"/>
          <w:color w:val="auto"/>
          <w:szCs w:val="24"/>
        </w:rPr>
      </w:pPr>
    </w:p>
    <w:p w14:paraId="7C86E693" w14:textId="77777777" w:rsidR="003845C8" w:rsidRDefault="003845C8" w:rsidP="00C45C00">
      <w:pPr>
        <w:spacing w:line="240" w:lineRule="auto"/>
        <w:rPr>
          <w:rFonts w:cs="Arial"/>
          <w:color w:val="auto"/>
          <w:szCs w:val="24"/>
        </w:rPr>
      </w:pPr>
    </w:p>
    <w:p w14:paraId="3D64DD7D" w14:textId="2DD57ED6" w:rsidR="00F92EF2" w:rsidRDefault="00F92EF2" w:rsidP="00F92EF2">
      <w:pPr>
        <w:pStyle w:val="Heading2"/>
        <w:rPr>
          <w:sz w:val="48"/>
          <w:szCs w:val="48"/>
        </w:rPr>
      </w:pPr>
      <w:bookmarkStart w:id="14" w:name="_Toc225885215"/>
      <w:r w:rsidRPr="005922B1">
        <w:rPr>
          <w:sz w:val="48"/>
          <w:szCs w:val="48"/>
        </w:rPr>
        <w:lastRenderedPageBreak/>
        <w:t>Operational Challenges</w:t>
      </w:r>
      <w:bookmarkEnd w:id="14"/>
      <w:r w:rsidRPr="005922B1">
        <w:rPr>
          <w:sz w:val="48"/>
          <w:szCs w:val="48"/>
        </w:rPr>
        <w:t xml:space="preserve"> </w:t>
      </w:r>
    </w:p>
    <w:p w14:paraId="4FCF2282" w14:textId="67FC12B2" w:rsidR="000246AA" w:rsidRDefault="00964219" w:rsidP="000246AA">
      <w:r>
        <w:t>O</w:t>
      </w:r>
      <w:r w:rsidR="000246AA">
        <w:t>ur Fleet service will facilitate, vehicle user group meetings with all key vehicle stakeholders to identify future needs and operational requirements. These meetings provide an important forum for engagement, collaboration, and forward planning across the organisation.</w:t>
      </w:r>
    </w:p>
    <w:p w14:paraId="4DFF1656" w14:textId="1587737E" w:rsidR="000246AA" w:rsidRPr="000246AA" w:rsidRDefault="000246AA" w:rsidP="000246AA">
      <w:r>
        <w:t>Effective communication is critical to the successful implementation of the Fleet Asset Management Plan (FAMP). As delivery of the plan progresses, it is recognised that ongoing communication and consultation with stakeholders will be essential to ensuring alignment, managing change, and achieving intended outcomes.</w:t>
      </w:r>
    </w:p>
    <w:p w14:paraId="53F5CE52" w14:textId="77777777" w:rsidR="00F92EF2" w:rsidRPr="005922B1" w:rsidRDefault="00F92EF2" w:rsidP="00F92EF2">
      <w:pPr>
        <w:pStyle w:val="Heading2"/>
        <w:rPr>
          <w:sz w:val="48"/>
          <w:szCs w:val="48"/>
        </w:rPr>
      </w:pPr>
      <w:bookmarkStart w:id="15" w:name="_Toc225885216"/>
      <w:r w:rsidRPr="005922B1">
        <w:rPr>
          <w:sz w:val="48"/>
          <w:szCs w:val="48"/>
        </w:rPr>
        <w:t>Procurement</w:t>
      </w:r>
      <w:bookmarkEnd w:id="15"/>
      <w:r w:rsidRPr="005922B1">
        <w:rPr>
          <w:sz w:val="48"/>
          <w:szCs w:val="48"/>
        </w:rPr>
        <w:t xml:space="preserve"> </w:t>
      </w:r>
    </w:p>
    <w:p w14:paraId="595AAAAD" w14:textId="77777777" w:rsidR="00FD273B" w:rsidRDefault="00F92EF2" w:rsidP="00C45C00">
      <w:pPr>
        <w:rPr>
          <w:color w:val="auto"/>
        </w:rPr>
      </w:pPr>
      <w:r w:rsidRPr="00C45C00">
        <w:rPr>
          <w:color w:val="auto"/>
        </w:rPr>
        <w:t xml:space="preserve">The Scotland Excel framework is used for purchases of heavy goods vehicles. The Council also makes use of the Government Procurement Fleet Portal which is a framework agreement for light commercial vehicles.  Procurement of vehicles will continue to follow best practice. </w:t>
      </w:r>
    </w:p>
    <w:p w14:paraId="15D11D26" w14:textId="77777777" w:rsidR="00ED69AB" w:rsidRPr="00ED69AB" w:rsidRDefault="00ED69AB" w:rsidP="00ED69AB">
      <w:pPr>
        <w:rPr>
          <w:color w:val="auto"/>
        </w:rPr>
      </w:pPr>
      <w:r w:rsidRPr="00ED69AB">
        <w:rPr>
          <w:color w:val="auto"/>
        </w:rPr>
        <w:t>The Council’s Procurement Strategy provides a structured framework to ensure best value is achieved across all procurement activities. Procurement decisions are informed by whole-life costing principles, beginning with the identification of operational requirements by the relevant service areas.</w:t>
      </w:r>
    </w:p>
    <w:p w14:paraId="12580596" w14:textId="3639D811" w:rsidR="00ED69AB" w:rsidRPr="00ED69AB" w:rsidRDefault="00ED69AB" w:rsidP="00ED69AB">
      <w:pPr>
        <w:rPr>
          <w:color w:val="auto"/>
        </w:rPr>
      </w:pPr>
      <w:r w:rsidRPr="00ED69AB">
        <w:rPr>
          <w:color w:val="auto"/>
        </w:rPr>
        <w:t xml:space="preserve">Within Fleet, there is a continuous and evolving challenge to embrace technological advancement and innovation in support of the Council’s journey towards net zero emissions. Fleet will continue to trial emerging vehicle technologies </w:t>
      </w:r>
      <w:proofErr w:type="gramStart"/>
      <w:r w:rsidRPr="00ED69AB">
        <w:rPr>
          <w:color w:val="auto"/>
        </w:rPr>
        <w:t>through the use of</w:t>
      </w:r>
      <w:proofErr w:type="gramEnd"/>
      <w:r w:rsidRPr="00ED69AB">
        <w:rPr>
          <w:color w:val="auto"/>
        </w:rPr>
        <w:t xml:space="preserve"> demonstrator vehicles, working collaboratively with user departments to assess whether these solutions meet operational and service delivery requirements.</w:t>
      </w:r>
    </w:p>
    <w:p w14:paraId="3F1C5013" w14:textId="77777777" w:rsidR="00AC6402" w:rsidRDefault="00AC6402" w:rsidP="00C45C00">
      <w:pPr>
        <w:rPr>
          <w:color w:val="auto"/>
        </w:rPr>
      </w:pPr>
    </w:p>
    <w:p w14:paraId="50976242" w14:textId="763A810D" w:rsidR="00F92EF2" w:rsidRPr="00ED358B" w:rsidRDefault="00F92EF2" w:rsidP="00C45C00">
      <w:pPr>
        <w:rPr>
          <w:rFonts w:cs="Arial"/>
          <w:color w:val="auto"/>
        </w:rPr>
      </w:pPr>
      <w:r w:rsidRPr="00ED358B">
        <w:rPr>
          <w:rFonts w:cs="Arial"/>
          <w:color w:val="auto"/>
        </w:rPr>
        <w:t xml:space="preserve">VRP Procurement Strategy: </w:t>
      </w:r>
    </w:p>
    <w:p w14:paraId="7F8E1399" w14:textId="77777777" w:rsidR="00727425" w:rsidRDefault="00727425" w:rsidP="00727425">
      <w:pPr>
        <w:rPr>
          <w:rFonts w:cs="Arial"/>
          <w:color w:val="auto"/>
        </w:rPr>
      </w:pPr>
      <w:hyperlink r:id="rId31" w:history="1">
        <w:r w:rsidRPr="00BC0324">
          <w:rPr>
            <w:rStyle w:val="Hyperlink"/>
            <w:rFonts w:cs="Arial"/>
          </w:rPr>
          <w:t>VRP Procurement Strategy</w:t>
        </w:r>
        <w:r w:rsidRPr="00BC0324">
          <w:rPr>
            <w:rStyle w:val="Hyperlink"/>
            <w:rFonts w:cs="Arial"/>
          </w:rPr>
          <w:t xml:space="preserve"> v1.0.pdf</w:t>
        </w:r>
      </w:hyperlink>
    </w:p>
    <w:p w14:paraId="7CFA4457" w14:textId="77777777" w:rsidR="00F92EF2" w:rsidRDefault="00F92EF2" w:rsidP="00F92EF2">
      <w:pPr>
        <w:ind w:left="360"/>
        <w:rPr>
          <w:rFonts w:cs="Arial"/>
          <w:color w:val="auto"/>
        </w:rPr>
      </w:pPr>
    </w:p>
    <w:p w14:paraId="281CC4C7" w14:textId="77777777" w:rsidR="00F92EF2" w:rsidRDefault="00F92EF2" w:rsidP="00F92EF2">
      <w:pPr>
        <w:ind w:left="360"/>
        <w:rPr>
          <w:rFonts w:cs="Arial"/>
          <w:color w:val="auto"/>
        </w:rPr>
      </w:pPr>
    </w:p>
    <w:p w14:paraId="6C7FC7BB" w14:textId="77777777" w:rsidR="003845C8" w:rsidRDefault="003845C8" w:rsidP="00BA0740">
      <w:pPr>
        <w:rPr>
          <w:rFonts w:cs="Arial"/>
          <w:color w:val="auto"/>
        </w:rPr>
      </w:pPr>
    </w:p>
    <w:p w14:paraId="559B8B3A" w14:textId="77777777" w:rsidR="003845C8" w:rsidRDefault="003845C8" w:rsidP="00F92EF2">
      <w:pPr>
        <w:ind w:left="360"/>
        <w:rPr>
          <w:rFonts w:cs="Arial"/>
          <w:color w:val="auto"/>
        </w:rPr>
      </w:pPr>
    </w:p>
    <w:p w14:paraId="792AC5D3" w14:textId="77777777" w:rsidR="00F92EF2" w:rsidRDefault="00F92EF2" w:rsidP="00F92EF2">
      <w:pPr>
        <w:pStyle w:val="Heading2"/>
        <w:rPr>
          <w:sz w:val="48"/>
          <w:szCs w:val="48"/>
        </w:rPr>
      </w:pPr>
      <w:bookmarkStart w:id="16" w:name="_Toc225885217"/>
      <w:r w:rsidRPr="005922B1">
        <w:rPr>
          <w:sz w:val="48"/>
          <w:szCs w:val="48"/>
        </w:rPr>
        <w:lastRenderedPageBreak/>
        <w:t>Future needs and Challenges</w:t>
      </w:r>
      <w:bookmarkEnd w:id="16"/>
      <w:r w:rsidRPr="005922B1">
        <w:rPr>
          <w:sz w:val="48"/>
          <w:szCs w:val="48"/>
        </w:rPr>
        <w:t xml:space="preserve"> </w:t>
      </w:r>
    </w:p>
    <w:p w14:paraId="47A1F91C" w14:textId="77777777" w:rsidR="006745FC" w:rsidRPr="006745FC" w:rsidRDefault="006745FC" w:rsidP="006745FC">
      <w:r w:rsidRPr="006745FC">
        <w:t>Looking ahead, the industry faces a range of significant challenges during the coming period. A central priority of the forthcoming strategy will be the effective adoption of new technologies across the Council’s fleet, alongside supporting anticipated changes to working practices within many operational areas.</w:t>
      </w:r>
    </w:p>
    <w:p w14:paraId="58BE44B2" w14:textId="76FFA00B" w:rsidR="00D50FD1" w:rsidRPr="00964219" w:rsidRDefault="006745FC" w:rsidP="00D50FD1">
      <w:r w:rsidRPr="006745FC">
        <w:t xml:space="preserve">The </w:t>
      </w:r>
      <w:r w:rsidR="00C83CBD">
        <w:t xml:space="preserve">Council’s </w:t>
      </w:r>
      <w:r w:rsidRPr="006745FC">
        <w:t>fleet plays a vital role in the delivery of frontline services to the residents of North Lanarkshire. For many communities, it represents the most visible expression of the Council’s activity</w:t>
      </w:r>
      <w:r w:rsidRPr="00964219">
        <w:t xml:space="preserve">. It is therefore essential </w:t>
      </w:r>
      <w:r w:rsidR="00964219" w:rsidRPr="00964219">
        <w:t xml:space="preserve">our </w:t>
      </w:r>
      <w:r w:rsidRPr="00964219">
        <w:t>fleet consistently demonstrates high standards of quality, reliability, and operational efficiency, reinforcing public confidence and supporting the Council’s wider service objectives.</w:t>
      </w:r>
    </w:p>
    <w:p w14:paraId="78F438C5" w14:textId="09168D71" w:rsidR="00F92EF2" w:rsidRDefault="00F92EF2" w:rsidP="00B80608">
      <w:pPr>
        <w:rPr>
          <w:rFonts w:cs="Segoe UI"/>
          <w:szCs w:val="24"/>
        </w:rPr>
      </w:pPr>
      <w:r w:rsidRPr="00241000">
        <w:rPr>
          <w:rFonts w:cs="Segoe UI"/>
          <w:szCs w:val="24"/>
        </w:rPr>
        <w:t>Some of the key challenges we anticipate are outlined below:</w:t>
      </w:r>
    </w:p>
    <w:p w14:paraId="6A904DA6" w14:textId="77777777" w:rsidR="00B80608" w:rsidRPr="00241000" w:rsidRDefault="00B80608" w:rsidP="00B80608">
      <w:pPr>
        <w:rPr>
          <w:szCs w:val="24"/>
        </w:rPr>
      </w:pPr>
    </w:p>
    <w:p w14:paraId="4C32C6FD" w14:textId="77777777" w:rsidR="00F92EF2" w:rsidRPr="001F3A56" w:rsidRDefault="00F92EF2" w:rsidP="00F92EF2">
      <w:pPr>
        <w:pStyle w:val="ListParagraph"/>
        <w:numPr>
          <w:ilvl w:val="0"/>
          <w:numId w:val="18"/>
        </w:numPr>
      </w:pPr>
      <w:r w:rsidRPr="001F3A56">
        <w:rPr>
          <w:rFonts w:cs="Arial"/>
          <w:color w:val="auto"/>
          <w:szCs w:val="24"/>
        </w:rPr>
        <w:t xml:space="preserve">Converting the vehicle workshop to digital working </w:t>
      </w:r>
    </w:p>
    <w:p w14:paraId="5308C7A1" w14:textId="60E5BFB7" w:rsidR="00F92EF2" w:rsidRDefault="00F92EF2" w:rsidP="00F92EF2">
      <w:pPr>
        <w:pStyle w:val="ListParagraph"/>
        <w:numPr>
          <w:ilvl w:val="0"/>
          <w:numId w:val="18"/>
        </w:numPr>
        <w:spacing w:line="240" w:lineRule="auto"/>
        <w:rPr>
          <w:rFonts w:cs="Arial"/>
          <w:color w:val="auto"/>
          <w:szCs w:val="24"/>
        </w:rPr>
      </w:pPr>
      <w:r w:rsidRPr="001F3A56">
        <w:rPr>
          <w:rFonts w:cs="Arial"/>
          <w:color w:val="auto"/>
          <w:szCs w:val="24"/>
        </w:rPr>
        <w:t>To attain DVSA Earned Recognition for Operators Licence</w:t>
      </w:r>
    </w:p>
    <w:p w14:paraId="12DF3EA9" w14:textId="68F8C903" w:rsidR="00F92EF2" w:rsidRPr="007F4CE8" w:rsidRDefault="00F92EF2" w:rsidP="00F92EF2">
      <w:pPr>
        <w:pStyle w:val="ListParagraph"/>
        <w:numPr>
          <w:ilvl w:val="0"/>
          <w:numId w:val="18"/>
        </w:numPr>
        <w:spacing w:line="240" w:lineRule="auto"/>
        <w:rPr>
          <w:rFonts w:cs="Arial"/>
          <w:color w:val="auto"/>
          <w:szCs w:val="24"/>
        </w:rPr>
      </w:pPr>
      <w:r w:rsidRPr="001F3A56">
        <w:rPr>
          <w:rFonts w:cstheme="minorHAnsi"/>
          <w:color w:val="auto"/>
          <w:szCs w:val="24"/>
        </w:rPr>
        <w:t>Maintaining highly trained and qualified workforce capable of meeting the challenges of innovative and emerging technologies</w:t>
      </w:r>
    </w:p>
    <w:p w14:paraId="1973A4B3" w14:textId="773E875F" w:rsidR="00F92EF2" w:rsidRPr="001F3A56" w:rsidRDefault="00F92EF2" w:rsidP="00F92EF2">
      <w:pPr>
        <w:pStyle w:val="ListParagraph"/>
        <w:numPr>
          <w:ilvl w:val="0"/>
          <w:numId w:val="18"/>
        </w:numPr>
        <w:spacing w:line="240" w:lineRule="auto"/>
        <w:rPr>
          <w:rFonts w:cs="Arial"/>
          <w:color w:val="auto"/>
          <w:szCs w:val="24"/>
        </w:rPr>
      </w:pPr>
      <w:r>
        <w:rPr>
          <w:rFonts w:cstheme="minorHAnsi"/>
          <w:color w:val="auto"/>
          <w:szCs w:val="24"/>
        </w:rPr>
        <w:t xml:space="preserve">Creating a pathway for apprentice </w:t>
      </w:r>
      <w:r w:rsidR="00BD000F">
        <w:rPr>
          <w:rFonts w:cstheme="minorHAnsi"/>
          <w:color w:val="auto"/>
          <w:szCs w:val="24"/>
        </w:rPr>
        <w:t>Technicians</w:t>
      </w:r>
      <w:r>
        <w:rPr>
          <w:rFonts w:cstheme="minorHAnsi"/>
          <w:color w:val="auto"/>
          <w:szCs w:val="24"/>
        </w:rPr>
        <w:t xml:space="preserve"> to gain full qualification with “grow your own mindset”</w:t>
      </w:r>
    </w:p>
    <w:p w14:paraId="04822F90" w14:textId="2B4469C2" w:rsidR="00F92EF2" w:rsidRPr="007F4CE8" w:rsidRDefault="00F92EF2" w:rsidP="00F92EF2">
      <w:pPr>
        <w:pStyle w:val="ListParagraph"/>
        <w:numPr>
          <w:ilvl w:val="0"/>
          <w:numId w:val="18"/>
        </w:numPr>
        <w:spacing w:line="240" w:lineRule="auto"/>
        <w:rPr>
          <w:rFonts w:cs="Arial"/>
          <w:color w:val="auto"/>
          <w:szCs w:val="24"/>
        </w:rPr>
      </w:pPr>
      <w:r w:rsidRPr="001F3A56">
        <w:rPr>
          <w:color w:val="auto"/>
          <w:szCs w:val="24"/>
        </w:rPr>
        <w:t>Ensuring that the primary users are aware of innovations and new technology solutions which maximise use of the fleet and minimise operational costs</w:t>
      </w:r>
    </w:p>
    <w:p w14:paraId="11675433" w14:textId="7A9A0001" w:rsidR="00F92EF2" w:rsidRPr="007F4CE8" w:rsidRDefault="00F92EF2" w:rsidP="00F92EF2">
      <w:pPr>
        <w:pStyle w:val="ListParagraph"/>
        <w:numPr>
          <w:ilvl w:val="0"/>
          <w:numId w:val="18"/>
        </w:numPr>
        <w:spacing w:line="240" w:lineRule="auto"/>
        <w:rPr>
          <w:rFonts w:cs="Arial"/>
          <w:color w:val="auto"/>
          <w:szCs w:val="24"/>
        </w:rPr>
      </w:pPr>
      <w:r w:rsidRPr="001F3A56">
        <w:rPr>
          <w:color w:val="auto"/>
          <w:szCs w:val="24"/>
        </w:rPr>
        <w:t>Continuing to work closely with Transport Scotland and Energy Saving Trust with Investment opportunities within Fleet</w:t>
      </w:r>
    </w:p>
    <w:p w14:paraId="4415D46F" w14:textId="77777777" w:rsidR="00F92EF2" w:rsidRPr="007F4CE8" w:rsidRDefault="00F92EF2" w:rsidP="00F92EF2">
      <w:pPr>
        <w:pStyle w:val="ListParagraph"/>
        <w:numPr>
          <w:ilvl w:val="0"/>
          <w:numId w:val="18"/>
        </w:numPr>
        <w:spacing w:line="240" w:lineRule="auto"/>
        <w:rPr>
          <w:rFonts w:cs="Arial"/>
          <w:color w:val="auto"/>
          <w:szCs w:val="24"/>
        </w:rPr>
      </w:pPr>
      <w:r w:rsidRPr="007F4CE8">
        <w:rPr>
          <w:color w:val="auto"/>
          <w:szCs w:val="24"/>
        </w:rPr>
        <w:t>Reducing the average age of the fleet</w:t>
      </w:r>
    </w:p>
    <w:p w14:paraId="1483911A" w14:textId="77777777" w:rsidR="00F92EF2" w:rsidRDefault="00F92EF2" w:rsidP="00F92EF2"/>
    <w:p w14:paraId="16623FB4" w14:textId="77777777" w:rsidR="00F92EF2" w:rsidRDefault="00F92EF2" w:rsidP="00F92EF2"/>
    <w:p w14:paraId="546EBF47" w14:textId="77777777" w:rsidR="00AF4E37" w:rsidRDefault="00AF4E37" w:rsidP="00AF4E37"/>
    <w:p w14:paraId="7EFE8F56" w14:textId="77777777" w:rsidR="00AF4E37" w:rsidRPr="00AF4E37" w:rsidRDefault="00AF4E37" w:rsidP="00AF4E37"/>
    <w:sectPr w:rsidR="00AF4E37" w:rsidRPr="00AF4E37" w:rsidSect="00685AD4">
      <w:footerReference w:type="default" r:id="rId32"/>
      <w:headerReference w:type="first" r:id="rId33"/>
      <w:footerReference w:type="first" r:id="rId34"/>
      <w:pgSz w:w="16838" w:h="11906" w:orient="landscape"/>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C175E" w14:textId="77777777" w:rsidR="00C07A9E" w:rsidRDefault="00C07A9E" w:rsidP="008D219B">
      <w:pPr>
        <w:spacing w:after="0" w:line="240" w:lineRule="auto"/>
      </w:pPr>
      <w:r>
        <w:separator/>
      </w:r>
    </w:p>
  </w:endnote>
  <w:endnote w:type="continuationSeparator" w:id="0">
    <w:p w14:paraId="51E0592F" w14:textId="77777777" w:rsidR="00C07A9E" w:rsidRDefault="00C07A9E" w:rsidP="008D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 LT 45 Lt">
    <w:altName w:val="Arial"/>
    <w:charset w:val="00"/>
    <w:family w:val="swiss"/>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HelveticaNeue LT 75 Bold">
    <w:altName w:val="Arial"/>
    <w:charset w:val="00"/>
    <w:family w:val="auto"/>
    <w:pitch w:val="variable"/>
    <w:sig w:usb0="80000027" w:usb1="00000000" w:usb2="00000000" w:usb3="00000000" w:csb0="00000001" w:csb1="00000000"/>
  </w:font>
  <w:font w:name="Open Sans ExtraBold">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B0170" w14:textId="7BB9DC66" w:rsidR="0014016B" w:rsidRDefault="00964219" w:rsidP="002268AB">
    <w:pPr>
      <w:pStyle w:val="Footer"/>
    </w:pPr>
    <w:sdt>
      <w:sdtPr>
        <w:alias w:val="Title"/>
        <w:tag w:val=""/>
        <w:id w:val="480426314"/>
        <w:placeholder>
          <w:docPart w:val="D8C40BBA36634094A8B526CF5832F0D0"/>
        </w:placeholder>
        <w:dataBinding w:prefixMappings="xmlns:ns0='http://purl.org/dc/elements/1.1/' xmlns:ns1='http://schemas.openxmlformats.org/package/2006/metadata/core-properties' " w:xpath="/ns1:coreProperties[1]/ns0:title[1]" w:storeItemID="{6C3C8BC8-F283-45AE-878A-BAB7291924A1}"/>
        <w:text/>
      </w:sdtPr>
      <w:sdtEndPr/>
      <w:sdtContent>
        <w:r w:rsidR="00E66D94">
          <w:t>Fleet Asset Management Plan – 2026 to 2035</w:t>
        </w:r>
      </w:sdtContent>
    </w:sdt>
    <w:r w:rsidR="002268AB">
      <w:ptab w:relativeTo="margin" w:alignment="center" w:leader="none"/>
    </w:r>
    <w:r w:rsidR="002268AB">
      <w:ptab w:relativeTo="margin" w:alignment="right" w:leader="none"/>
    </w:r>
    <w:r w:rsidR="002268AB">
      <w:fldChar w:fldCharType="begin"/>
    </w:r>
    <w:r w:rsidR="002268AB">
      <w:instrText xml:space="preserve"> PAGE   \* MERGEFORMAT </w:instrText>
    </w:r>
    <w:r w:rsidR="002268AB">
      <w:fldChar w:fldCharType="separate"/>
    </w:r>
    <w:r w:rsidR="002268AB">
      <w:rPr>
        <w:noProof/>
      </w:rPr>
      <w:t>1</w:t>
    </w:r>
    <w:r w:rsidR="002268AB">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C5E8C" w14:textId="77777777" w:rsidR="008D219B" w:rsidRDefault="00A51342" w:rsidP="00F6537B">
    <w:pPr>
      <w:pStyle w:val="Footer"/>
      <w:jc w:val="right"/>
    </w:pPr>
    <w:r>
      <w:rPr>
        <w:noProof/>
      </w:rPr>
      <w:t>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61E96" w14:textId="657CE886" w:rsidR="0014016B" w:rsidRDefault="00964219" w:rsidP="002268AB">
    <w:pPr>
      <w:pStyle w:val="Footer"/>
    </w:pPr>
    <w:sdt>
      <w:sdtPr>
        <w:alias w:val="Title"/>
        <w:tag w:val=""/>
        <w:id w:val="1523286237"/>
        <w:placeholder>
          <w:docPart w:val="D8C40BBA36634094A8B526CF5832F0D0"/>
        </w:placeholder>
        <w:dataBinding w:prefixMappings="xmlns:ns0='http://purl.org/dc/elements/1.1/' xmlns:ns1='http://schemas.openxmlformats.org/package/2006/metadata/core-properties' " w:xpath="/ns1:coreProperties[1]/ns0:title[1]" w:storeItemID="{6C3C8BC8-F283-45AE-878A-BAB7291924A1}"/>
        <w:text/>
      </w:sdtPr>
      <w:sdtEndPr/>
      <w:sdtContent>
        <w:r w:rsidR="00E66D94">
          <w:t>Fleet Asset Management Plan – 2026 to 2035</w:t>
        </w:r>
      </w:sdtContent>
    </w:sdt>
    <w:r w:rsidR="002268AB">
      <w:ptab w:relativeTo="margin" w:alignment="center" w:leader="none"/>
    </w:r>
    <w:r w:rsidR="002268AB">
      <w:ptab w:relativeTo="margin" w:alignment="right" w:leader="none"/>
    </w:r>
    <w:r w:rsidR="002268AB">
      <w:fldChar w:fldCharType="begin"/>
    </w:r>
    <w:r w:rsidR="002268AB">
      <w:instrText xml:space="preserve"> PAGE   \* MERGEFORMAT </w:instrText>
    </w:r>
    <w:r w:rsidR="002268AB">
      <w:fldChar w:fldCharType="separate"/>
    </w:r>
    <w:r w:rsidR="002268AB">
      <w:rPr>
        <w:noProof/>
      </w:rPr>
      <w:t>1</w:t>
    </w:r>
    <w:r w:rsidR="002268AB">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28F6E" w14:textId="71790205" w:rsidR="008D219B" w:rsidRPr="00652F5A" w:rsidRDefault="00964219" w:rsidP="00652F5A">
    <w:pPr>
      <w:pStyle w:val="Footer"/>
    </w:pPr>
    <w:sdt>
      <w:sdtPr>
        <w:alias w:val="Title"/>
        <w:tag w:val=""/>
        <w:id w:val="-1193299213"/>
        <w:placeholder>
          <w:docPart w:val="39D646DA301D47EDA13E151754DEED82"/>
        </w:placeholder>
        <w:dataBinding w:prefixMappings="xmlns:ns0='http://purl.org/dc/elements/1.1/' xmlns:ns1='http://schemas.openxmlformats.org/package/2006/metadata/core-properties' " w:xpath="/ns1:coreProperties[1]/ns0:title[1]" w:storeItemID="{6C3C8BC8-F283-45AE-878A-BAB7291924A1}"/>
        <w:text/>
      </w:sdtPr>
      <w:sdtEndPr/>
      <w:sdtContent>
        <w:r w:rsidR="00E66D94">
          <w:t>Fleet Asset Management Plan – 2026 to 2035</w:t>
        </w:r>
      </w:sdtContent>
    </w:sdt>
    <w:r w:rsidR="00652F5A">
      <w:ptab w:relativeTo="margin" w:alignment="center" w:leader="none"/>
    </w:r>
    <w:r w:rsidR="00652F5A">
      <w:ptab w:relativeTo="margin" w:alignment="right" w:leader="none"/>
    </w:r>
    <w:r w:rsidR="00652F5A">
      <w:fldChar w:fldCharType="begin"/>
    </w:r>
    <w:r w:rsidR="00652F5A">
      <w:instrText xml:space="preserve"> PAGE   \* MERGEFORMAT </w:instrText>
    </w:r>
    <w:r w:rsidR="00652F5A">
      <w:fldChar w:fldCharType="separate"/>
    </w:r>
    <w:r w:rsidR="00652F5A">
      <w:t>3</w:t>
    </w:r>
    <w:r w:rsidR="00652F5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B6EF6" w14:textId="77777777" w:rsidR="00C07A9E" w:rsidRDefault="00C07A9E" w:rsidP="008D219B">
      <w:pPr>
        <w:spacing w:after="0" w:line="240" w:lineRule="auto"/>
      </w:pPr>
      <w:r>
        <w:separator/>
      </w:r>
    </w:p>
  </w:footnote>
  <w:footnote w:type="continuationSeparator" w:id="0">
    <w:p w14:paraId="35C80DD9" w14:textId="77777777" w:rsidR="00C07A9E" w:rsidRDefault="00C07A9E" w:rsidP="008D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3100D" w14:textId="77777777" w:rsidR="008D219B" w:rsidRPr="00E616AE" w:rsidRDefault="008D219B" w:rsidP="00F6537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6DCBA" w14:textId="77777777" w:rsidR="008D219B" w:rsidRPr="00E616AE" w:rsidRDefault="008D219B" w:rsidP="00F6537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57AE3"/>
    <w:multiLevelType w:val="multilevel"/>
    <w:tmpl w:val="65AA96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9C164B6"/>
    <w:multiLevelType w:val="multilevel"/>
    <w:tmpl w:val="7D0CA866"/>
    <w:lvl w:ilvl="0">
      <w:start w:val="1"/>
      <w:numFmt w:val="bullet"/>
      <w:lvlText w:val=""/>
      <w:lvlJc w:val="left"/>
      <w:pPr>
        <w:ind w:left="720" w:hanging="360"/>
      </w:pPr>
      <w:rPr>
        <w:rFonts w:ascii="Symbol" w:hAnsi="Symbol" w:hint="default"/>
        <w:color w:val="921724"/>
      </w:rPr>
    </w:lvl>
    <w:lvl w:ilvl="1">
      <w:start w:val="1"/>
      <w:numFmt w:val="bullet"/>
      <w:lvlText w:val="o"/>
      <w:lvlJc w:val="left"/>
      <w:pPr>
        <w:ind w:left="1440" w:hanging="360"/>
      </w:pPr>
      <w:rPr>
        <w:rFonts w:ascii="Courier New" w:hAnsi="Courier New" w:cs="Courier New" w:hint="default"/>
        <w:color w:val="921724"/>
      </w:rPr>
    </w:lvl>
    <w:lvl w:ilvl="2">
      <w:start w:val="1"/>
      <w:numFmt w:val="bullet"/>
      <w:lvlText w:val=""/>
      <w:lvlJc w:val="left"/>
      <w:pPr>
        <w:ind w:left="2160" w:hanging="360"/>
      </w:pPr>
      <w:rPr>
        <w:rFonts w:ascii="Wingdings" w:hAnsi="Wingdings" w:hint="default"/>
        <w:color w:val="921724"/>
      </w:rPr>
    </w:lvl>
    <w:lvl w:ilvl="3">
      <w:start w:val="1"/>
      <w:numFmt w:val="bullet"/>
      <w:lvlText w:val=""/>
      <w:lvlJc w:val="left"/>
      <w:pPr>
        <w:ind w:left="2880" w:hanging="360"/>
      </w:pPr>
      <w:rPr>
        <w:rFonts w:ascii="Symbol" w:hAnsi="Symbol" w:hint="default"/>
        <w:color w:val="921724"/>
      </w:rPr>
    </w:lvl>
    <w:lvl w:ilvl="4">
      <w:start w:val="1"/>
      <w:numFmt w:val="bullet"/>
      <w:lvlText w:val="o"/>
      <w:lvlJc w:val="left"/>
      <w:pPr>
        <w:ind w:left="3600" w:hanging="360"/>
      </w:pPr>
      <w:rPr>
        <w:rFonts w:ascii="Courier New" w:hAnsi="Courier New" w:cs="Courier New" w:hint="default"/>
        <w:color w:val="921724"/>
      </w:rPr>
    </w:lvl>
    <w:lvl w:ilvl="5">
      <w:start w:val="1"/>
      <w:numFmt w:val="bullet"/>
      <w:lvlText w:val=""/>
      <w:lvlJc w:val="left"/>
      <w:pPr>
        <w:ind w:left="4320" w:hanging="360"/>
      </w:pPr>
      <w:rPr>
        <w:rFonts w:ascii="Wingdings" w:hAnsi="Wingdings" w:hint="default"/>
        <w:color w:val="921724"/>
      </w:rPr>
    </w:lvl>
    <w:lvl w:ilvl="6">
      <w:start w:val="1"/>
      <w:numFmt w:val="bullet"/>
      <w:lvlText w:val=""/>
      <w:lvlJc w:val="left"/>
      <w:pPr>
        <w:ind w:left="5040" w:hanging="360"/>
      </w:pPr>
      <w:rPr>
        <w:rFonts w:ascii="Symbol" w:hAnsi="Symbol" w:hint="default"/>
        <w:color w:val="921724"/>
      </w:rPr>
    </w:lvl>
    <w:lvl w:ilvl="7">
      <w:start w:val="1"/>
      <w:numFmt w:val="bullet"/>
      <w:lvlText w:val="o"/>
      <w:lvlJc w:val="left"/>
      <w:pPr>
        <w:ind w:left="5760" w:hanging="360"/>
      </w:pPr>
      <w:rPr>
        <w:rFonts w:ascii="Courier New" w:hAnsi="Courier New" w:cs="Courier New" w:hint="default"/>
        <w:color w:val="921724"/>
      </w:rPr>
    </w:lvl>
    <w:lvl w:ilvl="8">
      <w:start w:val="1"/>
      <w:numFmt w:val="bullet"/>
      <w:lvlText w:val=""/>
      <w:lvlJc w:val="left"/>
      <w:pPr>
        <w:ind w:left="6480" w:hanging="360"/>
      </w:pPr>
      <w:rPr>
        <w:rFonts w:ascii="Wingdings" w:hAnsi="Wingdings" w:hint="default"/>
        <w:color w:val="921724"/>
      </w:rPr>
    </w:lvl>
  </w:abstractNum>
  <w:abstractNum w:abstractNumId="2" w15:restartNumberingAfterBreak="0">
    <w:nsid w:val="24186C75"/>
    <w:multiLevelType w:val="multilevel"/>
    <w:tmpl w:val="7D0CA866"/>
    <w:lvl w:ilvl="0">
      <w:start w:val="1"/>
      <w:numFmt w:val="bullet"/>
      <w:lvlText w:val=""/>
      <w:lvlJc w:val="left"/>
      <w:pPr>
        <w:ind w:left="720" w:hanging="360"/>
      </w:pPr>
      <w:rPr>
        <w:rFonts w:ascii="Symbol" w:hAnsi="Symbol" w:hint="default"/>
        <w:color w:val="921724"/>
      </w:rPr>
    </w:lvl>
    <w:lvl w:ilvl="1">
      <w:start w:val="1"/>
      <w:numFmt w:val="bullet"/>
      <w:lvlText w:val="o"/>
      <w:lvlJc w:val="left"/>
      <w:pPr>
        <w:ind w:left="1440" w:hanging="360"/>
      </w:pPr>
      <w:rPr>
        <w:rFonts w:ascii="Courier New" w:hAnsi="Courier New" w:cs="Courier New" w:hint="default"/>
        <w:color w:val="921724"/>
      </w:rPr>
    </w:lvl>
    <w:lvl w:ilvl="2">
      <w:start w:val="1"/>
      <w:numFmt w:val="bullet"/>
      <w:lvlText w:val=""/>
      <w:lvlJc w:val="left"/>
      <w:pPr>
        <w:ind w:left="2160" w:hanging="360"/>
      </w:pPr>
      <w:rPr>
        <w:rFonts w:ascii="Wingdings" w:hAnsi="Wingdings" w:hint="default"/>
        <w:color w:val="921724"/>
      </w:rPr>
    </w:lvl>
    <w:lvl w:ilvl="3">
      <w:start w:val="1"/>
      <w:numFmt w:val="bullet"/>
      <w:lvlText w:val=""/>
      <w:lvlJc w:val="left"/>
      <w:pPr>
        <w:ind w:left="2880" w:hanging="360"/>
      </w:pPr>
      <w:rPr>
        <w:rFonts w:ascii="Symbol" w:hAnsi="Symbol" w:hint="default"/>
        <w:color w:val="921724"/>
      </w:rPr>
    </w:lvl>
    <w:lvl w:ilvl="4">
      <w:start w:val="1"/>
      <w:numFmt w:val="bullet"/>
      <w:lvlText w:val="o"/>
      <w:lvlJc w:val="left"/>
      <w:pPr>
        <w:ind w:left="3600" w:hanging="360"/>
      </w:pPr>
      <w:rPr>
        <w:rFonts w:ascii="Courier New" w:hAnsi="Courier New" w:cs="Courier New" w:hint="default"/>
        <w:color w:val="921724"/>
      </w:rPr>
    </w:lvl>
    <w:lvl w:ilvl="5">
      <w:start w:val="1"/>
      <w:numFmt w:val="bullet"/>
      <w:lvlText w:val=""/>
      <w:lvlJc w:val="left"/>
      <w:pPr>
        <w:ind w:left="4320" w:hanging="360"/>
      </w:pPr>
      <w:rPr>
        <w:rFonts w:ascii="Wingdings" w:hAnsi="Wingdings" w:hint="default"/>
        <w:color w:val="921724"/>
      </w:rPr>
    </w:lvl>
    <w:lvl w:ilvl="6">
      <w:start w:val="1"/>
      <w:numFmt w:val="bullet"/>
      <w:lvlText w:val=""/>
      <w:lvlJc w:val="left"/>
      <w:pPr>
        <w:ind w:left="5040" w:hanging="360"/>
      </w:pPr>
      <w:rPr>
        <w:rFonts w:ascii="Symbol" w:hAnsi="Symbol" w:hint="default"/>
        <w:color w:val="921724"/>
      </w:rPr>
    </w:lvl>
    <w:lvl w:ilvl="7">
      <w:start w:val="1"/>
      <w:numFmt w:val="bullet"/>
      <w:lvlText w:val="o"/>
      <w:lvlJc w:val="left"/>
      <w:pPr>
        <w:ind w:left="5760" w:hanging="360"/>
      </w:pPr>
      <w:rPr>
        <w:rFonts w:ascii="Courier New" w:hAnsi="Courier New" w:cs="Courier New" w:hint="default"/>
        <w:color w:val="921724"/>
      </w:rPr>
    </w:lvl>
    <w:lvl w:ilvl="8">
      <w:start w:val="1"/>
      <w:numFmt w:val="bullet"/>
      <w:lvlText w:val=""/>
      <w:lvlJc w:val="left"/>
      <w:pPr>
        <w:ind w:left="6480" w:hanging="360"/>
      </w:pPr>
      <w:rPr>
        <w:rFonts w:ascii="Wingdings" w:hAnsi="Wingdings" w:hint="default"/>
        <w:color w:val="921724"/>
      </w:rPr>
    </w:lvl>
  </w:abstractNum>
  <w:abstractNum w:abstractNumId="3" w15:restartNumberingAfterBreak="0">
    <w:nsid w:val="2AF65E68"/>
    <w:multiLevelType w:val="multilevel"/>
    <w:tmpl w:val="7D0CA866"/>
    <w:styleLink w:val="ListStyletest"/>
    <w:lvl w:ilvl="0">
      <w:start w:val="1"/>
      <w:numFmt w:val="bullet"/>
      <w:lvlText w:val=""/>
      <w:lvlJc w:val="left"/>
      <w:pPr>
        <w:ind w:left="720" w:hanging="360"/>
      </w:pPr>
      <w:rPr>
        <w:rFonts w:ascii="Symbol" w:hAnsi="Symbol" w:hint="default"/>
        <w:color w:val="921724"/>
      </w:rPr>
    </w:lvl>
    <w:lvl w:ilvl="1">
      <w:start w:val="1"/>
      <w:numFmt w:val="bullet"/>
      <w:lvlText w:val="o"/>
      <w:lvlJc w:val="left"/>
      <w:pPr>
        <w:ind w:left="1440" w:hanging="360"/>
      </w:pPr>
      <w:rPr>
        <w:rFonts w:ascii="Courier New" w:hAnsi="Courier New" w:cs="Courier New" w:hint="default"/>
        <w:color w:val="921724"/>
      </w:rPr>
    </w:lvl>
    <w:lvl w:ilvl="2">
      <w:start w:val="1"/>
      <w:numFmt w:val="bullet"/>
      <w:lvlText w:val=""/>
      <w:lvlJc w:val="left"/>
      <w:pPr>
        <w:ind w:left="2160" w:hanging="360"/>
      </w:pPr>
      <w:rPr>
        <w:rFonts w:ascii="Wingdings" w:hAnsi="Wingdings" w:hint="default"/>
        <w:color w:val="921724"/>
      </w:rPr>
    </w:lvl>
    <w:lvl w:ilvl="3">
      <w:start w:val="1"/>
      <w:numFmt w:val="bullet"/>
      <w:lvlText w:val=""/>
      <w:lvlJc w:val="left"/>
      <w:pPr>
        <w:ind w:left="2880" w:hanging="360"/>
      </w:pPr>
      <w:rPr>
        <w:rFonts w:ascii="Symbol" w:hAnsi="Symbol" w:hint="default"/>
        <w:color w:val="921724"/>
      </w:rPr>
    </w:lvl>
    <w:lvl w:ilvl="4">
      <w:start w:val="1"/>
      <w:numFmt w:val="bullet"/>
      <w:lvlText w:val="o"/>
      <w:lvlJc w:val="left"/>
      <w:pPr>
        <w:ind w:left="3600" w:hanging="360"/>
      </w:pPr>
      <w:rPr>
        <w:rFonts w:ascii="Courier New" w:hAnsi="Courier New" w:cs="Courier New" w:hint="default"/>
        <w:color w:val="921724"/>
      </w:rPr>
    </w:lvl>
    <w:lvl w:ilvl="5">
      <w:start w:val="1"/>
      <w:numFmt w:val="bullet"/>
      <w:lvlText w:val=""/>
      <w:lvlJc w:val="left"/>
      <w:pPr>
        <w:ind w:left="4320" w:hanging="360"/>
      </w:pPr>
      <w:rPr>
        <w:rFonts w:ascii="Wingdings" w:hAnsi="Wingdings" w:hint="default"/>
        <w:color w:val="921724"/>
      </w:rPr>
    </w:lvl>
    <w:lvl w:ilvl="6">
      <w:start w:val="1"/>
      <w:numFmt w:val="bullet"/>
      <w:lvlText w:val=""/>
      <w:lvlJc w:val="left"/>
      <w:pPr>
        <w:ind w:left="5040" w:hanging="360"/>
      </w:pPr>
      <w:rPr>
        <w:rFonts w:ascii="Symbol" w:hAnsi="Symbol" w:hint="default"/>
        <w:color w:val="921724"/>
      </w:rPr>
    </w:lvl>
    <w:lvl w:ilvl="7">
      <w:start w:val="1"/>
      <w:numFmt w:val="bullet"/>
      <w:lvlText w:val="o"/>
      <w:lvlJc w:val="left"/>
      <w:pPr>
        <w:ind w:left="5760" w:hanging="360"/>
      </w:pPr>
      <w:rPr>
        <w:rFonts w:ascii="Courier New" w:hAnsi="Courier New" w:cs="Courier New" w:hint="default"/>
        <w:color w:val="921724"/>
      </w:rPr>
    </w:lvl>
    <w:lvl w:ilvl="8">
      <w:start w:val="1"/>
      <w:numFmt w:val="bullet"/>
      <w:lvlText w:val=""/>
      <w:lvlJc w:val="left"/>
      <w:pPr>
        <w:ind w:left="6480" w:hanging="360"/>
      </w:pPr>
      <w:rPr>
        <w:rFonts w:ascii="Wingdings" w:hAnsi="Wingdings" w:hint="default"/>
        <w:color w:val="921724"/>
      </w:rPr>
    </w:lvl>
  </w:abstractNum>
  <w:abstractNum w:abstractNumId="4" w15:restartNumberingAfterBreak="0">
    <w:nsid w:val="49E46A29"/>
    <w:multiLevelType w:val="multilevel"/>
    <w:tmpl w:val="7D0CA866"/>
    <w:lvl w:ilvl="0">
      <w:start w:val="1"/>
      <w:numFmt w:val="bullet"/>
      <w:lvlText w:val=""/>
      <w:lvlJc w:val="left"/>
      <w:pPr>
        <w:ind w:left="720" w:hanging="360"/>
      </w:pPr>
      <w:rPr>
        <w:rFonts w:ascii="Symbol" w:hAnsi="Symbol" w:hint="default"/>
        <w:color w:val="921724"/>
      </w:rPr>
    </w:lvl>
    <w:lvl w:ilvl="1">
      <w:start w:val="1"/>
      <w:numFmt w:val="bullet"/>
      <w:lvlText w:val="o"/>
      <w:lvlJc w:val="left"/>
      <w:pPr>
        <w:ind w:left="1440" w:hanging="360"/>
      </w:pPr>
      <w:rPr>
        <w:rFonts w:ascii="Courier New" w:hAnsi="Courier New" w:cs="Courier New" w:hint="default"/>
        <w:color w:val="921724"/>
      </w:rPr>
    </w:lvl>
    <w:lvl w:ilvl="2">
      <w:start w:val="1"/>
      <w:numFmt w:val="bullet"/>
      <w:lvlText w:val=""/>
      <w:lvlJc w:val="left"/>
      <w:pPr>
        <w:ind w:left="2160" w:hanging="360"/>
      </w:pPr>
      <w:rPr>
        <w:rFonts w:ascii="Wingdings" w:hAnsi="Wingdings" w:hint="default"/>
        <w:color w:val="921724"/>
      </w:rPr>
    </w:lvl>
    <w:lvl w:ilvl="3">
      <w:start w:val="1"/>
      <w:numFmt w:val="bullet"/>
      <w:lvlText w:val=""/>
      <w:lvlJc w:val="left"/>
      <w:pPr>
        <w:ind w:left="2880" w:hanging="360"/>
      </w:pPr>
      <w:rPr>
        <w:rFonts w:ascii="Symbol" w:hAnsi="Symbol" w:hint="default"/>
        <w:color w:val="921724"/>
      </w:rPr>
    </w:lvl>
    <w:lvl w:ilvl="4">
      <w:start w:val="1"/>
      <w:numFmt w:val="bullet"/>
      <w:lvlText w:val="o"/>
      <w:lvlJc w:val="left"/>
      <w:pPr>
        <w:ind w:left="3600" w:hanging="360"/>
      </w:pPr>
      <w:rPr>
        <w:rFonts w:ascii="Courier New" w:hAnsi="Courier New" w:cs="Courier New" w:hint="default"/>
        <w:color w:val="921724"/>
      </w:rPr>
    </w:lvl>
    <w:lvl w:ilvl="5">
      <w:start w:val="1"/>
      <w:numFmt w:val="bullet"/>
      <w:lvlText w:val=""/>
      <w:lvlJc w:val="left"/>
      <w:pPr>
        <w:ind w:left="4320" w:hanging="360"/>
      </w:pPr>
      <w:rPr>
        <w:rFonts w:ascii="Wingdings" w:hAnsi="Wingdings" w:hint="default"/>
        <w:color w:val="921724"/>
      </w:rPr>
    </w:lvl>
    <w:lvl w:ilvl="6">
      <w:start w:val="1"/>
      <w:numFmt w:val="bullet"/>
      <w:lvlText w:val=""/>
      <w:lvlJc w:val="left"/>
      <w:pPr>
        <w:ind w:left="5040" w:hanging="360"/>
      </w:pPr>
      <w:rPr>
        <w:rFonts w:ascii="Symbol" w:hAnsi="Symbol" w:hint="default"/>
        <w:color w:val="921724"/>
      </w:rPr>
    </w:lvl>
    <w:lvl w:ilvl="7">
      <w:start w:val="1"/>
      <w:numFmt w:val="bullet"/>
      <w:lvlText w:val="o"/>
      <w:lvlJc w:val="left"/>
      <w:pPr>
        <w:ind w:left="5760" w:hanging="360"/>
      </w:pPr>
      <w:rPr>
        <w:rFonts w:ascii="Courier New" w:hAnsi="Courier New" w:cs="Courier New" w:hint="default"/>
        <w:color w:val="921724"/>
      </w:rPr>
    </w:lvl>
    <w:lvl w:ilvl="8">
      <w:start w:val="1"/>
      <w:numFmt w:val="bullet"/>
      <w:lvlText w:val=""/>
      <w:lvlJc w:val="left"/>
      <w:pPr>
        <w:ind w:left="6480" w:hanging="360"/>
      </w:pPr>
      <w:rPr>
        <w:rFonts w:ascii="Wingdings" w:hAnsi="Wingdings" w:hint="default"/>
        <w:color w:val="921724"/>
      </w:rPr>
    </w:lvl>
  </w:abstractNum>
  <w:abstractNum w:abstractNumId="5" w15:restartNumberingAfterBreak="0">
    <w:nsid w:val="5F48276A"/>
    <w:multiLevelType w:val="hybridMultilevel"/>
    <w:tmpl w:val="7D0CA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1A6618"/>
    <w:multiLevelType w:val="hybridMultilevel"/>
    <w:tmpl w:val="E58CA7BC"/>
    <w:lvl w:ilvl="0" w:tplc="54E4460C">
      <w:numFmt w:val="bullet"/>
      <w:lvlText w:val="•"/>
      <w:lvlJc w:val="left"/>
      <w:pPr>
        <w:ind w:left="204" w:hanging="125"/>
      </w:pPr>
      <w:rPr>
        <w:rFonts w:ascii="HelveticaNeue LT 45 Lt" w:eastAsia="HelveticaNeue LT 45 Lt" w:hAnsi="HelveticaNeue LT 45 Lt" w:cs="HelveticaNeue LT 45 Lt" w:hint="default"/>
        <w:w w:val="100"/>
        <w:sz w:val="16"/>
        <w:szCs w:val="16"/>
        <w:lang w:val="en-GB" w:eastAsia="en-US" w:bidi="ar-SA"/>
      </w:rPr>
    </w:lvl>
    <w:lvl w:ilvl="1" w:tplc="B14894BE">
      <w:numFmt w:val="bullet"/>
      <w:lvlText w:val="•"/>
      <w:lvlJc w:val="left"/>
      <w:pPr>
        <w:ind w:left="1102" w:hanging="125"/>
      </w:pPr>
      <w:rPr>
        <w:rFonts w:hint="default"/>
        <w:lang w:val="en-GB" w:eastAsia="en-US" w:bidi="ar-SA"/>
      </w:rPr>
    </w:lvl>
    <w:lvl w:ilvl="2" w:tplc="CD00042C">
      <w:numFmt w:val="bullet"/>
      <w:lvlText w:val="•"/>
      <w:lvlJc w:val="left"/>
      <w:pPr>
        <w:ind w:left="2004" w:hanging="125"/>
      </w:pPr>
      <w:rPr>
        <w:rFonts w:hint="default"/>
        <w:lang w:val="en-GB" w:eastAsia="en-US" w:bidi="ar-SA"/>
      </w:rPr>
    </w:lvl>
    <w:lvl w:ilvl="3" w:tplc="5CDCD548">
      <w:numFmt w:val="bullet"/>
      <w:lvlText w:val="•"/>
      <w:lvlJc w:val="left"/>
      <w:pPr>
        <w:ind w:left="2906" w:hanging="125"/>
      </w:pPr>
      <w:rPr>
        <w:rFonts w:hint="default"/>
        <w:lang w:val="en-GB" w:eastAsia="en-US" w:bidi="ar-SA"/>
      </w:rPr>
    </w:lvl>
    <w:lvl w:ilvl="4" w:tplc="D7B01018">
      <w:numFmt w:val="bullet"/>
      <w:lvlText w:val="•"/>
      <w:lvlJc w:val="left"/>
      <w:pPr>
        <w:ind w:left="3808" w:hanging="125"/>
      </w:pPr>
      <w:rPr>
        <w:rFonts w:hint="default"/>
        <w:lang w:val="en-GB" w:eastAsia="en-US" w:bidi="ar-SA"/>
      </w:rPr>
    </w:lvl>
    <w:lvl w:ilvl="5" w:tplc="D752E07A">
      <w:numFmt w:val="bullet"/>
      <w:lvlText w:val="•"/>
      <w:lvlJc w:val="left"/>
      <w:pPr>
        <w:ind w:left="4710" w:hanging="125"/>
      </w:pPr>
      <w:rPr>
        <w:rFonts w:hint="default"/>
        <w:lang w:val="en-GB" w:eastAsia="en-US" w:bidi="ar-SA"/>
      </w:rPr>
    </w:lvl>
    <w:lvl w:ilvl="6" w:tplc="236AF59E">
      <w:numFmt w:val="bullet"/>
      <w:lvlText w:val="•"/>
      <w:lvlJc w:val="left"/>
      <w:pPr>
        <w:ind w:left="5612" w:hanging="125"/>
      </w:pPr>
      <w:rPr>
        <w:rFonts w:hint="default"/>
        <w:lang w:val="en-GB" w:eastAsia="en-US" w:bidi="ar-SA"/>
      </w:rPr>
    </w:lvl>
    <w:lvl w:ilvl="7" w:tplc="5712AF3C">
      <w:numFmt w:val="bullet"/>
      <w:lvlText w:val="•"/>
      <w:lvlJc w:val="left"/>
      <w:pPr>
        <w:ind w:left="6514" w:hanging="125"/>
      </w:pPr>
      <w:rPr>
        <w:rFonts w:hint="default"/>
        <w:lang w:val="en-GB" w:eastAsia="en-US" w:bidi="ar-SA"/>
      </w:rPr>
    </w:lvl>
    <w:lvl w:ilvl="8" w:tplc="166804FC">
      <w:numFmt w:val="bullet"/>
      <w:lvlText w:val="•"/>
      <w:lvlJc w:val="left"/>
      <w:pPr>
        <w:ind w:left="7416" w:hanging="125"/>
      </w:pPr>
      <w:rPr>
        <w:rFonts w:hint="default"/>
        <w:lang w:val="en-GB" w:eastAsia="en-US" w:bidi="ar-SA"/>
      </w:rPr>
    </w:lvl>
  </w:abstractNum>
  <w:abstractNum w:abstractNumId="7" w15:restartNumberingAfterBreak="0">
    <w:nsid w:val="73BF434C"/>
    <w:multiLevelType w:val="multilevel"/>
    <w:tmpl w:val="7D0CA866"/>
    <w:numStyleLink w:val="ListStyletest"/>
  </w:abstractNum>
  <w:abstractNum w:abstractNumId="8" w15:restartNumberingAfterBreak="0">
    <w:nsid w:val="778741C4"/>
    <w:multiLevelType w:val="hybridMultilevel"/>
    <w:tmpl w:val="90A0B0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0276857">
    <w:abstractNumId w:val="5"/>
  </w:num>
  <w:num w:numId="2" w16cid:durableId="760642150">
    <w:abstractNumId w:val="3"/>
  </w:num>
  <w:num w:numId="3" w16cid:durableId="1842427803">
    <w:abstractNumId w:val="7"/>
  </w:num>
  <w:num w:numId="4" w16cid:durableId="432821637">
    <w:abstractNumId w:val="8"/>
  </w:num>
  <w:num w:numId="5" w16cid:durableId="353842577">
    <w:abstractNumId w:val="2"/>
  </w:num>
  <w:num w:numId="6" w16cid:durableId="386151686">
    <w:abstractNumId w:val="4"/>
  </w:num>
  <w:num w:numId="7" w16cid:durableId="2124954674">
    <w:abstractNumId w:val="1"/>
  </w:num>
  <w:num w:numId="8" w16cid:durableId="1297182313">
    <w:abstractNumId w:val="6"/>
  </w:num>
  <w:num w:numId="9" w16cid:durableId="1811361108">
    <w:abstractNumId w:val="0"/>
  </w:num>
  <w:num w:numId="10" w16cid:durableId="900866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52689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2678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797551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977905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917367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5581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33514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60198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A9E"/>
    <w:rsid w:val="000029E6"/>
    <w:rsid w:val="00010559"/>
    <w:rsid w:val="000246AA"/>
    <w:rsid w:val="000475A4"/>
    <w:rsid w:val="00051094"/>
    <w:rsid w:val="00074A49"/>
    <w:rsid w:val="000B1D67"/>
    <w:rsid w:val="000B2A78"/>
    <w:rsid w:val="000C2765"/>
    <w:rsid w:val="000D2545"/>
    <w:rsid w:val="000D5ACF"/>
    <w:rsid w:val="000D5CCE"/>
    <w:rsid w:val="000F53B4"/>
    <w:rsid w:val="00106514"/>
    <w:rsid w:val="001258D2"/>
    <w:rsid w:val="00137A3E"/>
    <w:rsid w:val="0014016B"/>
    <w:rsid w:val="00141712"/>
    <w:rsid w:val="00144CDC"/>
    <w:rsid w:val="0016039A"/>
    <w:rsid w:val="0018442B"/>
    <w:rsid w:val="001A31EF"/>
    <w:rsid w:val="001C4C1B"/>
    <w:rsid w:val="001C7BF1"/>
    <w:rsid w:val="001D02A4"/>
    <w:rsid w:val="001E77E1"/>
    <w:rsid w:val="001F750E"/>
    <w:rsid w:val="002268AB"/>
    <w:rsid w:val="002353AB"/>
    <w:rsid w:val="002412B0"/>
    <w:rsid w:val="002433D7"/>
    <w:rsid w:val="002A736C"/>
    <w:rsid w:val="002B5AD9"/>
    <w:rsid w:val="002E21E4"/>
    <w:rsid w:val="002F2EF1"/>
    <w:rsid w:val="00305982"/>
    <w:rsid w:val="003604F9"/>
    <w:rsid w:val="003845C8"/>
    <w:rsid w:val="00387A5B"/>
    <w:rsid w:val="00391C93"/>
    <w:rsid w:val="00394306"/>
    <w:rsid w:val="00394ABB"/>
    <w:rsid w:val="003A5309"/>
    <w:rsid w:val="003C7112"/>
    <w:rsid w:val="00401E95"/>
    <w:rsid w:val="0040554F"/>
    <w:rsid w:val="00424B41"/>
    <w:rsid w:val="0043133D"/>
    <w:rsid w:val="00432135"/>
    <w:rsid w:val="00451D4F"/>
    <w:rsid w:val="00452488"/>
    <w:rsid w:val="00454491"/>
    <w:rsid w:val="004551BB"/>
    <w:rsid w:val="00464E54"/>
    <w:rsid w:val="00467A84"/>
    <w:rsid w:val="00483B54"/>
    <w:rsid w:val="004D3098"/>
    <w:rsid w:val="004D47EF"/>
    <w:rsid w:val="004F2FE5"/>
    <w:rsid w:val="004F4CFB"/>
    <w:rsid w:val="004F6C84"/>
    <w:rsid w:val="00555E5C"/>
    <w:rsid w:val="00560F5F"/>
    <w:rsid w:val="005636FA"/>
    <w:rsid w:val="00584247"/>
    <w:rsid w:val="005922B1"/>
    <w:rsid w:val="005978A4"/>
    <w:rsid w:val="005A01F5"/>
    <w:rsid w:val="005B5DD9"/>
    <w:rsid w:val="005C1CE7"/>
    <w:rsid w:val="005D447B"/>
    <w:rsid w:val="005F2286"/>
    <w:rsid w:val="00606CC0"/>
    <w:rsid w:val="006176B1"/>
    <w:rsid w:val="00652F5A"/>
    <w:rsid w:val="006745FC"/>
    <w:rsid w:val="006772A0"/>
    <w:rsid w:val="00685AD4"/>
    <w:rsid w:val="006D158F"/>
    <w:rsid w:val="00703261"/>
    <w:rsid w:val="007200C9"/>
    <w:rsid w:val="00727425"/>
    <w:rsid w:val="00746046"/>
    <w:rsid w:val="00747CCC"/>
    <w:rsid w:val="007812BE"/>
    <w:rsid w:val="00794B6E"/>
    <w:rsid w:val="007A5A97"/>
    <w:rsid w:val="007C5654"/>
    <w:rsid w:val="007C7FF1"/>
    <w:rsid w:val="007D142B"/>
    <w:rsid w:val="0080336E"/>
    <w:rsid w:val="008248A9"/>
    <w:rsid w:val="00827802"/>
    <w:rsid w:val="00831F54"/>
    <w:rsid w:val="00843DFA"/>
    <w:rsid w:val="00865C4A"/>
    <w:rsid w:val="0087212B"/>
    <w:rsid w:val="00882DD6"/>
    <w:rsid w:val="00883A2E"/>
    <w:rsid w:val="008A147A"/>
    <w:rsid w:val="008A1B36"/>
    <w:rsid w:val="008A2E34"/>
    <w:rsid w:val="008A382C"/>
    <w:rsid w:val="008A5A4C"/>
    <w:rsid w:val="008A5F0B"/>
    <w:rsid w:val="008B02A8"/>
    <w:rsid w:val="008B3752"/>
    <w:rsid w:val="008B6D06"/>
    <w:rsid w:val="008C08C7"/>
    <w:rsid w:val="008D219B"/>
    <w:rsid w:val="008E440F"/>
    <w:rsid w:val="008E4FF2"/>
    <w:rsid w:val="008F5034"/>
    <w:rsid w:val="009318F6"/>
    <w:rsid w:val="00956F2B"/>
    <w:rsid w:val="00964219"/>
    <w:rsid w:val="00970C64"/>
    <w:rsid w:val="009837FF"/>
    <w:rsid w:val="009A41C5"/>
    <w:rsid w:val="009C7166"/>
    <w:rsid w:val="009E11C1"/>
    <w:rsid w:val="00A0305A"/>
    <w:rsid w:val="00A06384"/>
    <w:rsid w:val="00A35B50"/>
    <w:rsid w:val="00A51342"/>
    <w:rsid w:val="00A7296C"/>
    <w:rsid w:val="00A7455A"/>
    <w:rsid w:val="00A83584"/>
    <w:rsid w:val="00A936CF"/>
    <w:rsid w:val="00A96DC3"/>
    <w:rsid w:val="00AC6402"/>
    <w:rsid w:val="00AD3269"/>
    <w:rsid w:val="00AD6CEA"/>
    <w:rsid w:val="00AF4455"/>
    <w:rsid w:val="00AF4E37"/>
    <w:rsid w:val="00AF6F8C"/>
    <w:rsid w:val="00B0760A"/>
    <w:rsid w:val="00B10D30"/>
    <w:rsid w:val="00B46085"/>
    <w:rsid w:val="00B5350D"/>
    <w:rsid w:val="00B74671"/>
    <w:rsid w:val="00B80608"/>
    <w:rsid w:val="00B85719"/>
    <w:rsid w:val="00BA0740"/>
    <w:rsid w:val="00BA72B1"/>
    <w:rsid w:val="00BD000F"/>
    <w:rsid w:val="00BD45B3"/>
    <w:rsid w:val="00BE7FBE"/>
    <w:rsid w:val="00C07A9E"/>
    <w:rsid w:val="00C12C78"/>
    <w:rsid w:val="00C45C00"/>
    <w:rsid w:val="00C545A2"/>
    <w:rsid w:val="00C55166"/>
    <w:rsid w:val="00C602D9"/>
    <w:rsid w:val="00C761D0"/>
    <w:rsid w:val="00C80E90"/>
    <w:rsid w:val="00C83CBD"/>
    <w:rsid w:val="00C879E7"/>
    <w:rsid w:val="00CA2097"/>
    <w:rsid w:val="00CB008F"/>
    <w:rsid w:val="00CB4911"/>
    <w:rsid w:val="00CC6C47"/>
    <w:rsid w:val="00CE112F"/>
    <w:rsid w:val="00D112BF"/>
    <w:rsid w:val="00D259ED"/>
    <w:rsid w:val="00D31C36"/>
    <w:rsid w:val="00D3360F"/>
    <w:rsid w:val="00D47B96"/>
    <w:rsid w:val="00D50FD1"/>
    <w:rsid w:val="00D67EBF"/>
    <w:rsid w:val="00DB4E5D"/>
    <w:rsid w:val="00DD1F95"/>
    <w:rsid w:val="00DE5F2D"/>
    <w:rsid w:val="00E20E11"/>
    <w:rsid w:val="00E34FDB"/>
    <w:rsid w:val="00E41616"/>
    <w:rsid w:val="00E55AAC"/>
    <w:rsid w:val="00E616AE"/>
    <w:rsid w:val="00E66D94"/>
    <w:rsid w:val="00E937B3"/>
    <w:rsid w:val="00EC128E"/>
    <w:rsid w:val="00EC4B78"/>
    <w:rsid w:val="00ED2329"/>
    <w:rsid w:val="00ED69AB"/>
    <w:rsid w:val="00EE0DFB"/>
    <w:rsid w:val="00EE11B4"/>
    <w:rsid w:val="00F17029"/>
    <w:rsid w:val="00F2462D"/>
    <w:rsid w:val="00F3019D"/>
    <w:rsid w:val="00F33C40"/>
    <w:rsid w:val="00F50C16"/>
    <w:rsid w:val="00F6537B"/>
    <w:rsid w:val="00F73EC3"/>
    <w:rsid w:val="00F764DD"/>
    <w:rsid w:val="00F92EF2"/>
    <w:rsid w:val="00F95BF1"/>
    <w:rsid w:val="00FB38DA"/>
    <w:rsid w:val="00FB58DD"/>
    <w:rsid w:val="00FD273B"/>
    <w:rsid w:val="00FE6B90"/>
    <w:rsid w:val="00FF7D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6F465"/>
  <w15:chartTrackingRefBased/>
  <w15:docId w15:val="{2A00D8C8-ED29-466D-9488-5A067DB83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098"/>
    <w:pPr>
      <w:suppressAutoHyphens/>
      <w:autoSpaceDE w:val="0"/>
      <w:autoSpaceDN w:val="0"/>
      <w:adjustRightInd w:val="0"/>
      <w:spacing w:after="113" w:line="280" w:lineRule="atLeast"/>
      <w:textAlignment w:val="center"/>
    </w:pPr>
    <w:rPr>
      <w:rFonts w:ascii="Open Sans" w:hAnsi="Open Sans" w:cs="Open Sans"/>
      <w:color w:val="000000"/>
      <w:sz w:val="20"/>
      <w:szCs w:val="20"/>
    </w:rPr>
  </w:style>
  <w:style w:type="paragraph" w:styleId="Heading1">
    <w:name w:val="heading 1"/>
    <w:basedOn w:val="SubheadLevel1"/>
    <w:next w:val="Normal"/>
    <w:link w:val="Heading1Char"/>
    <w:uiPriority w:val="9"/>
    <w:qFormat/>
    <w:rsid w:val="004D3098"/>
    <w:pPr>
      <w:outlineLvl w:val="0"/>
    </w:pPr>
  </w:style>
  <w:style w:type="paragraph" w:styleId="Heading2">
    <w:name w:val="heading 2"/>
    <w:basedOn w:val="SubheadLevel2"/>
    <w:next w:val="Normal"/>
    <w:link w:val="Heading2Char"/>
    <w:uiPriority w:val="9"/>
    <w:unhideWhenUsed/>
    <w:qFormat/>
    <w:rsid w:val="004D3098"/>
    <w:pPr>
      <w:outlineLvl w:val="1"/>
    </w:pPr>
  </w:style>
  <w:style w:type="paragraph" w:styleId="Heading3">
    <w:name w:val="heading 3"/>
    <w:basedOn w:val="SubheadLevel3"/>
    <w:next w:val="Normal"/>
    <w:link w:val="Heading3Char"/>
    <w:uiPriority w:val="9"/>
    <w:unhideWhenUsed/>
    <w:qFormat/>
    <w:rsid w:val="004D309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SectionTitleThin"/>
    <w:next w:val="Normal"/>
    <w:link w:val="TitleChar"/>
    <w:uiPriority w:val="10"/>
    <w:qFormat/>
    <w:rsid w:val="004D3098"/>
    <w:rPr>
      <w:sz w:val="96"/>
    </w:rPr>
  </w:style>
  <w:style w:type="character" w:customStyle="1" w:styleId="TitleChar">
    <w:name w:val="Title Char"/>
    <w:basedOn w:val="DefaultParagraphFont"/>
    <w:link w:val="Title"/>
    <w:uiPriority w:val="10"/>
    <w:rsid w:val="004D3098"/>
    <w:rPr>
      <w:rFonts w:ascii="Open Sans Light" w:hAnsi="Open Sans Light" w:cs="Open Sans Light"/>
      <w:color w:val="C11B2F"/>
      <w:sz w:val="96"/>
      <w:szCs w:val="120"/>
    </w:rPr>
  </w:style>
  <w:style w:type="paragraph" w:styleId="Subtitle">
    <w:name w:val="Subtitle"/>
    <w:basedOn w:val="Normal"/>
    <w:next w:val="Normal"/>
    <w:link w:val="SubtitleChar"/>
    <w:uiPriority w:val="11"/>
    <w:qFormat/>
    <w:rsid w:val="004D3098"/>
    <w:pPr>
      <w:numPr>
        <w:ilvl w:val="1"/>
      </w:numPr>
    </w:pPr>
    <w:rPr>
      <w:rFonts w:eastAsiaTheme="minorEastAsia"/>
      <w:b/>
      <w:caps/>
      <w:color w:val="C4253C"/>
      <w:spacing w:val="15"/>
      <w:sz w:val="48"/>
    </w:rPr>
  </w:style>
  <w:style w:type="character" w:customStyle="1" w:styleId="SubtitleChar">
    <w:name w:val="Subtitle Char"/>
    <w:basedOn w:val="DefaultParagraphFont"/>
    <w:link w:val="Subtitle"/>
    <w:uiPriority w:val="11"/>
    <w:rsid w:val="004D3098"/>
    <w:rPr>
      <w:rFonts w:ascii="Open Sans" w:eastAsiaTheme="minorEastAsia" w:hAnsi="Open Sans" w:cs="Open Sans"/>
      <w:b/>
      <w:caps/>
      <w:color w:val="C4253C"/>
      <w:spacing w:val="15"/>
      <w:sz w:val="48"/>
      <w:szCs w:val="20"/>
    </w:rPr>
  </w:style>
  <w:style w:type="paragraph" w:customStyle="1" w:styleId="SectionTitleThin">
    <w:name w:val="Section Title Thin"/>
    <w:basedOn w:val="Normal"/>
    <w:uiPriority w:val="99"/>
    <w:rsid w:val="003C7112"/>
    <w:pPr>
      <w:spacing w:after="454" w:line="1100" w:lineRule="atLeast"/>
    </w:pPr>
    <w:rPr>
      <w:rFonts w:ascii="Open Sans Light" w:hAnsi="Open Sans Light" w:cs="Open Sans Light"/>
      <w:color w:val="C11B2F"/>
      <w:sz w:val="120"/>
      <w:szCs w:val="120"/>
    </w:rPr>
  </w:style>
  <w:style w:type="paragraph" w:customStyle="1" w:styleId="IntroPara">
    <w:name w:val="Intro Para"/>
    <w:basedOn w:val="Normal"/>
    <w:uiPriority w:val="99"/>
    <w:rsid w:val="003C7112"/>
    <w:pPr>
      <w:spacing w:after="567" w:line="460" w:lineRule="atLeast"/>
    </w:pPr>
    <w:rPr>
      <w:rFonts w:ascii="Open Sans Light" w:hAnsi="Open Sans Light" w:cs="Open Sans Light"/>
      <w:spacing w:val="-1"/>
      <w:sz w:val="36"/>
      <w:szCs w:val="36"/>
    </w:rPr>
  </w:style>
  <w:style w:type="paragraph" w:styleId="BodyText">
    <w:name w:val="Body Text"/>
    <w:basedOn w:val="Normal"/>
    <w:link w:val="BodyTextChar"/>
    <w:uiPriority w:val="99"/>
    <w:rsid w:val="003C7112"/>
  </w:style>
  <w:style w:type="character" w:customStyle="1" w:styleId="BodyTextChar">
    <w:name w:val="Body Text Char"/>
    <w:basedOn w:val="DefaultParagraphFont"/>
    <w:link w:val="BodyText"/>
    <w:uiPriority w:val="99"/>
    <w:rsid w:val="003C7112"/>
    <w:rPr>
      <w:rFonts w:ascii="Open Sans" w:hAnsi="Open Sans" w:cs="Open Sans"/>
      <w:color w:val="000000"/>
      <w:sz w:val="20"/>
      <w:szCs w:val="20"/>
    </w:rPr>
  </w:style>
  <w:style w:type="paragraph" w:customStyle="1" w:styleId="BodyTextBoldPara">
    <w:name w:val="Body Text Bold Para"/>
    <w:basedOn w:val="BodyText"/>
    <w:uiPriority w:val="99"/>
    <w:rsid w:val="003C7112"/>
    <w:rPr>
      <w:b/>
      <w:bCs/>
      <w:color w:val="C11B2F"/>
    </w:rPr>
  </w:style>
  <w:style w:type="paragraph" w:customStyle="1" w:styleId="SubheadLevel1">
    <w:name w:val="Subhead Level 1"/>
    <w:basedOn w:val="Normal"/>
    <w:uiPriority w:val="99"/>
    <w:rsid w:val="003C7112"/>
    <w:pPr>
      <w:spacing w:before="283" w:line="480" w:lineRule="atLeast"/>
    </w:pPr>
    <w:rPr>
      <w:color w:val="C11B2F"/>
      <w:sz w:val="48"/>
      <w:szCs w:val="48"/>
    </w:rPr>
  </w:style>
  <w:style w:type="paragraph" w:customStyle="1" w:styleId="SubheadLevel2">
    <w:name w:val="Subhead Level 2"/>
    <w:basedOn w:val="Normal"/>
    <w:uiPriority w:val="99"/>
    <w:rsid w:val="003C7112"/>
    <w:pPr>
      <w:spacing w:before="283" w:line="360" w:lineRule="atLeast"/>
    </w:pPr>
    <w:rPr>
      <w:color w:val="C11B2F"/>
      <w:sz w:val="36"/>
      <w:szCs w:val="36"/>
    </w:rPr>
  </w:style>
  <w:style w:type="paragraph" w:customStyle="1" w:styleId="SubheadLevel3">
    <w:name w:val="Subhead Level 3"/>
    <w:basedOn w:val="Normal"/>
    <w:uiPriority w:val="99"/>
    <w:rsid w:val="003C7112"/>
    <w:pPr>
      <w:spacing w:before="170" w:line="320" w:lineRule="atLeast"/>
    </w:pPr>
    <w:rPr>
      <w:color w:val="C11B2F"/>
      <w:sz w:val="30"/>
      <w:szCs w:val="30"/>
    </w:rPr>
  </w:style>
  <w:style w:type="paragraph" w:customStyle="1" w:styleId="BodyTextBulletsLv1">
    <w:name w:val="Body Text Bullets Lv1"/>
    <w:basedOn w:val="BodyText"/>
    <w:uiPriority w:val="99"/>
    <w:rsid w:val="003C7112"/>
    <w:pPr>
      <w:tabs>
        <w:tab w:val="left" w:pos="567"/>
      </w:tabs>
      <w:ind w:left="283" w:hanging="283"/>
    </w:pPr>
  </w:style>
  <w:style w:type="character" w:customStyle="1" w:styleId="BodytextBoldColour">
    <w:name w:val="Body text Bold Colour"/>
    <w:uiPriority w:val="99"/>
    <w:rsid w:val="003C7112"/>
    <w:rPr>
      <w:rFonts w:ascii="HelveticaNeue LT 75 Bold" w:hAnsi="HelveticaNeue LT 75 Bold" w:cs="HelveticaNeue LT 75 Bold"/>
      <w:color w:val="C11B2F"/>
      <w:sz w:val="20"/>
      <w:szCs w:val="20"/>
    </w:rPr>
  </w:style>
  <w:style w:type="paragraph" w:styleId="NoSpacing">
    <w:name w:val="No Spacing"/>
    <w:uiPriority w:val="1"/>
    <w:qFormat/>
    <w:rsid w:val="004D3098"/>
    <w:pPr>
      <w:spacing w:after="0" w:line="240" w:lineRule="auto"/>
    </w:pPr>
    <w:rPr>
      <w:rFonts w:ascii="Open Sans" w:hAnsi="Open Sans"/>
      <w:sz w:val="20"/>
    </w:rPr>
  </w:style>
  <w:style w:type="numbering" w:customStyle="1" w:styleId="ListStyletest">
    <w:name w:val="List Style test"/>
    <w:uiPriority w:val="99"/>
    <w:rsid w:val="00A06384"/>
    <w:pPr>
      <w:numPr>
        <w:numId w:val="2"/>
      </w:numPr>
    </w:pPr>
  </w:style>
  <w:style w:type="paragraph" w:styleId="ListParagraph">
    <w:name w:val="List Paragraph"/>
    <w:basedOn w:val="Normal"/>
    <w:uiPriority w:val="34"/>
    <w:qFormat/>
    <w:rsid w:val="004D3098"/>
    <w:pPr>
      <w:ind w:left="720"/>
      <w:contextualSpacing/>
    </w:pPr>
  </w:style>
  <w:style w:type="character" w:styleId="Emphasis">
    <w:name w:val="Emphasis"/>
    <w:uiPriority w:val="20"/>
    <w:qFormat/>
    <w:rsid w:val="004D3098"/>
  </w:style>
  <w:style w:type="character" w:styleId="Strong">
    <w:name w:val="Strong"/>
    <w:uiPriority w:val="22"/>
    <w:qFormat/>
    <w:rsid w:val="004D3098"/>
  </w:style>
  <w:style w:type="character" w:customStyle="1" w:styleId="Heading1Char">
    <w:name w:val="Heading 1 Char"/>
    <w:basedOn w:val="DefaultParagraphFont"/>
    <w:link w:val="Heading1"/>
    <w:uiPriority w:val="9"/>
    <w:rsid w:val="004D3098"/>
    <w:rPr>
      <w:rFonts w:ascii="Open Sans" w:hAnsi="Open Sans" w:cs="Open Sans"/>
      <w:color w:val="C11B2F"/>
      <w:sz w:val="48"/>
      <w:szCs w:val="48"/>
    </w:rPr>
  </w:style>
  <w:style w:type="character" w:customStyle="1" w:styleId="Heading2Char">
    <w:name w:val="Heading 2 Char"/>
    <w:basedOn w:val="DefaultParagraphFont"/>
    <w:link w:val="Heading2"/>
    <w:uiPriority w:val="9"/>
    <w:rsid w:val="004D3098"/>
    <w:rPr>
      <w:rFonts w:ascii="Open Sans" w:hAnsi="Open Sans" w:cs="Open Sans"/>
      <w:color w:val="C11B2F"/>
      <w:sz w:val="36"/>
      <w:szCs w:val="36"/>
    </w:rPr>
  </w:style>
  <w:style w:type="character" w:customStyle="1" w:styleId="Heading3Char">
    <w:name w:val="Heading 3 Char"/>
    <w:basedOn w:val="DefaultParagraphFont"/>
    <w:link w:val="Heading3"/>
    <w:uiPriority w:val="9"/>
    <w:rsid w:val="004D3098"/>
    <w:rPr>
      <w:rFonts w:ascii="Open Sans" w:hAnsi="Open Sans" w:cs="Open Sans"/>
      <w:color w:val="C11B2F"/>
      <w:sz w:val="30"/>
      <w:szCs w:val="30"/>
    </w:rPr>
  </w:style>
  <w:style w:type="character" w:styleId="SubtleEmphasis">
    <w:name w:val="Subtle Emphasis"/>
    <w:basedOn w:val="DefaultParagraphFont"/>
    <w:uiPriority w:val="19"/>
    <w:qFormat/>
    <w:rsid w:val="004D3098"/>
    <w:rPr>
      <w:i/>
      <w:iCs/>
      <w:color w:val="404040" w:themeColor="text1" w:themeTint="BF"/>
    </w:rPr>
  </w:style>
  <w:style w:type="paragraph" w:styleId="Header">
    <w:name w:val="header"/>
    <w:basedOn w:val="Normal"/>
    <w:link w:val="HeaderChar"/>
    <w:uiPriority w:val="99"/>
    <w:unhideWhenUsed/>
    <w:rsid w:val="008D21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19B"/>
    <w:rPr>
      <w:rFonts w:ascii="Open Sans" w:hAnsi="Open Sans" w:cs="Open Sans"/>
      <w:color w:val="000000"/>
      <w:sz w:val="20"/>
      <w:szCs w:val="20"/>
    </w:rPr>
  </w:style>
  <w:style w:type="paragraph" w:styleId="Footer">
    <w:name w:val="footer"/>
    <w:basedOn w:val="Normal"/>
    <w:link w:val="FooterChar"/>
    <w:uiPriority w:val="99"/>
    <w:unhideWhenUsed/>
    <w:rsid w:val="008D21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19B"/>
    <w:rPr>
      <w:rFonts w:ascii="Open Sans" w:hAnsi="Open Sans" w:cs="Open Sans"/>
      <w:color w:val="000000"/>
      <w:sz w:val="20"/>
      <w:szCs w:val="20"/>
    </w:rPr>
  </w:style>
  <w:style w:type="paragraph" w:customStyle="1" w:styleId="TableParagraph">
    <w:name w:val="Table Paragraph"/>
    <w:basedOn w:val="Normal"/>
    <w:uiPriority w:val="1"/>
    <w:qFormat/>
    <w:rsid w:val="004D3098"/>
    <w:pPr>
      <w:widowControl w:val="0"/>
      <w:suppressAutoHyphens w:val="0"/>
      <w:adjustRightInd/>
      <w:spacing w:before="30" w:after="0" w:line="240" w:lineRule="auto"/>
      <w:ind w:left="80"/>
      <w:textAlignment w:val="auto"/>
    </w:pPr>
    <w:rPr>
      <w:rFonts w:eastAsia="HelveticaNeue LT 45 Lt" w:cs="HelveticaNeue LT 45 Lt"/>
      <w:color w:val="auto"/>
      <w:sz w:val="22"/>
      <w:szCs w:val="22"/>
    </w:rPr>
  </w:style>
  <w:style w:type="character" w:styleId="Hyperlink">
    <w:name w:val="Hyperlink"/>
    <w:basedOn w:val="DefaultParagraphFont"/>
    <w:uiPriority w:val="99"/>
    <w:unhideWhenUsed/>
    <w:rsid w:val="001C4C1B"/>
    <w:rPr>
      <w:color w:val="0563C1" w:themeColor="hyperlink"/>
      <w:u w:val="single"/>
    </w:rPr>
  </w:style>
  <w:style w:type="character" w:styleId="UnresolvedMention">
    <w:name w:val="Unresolved Mention"/>
    <w:basedOn w:val="DefaultParagraphFont"/>
    <w:uiPriority w:val="99"/>
    <w:semiHidden/>
    <w:unhideWhenUsed/>
    <w:rsid w:val="001C4C1B"/>
    <w:rPr>
      <w:color w:val="605E5C"/>
      <w:shd w:val="clear" w:color="auto" w:fill="E1DFDD"/>
    </w:rPr>
  </w:style>
  <w:style w:type="character" w:styleId="FollowedHyperlink">
    <w:name w:val="FollowedHyperlink"/>
    <w:basedOn w:val="DefaultParagraphFont"/>
    <w:uiPriority w:val="99"/>
    <w:semiHidden/>
    <w:unhideWhenUsed/>
    <w:rsid w:val="001C4C1B"/>
    <w:rPr>
      <w:color w:val="991636" w:themeColor="followedHyperlink"/>
      <w:u w:val="single"/>
    </w:rPr>
  </w:style>
  <w:style w:type="character" w:styleId="IntenseEmphasis">
    <w:name w:val="Intense Emphasis"/>
    <w:basedOn w:val="DefaultParagraphFont"/>
    <w:uiPriority w:val="21"/>
    <w:qFormat/>
    <w:rsid w:val="004D3098"/>
    <w:rPr>
      <w:i/>
      <w:iCs/>
      <w:color w:val="921724"/>
    </w:rPr>
  </w:style>
  <w:style w:type="paragraph" w:styleId="IntenseQuote">
    <w:name w:val="Intense Quote"/>
    <w:basedOn w:val="Normal"/>
    <w:next w:val="Normal"/>
    <w:link w:val="IntenseQuoteChar"/>
    <w:autoRedefine/>
    <w:uiPriority w:val="30"/>
    <w:qFormat/>
    <w:rsid w:val="004D3098"/>
    <w:pPr>
      <w:framePr w:wrap="around" w:vAnchor="text" w:hAnchor="text" w:y="1"/>
      <w:pBdr>
        <w:top w:val="single" w:sz="4" w:space="10" w:color="921724"/>
        <w:bottom w:val="single" w:sz="4" w:space="10" w:color="921724"/>
      </w:pBdr>
      <w:spacing w:before="360" w:after="360"/>
      <w:ind w:left="864" w:right="864"/>
      <w:jc w:val="center"/>
    </w:pPr>
    <w:rPr>
      <w:i/>
      <w:iCs/>
      <w:color w:val="921724"/>
    </w:rPr>
  </w:style>
  <w:style w:type="character" w:customStyle="1" w:styleId="IntenseQuoteChar">
    <w:name w:val="Intense Quote Char"/>
    <w:basedOn w:val="DefaultParagraphFont"/>
    <w:link w:val="IntenseQuote"/>
    <w:uiPriority w:val="30"/>
    <w:rsid w:val="004D3098"/>
    <w:rPr>
      <w:rFonts w:ascii="Open Sans" w:hAnsi="Open Sans" w:cs="Open Sans"/>
      <w:i/>
      <w:iCs/>
      <w:color w:val="921724"/>
      <w:sz w:val="20"/>
      <w:szCs w:val="20"/>
    </w:rPr>
  </w:style>
  <w:style w:type="character" w:styleId="IntenseReference">
    <w:name w:val="Intense Reference"/>
    <w:basedOn w:val="DefaultParagraphFont"/>
    <w:uiPriority w:val="32"/>
    <w:qFormat/>
    <w:rsid w:val="004D3098"/>
    <w:rPr>
      <w:b/>
      <w:bCs/>
      <w:smallCaps/>
      <w:color w:val="921724"/>
      <w:spacing w:val="5"/>
    </w:rPr>
  </w:style>
  <w:style w:type="character" w:styleId="PlaceholderText">
    <w:name w:val="Placeholder Text"/>
    <w:basedOn w:val="DefaultParagraphFont"/>
    <w:uiPriority w:val="99"/>
    <w:semiHidden/>
    <w:rsid w:val="009E11C1"/>
    <w:rPr>
      <w:color w:val="808080"/>
    </w:rPr>
  </w:style>
  <w:style w:type="table" w:customStyle="1" w:styleId="TableGrid1">
    <w:name w:val="Table Grid1"/>
    <w:basedOn w:val="TableNormal"/>
    <w:next w:val="TableGrid"/>
    <w:uiPriority w:val="39"/>
    <w:rsid w:val="00E4161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416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2025">
    <w:name w:val="Cover Title 2025"/>
    <w:basedOn w:val="Title"/>
    <w:link w:val="CoverTitle2025Char"/>
    <w:qFormat/>
    <w:rsid w:val="004D3098"/>
    <w:rPr>
      <w:rFonts w:ascii="Open Sans ExtraBold" w:hAnsi="Open Sans ExtraBold" w:cs="Open Sans"/>
      <w:b/>
      <w:caps/>
      <w:color w:val="C4253C"/>
      <w:spacing w:val="-2"/>
      <w:sz w:val="84"/>
      <w:szCs w:val="20"/>
      <w:shd w:val="solid" w:color="FFFFFF" w:fill="FFFFFF"/>
      <w:lang w:val="en-US"/>
    </w:rPr>
  </w:style>
  <w:style w:type="character" w:customStyle="1" w:styleId="CoverTitle2025Char">
    <w:name w:val="Cover Title 2025 Char"/>
    <w:basedOn w:val="TitleChar"/>
    <w:link w:val="CoverTitle2025"/>
    <w:rsid w:val="004D3098"/>
    <w:rPr>
      <w:rFonts w:ascii="Open Sans ExtraBold" w:hAnsi="Open Sans ExtraBold" w:cs="Open Sans"/>
      <w:b/>
      <w:caps/>
      <w:color w:val="C4253C"/>
      <w:spacing w:val="-2"/>
      <w:sz w:val="84"/>
      <w:szCs w:val="20"/>
      <w:lang w:val="en-US"/>
    </w:rPr>
  </w:style>
  <w:style w:type="paragraph" w:styleId="TOC1">
    <w:name w:val="toc 1"/>
    <w:basedOn w:val="Normal"/>
    <w:next w:val="Normal"/>
    <w:autoRedefine/>
    <w:uiPriority w:val="39"/>
    <w:unhideWhenUsed/>
    <w:rsid w:val="008B02A8"/>
    <w:pPr>
      <w:suppressAutoHyphens w:val="0"/>
      <w:autoSpaceDE/>
      <w:autoSpaceDN/>
      <w:adjustRightInd/>
      <w:spacing w:before="120" w:after="100" w:line="312" w:lineRule="auto"/>
      <w:textAlignment w:val="auto"/>
    </w:pPr>
    <w:rPr>
      <w:rFonts w:asciiTheme="minorHAnsi" w:eastAsiaTheme="minorEastAsia" w:hAnsiTheme="minorHAnsi" w:cstheme="minorBidi"/>
      <w:color w:val="000000" w:themeColor="text1"/>
      <w:sz w:val="24"/>
      <w:szCs w:val="22"/>
      <w:lang w:val="en-US"/>
    </w:rPr>
  </w:style>
  <w:style w:type="paragraph" w:styleId="TOC2">
    <w:name w:val="toc 2"/>
    <w:basedOn w:val="Normal"/>
    <w:next w:val="Normal"/>
    <w:autoRedefine/>
    <w:uiPriority w:val="39"/>
    <w:unhideWhenUsed/>
    <w:rsid w:val="008B02A8"/>
    <w:pPr>
      <w:suppressAutoHyphens w:val="0"/>
      <w:autoSpaceDE/>
      <w:autoSpaceDN/>
      <w:adjustRightInd/>
      <w:spacing w:before="120" w:after="100" w:line="312" w:lineRule="auto"/>
      <w:ind w:left="240"/>
      <w:textAlignment w:val="auto"/>
    </w:pPr>
    <w:rPr>
      <w:rFonts w:asciiTheme="minorHAnsi" w:eastAsiaTheme="minorEastAsia" w:hAnsiTheme="minorHAnsi" w:cstheme="minorBidi"/>
      <w:color w:val="000000" w:themeColor="text1"/>
      <w:sz w:val="24"/>
      <w:szCs w:val="22"/>
      <w:lang w:val="en-US"/>
    </w:rPr>
  </w:style>
  <w:style w:type="character" w:styleId="CommentReference">
    <w:name w:val="annotation reference"/>
    <w:basedOn w:val="DefaultParagraphFont"/>
    <w:uiPriority w:val="99"/>
    <w:semiHidden/>
    <w:unhideWhenUsed/>
    <w:rsid w:val="00B80608"/>
    <w:rPr>
      <w:sz w:val="16"/>
      <w:szCs w:val="16"/>
    </w:rPr>
  </w:style>
  <w:style w:type="paragraph" w:styleId="CommentText">
    <w:name w:val="annotation text"/>
    <w:basedOn w:val="Normal"/>
    <w:link w:val="CommentTextChar"/>
    <w:uiPriority w:val="99"/>
    <w:unhideWhenUsed/>
    <w:rsid w:val="00B80608"/>
    <w:pPr>
      <w:spacing w:line="240" w:lineRule="auto"/>
    </w:pPr>
  </w:style>
  <w:style w:type="character" w:customStyle="1" w:styleId="CommentTextChar">
    <w:name w:val="Comment Text Char"/>
    <w:basedOn w:val="DefaultParagraphFont"/>
    <w:link w:val="CommentText"/>
    <w:uiPriority w:val="99"/>
    <w:rsid w:val="00B80608"/>
    <w:rPr>
      <w:rFonts w:ascii="Open Sans" w:hAnsi="Open Sans" w:cs="Open Sans"/>
      <w:color w:val="000000"/>
      <w:sz w:val="20"/>
      <w:szCs w:val="20"/>
    </w:rPr>
  </w:style>
  <w:style w:type="paragraph" w:styleId="CommentSubject">
    <w:name w:val="annotation subject"/>
    <w:basedOn w:val="CommentText"/>
    <w:next w:val="CommentText"/>
    <w:link w:val="CommentSubjectChar"/>
    <w:uiPriority w:val="99"/>
    <w:semiHidden/>
    <w:unhideWhenUsed/>
    <w:rsid w:val="00B80608"/>
    <w:rPr>
      <w:b/>
      <w:bCs/>
    </w:rPr>
  </w:style>
  <w:style w:type="character" w:customStyle="1" w:styleId="CommentSubjectChar">
    <w:name w:val="Comment Subject Char"/>
    <w:basedOn w:val="CommentTextChar"/>
    <w:link w:val="CommentSubject"/>
    <w:uiPriority w:val="99"/>
    <w:semiHidden/>
    <w:rsid w:val="00B80608"/>
    <w:rPr>
      <w:rFonts w:ascii="Open Sans" w:hAnsi="Open Sans" w:cs="Open Sans"/>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oter" Target="footer1.xml"/><Relationship Id="rId21" Type="http://schemas.openxmlformats.org/officeDocument/2006/relationships/image" Target="media/image9.jpeg"/><Relationship Id="rId34"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image" Target="media/image13.jpe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jpeg"/><Relationship Id="rId29" Type="http://schemas.openxmlformats.org/officeDocument/2006/relationships/hyperlink" Target="mailto:McElhinneyJ@northlan.gov.uk"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0.jpeg"/><Relationship Id="rId32" Type="http://schemas.openxmlformats.org/officeDocument/2006/relationships/footer" Target="footer3.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2.xml"/><Relationship Id="rId36"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hyperlink" Target="https://nlcgov-my.sharepoint.com/:b:/r/personal/mcelhinneyj_northlan_gov_uk/Documents/VRP%20Procurement%20Strategy%20v1.0.pdf?csf=1&amp;web=1&amp;e=W3KGBZ"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image" Target="media/image8.png"/><Relationship Id="rId27" Type="http://schemas.openxmlformats.org/officeDocument/2006/relationships/header" Target="header1.xml"/><Relationship Id="rId30" Type="http://schemas.openxmlformats.org/officeDocument/2006/relationships/hyperlink" Target="mailto:McElhinneyJ@northlan.gov.uk" TargetMode="External"/><Relationship Id="rId35"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GovernN\AppData\Local\Microsoft\Olk\Attachments\ooa-68a0b5fd-cffe-4b23-b382-e44cd1a3f947\7d522846425b828d46d706d4799b4807b4ec5107675c8584f33939d5b8f0df8a\12e580119d3de6e8a8e962c17d015d0cbfd62abce932bd2250369bbfb4b.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17B37C90F1449A9065CA6BA31A37CD"/>
        <w:category>
          <w:name w:val="General"/>
          <w:gallery w:val="placeholder"/>
        </w:category>
        <w:types>
          <w:type w:val="bbPlcHdr"/>
        </w:types>
        <w:behaviors>
          <w:behavior w:val="content"/>
        </w:behaviors>
        <w:guid w:val="{7BB66916-6764-4B85-93ED-5FC3C1C783E4}"/>
      </w:docPartPr>
      <w:docPartBody>
        <w:p w:rsidR="00C05748" w:rsidRDefault="00C05748">
          <w:pPr>
            <w:pStyle w:val="4A17B37C90F1449A9065CA6BA31A37CD"/>
          </w:pPr>
          <w:r w:rsidRPr="00487132">
            <w:rPr>
              <w:rStyle w:val="PlaceholderText"/>
            </w:rPr>
            <w:t>[Title]</w:t>
          </w:r>
        </w:p>
      </w:docPartBody>
    </w:docPart>
    <w:docPart>
      <w:docPartPr>
        <w:name w:val="D8C40BBA36634094A8B526CF5832F0D0"/>
        <w:category>
          <w:name w:val="General"/>
          <w:gallery w:val="placeholder"/>
        </w:category>
        <w:types>
          <w:type w:val="bbPlcHdr"/>
        </w:types>
        <w:behaviors>
          <w:behavior w:val="content"/>
        </w:behaviors>
        <w:guid w:val="{93E88066-E1AE-45D1-9A62-982416DE4621}"/>
      </w:docPartPr>
      <w:docPartBody>
        <w:p w:rsidR="00C05748" w:rsidRDefault="00C05748">
          <w:pPr>
            <w:pStyle w:val="D8C40BBA36634094A8B526CF5832F0D0"/>
          </w:pPr>
          <w:r w:rsidRPr="00487132">
            <w:rPr>
              <w:rStyle w:val="PlaceholderText"/>
            </w:rPr>
            <w:t>[Title]</w:t>
          </w:r>
        </w:p>
      </w:docPartBody>
    </w:docPart>
    <w:docPart>
      <w:docPartPr>
        <w:name w:val="39D646DA301D47EDA13E151754DEED82"/>
        <w:category>
          <w:name w:val="General"/>
          <w:gallery w:val="placeholder"/>
        </w:category>
        <w:types>
          <w:type w:val="bbPlcHdr"/>
        </w:types>
        <w:behaviors>
          <w:behavior w:val="content"/>
        </w:behaviors>
        <w:guid w:val="{144C31B0-85A6-44FC-8687-909EA943845C}"/>
      </w:docPartPr>
      <w:docPartBody>
        <w:p w:rsidR="00C05748" w:rsidRDefault="00C05748">
          <w:pPr>
            <w:pStyle w:val="39D646DA301D47EDA13E151754DEED82"/>
          </w:pPr>
          <w:r w:rsidRPr="0048713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 LT 45 Lt">
    <w:altName w:val="Arial"/>
    <w:charset w:val="00"/>
    <w:family w:val="swiss"/>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HelveticaNeue LT 75 Bold">
    <w:altName w:val="Arial"/>
    <w:charset w:val="00"/>
    <w:family w:val="auto"/>
    <w:pitch w:val="variable"/>
    <w:sig w:usb0="80000027" w:usb1="00000000" w:usb2="00000000" w:usb3="00000000" w:csb0="00000001" w:csb1="00000000"/>
  </w:font>
  <w:font w:name="Open Sans ExtraBold">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748"/>
    <w:rsid w:val="000F53B4"/>
    <w:rsid w:val="00B5350D"/>
    <w:rsid w:val="00C057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A17B37C90F1449A9065CA6BA31A37CD">
    <w:name w:val="4A17B37C90F1449A9065CA6BA31A37CD"/>
  </w:style>
  <w:style w:type="paragraph" w:customStyle="1" w:styleId="D8C40BBA36634094A8B526CF5832F0D0">
    <w:name w:val="D8C40BBA36634094A8B526CF5832F0D0"/>
  </w:style>
  <w:style w:type="paragraph" w:customStyle="1" w:styleId="39D646DA301D47EDA13E151754DEED82">
    <w:name w:val="39D646DA301D47EDA13E151754DEED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LC Corporate Colours">
      <a:dk1>
        <a:srgbClr val="000000"/>
      </a:dk1>
      <a:lt1>
        <a:sysClr val="window" lastClr="FFFFFF"/>
      </a:lt1>
      <a:dk2>
        <a:srgbClr val="3F3F3F"/>
      </a:dk2>
      <a:lt2>
        <a:srgbClr val="E7E6E6"/>
      </a:lt2>
      <a:accent1>
        <a:srgbClr val="991636"/>
      </a:accent1>
      <a:accent2>
        <a:srgbClr val="0E893E"/>
      </a:accent2>
      <a:accent3>
        <a:srgbClr val="E5007E"/>
      </a:accent3>
      <a:accent4>
        <a:srgbClr val="2A3188"/>
      </a:accent4>
      <a:accent5>
        <a:srgbClr val="0E6FAB"/>
      </a:accent5>
      <a:accent6>
        <a:srgbClr val="81358A"/>
      </a:accent6>
      <a:hlink>
        <a:srgbClr val="0563C1"/>
      </a:hlink>
      <a:folHlink>
        <a:srgbClr val="991636"/>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roject Document - Comms" ma:contentTypeID="0x010100AB4565BB804CC848BD2EF3E87A42FE8B0600932CE1C10DE38441B935B8E3D0B05ED1" ma:contentTypeVersion="17" ma:contentTypeDescription="" ma:contentTypeScope="" ma:versionID="3c5a3c641f8f5564e341fc5c4a650aa8">
  <xsd:schema xmlns:xsd="http://www.w3.org/2001/XMLSchema" xmlns:xs="http://www.w3.org/2001/XMLSchema" xmlns:p="http://schemas.microsoft.com/office/2006/metadata/properties" xmlns:ns2="8f05d3e4-0582-485c-9ba6-ab26e7804d1a" xmlns:ns3="59d316af-403c-41af-93fe-ea17bc3cbd84" targetNamespace="http://schemas.microsoft.com/office/2006/metadata/properties" ma:root="true" ma:fieldsID="335819036ff0a24c7d294ed28873d943" ns2:_="" ns3:_="">
    <xsd:import namespace="8f05d3e4-0582-485c-9ba6-ab26e7804d1a"/>
    <xsd:import namespace="59d316af-403c-41af-93fe-ea17bc3cbd84"/>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p7eaa045f9304b9e99153725a4d2c855" minOccurs="0"/>
                <xsd:element ref="ns2:ProjectNumber" minOccurs="0"/>
                <xsd:element ref="ns2:ProjectCompleted" minOccurs="0"/>
                <xsd:element ref="ns2:ClientName" minOccurs="0"/>
                <xsd:element ref="ns2:_dlc_DocId" minOccurs="0"/>
                <xsd:element ref="ns2:_dlc_DocIdUrl" minOccurs="0"/>
                <xsd:element ref="ns2:_dlc_DocIdPersistId" minOccurs="0"/>
                <xsd:element ref="ns3: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118dadeb-440c-41b0-9276-07c4c2f52dda}" ma:internalName="TaxCatchAll" ma:showField="CatchAllData" ma:web="59d316af-403c-41af-93fe-ea17bc3cbd8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18dadeb-440c-41b0-9276-07c4c2f52dda}" ma:internalName="TaxCatchAllLabel" ma:readOnly="true" ma:showField="CatchAllDataLabel" ma:web="59d316af-403c-41af-93fe-ea17bc3cbd84">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1;#Chief Executives Office|ac091c47-8a3c-481c-963a-01e0af7f440f"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default="2;#Corporate Communications|884d44d7-7a32-4f58-9626-563073ec1cfd"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p7eaa045f9304b9e99153725a4d2c855" ma:index="18" nillable="true" ma:taxonomy="true" ma:internalName="p7eaa045f9304b9e99153725a4d2c855" ma:taxonomyFieldName="Channel" ma:displayName="Channel" ma:default="" ma:fieldId="{97eaa045-f930-4b9e-9915-3725a4d2c855}" ma:sspId="d2085efe-fbee-4112-b17b-61a14ccdd7b6" ma:termSetId="9181122e-293e-4c64-918a-374762a23d4b" ma:anchorId="00000000-0000-0000-0000-000000000000" ma:open="false" ma:isKeyword="false">
      <xsd:complexType>
        <xsd:sequence>
          <xsd:element ref="pc:Terms" minOccurs="0" maxOccurs="1"/>
        </xsd:sequence>
      </xsd:complexType>
    </xsd:element>
    <xsd:element name="ProjectNumber" ma:index="20" nillable="true" ma:displayName="Project Number" ma:internalName="ProjectNumber">
      <xsd:simpleType>
        <xsd:restriction base="dms:Text">
          <xsd:maxLength value="255"/>
        </xsd:restriction>
      </xsd:simpleType>
    </xsd:element>
    <xsd:element name="ProjectCompleted" ma:index="21" nillable="true" ma:displayName="Project Completed" ma:format="DateOnly" ma:internalName="ProjectCompleted">
      <xsd:simpleType>
        <xsd:restriction base="dms:DateTime"/>
      </xsd:simpleType>
    </xsd:element>
    <xsd:element name="ClientName" ma:index="22" nillable="true" ma:displayName="Client Name" ma:internalName="ClientName">
      <xsd:simpleType>
        <xsd:restriction base="dms:Text">
          <xsd:maxLength value="255"/>
        </xsd:restrictio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9d316af-403c-41af-93fe-ea17bc3cbd84" elementFormDefault="qualified">
    <xsd:import namespace="http://schemas.microsoft.com/office/2006/documentManagement/types"/>
    <xsd:import namespace="http://schemas.microsoft.com/office/infopath/2007/PartnerControls"/>
    <xsd:element name="i0f84bba906045b4af568ee102a52dcb" ma:index="26" nillable="true" ma:taxonomy="true" ma:internalName="i0f84bba906045b4af568ee102a52dcb" ma:taxonomyFieldName="RevIMBCS" ma:displayName="Retention Term" ma:indexed="true" ma:default="4;#Digital and Graphics|01421874-85bc-40e8-9025-914abe0b43a2" ma:fieldId="{20f84bba-9060-45b4-af56-8ee102a52dcb}" ma:sspId="d2085efe-fbee-4112-b17b-61a14ccdd7b6" ma:termSetId="65e0ccf4-ee27-4865-88b2-fcad8719c10e" ma:anchorId="8f37bb73-6fde-4aae-bf47-a148619980bd"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Corporate Communications</TermName>
          <TermId xmlns="http://schemas.microsoft.com/office/infopath/2007/PartnerControls">884d44d7-7a32-4f58-9626-563073ec1cfd</TermId>
        </TermInfo>
      </Terms>
    </l2266dbc3b614dbe9f077e23aad38986>
    <TaxCatchAll xmlns="8f05d3e4-0582-485c-9ba6-ab26e7804d1a">
      <Value>5</Value>
      <Value>2</Value>
      <Value>1</Value>
    </TaxCatchAll>
    <SupercededDate xmlns="8f05d3e4-0582-485c-9ba6-ab26e7804d1a" xsi:nil="true"/>
    <TaxKeywordTaxHTField xmlns="8f05d3e4-0582-485c-9ba6-ab26e7804d1a">
      <Terms xmlns="http://schemas.microsoft.com/office/infopath/2007/PartnerControls"/>
    </TaxKeywordTaxHTField>
    <ProjectCompleted xmlns="8f05d3e4-0582-485c-9ba6-ab26e7804d1a" xsi:nil="true"/>
    <ClientName xmlns="8f05d3e4-0582-485c-9ba6-ab26e7804d1a" xsi:nil="true"/>
    <p7eaa045f9304b9e99153725a4d2c855 xmlns="8f05d3e4-0582-485c-9ba6-ab26e7804d1a">
      <Terms xmlns="http://schemas.microsoft.com/office/infopath/2007/PartnerControls"/>
    </p7eaa045f9304b9e99153725a4d2c855>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ProjectNumber xmlns="8f05d3e4-0582-485c-9ba6-ab26e7804d1a" xsi:nil="true"/>
    <_dlc_DocId xmlns="8f05d3e4-0582-485c-9ba6-ab26e7804d1a">NLC--76855048-110594</_dlc_DocId>
    <_dlc_DocIdUrl xmlns="8f05d3e4-0582-485c-9ba6-ab26e7804d1a">
      <Url>https://nlcgov.sharepoint.com/sites/COM-BRANDANDCREATIVE/_layouts/15/DocIdRedir.aspx?ID=NLC--76855048-110594</Url>
      <Description>NLC--76855048-110594</Description>
    </_dlc_DocIdUrl>
    <i0f84bba906045b4af568ee102a52dcb xmlns="59d316af-403c-41af-93fe-ea17bc3cbd84">
      <Terms xmlns="http://schemas.microsoft.com/office/infopath/2007/PartnerControls">
        <TermInfo xmlns="http://schemas.microsoft.com/office/infopath/2007/PartnerControls">
          <TermName xmlns="http://schemas.microsoft.com/office/infopath/2007/PartnerControls">Identity and Branding</TermName>
          <TermId xmlns="http://schemas.microsoft.com/office/infopath/2007/PartnerControls">540aa344-61ca-49d5-9c5f-5a9e70cab5b7</TermId>
        </TermInfo>
      </Terms>
    </i0f84bba906045b4af568ee102a52dc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d2085efe-fbee-4112-b17b-61a14ccdd7b6" ContentTypeId="0x010100AB4565BB804CC848BD2EF3E87A42FE8B06" PreviousValue="false"/>
</file>

<file path=customXml/itemProps1.xml><?xml version="1.0" encoding="utf-8"?>
<ds:datastoreItem xmlns:ds="http://schemas.openxmlformats.org/officeDocument/2006/customXml" ds:itemID="{4CC2081B-72E3-4940-ADFE-E9A067B16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59d316af-403c-41af-93fe-ea17bc3cb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313308-6C58-4E6B-B8CD-ECB75D6D3B53}">
  <ds:schemaRefs>
    <ds:schemaRef ds:uri="http://schemas.microsoft.com/office/2006/metadata/properties"/>
    <ds:schemaRef ds:uri="http://schemas.microsoft.com/office/infopath/2007/PartnerControls"/>
    <ds:schemaRef ds:uri="8f05d3e4-0582-485c-9ba6-ab26e7804d1a"/>
    <ds:schemaRef ds:uri="59d316af-403c-41af-93fe-ea17bc3cbd84"/>
  </ds:schemaRefs>
</ds:datastoreItem>
</file>

<file path=customXml/itemProps3.xml><?xml version="1.0" encoding="utf-8"?>
<ds:datastoreItem xmlns:ds="http://schemas.openxmlformats.org/officeDocument/2006/customXml" ds:itemID="{3F552E17-3058-4C46-A4F7-7DFA1C3C6BE0}">
  <ds:schemaRefs>
    <ds:schemaRef ds:uri="http://schemas.microsoft.com/sharepoint/v3/contenttype/forms"/>
  </ds:schemaRefs>
</ds:datastoreItem>
</file>

<file path=customXml/itemProps4.xml><?xml version="1.0" encoding="utf-8"?>
<ds:datastoreItem xmlns:ds="http://schemas.openxmlformats.org/officeDocument/2006/customXml" ds:itemID="{5BE0E47A-6BB5-4342-8242-915441D4C68C}">
  <ds:schemaRefs>
    <ds:schemaRef ds:uri="http://schemas.openxmlformats.org/officeDocument/2006/bibliography"/>
  </ds:schemaRefs>
</ds:datastoreItem>
</file>

<file path=customXml/itemProps5.xml><?xml version="1.0" encoding="utf-8"?>
<ds:datastoreItem xmlns:ds="http://schemas.openxmlformats.org/officeDocument/2006/customXml" ds:itemID="{09EEDF6A-9AAD-4910-8BC6-65D68FD618AE}">
  <ds:schemaRefs>
    <ds:schemaRef ds:uri="http://schemas.microsoft.com/sharepoint/events"/>
  </ds:schemaRefs>
</ds:datastoreItem>
</file>

<file path=customXml/itemProps6.xml><?xml version="1.0" encoding="utf-8"?>
<ds:datastoreItem xmlns:ds="http://schemas.openxmlformats.org/officeDocument/2006/customXml" ds:itemID="{70AC9CF9-45A1-4891-B0B7-7D33DB88D60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12e580119d3de6e8a8e962c17d015d0cbfd62abce932bd2250369bbfb4b</Template>
  <TotalTime>8</TotalTime>
  <Pages>20</Pages>
  <Words>3028</Words>
  <Characters>18356</Characters>
  <Application>Microsoft Office Word</Application>
  <DocSecurity>0</DocSecurity>
  <Lines>483</Lines>
  <Paragraphs>263</Paragraphs>
  <ScaleCrop>false</ScaleCrop>
  <HeadingPairs>
    <vt:vector size="2" baseType="variant">
      <vt:variant>
        <vt:lpstr>Title</vt:lpstr>
      </vt:variant>
      <vt:variant>
        <vt:i4>1</vt:i4>
      </vt:variant>
    </vt:vector>
  </HeadingPairs>
  <TitlesOfParts>
    <vt:vector size="1" baseType="lpstr">
      <vt:lpstr>Fleet Asset Management Plan – 2026 to 2035</vt:lpstr>
    </vt:vector>
  </TitlesOfParts>
  <Company>North Lanarkshire Council</Company>
  <LinksUpToDate>false</LinksUpToDate>
  <CharactersWithSpaces>21121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Fleet Asset Management Plan – 2026 to 2035</dc:title>
  <dc:subject/>
  <dc:creator>Natalie McGovern</dc:creator>
  <cp:keywords/>
  <dc:description/>
  <cp:lastModifiedBy>John McElhinney</cp:lastModifiedBy>
  <cp:revision>2</cp:revision>
  <dcterms:created xsi:type="dcterms:W3CDTF">2026-04-01T14:20:00Z</dcterms:created>
  <dcterms:modified xsi:type="dcterms:W3CDTF">2026-04-01T14:20:00Z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0x010100AB4565BB804CC848BD2EF3E87A42FE8B0600932CE1C10DE38441B935B8E3D0B05ED1</vt:lpwstr>
  </property>
  <property fmtid="{D5CDD505-2E9C-101B-9397-08002B2CF9AE}" pid="3" name="i0f84bba906045b4af568ee102a52dcb">
    <vt:lpwstr>Identity and Branding|540aa344-61ca-49d5-9c5f-5a9e70cab5b7</vt:lpwstr>
  </property>
  <property fmtid="{D5CDD505-2E9C-101B-9397-08002B2CF9AE}" pid="4" name="BusinessUnit">
    <vt:lpwstr>2;#Corporate Communications|884d44d7-7a32-4f58-9626-563073ec1cfd</vt:lpwstr>
  </property>
  <property fmtid="{D5CDD505-2E9C-101B-9397-08002B2CF9AE}" pid="5" name="Service1">
    <vt:lpwstr>1;#Chief Executives Office|ac091c47-8a3c-481c-963a-01e0af7f440f</vt:lpwstr>
  </property>
  <property fmtid="{D5CDD505-2E9C-101B-9397-08002B2CF9AE}" pid="6" name="_dlc_DocIdItemGuid">
    <vt:lpwstr>55664273-e128-4dc5-9962-cb29ac5ce929</vt:lpwstr>
  </property>
  <property fmtid="{D5CDD505-2E9C-101B-9397-08002B2CF9AE}" pid="7" name="TaxKeyword">
    <vt:lpwstr/>
  </property>
  <property fmtid="{D5CDD505-2E9C-101B-9397-08002B2CF9AE}" pid="8" name="Channel">
    <vt:lpwstr/>
  </property>
  <property fmtid="{D5CDD505-2E9C-101B-9397-08002B2CF9AE}" pid="9" name="RevIMBCS">
    <vt:lpwstr>5;#Identity and Branding|540aa344-61ca-49d5-9c5f-5a9e70cab5b7</vt:lpwstr>
  </property>
  <property fmtid="{D5CDD505-2E9C-101B-9397-08002B2CF9AE}" pid="10" name="MSIP_Label_3c381991-eab8-4fff-8f2f-4f88109aa1cd_Enabled">
    <vt:lpwstr>true</vt:lpwstr>
  </property>
  <property fmtid="{D5CDD505-2E9C-101B-9397-08002B2CF9AE}" pid="11" name="MSIP_Label_3c381991-eab8-4fff-8f2f-4f88109aa1cd_SetDate">
    <vt:lpwstr>2022-03-03T09:20:17Z</vt:lpwstr>
  </property>
  <property fmtid="{D5CDD505-2E9C-101B-9397-08002B2CF9AE}" pid="12" name="MSIP_Label_3c381991-eab8-4fff-8f2f-4f88109aa1cd_Method">
    <vt:lpwstr>Privileged</vt:lpwstr>
  </property>
  <property fmtid="{D5CDD505-2E9C-101B-9397-08002B2CF9AE}" pid="13" name="MSIP_Label_3c381991-eab8-4fff-8f2f-4f88109aa1cd_Name">
    <vt:lpwstr>Official</vt:lpwstr>
  </property>
  <property fmtid="{D5CDD505-2E9C-101B-9397-08002B2CF9AE}" pid="14" name="MSIP_Label_3c381991-eab8-4fff-8f2f-4f88109aa1cd_SiteId">
    <vt:lpwstr>a98f953b-d618-4b43-8a65-0382681bd283</vt:lpwstr>
  </property>
  <property fmtid="{D5CDD505-2E9C-101B-9397-08002B2CF9AE}" pid="15" name="MSIP_Label_3c381991-eab8-4fff-8f2f-4f88109aa1cd_ActionId">
    <vt:lpwstr>f0b70ca8-6ccd-4455-9067-d8cb82fbdc85</vt:lpwstr>
  </property>
  <property fmtid="{D5CDD505-2E9C-101B-9397-08002B2CF9AE}" pid="16" name="MSIP_Label_3c381991-eab8-4fff-8f2f-4f88109aa1cd_ContentBits">
    <vt:lpwstr>0</vt:lpwstr>
  </property>
  <property fmtid="{D5CDD505-2E9C-101B-9397-08002B2CF9AE}" pid="17" name="MediaServiceImageTags">
    <vt:lpwstr/>
  </property>
  <property fmtid="{D5CDD505-2E9C-101B-9397-08002B2CF9AE}" pid="18" name="lcf76f155ced4ddcb4097134ff3c332f">
    <vt:lpwstr/>
  </property>
</Properties>
</file>